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D0C" w:rsidRDefault="00F20D0C" w:rsidP="006D03EF">
      <w:pPr>
        <w:bidi/>
        <w:spacing w:before="100" w:beforeAutospacing="1" w:after="100" w:afterAutospacing="1"/>
        <w:ind w:firstLine="288"/>
        <w:jc w:val="center"/>
        <w:rPr>
          <w:rFonts w:ascii="Traditional Arabic" w:hAnsi="Traditional Arabic" w:cs="Traditional Arabic"/>
          <w:color w:val="943634"/>
          <w:sz w:val="40"/>
          <w:szCs w:val="40"/>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6" type="#_x0000_t75" style="position:absolute;left:0;text-align:left;margin-left:211.1pt;margin-top:77.85pt;width:308.65pt;height:462.95pt;z-index:-251664384;visibility:visible" wrapcoords="-52 0 -52 21565 21600 21565 21600 0 -52 0">
            <v:imagedata r:id="rId7" o:title=""/>
            <w10:wrap type="through"/>
          </v:shape>
        </w:pict>
      </w:r>
      <w:r>
        <w:rPr>
          <w:noProof/>
        </w:rPr>
        <w:pict>
          <v:shapetype id="_x0000_t202" coordsize="21600,21600" o:spt="202" path="m,l,21600r21600,l21600,xe">
            <v:stroke joinstyle="miter"/>
            <v:path gradientshapeok="t" o:connecttype="rect"/>
          </v:shapetype>
          <v:shape id="Text Box 95" o:spid="_x0000_s1027" type="#_x0000_t202" style="position:absolute;left:0;text-align:left;margin-left:54.75pt;margin-top:-18pt;width:311.25pt;height:121.5pt;z-index:-251665408;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" filled="f" stroked="f" strokeweight="3pt">
            <v:textbox>
              <w:txbxContent>
                <w:p w:rsidR="00F20D0C" w:rsidRPr="00B565AB" w:rsidRDefault="00F20D0C" w:rsidP="006D03EF">
                  <w:pPr>
                    <w:bidi/>
                    <w:spacing w:before="100" w:beforeAutospacing="1" w:after="100" w:afterAutospacing="1"/>
                    <w:ind w:firstLine="288"/>
                    <w:jc w:val="center"/>
                    <w:rPr>
                      <w:rFonts w:ascii="Traditional Arabic" w:hAnsi="Traditional Arabic" w:cs="Traditional Arabic"/>
                      <w:b/>
                      <w:bCs/>
                      <w:color w:val="943634"/>
                      <w:sz w:val="144"/>
                      <w:szCs w:val="144"/>
                    </w:rPr>
                  </w:pPr>
                  <w:r w:rsidRPr="00B565AB">
                    <w:rPr>
                      <w:rFonts w:ascii="Traditional Arabic" w:hAnsi="Traditional Arabic" w:cs="Traditional Arabic"/>
                      <w:b/>
                      <w:bCs/>
                      <w:color w:val="943634"/>
                      <w:sz w:val="144"/>
                      <w:szCs w:val="144"/>
                      <w:rtl/>
                    </w:rPr>
                    <w:t>مشكاة النور</w:t>
                  </w:r>
                </w:p>
              </w:txbxContent>
            </v:textbox>
            <w10:wrap type="through"/>
          </v:shape>
        </w:pict>
      </w:r>
    </w:p>
    <w:p w:rsidR="00F20D0C" w:rsidRDefault="00F20D0C" w:rsidP="006D03EF">
      <w:pPr>
        <w:bidi/>
        <w:spacing w:before="100" w:beforeAutospacing="1" w:after="100" w:afterAutospacing="1"/>
        <w:ind w:firstLine="288"/>
        <w:jc w:val="center"/>
        <w:rPr>
          <w:rFonts w:ascii="Traditional Arabic" w:hAnsi="Traditional Arabic" w:cs="Traditional Arabic"/>
          <w:color w:val="943634"/>
          <w:sz w:val="40"/>
          <w:szCs w:val="40"/>
          <w:rtl/>
        </w:rPr>
      </w:pPr>
      <w:r>
        <w:rPr>
          <w:noProof/>
        </w:rPr>
        <w:pict>
          <v:shape id="Text Box 97" o:spid="_x0000_s1028" type="#_x0000_t202" style="position:absolute;left:0;text-align:left;margin-left:-27pt;margin-top:32.6pt;width:190.35pt;height:34.95pt;rotation:1725829fd;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" fillcolor="#f2f2f2" strokecolor="#7f7f7f" strokeweight="2.25pt">
            <v:shadow on="t" type="perspective" color="black" opacity="26214f" offset="0,0" matrix="66847f,,,66847f"/>
            <v:textbox>
              <w:txbxContent>
                <w:p w:rsidR="00F20D0C" w:rsidRPr="004C76A8" w:rsidRDefault="00F20D0C" w:rsidP="006972EE">
                  <w:pPr>
                    <w:bidi/>
                    <w:spacing w:before="100" w:beforeAutospacing="1" w:after="100" w:afterAutospacing="1"/>
                    <w:ind w:firstLine="288"/>
                    <w:jc w:val="center"/>
                    <w:rPr>
                      <w:rFonts w:ascii="Traditional Arabic" w:hAnsi="Traditional Arabic" w:cs="Traditional Arabic"/>
                      <w:b/>
                      <w:bCs/>
                      <w:color w:val="C00000"/>
                      <w:sz w:val="40"/>
                      <w:szCs w:val="40"/>
                      <w:lang w:bidi="ar-LB"/>
                    </w:rPr>
                  </w:pPr>
                  <w:bookmarkStart w:id="0" w:name="_GoBack"/>
                  <w:r w:rsidRPr="004C76A8">
                    <w:rPr>
                      <w:rFonts w:ascii="Traditional Arabic" w:hAnsi="Traditional Arabic" w:cs="Traditional Arabic"/>
                      <w:b/>
                      <w:bCs/>
                      <w:color w:val="C00000"/>
                      <w:sz w:val="40"/>
                      <w:szCs w:val="40"/>
                      <w:rtl/>
                      <w:lang w:bidi="ar-LB"/>
                    </w:rPr>
                    <w:t>العدد 28 / شباط 2009</w:t>
                  </w:r>
                  <w:bookmarkEnd w:id="0"/>
                </w:p>
              </w:txbxContent>
            </v:textbox>
            <w10:wrap type="square"/>
          </v:shape>
        </w:pict>
      </w:r>
    </w:p>
    <w:p w:rsidR="00F20D0C" w:rsidRPr="003A3A6B" w:rsidRDefault="00F20D0C" w:rsidP="006D03EF">
      <w:pPr>
        <w:bidi/>
        <w:spacing w:before="100" w:beforeAutospacing="1" w:after="100" w:afterAutospacing="1"/>
        <w:ind w:firstLine="288"/>
        <w:jc w:val="both"/>
        <w:rPr>
          <w:rFonts w:ascii="Traditional Arabic" w:hAnsi="Traditional Arabic" w:cs="Traditional Arabic"/>
          <w:color w:val="009900"/>
          <w:sz w:val="32"/>
          <w:szCs w:val="32"/>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lang w:bidi="ar-LB"/>
        </w:rPr>
      </w:pPr>
    </w:p>
    <w:p w:rsidR="00F20D0C" w:rsidRPr="003A3A6B" w:rsidRDefault="00F20D0C" w:rsidP="006D03EF">
      <w:pPr>
        <w:bidi/>
        <w:spacing w:before="100" w:beforeAutospacing="1" w:after="100" w:afterAutospacing="1"/>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tbl>
      <w:tblPr>
        <w:tblpPr w:leftFromText="180" w:rightFromText="180" w:vertAnchor="text" w:horzAnchor="page" w:tblpX="73" w:tblpY="1178"/>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5850"/>
      </w:tblGrid>
      <w:tr w:rsidR="00F20D0C" w:rsidRPr="00B565AB" w:rsidTr="00B565AB">
        <w:trPr>
          <w:trHeight w:val="540"/>
        </w:trPr>
        <w:tc>
          <w:tcPr>
            <w:tcW w:w="5850" w:type="dxa"/>
            <w:shd w:val="clear" w:color="auto" w:fill="F2F2F2"/>
            <w:vAlign w:val="center"/>
          </w:tcPr>
          <w:p w:rsidR="00F20D0C" w:rsidRPr="00B565AB" w:rsidRDefault="00F20D0C" w:rsidP="00B565AB">
            <w:pPr>
              <w:bidi/>
              <w:spacing w:before="100" w:beforeAutospacing="1" w:after="100" w:afterAutospacing="1" w:line="240" w:lineRule="auto"/>
              <w:ind w:firstLine="288"/>
              <w:jc w:val="both"/>
              <w:rPr>
                <w:rFonts w:ascii="Traditional Arabic" w:hAnsi="Traditional Arabic" w:cs="Traditional Arabic"/>
                <w:b/>
                <w:bCs/>
                <w:color w:val="943634"/>
                <w:sz w:val="36"/>
                <w:szCs w:val="36"/>
                <w:rtl/>
              </w:rPr>
            </w:pPr>
            <w:r w:rsidRPr="00B565AB">
              <w:rPr>
                <w:rFonts w:ascii="Traditional Arabic" w:hAnsi="Traditional Arabic" w:cs="Traditional Arabic"/>
                <w:b/>
                <w:bCs/>
                <w:color w:val="943634"/>
                <w:sz w:val="36"/>
                <w:szCs w:val="36"/>
                <w:rtl/>
                <w:lang w:bidi="ar-LB"/>
              </w:rPr>
              <w:t>الثورة تحول تاريخي في حياة الشعب</w:t>
            </w:r>
          </w:p>
        </w:tc>
      </w:tr>
      <w:tr w:rsidR="00F20D0C" w:rsidRPr="00B565AB" w:rsidTr="00B565AB">
        <w:trPr>
          <w:trHeight w:val="525"/>
        </w:trPr>
        <w:tc>
          <w:tcPr>
            <w:tcW w:w="5850" w:type="dxa"/>
            <w:shd w:val="clear" w:color="auto" w:fill="F2F2F2"/>
            <w:vAlign w:val="center"/>
          </w:tcPr>
          <w:p w:rsidR="00F20D0C" w:rsidRPr="00B565AB" w:rsidRDefault="00F20D0C" w:rsidP="00B565AB">
            <w:pPr>
              <w:bidi/>
              <w:spacing w:before="100" w:beforeAutospacing="1" w:after="100" w:afterAutospacing="1" w:line="240" w:lineRule="auto"/>
              <w:ind w:firstLine="288"/>
              <w:jc w:val="both"/>
              <w:rPr>
                <w:rFonts w:ascii="Traditional Arabic" w:hAnsi="Traditional Arabic" w:cs="Traditional Arabic"/>
                <w:b/>
                <w:bCs/>
                <w:color w:val="943634"/>
                <w:sz w:val="36"/>
                <w:szCs w:val="36"/>
                <w:rtl/>
                <w:lang w:bidi="ar-LB"/>
              </w:rPr>
            </w:pPr>
            <w:r w:rsidRPr="00B565AB">
              <w:rPr>
                <w:rFonts w:ascii="Traditional Arabic" w:hAnsi="Traditional Arabic" w:cs="Traditional Arabic"/>
                <w:b/>
                <w:bCs/>
                <w:color w:val="943634"/>
                <w:sz w:val="36"/>
                <w:szCs w:val="36"/>
                <w:rtl/>
                <w:lang w:bidi="ar-LB"/>
              </w:rPr>
              <w:t>واجبات الشباب</w:t>
            </w:r>
          </w:p>
        </w:tc>
      </w:tr>
      <w:tr w:rsidR="00F20D0C" w:rsidRPr="00B565AB" w:rsidTr="00B565AB">
        <w:trPr>
          <w:trHeight w:val="540"/>
        </w:trPr>
        <w:tc>
          <w:tcPr>
            <w:tcW w:w="5850" w:type="dxa"/>
            <w:shd w:val="clear" w:color="auto" w:fill="F2F2F2"/>
            <w:vAlign w:val="center"/>
          </w:tcPr>
          <w:p w:rsidR="00F20D0C" w:rsidRPr="00B565AB" w:rsidRDefault="00F20D0C" w:rsidP="00B565AB">
            <w:pPr>
              <w:bidi/>
              <w:spacing w:before="100" w:beforeAutospacing="1" w:after="100" w:afterAutospacing="1" w:line="240" w:lineRule="auto"/>
              <w:ind w:firstLine="288"/>
              <w:jc w:val="both"/>
              <w:rPr>
                <w:rFonts w:ascii="Traditional Arabic" w:hAnsi="Traditional Arabic" w:cs="Traditional Arabic"/>
                <w:b/>
                <w:bCs/>
                <w:color w:val="943634"/>
                <w:sz w:val="36"/>
                <w:szCs w:val="36"/>
                <w:rtl/>
                <w:lang w:bidi="ar-LB"/>
              </w:rPr>
            </w:pPr>
            <w:r w:rsidRPr="00B565AB">
              <w:rPr>
                <w:rFonts w:ascii="Traditional Arabic" w:hAnsi="Traditional Arabic" w:cs="Traditional Arabic"/>
                <w:b/>
                <w:bCs/>
                <w:color w:val="943634"/>
                <w:sz w:val="36"/>
                <w:szCs w:val="36"/>
                <w:rtl/>
                <w:lang w:bidi="ar-LB"/>
              </w:rPr>
              <w:t>حياة الإمام (قدس سره) نموذج لحياة المجتمع الثوري</w:t>
            </w:r>
          </w:p>
        </w:tc>
      </w:tr>
    </w:tbl>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lang w:bidi="ar-LB"/>
        </w:rPr>
      </w:pPr>
    </w:p>
    <w:p w:rsidR="00F20D0C" w:rsidRPr="003A3A6B" w:rsidRDefault="00F20D0C" w:rsidP="006D03EF">
      <w:pPr>
        <w:bidi/>
        <w:spacing w:before="100" w:beforeAutospacing="1" w:after="100" w:afterAutospacing="1" w:line="240" w:lineRule="auto"/>
        <w:ind w:firstLine="288"/>
        <w:jc w:val="both"/>
        <w:rPr>
          <w:rFonts w:ascii="Traditional Arabic" w:hAnsi="Traditional Arabic" w:cs="Traditional Arabic"/>
          <w:color w:val="000000"/>
          <w:sz w:val="28"/>
          <w:szCs w:val="28"/>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r>
        <w:rPr>
          <w:noProof/>
        </w:rPr>
        <w:pict>
          <v:shape id="Picture 1" o:spid="_x0000_s1029" type="#_x0000_t75" alt="Mawaiz Shafia 4" style="position:absolute;left:0;text-align:left;margin-left:0;margin-top:0;width:324.5pt;height:193.45pt;z-index:-251667456;visibility:visible;mso-wrap-distance-bottom:.61pt;mso-position-horizontal:center;mso-position-horizontal-relative:margin;mso-position-vertical:center;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ZAAAAAAAAAAAACnZlY3RvckRhdGFib29sAQAAAABQZ1BzZW51bQAA&#10;AABQZ1BzAAAAAFBnUEMAAAAATGVmdFVudEYjUmx0AAAAAAAAAAAAAAAAVG9wIFVudEYjUmx0AAAA&#10;AAAAAAAAAAAAU2NsIFVudEYjUHJjQFkAAAAAAAA4QklNA+0AAAAAABAAZAAAAAEAAgBk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NcA&#10;AAAAUmdodGxvbmcAAAE6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V4QAAAAEAAACgAAAAbgAAAeAAAM5AAAAVxQAYAAH/2P/tAAxBZG9i&#10;ZV9DTQAB/+4ADkFkb2JlAGSAAAAAAf/bAIQADAgICAkIDAkJDBELCgsRFQ8MDA8VGBMTFRMTGBEM&#10;DAwMDAwRDAwMDAwMDAwMDAwMDAwMDAwMDAwMDAwMDAwMDAENCwsNDg0QDg4QFA4ODhQUDg4ODhQR&#10;DAwMDAwREQwMDAwMDBEMDAwMDAwMDAwMDAwMDAwMDAwMDAwMDAwMDAwM/8AAEQgAb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AAAAAAH/2wCEAAYEBAQFBAYFBQYJBgUGCQsIBgYICwwKCgsKCgwQDAwM&#10;DAwMEAwMDAwMDAwMDAwMDAwMDAwMDAwMDAwMDAwMDAwBBwcHDQwNGBAQGBQODg4UFA4ODg4UEQwM&#10;DAwMEREMDAwMDAwRDAwMDAwMDAwMDAwMDAwMDAwMDAwMDAwMDAwMDP/AABEIANcBOgMBEQACEQED&#10;EQH/3QAEACj/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">
            <v:imagedata r:id="rId8" o:title=""/>
            <o:lock v:ext="edit" aspectratio="f"/>
            <w10:wrap type="square" anchorx="margin" anchory="margin"/>
          </v:shape>
        </w:pict>
      </w: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082BC8">
      <w:pPr>
        <w:bidi/>
        <w:spacing w:before="100" w:beforeAutospacing="1" w:after="100" w:afterAutospacing="1"/>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r w:rsidRPr="003A3A6B">
        <w:rPr>
          <w:rFonts w:ascii="Traditional Arabic" w:hAnsi="Traditional Arabic" w:cs="Traditional Arabic"/>
          <w:sz w:val="32"/>
          <w:szCs w:val="32"/>
          <w:rtl/>
        </w:rPr>
        <w:br w:type="page"/>
      </w:r>
    </w:p>
    <w:p w:rsidR="00F20D0C" w:rsidRPr="004C76A8" w:rsidRDefault="00F20D0C" w:rsidP="006D03EF">
      <w:pPr>
        <w:bidi/>
        <w:spacing w:before="100" w:beforeAutospacing="1" w:after="100" w:afterAutospacing="1"/>
        <w:ind w:firstLine="288"/>
        <w:jc w:val="center"/>
        <w:rPr>
          <w:rFonts w:ascii="Traditional Arabic" w:hAnsi="Traditional Arabic" w:cs="Traditional Arabic"/>
          <w:b/>
          <w:bCs/>
          <w:color w:val="C00000"/>
          <w:sz w:val="96"/>
          <w:szCs w:val="96"/>
          <w:u w:val="single" w:color="7F7F7F"/>
          <w:rtl/>
        </w:rPr>
      </w:pPr>
      <w:r w:rsidRPr="004C76A8">
        <w:rPr>
          <w:rFonts w:ascii="Traditional Arabic" w:hAnsi="Traditional Arabic" w:cs="Traditional Arabic"/>
          <w:b/>
          <w:bCs/>
          <w:color w:val="C00000"/>
          <w:sz w:val="96"/>
          <w:szCs w:val="96"/>
          <w:u w:val="single" w:color="7F7F7F"/>
          <w:rtl/>
        </w:rPr>
        <w:t>الفهرس</w:t>
      </w: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tbl>
      <w:tblPr>
        <w:tblpPr w:leftFromText="180" w:rightFromText="180" w:vertAnchor="text" w:tblpY="745"/>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6300"/>
        <w:gridCol w:w="1350"/>
      </w:tblGrid>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الفهرس</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3</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 xml:space="preserve"> مقدمة</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5</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خطاب القائد</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7</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نداء القائد</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29</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الإمام الخميني “قدس سره”   في فكر القائد</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35</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قضايا المجتمع في فكر القائد</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49</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نشاط القائد</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59</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تأملات القائد</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71</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استفتاءات القائد</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79</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إشادات بالقائد</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83</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مرجعية القائد</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84</w:t>
            </w:r>
          </w:p>
        </w:tc>
      </w:tr>
      <w:tr w:rsidR="00F20D0C" w:rsidRPr="00B565AB" w:rsidTr="00B565AB">
        <w:tc>
          <w:tcPr>
            <w:tcW w:w="6300" w:type="dxa"/>
            <w:shd w:val="clear" w:color="auto" w:fill="F2F2F2"/>
            <w:vAlign w:val="center"/>
          </w:tcPr>
          <w:p w:rsidR="00F20D0C" w:rsidRPr="00B565AB" w:rsidRDefault="00F20D0C" w:rsidP="00B565AB">
            <w:pPr>
              <w:pStyle w:val="NoSpacing"/>
              <w:bidi/>
              <w:spacing w:before="100" w:beforeAutospacing="1" w:after="100" w:afterAutospacing="1"/>
              <w:ind w:firstLine="288"/>
              <w:jc w:val="both"/>
              <w:rPr>
                <w:rFonts w:ascii="Traditional Arabic" w:hAnsi="Traditional Arabic" w:cs="Traditional Arabic"/>
                <w:b/>
                <w:bCs/>
                <w:color w:val="943634"/>
                <w:sz w:val="36"/>
                <w:szCs w:val="36"/>
                <w:rtl/>
                <w:lang w:bidi="ar-YE"/>
              </w:rPr>
            </w:pPr>
            <w:r w:rsidRPr="00B565AB">
              <w:rPr>
                <w:rFonts w:ascii="Traditional Arabic" w:hAnsi="Traditional Arabic" w:cs="Traditional Arabic"/>
                <w:b/>
                <w:bCs/>
                <w:color w:val="943634"/>
                <w:sz w:val="36"/>
                <w:szCs w:val="36"/>
                <w:rtl/>
                <w:lang w:bidi="ar-YE"/>
              </w:rPr>
              <w:t>طيب الذاكرة</w:t>
            </w:r>
          </w:p>
        </w:tc>
        <w:tc>
          <w:tcPr>
            <w:tcW w:w="1350" w:type="dxa"/>
            <w:shd w:val="clear" w:color="auto" w:fill="F2F2F2"/>
            <w:vAlign w:val="center"/>
          </w:tcPr>
          <w:p w:rsidR="00F20D0C" w:rsidRPr="00B565AB" w:rsidRDefault="00F20D0C" w:rsidP="00B565AB">
            <w:pPr>
              <w:pStyle w:val="NoSpacing"/>
              <w:bidi/>
              <w:spacing w:before="100" w:beforeAutospacing="1" w:after="100" w:afterAutospacing="1"/>
              <w:ind w:firstLine="288"/>
              <w:jc w:val="right"/>
              <w:rPr>
                <w:rFonts w:ascii="Traditional Arabic" w:hAnsi="Traditional Arabic" w:cs="Traditional Arabic"/>
                <w:b/>
                <w:bCs/>
                <w:color w:val="943634"/>
                <w:sz w:val="36"/>
                <w:szCs w:val="36"/>
              </w:rPr>
            </w:pPr>
            <w:r w:rsidRPr="00B565AB">
              <w:rPr>
                <w:rFonts w:ascii="Traditional Arabic" w:hAnsi="Traditional Arabic" w:cs="Traditional Arabic"/>
                <w:b/>
                <w:bCs/>
                <w:color w:val="943634"/>
                <w:sz w:val="36"/>
                <w:szCs w:val="36"/>
                <w:rtl/>
                <w:lang w:bidi="ar-YE"/>
              </w:rPr>
              <w:t>87</w:t>
            </w:r>
          </w:p>
        </w:tc>
      </w:tr>
    </w:tbl>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r w:rsidRPr="003A3A6B">
        <w:rPr>
          <w:rFonts w:ascii="Traditional Arabic" w:hAnsi="Traditional Arabic" w:cs="Traditional Arabic"/>
          <w:sz w:val="32"/>
          <w:szCs w:val="32"/>
          <w:rtl/>
        </w:rPr>
        <w:br w:type="page"/>
      </w: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sz w:val="32"/>
          <w:szCs w:val="32"/>
          <w:rtl/>
        </w:rPr>
      </w:pPr>
    </w:p>
    <w:p w:rsidR="00F20D0C" w:rsidRPr="007B53F6" w:rsidRDefault="00F20D0C">
      <w:pPr>
        <w:rPr>
          <w:rFonts w:ascii="Traditional Arabic" w:hAnsi="Traditional Arabic" w:cs="Traditional Arabic"/>
          <w:b/>
          <w:bCs/>
          <w:color w:val="C00000"/>
          <w:sz w:val="96"/>
          <w:szCs w:val="96"/>
          <w:u w:color="7F7F7F"/>
          <w:rtl/>
        </w:rPr>
      </w:pPr>
      <w:r w:rsidRPr="007B53F6">
        <w:rPr>
          <w:rFonts w:ascii="Traditional Arabic" w:hAnsi="Traditional Arabic" w:cs="Traditional Arabic"/>
          <w:b/>
          <w:bCs/>
          <w:color w:val="C00000"/>
          <w:sz w:val="96"/>
          <w:szCs w:val="96"/>
          <w:u w:color="7F7F7F"/>
          <w:rtl/>
        </w:rPr>
        <w:br w:type="page"/>
      </w:r>
    </w:p>
    <w:p w:rsidR="00F20D0C" w:rsidRPr="004C76A8" w:rsidRDefault="00F20D0C" w:rsidP="006D03EF">
      <w:pPr>
        <w:pStyle w:val="NoSpacing"/>
        <w:bidi/>
        <w:spacing w:before="100" w:beforeAutospacing="1" w:after="100" w:afterAutospacing="1"/>
        <w:ind w:firstLine="288"/>
        <w:jc w:val="center"/>
        <w:rPr>
          <w:rFonts w:ascii="Traditional Arabic" w:hAnsi="Traditional Arabic" w:cs="Traditional Arabic"/>
          <w:b/>
          <w:bCs/>
          <w:color w:val="C00000"/>
          <w:sz w:val="96"/>
          <w:szCs w:val="96"/>
          <w:u w:val="single" w:color="7F7F7F"/>
          <w:rtl/>
        </w:rPr>
      </w:pPr>
      <w:r w:rsidRPr="004C76A8">
        <w:rPr>
          <w:rFonts w:ascii="Traditional Arabic" w:hAnsi="Traditional Arabic" w:cs="Traditional Arabic"/>
          <w:b/>
          <w:bCs/>
          <w:color w:val="C00000"/>
          <w:sz w:val="96"/>
          <w:szCs w:val="96"/>
          <w:u w:val="single" w:color="7F7F7F"/>
          <w:rtl/>
        </w:rPr>
        <w:t>مقدمة</w:t>
      </w: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b/>
          <w:bCs/>
          <w:sz w:val="32"/>
          <w:szCs w:val="32"/>
        </w:rPr>
      </w:pPr>
      <w:r w:rsidRPr="003A3A6B">
        <w:rPr>
          <w:rFonts w:ascii="Traditional Arabic" w:hAnsi="Traditional Arabic" w:cs="Traditional Arabic"/>
          <w:b/>
          <w:bCs/>
          <w:sz w:val="32"/>
          <w:szCs w:val="32"/>
          <w:rtl/>
        </w:rPr>
        <w:t>عرفـناكَ</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عالـماً</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تَنْثُر</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الدرّ</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في</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سُبُحَات</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عالمنا</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تجـود</w:t>
      </w:r>
      <w:r w:rsidRPr="003A3A6B">
        <w:rPr>
          <w:rFonts w:ascii="Traditional Arabic" w:hAnsi="Traditional Arabic" w:cs="Traditional Arabic"/>
          <w:b/>
          <w:bCs/>
          <w:sz w:val="32"/>
          <w:szCs w:val="32"/>
        </w:rPr>
        <w:t>...</w:t>
      </w: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b/>
          <w:bCs/>
          <w:sz w:val="32"/>
          <w:szCs w:val="32"/>
        </w:rPr>
      </w:pPr>
      <w:r w:rsidRPr="003A3A6B">
        <w:rPr>
          <w:rFonts w:ascii="Traditional Arabic" w:hAnsi="Traditional Arabic" w:cs="Traditional Arabic"/>
          <w:b/>
          <w:bCs/>
          <w:sz w:val="32"/>
          <w:szCs w:val="32"/>
          <w:rtl/>
        </w:rPr>
        <w:t>شهدناكَ</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قائـداً</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تنْشُد</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الحقَّ</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تُرشِدُ</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الأنامَ</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تحمي</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تـزود</w:t>
      </w:r>
      <w:r w:rsidRPr="003A3A6B">
        <w:rPr>
          <w:rFonts w:ascii="Traditional Arabic" w:hAnsi="Traditional Arabic" w:cs="Traditional Arabic"/>
          <w:b/>
          <w:bCs/>
          <w:sz w:val="32"/>
          <w:szCs w:val="32"/>
        </w:rPr>
        <w:t>...</w:t>
      </w: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b/>
          <w:bCs/>
          <w:sz w:val="32"/>
          <w:szCs w:val="32"/>
        </w:rPr>
      </w:pPr>
      <w:r w:rsidRPr="003A3A6B">
        <w:rPr>
          <w:rFonts w:ascii="Traditional Arabic" w:hAnsi="Traditional Arabic" w:cs="Traditional Arabic"/>
          <w:b/>
          <w:bCs/>
          <w:sz w:val="32"/>
          <w:szCs w:val="32"/>
          <w:rtl/>
        </w:rPr>
        <w:t>وجدناكَ</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مربّياً</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تحضنُ</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يتامى</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الولاية</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قدوةٌ</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فيهم</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ودود</w:t>
      </w:r>
      <w:r w:rsidRPr="003A3A6B">
        <w:rPr>
          <w:rFonts w:ascii="Traditional Arabic" w:hAnsi="Traditional Arabic" w:cs="Traditional Arabic"/>
          <w:b/>
          <w:bCs/>
          <w:sz w:val="32"/>
          <w:szCs w:val="32"/>
        </w:rPr>
        <w:t>...</w:t>
      </w: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b/>
          <w:bCs/>
          <w:sz w:val="32"/>
          <w:szCs w:val="32"/>
        </w:rPr>
      </w:pP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b/>
          <w:bCs/>
          <w:sz w:val="32"/>
          <w:szCs w:val="32"/>
        </w:rPr>
      </w:pPr>
    </w:p>
    <w:p w:rsidR="00F20D0C" w:rsidRPr="003A3A6B" w:rsidRDefault="00F20D0C" w:rsidP="006D03EF">
      <w:pPr>
        <w:pStyle w:val="NoSpacing"/>
        <w:bidi/>
        <w:spacing w:before="100" w:beforeAutospacing="1" w:after="100" w:afterAutospacing="1"/>
        <w:ind w:firstLine="288"/>
        <w:jc w:val="right"/>
        <w:rPr>
          <w:rFonts w:ascii="Traditional Arabic" w:hAnsi="Traditional Arabic" w:cs="Traditional Arabic"/>
          <w:b/>
          <w:bCs/>
          <w:sz w:val="32"/>
          <w:szCs w:val="32"/>
        </w:rPr>
      </w:pPr>
      <w:r w:rsidRPr="003A3A6B">
        <w:rPr>
          <w:rFonts w:ascii="Traditional Arabic" w:hAnsi="Traditional Arabic" w:cs="Traditional Arabic"/>
          <w:b/>
          <w:bCs/>
          <w:sz w:val="32"/>
          <w:szCs w:val="32"/>
          <w:rtl/>
        </w:rPr>
        <w:t>فهـا</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نحـنُ</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في</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حضـرتكَ</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نشربُ</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مِـن</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عذب</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الولايــة</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نرتوي</w:t>
      </w:r>
      <w:r w:rsidRPr="003A3A6B">
        <w:rPr>
          <w:rFonts w:ascii="Traditional Arabic" w:hAnsi="Traditional Arabic" w:cs="Traditional Arabic"/>
          <w:b/>
          <w:bCs/>
          <w:sz w:val="32"/>
          <w:szCs w:val="32"/>
        </w:rPr>
        <w:t>...</w:t>
      </w:r>
    </w:p>
    <w:p w:rsidR="00F20D0C" w:rsidRPr="003A3A6B" w:rsidRDefault="00F20D0C" w:rsidP="006D03EF">
      <w:pPr>
        <w:pStyle w:val="NoSpacing"/>
        <w:bidi/>
        <w:spacing w:before="100" w:beforeAutospacing="1" w:after="100" w:afterAutospacing="1"/>
        <w:ind w:firstLine="288"/>
        <w:jc w:val="right"/>
        <w:rPr>
          <w:rFonts w:ascii="Traditional Arabic" w:hAnsi="Traditional Arabic" w:cs="Traditional Arabic"/>
          <w:b/>
          <w:bCs/>
          <w:sz w:val="32"/>
          <w:szCs w:val="32"/>
        </w:rPr>
      </w:pPr>
      <w:r w:rsidRPr="003A3A6B">
        <w:rPr>
          <w:rFonts w:ascii="Traditional Arabic" w:hAnsi="Traditional Arabic" w:cs="Traditional Arabic"/>
          <w:b/>
          <w:bCs/>
          <w:sz w:val="32"/>
          <w:szCs w:val="32"/>
          <w:rtl/>
        </w:rPr>
        <w:t>وفي</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حصن</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قيادتكَ</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نلتحفُ</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الأمـنَ</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نفترشُ</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الأمـانَ</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نستوي</w:t>
      </w:r>
      <w:r w:rsidRPr="003A3A6B">
        <w:rPr>
          <w:rFonts w:ascii="Traditional Arabic" w:hAnsi="Traditional Arabic" w:cs="Traditional Arabic"/>
          <w:b/>
          <w:bCs/>
          <w:sz w:val="32"/>
          <w:szCs w:val="32"/>
        </w:rPr>
        <w:t>...</w:t>
      </w:r>
    </w:p>
    <w:p w:rsidR="00F20D0C" w:rsidRPr="003A3A6B" w:rsidRDefault="00F20D0C" w:rsidP="006D03EF">
      <w:pPr>
        <w:pStyle w:val="NoSpacing"/>
        <w:bidi/>
        <w:spacing w:before="100" w:beforeAutospacing="1" w:after="100" w:afterAutospacing="1"/>
        <w:ind w:firstLine="288"/>
        <w:jc w:val="right"/>
        <w:rPr>
          <w:rFonts w:ascii="Traditional Arabic" w:hAnsi="Traditional Arabic" w:cs="Traditional Arabic"/>
          <w:b/>
          <w:bCs/>
          <w:sz w:val="32"/>
          <w:szCs w:val="32"/>
          <w:rtl/>
          <w:lang w:bidi="ar-LB"/>
        </w:rPr>
      </w:pPr>
      <w:r w:rsidRPr="003A3A6B">
        <w:rPr>
          <w:rFonts w:ascii="Traditional Arabic" w:hAnsi="Traditional Arabic" w:cs="Traditional Arabic"/>
          <w:b/>
          <w:bCs/>
          <w:sz w:val="32"/>
          <w:szCs w:val="32"/>
          <w:rtl/>
        </w:rPr>
        <w:t>وبحضنكَ</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الدافىء</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نرومُ</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السلامَ</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نبلغُ</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الخُلُقَ</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الكريمِ</w:t>
      </w:r>
      <w:r w:rsidRPr="003A3A6B">
        <w:rPr>
          <w:rFonts w:ascii="Traditional Arabic" w:hAnsi="Traditional Arabic" w:cs="Traditional Arabic"/>
          <w:b/>
          <w:bCs/>
          <w:sz w:val="32"/>
          <w:szCs w:val="32"/>
        </w:rPr>
        <w:t> </w:t>
      </w:r>
      <w:r w:rsidRPr="003A3A6B">
        <w:rPr>
          <w:rFonts w:ascii="Traditional Arabic" w:hAnsi="Traditional Arabic" w:cs="Traditional Arabic"/>
          <w:b/>
          <w:bCs/>
          <w:sz w:val="32"/>
          <w:szCs w:val="32"/>
          <w:rtl/>
        </w:rPr>
        <w:t>نرتقي</w:t>
      </w:r>
      <w:r w:rsidRPr="003A3A6B">
        <w:rPr>
          <w:rFonts w:ascii="Traditional Arabic" w:hAnsi="Traditional Arabic" w:cs="Traditional Arabic"/>
          <w:b/>
          <w:bCs/>
          <w:sz w:val="32"/>
          <w:szCs w:val="32"/>
        </w:rPr>
        <w:t>...</w:t>
      </w: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b/>
          <w:bCs/>
          <w:sz w:val="32"/>
          <w:szCs w:val="32"/>
          <w:u w:val="single" w:color="7F7F7F"/>
        </w:rPr>
      </w:pP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b/>
          <w:bCs/>
          <w:sz w:val="32"/>
          <w:szCs w:val="32"/>
          <w:u w:val="single" w:color="7F7F7F"/>
        </w:rPr>
      </w:pPr>
    </w:p>
    <w:p w:rsidR="00F20D0C" w:rsidRPr="003A3A6B" w:rsidRDefault="00F20D0C" w:rsidP="006D03EF">
      <w:pPr>
        <w:pStyle w:val="NoSpacing"/>
        <w:bidi/>
        <w:spacing w:before="100" w:beforeAutospacing="1" w:after="100" w:afterAutospacing="1"/>
        <w:ind w:firstLine="288"/>
        <w:jc w:val="center"/>
        <w:rPr>
          <w:rFonts w:ascii="Traditional Arabic" w:hAnsi="Traditional Arabic" w:cs="Traditional Arabic"/>
          <w:b/>
          <w:bCs/>
          <w:sz w:val="32"/>
          <w:szCs w:val="32"/>
          <w:u w:val="single" w:color="7F7F7F"/>
        </w:rPr>
      </w:pPr>
      <w:r w:rsidRPr="003A3A6B">
        <w:rPr>
          <w:rFonts w:ascii="Traditional Arabic" w:hAnsi="Traditional Arabic" w:cs="Traditional Arabic"/>
          <w:b/>
          <w:bCs/>
          <w:sz w:val="32"/>
          <w:szCs w:val="32"/>
          <w:u w:val="single" w:color="7F7F7F"/>
          <w:rtl/>
        </w:rPr>
        <w:t>مركز نون للتأليف والترجمة</w:t>
      </w: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pStyle w:val="NoSpacing"/>
        <w:bidi/>
        <w:spacing w:before="100" w:beforeAutospacing="1" w:after="100" w:afterAutospacing="1"/>
        <w:ind w:firstLine="288"/>
        <w:jc w:val="both"/>
        <w:rPr>
          <w:rFonts w:ascii="Traditional Arabic" w:hAnsi="Traditional Arabic" w:cs="Traditional Arabic"/>
          <w:sz w:val="32"/>
          <w:szCs w:val="32"/>
          <w:rtl/>
        </w:rPr>
      </w:pPr>
    </w:p>
    <w:p w:rsidR="00F20D0C" w:rsidRPr="003A3A6B" w:rsidRDefault="00F20D0C" w:rsidP="006D03EF">
      <w:pPr>
        <w:bidi/>
        <w:spacing w:before="100" w:beforeAutospacing="1" w:after="100" w:afterAutospacing="1"/>
        <w:ind w:firstLine="288"/>
        <w:jc w:val="both"/>
        <w:rPr>
          <w:rFonts w:ascii="Traditional Arabic" w:hAnsi="Traditional Arabic" w:cs="Traditional Arabic"/>
          <w:sz w:val="32"/>
          <w:szCs w:val="32"/>
          <w:rtl/>
        </w:rPr>
      </w:pPr>
      <w:r w:rsidRPr="003A3A6B">
        <w:rPr>
          <w:rFonts w:ascii="Traditional Arabic" w:hAnsi="Traditional Arabic" w:cs="Traditional Arabic"/>
          <w:sz w:val="32"/>
          <w:szCs w:val="32"/>
          <w:rtl/>
        </w:rPr>
        <w:br w:type="page"/>
      </w:r>
    </w:p>
    <w:p w:rsidR="00F20D0C" w:rsidRPr="00587EDF" w:rsidRDefault="00F20D0C" w:rsidP="00082BC8">
      <w:pPr>
        <w:bidi/>
        <w:spacing w:before="100" w:beforeAutospacing="1" w:after="100" w:afterAutospacing="1"/>
        <w:jc w:val="both"/>
        <w:rPr>
          <w:rFonts w:ascii="Traditional Arabic" w:hAnsi="Traditional Arabic" w:cs="Traditional Arabic"/>
          <w:b/>
          <w:bCs/>
          <w:color w:val="943634"/>
          <w:sz w:val="32"/>
          <w:szCs w:val="32"/>
          <w:u w:val="single" w:color="7F7F7F"/>
          <w:rtl/>
        </w:rPr>
      </w:pPr>
    </w:p>
    <w:p w:rsidR="00F20D0C" w:rsidRPr="004C76A8" w:rsidRDefault="00F20D0C" w:rsidP="004C76A8">
      <w:pPr>
        <w:pStyle w:val="NoSpacing"/>
        <w:bidi/>
        <w:spacing w:before="100" w:beforeAutospacing="1" w:after="100" w:afterAutospacing="1"/>
        <w:ind w:firstLine="288"/>
        <w:jc w:val="center"/>
        <w:rPr>
          <w:rFonts w:ascii="Traditional Arabic" w:hAnsi="Traditional Arabic" w:cs="Traditional Arabic"/>
          <w:b/>
          <w:bCs/>
          <w:color w:val="C00000"/>
          <w:sz w:val="144"/>
          <w:szCs w:val="144"/>
          <w:u w:val="single" w:color="7F7F7F"/>
        </w:rPr>
      </w:pPr>
      <w:r w:rsidRPr="004C76A8">
        <w:rPr>
          <w:rFonts w:ascii="Traditional Arabic" w:hAnsi="Traditional Arabic" w:cs="Traditional Arabic"/>
          <w:b/>
          <w:bCs/>
          <w:color w:val="C00000"/>
          <w:sz w:val="144"/>
          <w:szCs w:val="144"/>
          <w:u w:val="single" w:color="7F7F7F"/>
          <w:rtl/>
        </w:rPr>
        <w:t>خطاب</w:t>
      </w:r>
      <w:r w:rsidRPr="004C76A8">
        <w:rPr>
          <w:rFonts w:ascii="Traditional Arabic" w:hAnsi="Traditional Arabic" w:cs="Traditional Arabic"/>
          <w:b/>
          <w:bCs/>
          <w:color w:val="C00000"/>
          <w:sz w:val="144"/>
          <w:szCs w:val="144"/>
          <w:u w:val="single" w:color="7F7F7F"/>
        </w:rPr>
        <w:t> </w:t>
      </w:r>
      <w:r w:rsidRPr="004C76A8">
        <w:rPr>
          <w:rFonts w:ascii="Traditional Arabic" w:hAnsi="Traditional Arabic" w:cs="Traditional Arabic"/>
          <w:b/>
          <w:bCs/>
          <w:color w:val="C00000"/>
          <w:sz w:val="144"/>
          <w:szCs w:val="144"/>
          <w:u w:val="single" w:color="7F7F7F"/>
          <w:rtl/>
        </w:rPr>
        <w:t>القائد</w:t>
      </w:r>
    </w:p>
    <w:p w:rsidR="00F20D0C" w:rsidRPr="00587EDF" w:rsidRDefault="00F20D0C" w:rsidP="00587EDF">
      <w:pPr>
        <w:pStyle w:val="NoSpacing"/>
        <w:bidi/>
        <w:spacing w:before="100" w:beforeAutospacing="1" w:after="100" w:afterAutospacing="1"/>
        <w:ind w:firstLine="288"/>
        <w:jc w:val="both"/>
        <w:rPr>
          <w:rFonts w:ascii="Traditional Arabic" w:hAnsi="Traditional Arabic" w:cs="Traditional Arabic"/>
          <w:sz w:val="32"/>
          <w:szCs w:val="32"/>
        </w:rPr>
      </w:pPr>
    </w:p>
    <w:p w:rsidR="00F20D0C" w:rsidRPr="00587EDF" w:rsidRDefault="00F20D0C" w:rsidP="00587EDF">
      <w:pPr>
        <w:bidi/>
        <w:spacing w:before="100" w:beforeAutospacing="1" w:after="100" w:afterAutospacing="1"/>
        <w:ind w:firstLine="288"/>
        <w:jc w:val="both"/>
        <w:rPr>
          <w:rFonts w:ascii="Traditional Arabic" w:hAnsi="Traditional Arabic" w:cs="Traditional Arabic"/>
          <w:sz w:val="32"/>
          <w:szCs w:val="32"/>
          <w:rtl/>
        </w:rPr>
      </w:pPr>
      <w:r>
        <w:rPr>
          <w:noProof/>
        </w:rPr>
        <w:pict>
          <v:shape id="Picture 3" o:spid="_x0000_s1030" type="#_x0000_t75" style="position:absolute;left:0;text-align:left;margin-left:225.9pt;margin-top:237.95pt;width:260.15pt;height:400.3pt;z-index:-251666432;visibility:visible;mso-wrap-distance-left:14.76pt;mso-wrap-distance-top:.96pt;mso-wrap-distance-right:9.33pt;mso-wrap-distance-bottom:1.47pt;mso-position-horizontal:right;mso-position-horizontal-relative:margin;mso-position-vertical-relative:margin" wrapcoords="747 404 622 526 498 890 498 20467 622 21115 809 21196 20604 21196 20915 21115 21040 20467 21102 930 20915 566 20729 404 747 40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">
            <v:imagedata r:id="rId9" o:title=""/>
            <o:lock v:ext="edit" aspectratio="f"/>
            <w10:wrap type="through" anchorx="margin" anchory="margin"/>
          </v:shape>
        </w:pict>
      </w:r>
      <w:r w:rsidRPr="00587EDF">
        <w:rPr>
          <w:rFonts w:ascii="Traditional Arabic" w:hAnsi="Traditional Arabic" w:cs="Traditional Arabic"/>
          <w:sz w:val="32"/>
          <w:szCs w:val="32"/>
          <w:rtl/>
        </w:rPr>
        <w:br w:type="page"/>
      </w:r>
    </w:p>
    <w:p w:rsidR="00F20D0C" w:rsidRPr="00587EDF" w:rsidRDefault="00F20D0C" w:rsidP="00587EDF">
      <w:pPr>
        <w:bidi/>
        <w:spacing w:before="100" w:beforeAutospacing="1" w:after="100" w:afterAutospacing="1"/>
        <w:ind w:firstLine="288"/>
        <w:jc w:val="both"/>
        <w:rPr>
          <w:rFonts w:ascii="Traditional Arabic" w:hAnsi="Traditional Arabic" w:cs="Traditional Arabic"/>
          <w:sz w:val="32"/>
          <w:szCs w:val="32"/>
          <w:rtl/>
        </w:rPr>
      </w:pPr>
      <w:r w:rsidRPr="00587EDF">
        <w:rPr>
          <w:rFonts w:ascii="Traditional Arabic" w:hAnsi="Traditional Arabic" w:cs="Traditional Arabic"/>
          <w:sz w:val="32"/>
          <w:szCs w:val="32"/>
          <w:rtl/>
        </w:rPr>
        <w:br w:type="page"/>
      </w:r>
    </w:p>
    <w:p w:rsidR="00F20D0C" w:rsidRPr="000C6443" w:rsidRDefault="00F20D0C" w:rsidP="00587EDF">
      <w:pPr>
        <w:pStyle w:val="NoSpacing"/>
        <w:bidi/>
        <w:spacing w:before="100" w:beforeAutospacing="1" w:after="100" w:afterAutospacing="1"/>
        <w:ind w:firstLine="288"/>
        <w:jc w:val="center"/>
        <w:rPr>
          <w:rFonts w:ascii="Traditional Arabic" w:hAnsi="Traditional Arabic" w:cs="Traditional Arabic"/>
          <w:b/>
          <w:bCs/>
          <w:color w:val="C00000"/>
          <w:sz w:val="40"/>
          <w:szCs w:val="40"/>
          <w:rtl/>
          <w:lang w:bidi="ar-LB"/>
        </w:rPr>
      </w:pPr>
      <w:r w:rsidRPr="000C6443">
        <w:rPr>
          <w:rFonts w:ascii="Traditional Arabic" w:hAnsi="Traditional Arabic" w:cs="Traditional Arabic"/>
          <w:b/>
          <w:bCs/>
          <w:color w:val="C00000"/>
          <w:sz w:val="40"/>
          <w:szCs w:val="40"/>
          <w:rtl/>
        </w:rPr>
        <w:t>الخطاب</w:t>
      </w:r>
      <w:r w:rsidRPr="000C6443">
        <w:rPr>
          <w:rFonts w:ascii="Traditional Arabic" w:hAnsi="Traditional Arabic" w:cs="Traditional Arabic"/>
          <w:b/>
          <w:bCs/>
          <w:color w:val="C00000"/>
          <w:sz w:val="40"/>
          <w:szCs w:val="40"/>
        </w:rPr>
        <w:t> - 1 -</w:t>
      </w:r>
    </w:p>
    <w:p w:rsidR="00F20D0C" w:rsidRPr="000C6443" w:rsidRDefault="00F20D0C" w:rsidP="001F390A">
      <w:pPr>
        <w:pStyle w:val="NoSpacing"/>
        <w:numPr>
          <w:ilvl w:val="0"/>
          <w:numId w:val="2"/>
        </w:numPr>
        <w:bidi/>
        <w:spacing w:before="100" w:beforeAutospacing="1" w:after="100" w:afterAutospacing="1"/>
        <w:rPr>
          <w:rFonts w:ascii="Traditional Arabic" w:hAnsi="Traditional Arabic" w:cs="Traditional Arabic"/>
          <w:b/>
          <w:bCs/>
          <w:color w:val="C00000"/>
          <w:sz w:val="36"/>
          <w:szCs w:val="36"/>
          <w:rtl/>
          <w:lang w:bidi="ar-LB"/>
        </w:rPr>
      </w:pPr>
      <w:r w:rsidRPr="000C6443">
        <w:rPr>
          <w:rFonts w:ascii="Traditional Arabic" w:hAnsi="Traditional Arabic" w:cs="Traditional Arabic"/>
          <w:b/>
          <w:bCs/>
          <w:color w:val="C00000"/>
          <w:sz w:val="36"/>
          <w:szCs w:val="36"/>
          <w:rtl/>
        </w:rPr>
        <w:t>المناسبة</w:t>
      </w:r>
      <w:r w:rsidRPr="000C6443">
        <w:rPr>
          <w:rFonts w:ascii="Traditional Arabic" w:hAnsi="Traditional Arabic" w:cs="Traditional Arabic"/>
          <w:b/>
          <w:bCs/>
          <w:color w:val="C00000"/>
          <w:sz w:val="36"/>
          <w:szCs w:val="36"/>
        </w:rPr>
        <w:t>: </w:t>
      </w:r>
      <w:r w:rsidRPr="000C6443">
        <w:rPr>
          <w:rFonts w:ascii="Traditional Arabic" w:hAnsi="Traditional Arabic" w:cs="Traditional Arabic"/>
          <w:b/>
          <w:bCs/>
          <w:color w:val="C00000"/>
          <w:sz w:val="36"/>
          <w:szCs w:val="36"/>
          <w:rtl/>
        </w:rPr>
        <w:t>استقبال</w:t>
      </w:r>
      <w:r w:rsidRPr="000C6443">
        <w:rPr>
          <w:rFonts w:ascii="Traditional Arabic" w:hAnsi="Traditional Arabic" w:cs="Traditional Arabic"/>
          <w:b/>
          <w:bCs/>
          <w:color w:val="C00000"/>
          <w:sz w:val="36"/>
          <w:szCs w:val="36"/>
        </w:rPr>
        <w:t> </w:t>
      </w:r>
      <w:r w:rsidRPr="000C6443">
        <w:rPr>
          <w:rFonts w:ascii="Traditional Arabic" w:hAnsi="Traditional Arabic" w:cs="Traditional Arabic"/>
          <w:b/>
          <w:bCs/>
          <w:color w:val="C00000"/>
          <w:sz w:val="36"/>
          <w:szCs w:val="36"/>
          <w:rtl/>
        </w:rPr>
        <w:t>منتسبي</w:t>
      </w:r>
      <w:r w:rsidRPr="000C6443">
        <w:rPr>
          <w:rFonts w:ascii="Traditional Arabic" w:hAnsi="Traditional Arabic" w:cs="Traditional Arabic"/>
          <w:b/>
          <w:bCs/>
          <w:color w:val="C00000"/>
          <w:sz w:val="36"/>
          <w:szCs w:val="36"/>
        </w:rPr>
        <w:t> </w:t>
      </w:r>
      <w:r w:rsidRPr="000C6443">
        <w:rPr>
          <w:rFonts w:ascii="Traditional Arabic" w:hAnsi="Traditional Arabic" w:cs="Traditional Arabic"/>
          <w:b/>
          <w:bCs/>
          <w:color w:val="C00000"/>
          <w:sz w:val="36"/>
          <w:szCs w:val="36"/>
          <w:rtl/>
        </w:rPr>
        <w:t>القوة</w:t>
      </w:r>
      <w:r w:rsidRPr="000C6443">
        <w:rPr>
          <w:rFonts w:ascii="Traditional Arabic" w:hAnsi="Traditional Arabic" w:cs="Traditional Arabic"/>
          <w:b/>
          <w:bCs/>
          <w:color w:val="C00000"/>
          <w:sz w:val="36"/>
          <w:szCs w:val="36"/>
        </w:rPr>
        <w:t> </w:t>
      </w:r>
      <w:r w:rsidRPr="000C6443">
        <w:rPr>
          <w:rFonts w:ascii="Traditional Arabic" w:hAnsi="Traditional Arabic" w:cs="Traditional Arabic"/>
          <w:b/>
          <w:bCs/>
          <w:color w:val="C00000"/>
          <w:sz w:val="36"/>
          <w:szCs w:val="36"/>
          <w:rtl/>
        </w:rPr>
        <w:t>الجوية</w:t>
      </w:r>
      <w:r w:rsidRPr="000C6443">
        <w:rPr>
          <w:rFonts w:ascii="Traditional Arabic" w:hAnsi="Traditional Arabic" w:cs="Traditional Arabic"/>
          <w:b/>
          <w:bCs/>
          <w:color w:val="C00000"/>
          <w:sz w:val="36"/>
          <w:szCs w:val="36"/>
        </w:rPr>
        <w:t> </w:t>
      </w:r>
      <w:r w:rsidRPr="000C6443">
        <w:rPr>
          <w:rFonts w:ascii="Traditional Arabic" w:hAnsi="Traditional Arabic" w:cs="Traditional Arabic"/>
          <w:b/>
          <w:bCs/>
          <w:color w:val="C00000"/>
          <w:sz w:val="36"/>
          <w:szCs w:val="36"/>
          <w:rtl/>
        </w:rPr>
        <w:t>في</w:t>
      </w:r>
      <w:r w:rsidRPr="000C6443">
        <w:rPr>
          <w:rFonts w:ascii="Traditional Arabic" w:hAnsi="Traditional Arabic" w:cs="Traditional Arabic"/>
          <w:b/>
          <w:bCs/>
          <w:color w:val="C00000"/>
          <w:sz w:val="36"/>
          <w:szCs w:val="36"/>
        </w:rPr>
        <w:t> </w:t>
      </w:r>
      <w:r w:rsidRPr="000C6443">
        <w:rPr>
          <w:rFonts w:ascii="Traditional Arabic" w:hAnsi="Traditional Arabic" w:cs="Traditional Arabic"/>
          <w:b/>
          <w:bCs/>
          <w:color w:val="C00000"/>
          <w:sz w:val="36"/>
          <w:szCs w:val="36"/>
          <w:rtl/>
        </w:rPr>
        <w:t>الجيش</w:t>
      </w:r>
      <w:r w:rsidRPr="000C6443">
        <w:rPr>
          <w:rFonts w:ascii="Traditional Arabic" w:hAnsi="Traditional Arabic" w:cs="Traditional Arabic"/>
          <w:b/>
          <w:bCs/>
          <w:color w:val="C00000"/>
          <w:sz w:val="36"/>
          <w:szCs w:val="36"/>
        </w:rPr>
        <w:t>.</w:t>
      </w:r>
    </w:p>
    <w:p w:rsidR="00F20D0C" w:rsidRPr="000C6443" w:rsidRDefault="00F20D0C" w:rsidP="001F390A">
      <w:pPr>
        <w:pStyle w:val="NoSpacing"/>
        <w:numPr>
          <w:ilvl w:val="0"/>
          <w:numId w:val="2"/>
        </w:numPr>
        <w:bidi/>
        <w:spacing w:before="100" w:beforeAutospacing="1" w:after="100" w:afterAutospacing="1"/>
        <w:rPr>
          <w:rFonts w:ascii="Traditional Arabic" w:hAnsi="Traditional Arabic" w:cs="Traditional Arabic"/>
          <w:b/>
          <w:bCs/>
          <w:color w:val="C00000"/>
          <w:sz w:val="36"/>
          <w:szCs w:val="36"/>
          <w:rtl/>
          <w:lang w:bidi="ar-LB"/>
        </w:rPr>
      </w:pPr>
      <w:r w:rsidRPr="000C6443">
        <w:rPr>
          <w:rFonts w:ascii="Traditional Arabic" w:hAnsi="Traditional Arabic" w:cs="Traditional Arabic"/>
          <w:b/>
          <w:bCs/>
          <w:color w:val="C00000"/>
          <w:sz w:val="36"/>
          <w:szCs w:val="36"/>
          <w:rtl/>
        </w:rPr>
        <w:t>الزمــان</w:t>
      </w:r>
      <w:r w:rsidRPr="000C6443">
        <w:rPr>
          <w:rFonts w:ascii="Traditional Arabic" w:hAnsi="Traditional Arabic" w:cs="Traditional Arabic"/>
          <w:b/>
          <w:bCs/>
          <w:color w:val="C00000"/>
          <w:sz w:val="36"/>
          <w:szCs w:val="36"/>
        </w:rPr>
        <w:t>: 07/02/2009</w:t>
      </w:r>
      <w:r w:rsidRPr="000C6443">
        <w:rPr>
          <w:rFonts w:ascii="Traditional Arabic" w:hAnsi="Traditional Arabic" w:cs="Traditional Arabic"/>
          <w:b/>
          <w:bCs/>
          <w:color w:val="C00000"/>
          <w:sz w:val="36"/>
          <w:szCs w:val="36"/>
          <w:rtl/>
        </w:rPr>
        <w:t>م</w:t>
      </w:r>
      <w:r w:rsidRPr="000C6443">
        <w:rPr>
          <w:rFonts w:ascii="Traditional Arabic" w:hAnsi="Traditional Arabic" w:cs="Traditional Arabic"/>
          <w:b/>
          <w:bCs/>
          <w:color w:val="C00000"/>
          <w:sz w:val="36"/>
          <w:szCs w:val="36"/>
        </w:rPr>
        <w:t> - 12/ </w:t>
      </w:r>
      <w:r w:rsidRPr="000C6443">
        <w:rPr>
          <w:rFonts w:ascii="Traditional Arabic" w:hAnsi="Traditional Arabic" w:cs="Traditional Arabic"/>
          <w:b/>
          <w:bCs/>
          <w:color w:val="C00000"/>
          <w:sz w:val="36"/>
          <w:szCs w:val="36"/>
          <w:rtl/>
        </w:rPr>
        <w:t>صفر/1430هـ</w:t>
      </w:r>
      <w:r w:rsidRPr="000C6443">
        <w:rPr>
          <w:rFonts w:ascii="Traditional Arabic" w:hAnsi="Traditional Arabic" w:cs="Traditional Arabic"/>
          <w:b/>
          <w:bCs/>
          <w:color w:val="C00000"/>
          <w:sz w:val="36"/>
          <w:szCs w:val="36"/>
        </w:rPr>
        <w:t>. </w:t>
      </w:r>
      <w:r w:rsidRPr="000C6443">
        <w:rPr>
          <w:rFonts w:ascii="Traditional Arabic" w:hAnsi="Traditional Arabic" w:cs="Traditional Arabic"/>
          <w:b/>
          <w:bCs/>
          <w:color w:val="C00000"/>
          <w:sz w:val="36"/>
          <w:szCs w:val="36"/>
          <w:rtl/>
        </w:rPr>
        <w:t>ق</w:t>
      </w:r>
      <w:r w:rsidRPr="000C6443">
        <w:rPr>
          <w:rFonts w:ascii="Traditional Arabic" w:hAnsi="Traditional Arabic" w:cs="Traditional Arabic"/>
          <w:b/>
          <w:bCs/>
          <w:color w:val="C00000"/>
          <w:sz w:val="36"/>
          <w:szCs w:val="36"/>
        </w:rPr>
        <w:t>.</w:t>
      </w:r>
    </w:p>
    <w:p w:rsidR="00F20D0C" w:rsidRDefault="00F20D0C" w:rsidP="000C6443">
      <w:pPr>
        <w:pStyle w:val="NoSpacing"/>
        <w:bidi/>
        <w:spacing w:before="100" w:beforeAutospacing="1" w:after="100" w:afterAutospacing="1"/>
        <w:jc w:val="both"/>
        <w:rPr>
          <w:rFonts w:ascii="Traditional Arabic" w:hAnsi="Traditional Arabic" w:cs="Traditional Arabic"/>
          <w:b/>
          <w:bCs/>
          <w:color w:val="943634"/>
          <w:sz w:val="32"/>
          <w:szCs w:val="32"/>
          <w:rtl/>
          <w:lang w:bidi="ar-LB"/>
        </w:rPr>
      </w:pPr>
    </w:p>
    <w:p w:rsidR="00F20D0C" w:rsidRPr="00587EDF" w:rsidRDefault="00F20D0C" w:rsidP="000C6443">
      <w:pPr>
        <w:pStyle w:val="NoSpacing"/>
        <w:bidi/>
        <w:spacing w:before="100" w:beforeAutospacing="1" w:after="100" w:afterAutospacing="1"/>
        <w:jc w:val="both"/>
        <w:rPr>
          <w:rFonts w:ascii="Traditional Arabic" w:hAnsi="Traditional Arabic" w:cs="Traditional Arabic"/>
          <w:b/>
          <w:bCs/>
          <w:color w:val="943634"/>
          <w:sz w:val="32"/>
          <w:szCs w:val="32"/>
          <w:rtl/>
          <w:lang w:bidi="ar-LB"/>
        </w:rPr>
      </w:pPr>
    </w:p>
    <w:p w:rsidR="00F20D0C" w:rsidRPr="00587EDF" w:rsidRDefault="00F20D0C" w:rsidP="00587EDF">
      <w:pPr>
        <w:pStyle w:val="NoSpacing"/>
        <w:bidi/>
        <w:spacing w:before="100" w:beforeAutospacing="1" w:after="100" w:afterAutospacing="1"/>
        <w:ind w:firstLine="288"/>
        <w:jc w:val="both"/>
        <w:rPr>
          <w:rFonts w:ascii="Traditional Arabic" w:hAnsi="Traditional Arabic" w:cs="Traditional Arabic"/>
          <w:b/>
          <w:bCs/>
          <w:color w:val="943634"/>
          <w:sz w:val="32"/>
          <w:szCs w:val="32"/>
          <w:rtl/>
        </w:rPr>
      </w:pP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المحتويات:</w:t>
      </w:r>
    </w:p>
    <w:p w:rsidR="00F20D0C" w:rsidRPr="00587EDF" w:rsidRDefault="00F20D0C" w:rsidP="001F390A">
      <w:pPr>
        <w:pStyle w:val="NoSpacing"/>
        <w:numPr>
          <w:ilvl w:val="0"/>
          <w:numId w:val="3"/>
        </w:numPr>
        <w:bidi/>
        <w:spacing w:before="100" w:beforeAutospacing="1" w:after="100" w:afterAutospacing="1"/>
        <w:jc w:val="both"/>
        <w:rPr>
          <w:rFonts w:ascii="Traditional Arabic" w:hAnsi="Traditional Arabic" w:cs="Traditional Arabic"/>
          <w:b/>
          <w:bCs/>
          <w:sz w:val="32"/>
          <w:szCs w:val="32"/>
        </w:rPr>
      </w:pPr>
      <w:r w:rsidRPr="00587EDF">
        <w:rPr>
          <w:rFonts w:ascii="Traditional Arabic" w:hAnsi="Traditional Arabic" w:cs="Traditional Arabic"/>
          <w:b/>
          <w:bCs/>
          <w:sz w:val="32"/>
          <w:szCs w:val="32"/>
          <w:rtl/>
        </w:rPr>
        <w:t>خصائص</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العمل</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الصالح</w:t>
      </w:r>
      <w:r w:rsidRPr="00587EDF">
        <w:rPr>
          <w:rFonts w:ascii="Traditional Arabic" w:hAnsi="Traditional Arabic" w:cs="Traditional Arabic"/>
          <w:b/>
          <w:bCs/>
          <w:sz w:val="32"/>
          <w:szCs w:val="32"/>
        </w:rPr>
        <w:t>.</w:t>
      </w:r>
    </w:p>
    <w:p w:rsidR="00F20D0C" w:rsidRPr="00587EDF" w:rsidRDefault="00F20D0C" w:rsidP="001F390A">
      <w:pPr>
        <w:pStyle w:val="NoSpacing"/>
        <w:numPr>
          <w:ilvl w:val="0"/>
          <w:numId w:val="3"/>
        </w:numPr>
        <w:bidi/>
        <w:spacing w:before="100" w:beforeAutospacing="1" w:after="100" w:afterAutospacing="1"/>
        <w:jc w:val="both"/>
        <w:rPr>
          <w:rFonts w:ascii="Traditional Arabic" w:hAnsi="Traditional Arabic" w:cs="Traditional Arabic"/>
          <w:b/>
          <w:bCs/>
          <w:sz w:val="32"/>
          <w:szCs w:val="32"/>
        </w:rPr>
      </w:pPr>
      <w:r w:rsidRPr="00587EDF">
        <w:rPr>
          <w:rFonts w:ascii="Traditional Arabic" w:hAnsi="Traditional Arabic" w:cs="Traditional Arabic"/>
          <w:b/>
          <w:bCs/>
          <w:sz w:val="32"/>
          <w:szCs w:val="32"/>
          <w:rtl/>
        </w:rPr>
        <w:t>أصداء</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الثورة</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وتأثيراتها</w:t>
      </w:r>
      <w:r w:rsidRPr="00587EDF">
        <w:rPr>
          <w:rFonts w:ascii="Traditional Arabic" w:hAnsi="Traditional Arabic" w:cs="Traditional Arabic"/>
          <w:b/>
          <w:bCs/>
          <w:sz w:val="32"/>
          <w:szCs w:val="32"/>
        </w:rPr>
        <w:t>.</w:t>
      </w:r>
    </w:p>
    <w:p w:rsidR="00F20D0C" w:rsidRPr="00587EDF" w:rsidRDefault="00F20D0C" w:rsidP="001F390A">
      <w:pPr>
        <w:pStyle w:val="NoSpacing"/>
        <w:numPr>
          <w:ilvl w:val="0"/>
          <w:numId w:val="3"/>
        </w:numPr>
        <w:bidi/>
        <w:spacing w:before="100" w:beforeAutospacing="1" w:after="100" w:afterAutospacing="1"/>
        <w:jc w:val="both"/>
        <w:rPr>
          <w:rFonts w:ascii="Traditional Arabic" w:hAnsi="Traditional Arabic" w:cs="Traditional Arabic"/>
          <w:b/>
          <w:bCs/>
          <w:sz w:val="32"/>
          <w:szCs w:val="32"/>
        </w:rPr>
      </w:pPr>
      <w:r w:rsidRPr="00587EDF">
        <w:rPr>
          <w:rFonts w:ascii="Traditional Arabic" w:hAnsi="Traditional Arabic" w:cs="Traditional Arabic"/>
          <w:b/>
          <w:bCs/>
          <w:sz w:val="32"/>
          <w:szCs w:val="32"/>
          <w:rtl/>
        </w:rPr>
        <w:t>الوضع</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قبل</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الثورة</w:t>
      </w:r>
      <w:r w:rsidRPr="00587EDF">
        <w:rPr>
          <w:rFonts w:ascii="Traditional Arabic" w:hAnsi="Traditional Arabic" w:cs="Traditional Arabic"/>
          <w:b/>
          <w:bCs/>
          <w:sz w:val="32"/>
          <w:szCs w:val="32"/>
        </w:rPr>
        <w:t>.</w:t>
      </w:r>
    </w:p>
    <w:p w:rsidR="00F20D0C" w:rsidRPr="00587EDF" w:rsidRDefault="00F20D0C" w:rsidP="001F390A">
      <w:pPr>
        <w:pStyle w:val="NoSpacing"/>
        <w:numPr>
          <w:ilvl w:val="0"/>
          <w:numId w:val="3"/>
        </w:numPr>
        <w:bidi/>
        <w:spacing w:before="100" w:beforeAutospacing="1" w:after="100" w:afterAutospacing="1"/>
        <w:jc w:val="both"/>
        <w:rPr>
          <w:rFonts w:ascii="Traditional Arabic" w:hAnsi="Traditional Arabic" w:cs="Traditional Arabic"/>
          <w:b/>
          <w:bCs/>
          <w:sz w:val="32"/>
          <w:szCs w:val="32"/>
        </w:rPr>
      </w:pPr>
      <w:r w:rsidRPr="00587EDF">
        <w:rPr>
          <w:rFonts w:ascii="Traditional Arabic" w:hAnsi="Traditional Arabic" w:cs="Traditional Arabic"/>
          <w:b/>
          <w:bCs/>
          <w:sz w:val="32"/>
          <w:szCs w:val="32"/>
          <w:rtl/>
        </w:rPr>
        <w:t>الثورة</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تحول</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تاريخي</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في</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حياة</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الشعب</w:t>
      </w:r>
      <w:r w:rsidRPr="00587EDF">
        <w:rPr>
          <w:rFonts w:ascii="Traditional Arabic" w:hAnsi="Traditional Arabic" w:cs="Traditional Arabic"/>
          <w:b/>
          <w:bCs/>
          <w:sz w:val="32"/>
          <w:szCs w:val="32"/>
        </w:rPr>
        <w:t>.</w:t>
      </w:r>
    </w:p>
    <w:p w:rsidR="00F20D0C" w:rsidRPr="00587EDF" w:rsidRDefault="00F20D0C" w:rsidP="001F390A">
      <w:pPr>
        <w:pStyle w:val="NoSpacing"/>
        <w:numPr>
          <w:ilvl w:val="0"/>
          <w:numId w:val="3"/>
        </w:numPr>
        <w:bidi/>
        <w:spacing w:before="100" w:beforeAutospacing="1" w:after="100" w:afterAutospacing="1"/>
        <w:jc w:val="both"/>
        <w:rPr>
          <w:rFonts w:ascii="Traditional Arabic" w:hAnsi="Traditional Arabic" w:cs="Traditional Arabic"/>
          <w:b/>
          <w:bCs/>
          <w:sz w:val="32"/>
          <w:szCs w:val="32"/>
        </w:rPr>
      </w:pPr>
      <w:r w:rsidRPr="00587EDF">
        <w:rPr>
          <w:rFonts w:ascii="Traditional Arabic" w:hAnsi="Traditional Arabic" w:cs="Traditional Arabic"/>
          <w:b/>
          <w:bCs/>
          <w:sz w:val="32"/>
          <w:szCs w:val="32"/>
          <w:rtl/>
        </w:rPr>
        <w:t>بركات</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الثورة</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ونتاجاتها</w:t>
      </w:r>
      <w:r w:rsidRPr="00587EDF">
        <w:rPr>
          <w:rFonts w:ascii="Traditional Arabic" w:hAnsi="Traditional Arabic" w:cs="Traditional Arabic"/>
          <w:b/>
          <w:bCs/>
          <w:sz w:val="32"/>
          <w:szCs w:val="32"/>
        </w:rPr>
        <w:t>.</w:t>
      </w:r>
    </w:p>
    <w:p w:rsidR="00F20D0C" w:rsidRPr="00587EDF" w:rsidRDefault="00F20D0C" w:rsidP="001F390A">
      <w:pPr>
        <w:pStyle w:val="NoSpacing"/>
        <w:numPr>
          <w:ilvl w:val="0"/>
          <w:numId w:val="3"/>
        </w:numPr>
        <w:bidi/>
        <w:spacing w:before="100" w:beforeAutospacing="1" w:after="100" w:afterAutospacing="1"/>
        <w:jc w:val="both"/>
        <w:rPr>
          <w:rFonts w:ascii="Traditional Arabic" w:hAnsi="Traditional Arabic" w:cs="Traditional Arabic"/>
          <w:b/>
          <w:bCs/>
          <w:sz w:val="32"/>
          <w:szCs w:val="32"/>
        </w:rPr>
      </w:pPr>
      <w:r w:rsidRPr="00587EDF">
        <w:rPr>
          <w:rFonts w:ascii="Traditional Arabic" w:hAnsi="Traditional Arabic" w:cs="Traditional Arabic"/>
          <w:b/>
          <w:bCs/>
          <w:sz w:val="32"/>
          <w:szCs w:val="32"/>
          <w:rtl/>
        </w:rPr>
        <w:t>الثورة</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أنهت</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ثقافة</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الاستعمار</w:t>
      </w:r>
      <w:r w:rsidRPr="00587EDF">
        <w:rPr>
          <w:rFonts w:ascii="Traditional Arabic" w:hAnsi="Traditional Arabic" w:cs="Traditional Arabic"/>
          <w:b/>
          <w:bCs/>
          <w:sz w:val="32"/>
          <w:szCs w:val="32"/>
        </w:rPr>
        <w:t>.</w:t>
      </w:r>
    </w:p>
    <w:p w:rsidR="00F20D0C" w:rsidRPr="00587EDF" w:rsidRDefault="00F20D0C" w:rsidP="001F390A">
      <w:pPr>
        <w:pStyle w:val="NoSpacing"/>
        <w:numPr>
          <w:ilvl w:val="0"/>
          <w:numId w:val="3"/>
        </w:numPr>
        <w:bidi/>
        <w:spacing w:before="100" w:beforeAutospacing="1" w:after="100" w:afterAutospacing="1"/>
        <w:jc w:val="both"/>
        <w:rPr>
          <w:rFonts w:ascii="Traditional Arabic" w:hAnsi="Traditional Arabic" w:cs="Traditional Arabic"/>
          <w:b/>
          <w:bCs/>
          <w:sz w:val="32"/>
          <w:szCs w:val="32"/>
        </w:rPr>
      </w:pPr>
      <w:r w:rsidRPr="00587EDF">
        <w:rPr>
          <w:rFonts w:ascii="Traditional Arabic" w:hAnsi="Traditional Arabic" w:cs="Traditional Arabic"/>
          <w:b/>
          <w:bCs/>
          <w:sz w:val="32"/>
          <w:szCs w:val="32"/>
          <w:rtl/>
        </w:rPr>
        <w:t>الثورة</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رسمت</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طريق</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الانتصار</w:t>
      </w:r>
      <w:r w:rsidRPr="00587EDF">
        <w:rPr>
          <w:rFonts w:ascii="Traditional Arabic" w:hAnsi="Traditional Arabic" w:cs="Traditional Arabic"/>
          <w:b/>
          <w:bCs/>
          <w:sz w:val="32"/>
          <w:szCs w:val="32"/>
        </w:rPr>
        <w:t>.</w:t>
      </w:r>
    </w:p>
    <w:p w:rsidR="00F20D0C" w:rsidRPr="00587EDF" w:rsidRDefault="00F20D0C" w:rsidP="001F390A">
      <w:pPr>
        <w:pStyle w:val="NoSpacing"/>
        <w:numPr>
          <w:ilvl w:val="0"/>
          <w:numId w:val="3"/>
        </w:numPr>
        <w:bidi/>
        <w:spacing w:before="100" w:beforeAutospacing="1" w:after="100" w:afterAutospacing="1"/>
        <w:jc w:val="both"/>
        <w:rPr>
          <w:rFonts w:ascii="Traditional Arabic" w:hAnsi="Traditional Arabic" w:cs="Traditional Arabic"/>
          <w:b/>
          <w:bCs/>
          <w:sz w:val="32"/>
          <w:szCs w:val="32"/>
        </w:rPr>
      </w:pPr>
      <w:r w:rsidRPr="00587EDF">
        <w:rPr>
          <w:rFonts w:ascii="Traditional Arabic" w:hAnsi="Traditional Arabic" w:cs="Traditional Arabic"/>
          <w:b/>
          <w:bCs/>
          <w:sz w:val="32"/>
          <w:szCs w:val="32"/>
          <w:rtl/>
        </w:rPr>
        <w:t>واجبات</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القوة</w:t>
      </w:r>
      <w:r w:rsidRPr="00587EDF">
        <w:rPr>
          <w:rFonts w:ascii="Traditional Arabic" w:hAnsi="Traditional Arabic" w:cs="Traditional Arabic"/>
          <w:b/>
          <w:bCs/>
          <w:sz w:val="32"/>
          <w:szCs w:val="32"/>
        </w:rPr>
        <w:t> </w:t>
      </w:r>
      <w:r w:rsidRPr="00587EDF">
        <w:rPr>
          <w:rFonts w:ascii="Traditional Arabic" w:hAnsi="Traditional Arabic" w:cs="Traditional Arabic"/>
          <w:b/>
          <w:bCs/>
          <w:sz w:val="32"/>
          <w:szCs w:val="32"/>
          <w:rtl/>
        </w:rPr>
        <w:t>الجوية</w:t>
      </w:r>
      <w:r w:rsidRPr="00587EDF">
        <w:rPr>
          <w:rFonts w:ascii="Traditional Arabic" w:hAnsi="Traditional Arabic" w:cs="Traditional Arabic"/>
          <w:b/>
          <w:bCs/>
          <w:sz w:val="32"/>
          <w:szCs w:val="32"/>
        </w:rPr>
        <w:t>.</w:t>
      </w:r>
    </w:p>
    <w:p w:rsidR="00F20D0C" w:rsidRPr="00587EDF" w:rsidRDefault="00F20D0C" w:rsidP="00587EDF">
      <w:pPr>
        <w:bidi/>
        <w:spacing w:before="100" w:beforeAutospacing="1" w:after="100" w:afterAutospacing="1"/>
        <w:ind w:firstLine="288"/>
        <w:jc w:val="both"/>
        <w:rPr>
          <w:rFonts w:ascii="Traditional Arabic" w:hAnsi="Traditional Arabic" w:cs="Traditional Arabic"/>
          <w:b/>
          <w:bCs/>
          <w:sz w:val="32"/>
          <w:szCs w:val="32"/>
          <w:rtl/>
        </w:rPr>
      </w:pPr>
      <w:r w:rsidRPr="00587EDF">
        <w:rPr>
          <w:rFonts w:ascii="Traditional Arabic" w:hAnsi="Traditional Arabic" w:cs="Traditional Arabic"/>
          <w:b/>
          <w:bCs/>
          <w:sz w:val="32"/>
          <w:szCs w:val="32"/>
          <w:rtl/>
        </w:rPr>
        <w:br w:type="page"/>
      </w:r>
    </w:p>
    <w:p w:rsidR="00F20D0C" w:rsidRPr="00587EDF" w:rsidRDefault="00F20D0C" w:rsidP="00587EDF">
      <w:pPr>
        <w:bidi/>
        <w:jc w:val="center"/>
        <w:rPr>
          <w:rFonts w:ascii="Traditional Arabic" w:hAnsi="Traditional Arabic" w:cs="Traditional Arabic"/>
          <w:b/>
          <w:bCs/>
          <w:sz w:val="32"/>
          <w:szCs w:val="32"/>
        </w:rPr>
      </w:pPr>
      <w:r w:rsidRPr="00587EDF">
        <w:rPr>
          <w:rFonts w:ascii="Traditional Arabic" w:hAnsi="Traditional Arabic" w:cs="Traditional Arabic"/>
          <w:b/>
          <w:bCs/>
          <w:sz w:val="32"/>
          <w:szCs w:val="32"/>
          <w:rtl/>
        </w:rPr>
        <w:t>بسم الله الرحمن الرحيم</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أرحب بكم أيها الأعزاء أجمل ترحيب، وأنا مسرور لرؤية وجوهكم الشابة المتوثّبة الأعضاء، الغالين في القوّةلجوية في جيش الجمهورية الإسلامية الإيرانية.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b/>
          <w:bCs/>
          <w:color w:val="C00000"/>
          <w:sz w:val="32"/>
          <w:szCs w:val="32"/>
        </w:rPr>
      </w:pPr>
      <w:r w:rsidRPr="00587EDF">
        <w:rPr>
          <w:rFonts w:ascii="Traditional Arabic" w:hAnsi="Traditional Arabic" w:cs="Traditional Arabic"/>
          <w:b/>
          <w:bCs/>
          <w:color w:val="C00000"/>
          <w:sz w:val="32"/>
          <w:szCs w:val="32"/>
          <w:rtl/>
        </w:rPr>
        <w:t>خصائص العمل الصالح:</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لا شك أنّنا يجب أن نكون جميعاً أنا وأنتم ، شاكرين للذين صنعوا يوم ال</w:t>
      </w:r>
      <w:r>
        <w:rPr>
          <w:rFonts w:ascii="Traditional Arabic" w:hAnsi="Traditional Arabic" w:cs="Traditional Arabic"/>
          <w:sz w:val="32"/>
          <w:szCs w:val="32"/>
          <w:rtl/>
        </w:rPr>
        <w:t>تاسع عشر من بهمن بموقفهم العملي</w:t>
      </w:r>
      <w:r w:rsidRPr="00587EDF">
        <w:rPr>
          <w:rFonts w:ascii="Traditional Arabic" w:hAnsi="Traditional Arabic" w:cs="Traditional Arabic"/>
          <w:sz w:val="32"/>
          <w:szCs w:val="32"/>
          <w:rtl/>
        </w:rPr>
        <w:t xml:space="preserve"> وليس بألسنتهم ولا بمعاهداتهم ، صنعوه وخلّدوه بمواقفهم ومبادرتهم وعزمهم. حينما تتخذ الخطوة بإخص وصواب، وانطلاقاً منفكرة صحيحة مفعمة بالإخلاص فسوف تتّسم بالبقاء والخلود.</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قد نفعل الكثير من الأعمال الاستعراضية، ونمارس بعض الأعمال المملاة علينا، والتي قد لا تتّسم بالإخلاص الكافي، فيمحوها مرور الزمن ويقضي عليها، إلا أنّ حدث التاسع عشر من بهمن لم يكن من هذا القبيل، </w:t>
      </w:r>
      <w:r w:rsidRPr="00D339FF">
        <w:rPr>
          <w:rFonts w:ascii="Traditional Arabic" w:hAnsi="Traditional Arabic" w:cs="Traditional Arabic"/>
          <w:sz w:val="32"/>
          <w:szCs w:val="32"/>
          <w:highlight w:val="lightGray"/>
          <w:rtl/>
        </w:rPr>
        <w:t>إنّما كان عملاً نبع من صميم</w:t>
      </w:r>
      <w:r w:rsidRPr="00D339FF">
        <w:rPr>
          <w:rFonts w:ascii="Traditional Arabic" w:hAnsi="Traditional Arabic" w:cs="Traditional Arabic"/>
          <w:sz w:val="32"/>
          <w:szCs w:val="32"/>
          <w:highlight w:val="lightGray"/>
        </w:rPr>
        <w:t xml:space="preserve"> </w:t>
      </w:r>
      <w:r w:rsidRPr="00D339FF">
        <w:rPr>
          <w:rFonts w:ascii="Traditional Arabic" w:hAnsi="Traditional Arabic" w:cs="Traditional Arabic"/>
          <w:sz w:val="32"/>
          <w:szCs w:val="32"/>
          <w:highlight w:val="lightGray"/>
          <w:rtl/>
        </w:rPr>
        <w:t>الإيمان والإخلاص والعزيمة الراسخة</w:t>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في تلك الظروف، صحيح أنّه لم يكن قد تبقّى على الانتصار الحاسم للثورة سوى بضعة أيام، ولكن لم يكن بوسع أي شخص التكهّن أنّ التاسع عشر من بهمن سيعقبه الثاني والعشرون من بهمن، فلم يكن بالمقدور التخمين على نحو القطع... لقد كانت</w:t>
      </w:r>
      <w:r>
        <w:rPr>
          <w:rFonts w:ascii="Traditional Arabic" w:hAnsi="Traditional Arabic" w:cs="Traditional Arabic"/>
          <w:sz w:val="32"/>
          <w:szCs w:val="32"/>
        </w:rPr>
        <w:t xml:space="preserve"> </w:t>
      </w:r>
      <w:r w:rsidRPr="00587EDF">
        <w:rPr>
          <w:rFonts w:ascii="Traditional Arabic" w:hAnsi="Traditional Arabic" w:cs="Traditional Arabic"/>
          <w:sz w:val="32"/>
          <w:szCs w:val="32"/>
          <w:rtl/>
        </w:rPr>
        <w:t>خطوة خطرة. وإن</w:t>
      </w:r>
      <w:r>
        <w:rPr>
          <w:rFonts w:ascii="Traditional Arabic" w:hAnsi="Traditional Arabic" w:cs="Traditional Arabic"/>
          <w:sz w:val="32"/>
          <w:szCs w:val="32"/>
          <w:rtl/>
        </w:rPr>
        <w:t>ّ العزيمة الراسخة لأولئك الشباب</w:t>
      </w:r>
      <w:r w:rsidRPr="00587EDF">
        <w:rPr>
          <w:rFonts w:ascii="Traditional Arabic" w:hAnsi="Traditional Arabic" w:cs="Traditional Arabic"/>
          <w:sz w:val="32"/>
          <w:szCs w:val="32"/>
          <w:rtl/>
        </w:rPr>
        <w:t xml:space="preserve"> وقد كانوا شباباً يشبهونكم -، تجلّت في أنّهم أبدوا عملياً إيمانهم، وعزمهم، والتحامهم بشعبهم، وإدراكهم وتشخيصهم الصائب لعمق الحدث الذي كان يقع آنذاك. طبعاً كانت تلك خطوةً خطيرة، لكنّهمبادروا إليها وخلّدوا يومُ التاسع عشر من بهمن.</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D339FF" w:rsidRDefault="00F20D0C" w:rsidP="00587EDF">
      <w:pPr>
        <w:bidi/>
        <w:jc w:val="both"/>
        <w:rPr>
          <w:rFonts w:ascii="Traditional Arabic" w:hAnsi="Traditional Arabic" w:cs="Traditional Arabic"/>
          <w:b/>
          <w:bCs/>
          <w:color w:val="C00000"/>
          <w:sz w:val="32"/>
          <w:szCs w:val="32"/>
        </w:rPr>
      </w:pPr>
      <w:r w:rsidRPr="00D339FF">
        <w:rPr>
          <w:rFonts w:ascii="Traditional Arabic" w:hAnsi="Traditional Arabic" w:cs="Traditional Arabic"/>
          <w:b/>
          <w:bCs/>
          <w:color w:val="C00000"/>
          <w:sz w:val="32"/>
          <w:szCs w:val="32"/>
          <w:rtl/>
        </w:rPr>
        <w:t>بركات القوة الجوية: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لم يكن هذا الحدث حدثاً فجائياً دفعياً، فقد عرضت القوة الجوية بفعلها هذا جوهراً من جواهرها. وقد تجلّى هذا الجوهر في الحرب أيضاً، سواء في الجانب الهجومي أو الدفاعي. ففي الدفاع الذي استمر ثمانية أعوام حينما شعر الشعب الإيراني بعدم وجودأسوار أمنية تحيط به، وكان الأعداء يأتون دون أي خوف أو قلق ويقصفون ويهاجمون، أبرزت القوة الجوية جوهرها ذاك، فكانت الأعمال الأفضل، والأولى، والأكثر تألقاً، وحسنَ صيتٍ في جيش الجمهورية الإسلامية في بداية الحرب المفروضة هي ماقامت به القوة الجوية... لقد كان هذا استمراراً لذلك الجوهر، والحال الآن كذلك أيضاً.</w:t>
      </w:r>
    </w:p>
    <w:p w:rsidR="00F20D0C" w:rsidRPr="00587EDF" w:rsidRDefault="00F20D0C" w:rsidP="00587EDF">
      <w:pPr>
        <w:bidi/>
        <w:jc w:val="both"/>
        <w:rPr>
          <w:rFonts w:ascii="Traditional Arabic" w:hAnsi="Traditional Arabic" w:cs="Traditional Arabic"/>
          <w:sz w:val="32"/>
          <w:szCs w:val="32"/>
        </w:rPr>
      </w:pPr>
      <w:r w:rsidRPr="00D339FF">
        <w:rPr>
          <w:rFonts w:ascii="Traditional Arabic" w:hAnsi="Traditional Arabic" w:cs="Traditional Arabic"/>
          <w:sz w:val="32"/>
          <w:szCs w:val="32"/>
          <w:highlight w:val="lightGray"/>
          <w:rtl/>
        </w:rPr>
        <w:t>المهمّ أن يكون للإنسان أو الجماعة من الناس تقويماً وفهماً صحيحاً للتحولات والتطورات التي تتفاعل حوله</w:t>
      </w:r>
      <w:r w:rsidRPr="00587EDF">
        <w:rPr>
          <w:rFonts w:ascii="Traditional Arabic" w:hAnsi="Traditional Arabic" w:cs="Traditional Arabic"/>
          <w:sz w:val="32"/>
          <w:szCs w:val="32"/>
          <w:rtl/>
        </w:rPr>
        <w:t>. فبعض الأحداث التي لا تسترعي كثيراً من الأنظار يفهمها ذوو البصائر ويدركون ماذا تعني وماذا سيحدث إثرها. هذه نقطة على جانب كبير من الأهمية.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التحوّل الذي وقع في إطار الثورة الإسلامية كان من هذا القبيل. والبعض لم يفمهوه ولم يشخصوه، وفريق خلط بينه وبين أي تحرّك أعمی كثيراً ما يحدث في مناطق مختلفة من العالم، فهكذا تصرّفوا معه وهكذا كان موقفهم منه. والبعض أعدّوا أكياس أطماعهم كي يستغلّوا هذا الحدث لصالحهم شخصياً. هذا كلّه وليد قصر النظر.</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D339FF" w:rsidRDefault="00F20D0C" w:rsidP="00587EDF">
      <w:pPr>
        <w:bidi/>
        <w:jc w:val="both"/>
        <w:rPr>
          <w:rFonts w:ascii="Traditional Arabic" w:hAnsi="Traditional Arabic" w:cs="Traditional Arabic"/>
          <w:b/>
          <w:bCs/>
          <w:color w:val="C00000"/>
          <w:sz w:val="32"/>
          <w:szCs w:val="32"/>
        </w:rPr>
      </w:pPr>
      <w:r w:rsidRPr="00D339FF">
        <w:rPr>
          <w:rFonts w:ascii="Traditional Arabic" w:hAnsi="Traditional Arabic" w:cs="Traditional Arabic"/>
          <w:b/>
          <w:bCs/>
          <w:color w:val="C00000"/>
          <w:sz w:val="32"/>
          <w:szCs w:val="32"/>
          <w:rtl/>
        </w:rPr>
        <w:t>أصداء الثورة وتأثيراتها:</w:t>
      </w:r>
    </w:p>
    <w:p w:rsidR="00F20D0C" w:rsidRDefault="00F20D0C" w:rsidP="00587EDF">
      <w:pPr>
        <w:bidi/>
        <w:jc w:val="both"/>
        <w:rPr>
          <w:rFonts w:ascii="Traditional Arabic" w:hAnsi="Traditional Arabic" w:cs="Traditional Arabic"/>
          <w:sz w:val="32"/>
          <w:szCs w:val="32"/>
          <w:rtl/>
        </w:rPr>
      </w:pPr>
      <w:r w:rsidRPr="00D339FF">
        <w:rPr>
          <w:rFonts w:ascii="Traditional Arabic" w:hAnsi="Traditional Arabic" w:cs="Traditional Arabic"/>
          <w:sz w:val="32"/>
          <w:szCs w:val="32"/>
          <w:highlight w:val="lightGray"/>
          <w:rtl/>
        </w:rPr>
        <w:t>لقد كانت الثورة بالدرجة الأولى تحوّلاً في المجتمع الإيراني، وبالدرجة الثانية</w:t>
      </w: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D339FF">
        <w:rPr>
          <w:rFonts w:ascii="Traditional Arabic" w:hAnsi="Traditional Arabic" w:cs="Traditional Arabic"/>
          <w:sz w:val="32"/>
          <w:szCs w:val="32"/>
          <w:highlight w:val="lightGray"/>
          <w:rtl/>
        </w:rPr>
        <w:t>في مجمل الأمّة الإسلامية، ومن ثمّ في عموم المعادلات السياسية العالمية، إذ غيّرت جغرافيا القوة في العالم</w:t>
      </w:r>
      <w:r w:rsidRPr="00587EDF">
        <w:rPr>
          <w:rFonts w:ascii="Traditional Arabic" w:hAnsi="Traditional Arabic" w:cs="Traditional Arabic"/>
          <w:sz w:val="32"/>
          <w:szCs w:val="32"/>
          <w:rtl/>
        </w:rPr>
        <w:t>، خصوصاً في بعض مناطق العالم. واليوم راحت هذه العظمة تبرزمؤشراتها ودلائلها.</w:t>
      </w:r>
    </w:p>
    <w:p w:rsidR="00F20D0C" w:rsidRPr="00587EDF" w:rsidRDefault="00F20D0C" w:rsidP="00587EDF">
      <w:pPr>
        <w:bidi/>
        <w:jc w:val="both"/>
        <w:rPr>
          <w:rFonts w:ascii="Traditional Arabic" w:hAnsi="Traditional Arabic" w:cs="Traditional Arabic"/>
          <w:sz w:val="32"/>
          <w:szCs w:val="32"/>
        </w:rPr>
      </w:pPr>
      <w:r w:rsidRPr="00D339FF">
        <w:rPr>
          <w:rFonts w:ascii="Traditional Arabic" w:hAnsi="Traditional Arabic" w:cs="Traditional Arabic"/>
          <w:sz w:val="32"/>
          <w:szCs w:val="32"/>
          <w:highlight w:val="lightGray"/>
          <w:rtl/>
        </w:rPr>
        <w:t>إنّ التطوّر الذي حصل في إيران هو تغيير نظام مغلق استبدادي ظالم تعسفي</w:t>
      </w:r>
      <w:r w:rsidRPr="00587EDF">
        <w:rPr>
          <w:rFonts w:ascii="Traditional Arabic" w:hAnsi="Traditional Arabic" w:cs="Traditional Arabic"/>
          <w:sz w:val="32"/>
          <w:szCs w:val="32"/>
          <w:rtl/>
        </w:rPr>
        <w:t xml:space="preserve"> يترأسه ساسة متعطشون للدنيا، وللشهوات، ولا يفكرون إلا بأنفسهم؛ لأنّهم ساسة غافلون عن الإنسان والإنسانية، وتابعون من ناحية للأجنبي، وأسرى بيد سياسات الآخرينومطيعون للقوى المهيمنة. هذا كان التحوّل الأساسي...</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ومن ثمّ تحويل ذلك الوضع </w:t>
      </w:r>
      <w:r w:rsidRPr="00D339FF">
        <w:rPr>
          <w:rFonts w:ascii="Traditional Arabic" w:hAnsi="Traditional Arabic" w:cs="Traditional Arabic"/>
          <w:sz w:val="32"/>
          <w:szCs w:val="32"/>
          <w:highlight w:val="lightGray"/>
          <w:rtl/>
        </w:rPr>
        <w:t>إلى مجتمع رشيد، واعٍ، ذي عزيمة راسخة،</w:t>
      </w:r>
      <w:r w:rsidRPr="00587EDF">
        <w:rPr>
          <w:rFonts w:ascii="Traditional Arabic" w:hAnsi="Traditional Arabic" w:cs="Traditional Arabic"/>
          <w:sz w:val="32"/>
          <w:szCs w:val="32"/>
          <w:rtl/>
        </w:rPr>
        <w:t xml:space="preserve"> بشعب له القدرة على الانتخاب، وله حق الانتخاب؛ بشعب شامخ عزيز بين المجتمعات البشرية ومؤثر على سائر المجتمعات... كان هذا هو التحوّل الرئيس الذي وقع.</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أنتم اليوم ترون وتسمعون وتقرأون بخصوص شتى القضايا ذات الصلة بمنطقتنا أنّ كافة القوى العالمية تعتقد أنّ تواجد إيران ووجودها ورأيها وموقفها مؤثّر. هذا ما يقوله حتى ألدّ أعدائنا ويعرفون أنّه لحلّ قضايا الشرق الأوسط أو قضايا بلدان هذهالمنطقة لا يمكن اتخاذ أي قرار أو العمل به من دون المشاركة الإيرانية.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D339FF" w:rsidRDefault="00F20D0C" w:rsidP="00587EDF">
      <w:pPr>
        <w:bidi/>
        <w:jc w:val="both"/>
        <w:rPr>
          <w:rFonts w:ascii="Traditional Arabic" w:hAnsi="Traditional Arabic" w:cs="Traditional Arabic"/>
          <w:b/>
          <w:bCs/>
          <w:color w:val="C00000"/>
          <w:sz w:val="32"/>
          <w:szCs w:val="32"/>
        </w:rPr>
      </w:pPr>
      <w:r w:rsidRPr="00D339FF">
        <w:rPr>
          <w:rFonts w:ascii="Traditional Arabic" w:hAnsi="Traditional Arabic" w:cs="Traditional Arabic"/>
          <w:b/>
          <w:bCs/>
          <w:color w:val="C00000"/>
          <w:sz w:val="32"/>
          <w:szCs w:val="32"/>
          <w:rtl/>
        </w:rPr>
        <w:t>الوضع قبل الثورة: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أين هذا من ذلك الوضع السابق، حيث </w:t>
      </w:r>
      <w:r w:rsidRPr="00D339FF">
        <w:rPr>
          <w:rFonts w:ascii="Traditional Arabic" w:hAnsi="Traditional Arabic" w:cs="Traditional Arabic"/>
          <w:sz w:val="32"/>
          <w:szCs w:val="32"/>
          <w:highlight w:val="lightGray"/>
          <w:rtl/>
        </w:rPr>
        <w:t>كان بلد كبير كإيران بما له من تاريخ وتراث وشعب عظيم مجرّد بيدق بيد المهيمنين والمستعمرين يحركونه كيف ما شاءوا، ويستغلونه وينتفعون منه</w:t>
      </w:r>
      <w:r w:rsidRPr="00587EDF">
        <w:rPr>
          <w:rFonts w:ascii="Traditional Arabic" w:hAnsi="Traditional Arabic" w:cs="Traditional Arabic"/>
          <w:sz w:val="32"/>
          <w:szCs w:val="32"/>
          <w:rtl/>
        </w:rPr>
        <w:t>، دون أي اكتراث لشعبه.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ومن الناحية الاقتصادية كانت مصادر البلد بأيديهم، من نفط البلاد، وثرواتها المعدنية والبشرية المتنوعة، وواقعها العسكري والاستراتيجي... كلّها كانت بيد الآخرين يوظّفونها كيف ما أرادوا. هذا هو التحوّل الهائل الذي حصل.</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D339FF" w:rsidRDefault="00F20D0C" w:rsidP="00587EDF">
      <w:pPr>
        <w:bidi/>
        <w:jc w:val="both"/>
        <w:rPr>
          <w:rFonts w:ascii="Traditional Arabic" w:hAnsi="Traditional Arabic" w:cs="Traditional Arabic"/>
          <w:b/>
          <w:bCs/>
          <w:color w:val="C00000"/>
          <w:sz w:val="32"/>
          <w:szCs w:val="32"/>
        </w:rPr>
      </w:pPr>
      <w:r w:rsidRPr="00D339FF">
        <w:rPr>
          <w:rFonts w:ascii="Traditional Arabic" w:hAnsi="Traditional Arabic" w:cs="Traditional Arabic"/>
          <w:b/>
          <w:bCs/>
          <w:color w:val="C00000"/>
          <w:sz w:val="32"/>
          <w:szCs w:val="32"/>
          <w:rtl/>
        </w:rPr>
        <w:t>الثورة تحوّل تاريخي في حياة الشعب:</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لهذا التحوّل معانٍ أخرى، فالشعب الذي يتحلّى بمثل هذه الإرادة والقدرة في الشؤون الاقتصادية، وفي تعميق ثقافته ونشرها، وفي طريق أخلاقه الإنسانية، وتطبيق معتقداته القلبية لا يمكن قهره. هذا هو التحول العظيم الذي لم يفهمه البعض ولا يزالالبعض لا يفهمه لحدّ الآن.</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إنّ القوى الكبرى - التي لا تهدف إلا لقهر الشعوب والهيمنة عليها -، غير مستعدة لفهم أنّ الشعب إذا استيقظ وأدرك قيمة عزيمته وإرادته، وحينما يعي الشعب أنّه </w:t>
      </w:r>
      <w:r w:rsidRPr="00D339FF">
        <w:rPr>
          <w:rFonts w:ascii="Traditional Arabic" w:hAnsi="Traditional Arabic" w:cs="Traditional Arabic"/>
          <w:sz w:val="32"/>
          <w:szCs w:val="32"/>
          <w:highlight w:val="lightGray"/>
          <w:rtl/>
        </w:rPr>
        <w:t>إذا أراد وقرّر وعمل فلن يكون بوسع أية قوة الوقوف بوجهه،</w:t>
      </w:r>
      <w:r w:rsidRPr="00587EDF">
        <w:rPr>
          <w:rFonts w:ascii="Traditional Arabic" w:hAnsi="Traditional Arabic" w:cs="Traditional Arabic"/>
          <w:sz w:val="32"/>
          <w:szCs w:val="32"/>
          <w:rtl/>
        </w:rPr>
        <w:t xml:space="preserve"> ولن يمكن كسر مثل هذاالشعب. فقد يفرضون بعض التكاليف والفواتير على هذا الشعب، بيد أنّ السيطرة عليه لن تعود ممكنة. ولن يعود بالمستطاع استعباد هذا الشعب، وفرض معتقداتهم وإراداتهم عليه. وهذا ما لم تستطع القوى الكبرى فهمه لحدّ الآن.</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لقد مضت ثلاثون سنة على هذا التحوّل الهائل واستخدم أعداء الشعب الإيراني وأعداء نظام الجمهورية الإسلامية شتى الأساليب والحيل عسى أن يستطيعوا إخضاع هذا الشعب ثانية، وإعادة تلك الهيمنة الجهنمية التي فرضوها على إيران العزيزة لعشراتالأعوام ولم يكونوا على استعداد للتخلّي عنها. فالتحدي الراهن بين نظام الجمهورية الإسلامية وأعدائها المقتدرين العالميين يتمحور حول هذه النقطة. فقضية الطاقة النووية وصناعة الصواريخ وما إلى ذلك مجرد ذرائع.</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فالقضية قضية أخرى، وهي أنّ شعباً استطاع بقوته وغلبته وعزمه وإرادته أن يحرّر نفسه من الهيمنة القسرية للآخرين. لكنّهم يحاولون إعادة هذه الهيمنة، وهم لم يستطيعوا ذلك طبعاً ولن يستطيعوا في المستقبل أيضاً.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D339FF" w:rsidRDefault="00F20D0C" w:rsidP="00587EDF">
      <w:pPr>
        <w:bidi/>
        <w:jc w:val="both"/>
        <w:rPr>
          <w:rFonts w:ascii="Traditional Arabic" w:hAnsi="Traditional Arabic" w:cs="Traditional Arabic"/>
          <w:b/>
          <w:bCs/>
          <w:color w:val="C00000"/>
          <w:sz w:val="32"/>
          <w:szCs w:val="32"/>
        </w:rPr>
      </w:pPr>
      <w:r w:rsidRPr="00D339FF">
        <w:rPr>
          <w:rFonts w:ascii="Traditional Arabic" w:hAnsi="Traditional Arabic" w:cs="Traditional Arabic"/>
          <w:b/>
          <w:bCs/>
          <w:color w:val="C00000"/>
          <w:sz w:val="32"/>
          <w:szCs w:val="32"/>
          <w:rtl/>
        </w:rPr>
        <w:t>صمود الشعوب بعزيمتها الراسخة: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من أعماق صنوف الحظر التي فرضوها لسنوات طويلة على بلادنا خرج فجأة القمر الصناعي «أميد» وأطلق إلى الفضاء. ومن أعماق كل الضغوط التي مارسوها، ظهرت فجأة القدرة على تخصيب اليورانيوم - وهي عملية محصورة ومقتصرة علىالقوى الكبرى وتعد ملكاً مطلقاً لهم يجب أن لا تخرج إلى أي مكان دون إذنهم -، وتطورت وتفاعلت وأعربت عن نفسها. هذا دليل على </w:t>
      </w:r>
      <w:r w:rsidRPr="00D339FF">
        <w:rPr>
          <w:rFonts w:ascii="Traditional Arabic" w:hAnsi="Traditional Arabic" w:cs="Traditional Arabic"/>
          <w:color w:val="000000"/>
          <w:sz w:val="32"/>
          <w:szCs w:val="32"/>
          <w:highlight w:val="lightGray"/>
          <w:rtl/>
        </w:rPr>
        <w:t>أنّ العدو لم يستطع فعل شيء وأنّ حظره وتهديداته لم يكن لها أثر. لكن لماذا؟ لأنّ هذا الشعب حافظ على عزيمته الراسخة المستندة إلى إيمانه العميق،</w:t>
      </w:r>
      <w:r w:rsidRPr="00D339FF">
        <w:rPr>
          <w:rFonts w:ascii="Traditional Arabic" w:hAnsi="Traditional Arabic" w:cs="Traditional Arabic"/>
          <w:color w:val="000000"/>
          <w:sz w:val="32"/>
          <w:szCs w:val="32"/>
          <w:rtl/>
        </w:rPr>
        <w:t xml:space="preserve"> </w:t>
      </w:r>
      <w:r w:rsidRPr="00587EDF">
        <w:rPr>
          <w:rFonts w:ascii="Traditional Arabic" w:hAnsi="Traditional Arabic" w:cs="Traditional Arabic"/>
          <w:sz w:val="32"/>
          <w:szCs w:val="32"/>
          <w:rtl/>
        </w:rPr>
        <w:t>وهو الآن يسير ويتقدم إلى الأمام، وهم عاجزون عنه.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في حين تعمل أجهزة هذه القوى الإعلامية المتطورة والحديثة ليل نهار ضد النظام الإسلامي والحركة الإسلامية والجمهورية الإسلامية، وقد صنع انتشارُ هذا الفكر واقعة غزة فوقفت جماعة صغيرة في أرض محدودة المساحة أمام حكومة تعتبر نفسهاإحدى القوى العسكرية الأولى في العالم، فاستخدم ذلك العدو كل إمكاناته ليستطيع قهر هذا الشعب فلم يستطع. هل هذا حدث صغير؟! هل هذا بالشيء القليل؟! وقبل هذا كانت هناك أحداث لبنان قبل سنتين، حيث استخدموا أيضاً كل إمكاناتهم وقدراتهم، بلوساعد الأمريكان الكيان الصهيوني تسليحياً. ومع أنّ الكيان الصهيوني يصنع القنابل الذرية ويصدِّر المعدات العسكرية إلا أنّ الأمريكيين أمدّوه بالمعدات لينتصر على مجموعة من الشباب المؤمن المتحفّز المدافع، فلم يستطيعوا ذلك في حرب الثلاثةوثلاثين يوماً. هل هذه أمور صغيرة؟!.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b/>
          <w:bCs/>
          <w:color w:val="C00000"/>
          <w:sz w:val="32"/>
          <w:szCs w:val="32"/>
          <w:rtl/>
        </w:rPr>
      </w:pPr>
      <w:r>
        <w:rPr>
          <w:rFonts w:ascii="Traditional Arabic" w:hAnsi="Traditional Arabic" w:cs="Traditional Arabic"/>
          <w:b/>
          <w:bCs/>
          <w:color w:val="C00000"/>
          <w:sz w:val="32"/>
          <w:szCs w:val="32"/>
          <w:rtl/>
        </w:rPr>
        <w:br w:type="page"/>
      </w:r>
    </w:p>
    <w:p w:rsidR="00F20D0C" w:rsidRPr="00D339FF" w:rsidRDefault="00F20D0C" w:rsidP="00587EDF">
      <w:pPr>
        <w:bidi/>
        <w:jc w:val="both"/>
        <w:rPr>
          <w:rFonts w:ascii="Traditional Arabic" w:hAnsi="Traditional Arabic" w:cs="Traditional Arabic"/>
          <w:b/>
          <w:bCs/>
          <w:color w:val="C00000"/>
          <w:sz w:val="32"/>
          <w:szCs w:val="32"/>
        </w:rPr>
      </w:pPr>
      <w:r w:rsidRPr="00D339FF">
        <w:rPr>
          <w:rFonts w:ascii="Traditional Arabic" w:hAnsi="Traditional Arabic" w:cs="Traditional Arabic"/>
          <w:b/>
          <w:bCs/>
          <w:color w:val="C00000"/>
          <w:sz w:val="32"/>
          <w:szCs w:val="32"/>
          <w:rtl/>
        </w:rPr>
        <w:t>الثورة انهت ثقافة الاستعمار:</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هذه هي النقاط التي غيّرت جغرافيا القوة في العالم، حيث </w:t>
      </w:r>
      <w:r w:rsidRPr="00D339FF">
        <w:rPr>
          <w:rFonts w:ascii="Traditional Arabic" w:hAnsi="Traditional Arabic" w:cs="Traditional Arabic"/>
          <w:sz w:val="32"/>
          <w:szCs w:val="32"/>
          <w:highlight w:val="lightGray"/>
          <w:rtl/>
        </w:rPr>
        <w:t>غيّرت شكل النظام العالمي غير العادل الذي يوزّع العالم إلى مهيمنين وخاضعين للهيمنة</w:t>
      </w:r>
      <w:r w:rsidRPr="00587EDF">
        <w:rPr>
          <w:rFonts w:ascii="Traditional Arabic" w:hAnsi="Traditional Arabic" w:cs="Traditional Arabic"/>
          <w:sz w:val="32"/>
          <w:szCs w:val="32"/>
          <w:rtl/>
        </w:rPr>
        <w:t>. لقد اعتاد العالم بعد القرن السابع عشر والثامن عشر للميلاد - حيث ظهرت الحالة الاستعمارية -، علىأن تمسك بضع دول بيدها مصير البلدان في العالم - حكومات وشعوباً -، اعتماداً على قدراتها العسكرية وليس على قدراتها الأخلاقية. فأحياناً يتهيّأ لدولة من الدول نفوذ بين بعض الشعوب أو الحكومات بشكل طبيعي بسبب متانة أفكارها وإشعاعهاالأخلاقي، إلا أنّ نفوذ الاستعمار لم يكن من هذا القبيل، بل كان نفوذه قسرياً، وبفضل قدراته العسكرية وأسلحته وتعسفه.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لقد اعتاد العالم على أن يمتلك البعض هذه الأسلحة القاهرة وأن تستسلم أكثرية الحكومات والشعوب في العالم حيالهم، ثمّ يكون لبعض هؤلاء المستسلمين - بحسب شطارتهم -، وضع مادي أفضل من سواهم، هو أشبه بغلمان وعبيد سيد قد يكون لبعضهمزاد وحياة أفضل دون البعض الآخر الذي تجتمع له العبودية والجوع.</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وقد غاب هذا التعويد عن العالم بفضل الثورة الإسلامية، واتضح أنّ مواقف القوى المهيمنة في العالم ليست المواقف الأخيرة، إنّما الشعوب هي التي تتخذ المواقف الأخيرة، </w:t>
      </w:r>
      <w:r w:rsidRPr="000C6443">
        <w:rPr>
          <w:rFonts w:ascii="Traditional Arabic" w:hAnsi="Traditional Arabic" w:cs="Traditional Arabic"/>
          <w:sz w:val="32"/>
          <w:szCs w:val="32"/>
          <w:highlight w:val="lightGray"/>
          <w:rtl/>
        </w:rPr>
        <w:t>فعزم الشعوب وإيمانها هو الذي يقول الكلمة الأخيرة</w:t>
      </w:r>
      <w:r w:rsidRPr="00587EDF">
        <w:rPr>
          <w:rFonts w:ascii="Traditional Arabic" w:hAnsi="Traditional Arabic" w:cs="Traditional Arabic"/>
          <w:sz w:val="32"/>
          <w:szCs w:val="32"/>
          <w:rtl/>
        </w:rPr>
        <w:t>. هذا ما علّمه الشعبالإيراني للآخرين. طبعاً كانت هناك ثورات في العالم قبل الثورة الإسلامية، إلا أنّ أية ثورة - لاحظوا كل تاريخ الثورات، منذ الثورة الفرنسية الكبرى وما قبلها وإلى ما بعدها -، لم تستطع الحفاظ على مبادئها طوال سنوات متمادية كما فعلت الثورةالإسلامية في إيران، حيث سارت في خطها المستقيم ولم تستسلم لهذا وذاك، بل واصلت طريقها المستقيم إلى الأمام.</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0C6443" w:rsidRDefault="00F20D0C" w:rsidP="00587EDF">
      <w:pPr>
        <w:bidi/>
        <w:jc w:val="both"/>
        <w:rPr>
          <w:rFonts w:ascii="Traditional Arabic" w:hAnsi="Traditional Arabic" w:cs="Traditional Arabic"/>
          <w:b/>
          <w:bCs/>
          <w:color w:val="C00000"/>
          <w:sz w:val="32"/>
          <w:szCs w:val="32"/>
        </w:rPr>
      </w:pPr>
      <w:r w:rsidRPr="000C6443">
        <w:rPr>
          <w:rFonts w:ascii="Traditional Arabic" w:hAnsi="Traditional Arabic" w:cs="Traditional Arabic"/>
          <w:b/>
          <w:bCs/>
          <w:color w:val="C00000"/>
          <w:sz w:val="32"/>
          <w:szCs w:val="32"/>
          <w:rtl/>
        </w:rPr>
        <w:t>الثورة رسمت طريق الانتصار:</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هذه هي وصفة المستقبل، فالشعب الإيراني كلّه يعلم هذا، ويجب أن يعلمه، وعليكم أن تعلموه وأنتم تعلمونه، </w:t>
      </w:r>
      <w:r w:rsidRPr="000C6443">
        <w:rPr>
          <w:rFonts w:ascii="Traditional Arabic" w:hAnsi="Traditional Arabic" w:cs="Traditional Arabic"/>
          <w:sz w:val="32"/>
          <w:szCs w:val="32"/>
          <w:highlight w:val="lightGray"/>
          <w:rtl/>
        </w:rPr>
        <w:t>والسبيل لانتصار الشعب الإيراني انتصاراً نهائياً كاملاً هو أن لا يتخلى عن هذا الخط المستقيم</w:t>
      </w:r>
      <w:r w:rsidRPr="00587EDF">
        <w:rPr>
          <w:rFonts w:ascii="Traditional Arabic" w:hAnsi="Traditional Arabic" w:cs="Traditional Arabic"/>
          <w:sz w:val="32"/>
          <w:szCs w:val="32"/>
          <w:rtl/>
        </w:rPr>
        <w:t>، خط الإيمان بالله، والإيمان بذاته، والإيمان</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بالقدرات الوطنية، والثقة بالذات الوطنية، وعدم تركه طريق الإيمان والحركة والجهاد بكل أشكاله؛ الجهاد العلمي، والجهاد العملي، وإذا اقتضت الضرورة الجهاد العسكري.</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حينما يسير شعبنا في الثاني والعشرين من بهمن من كل سنة بهياج وحماس وعزم راسخ في الشوارع، ويشارك في هذه التظاهرات الحاشدة، ويعبّر عن نفسه فإنّما يقوم بحركة رمزية تعبّر عن صموده وصبره على هذه المبادئ. فالشعب يقول إنّناموجودون، ولذلك تلاحظون أنّ مراسم الثاني والعشرين من بهمن أقيمت طوال هذه الأعوام الثلاثين تحت الثلوج وفي البرد القارس وعلى الأراضي المتصلّبة بالثلوج، وتحت الشمس المحرقة - في المناطق الحارة -، وجاء الناس إلى ساحة المظاهرات</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وحافظوا على حضورهم وتواجدهم ولم يسمحوا بأن يفقد الثاني والعشرون من بهمن تألّقه وبريقه. وهذا ما سيحدث هذه السنة أيضاً بتوفيق من الله، فسيحضر الشعب الإيراني تارة أخرى ويعبّر عن نفسه في الساحة، وهذا ما يبثّ في العدو الشعور</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بالخسران بالمعنى الحقيقي للكلمة، وهكذا يكون التواجد في المظاهرات، والميادين المختلفة - الانتخابات المختلفة، ومشاركة الناس وتواجدهم، وهذه الاستعراضات العلمية والتقنية العظيمة التي يعرضها شعبنا الواحد تلو الآخر لحسن الحظ -، فجهود شبابناتظهر دوماً ويجب أن تزداد يوماً بعد يوم.</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0C6443" w:rsidRDefault="00F20D0C" w:rsidP="00587EDF">
      <w:pPr>
        <w:bidi/>
        <w:jc w:val="both"/>
        <w:rPr>
          <w:rFonts w:ascii="Traditional Arabic" w:hAnsi="Traditional Arabic" w:cs="Traditional Arabic"/>
          <w:b/>
          <w:bCs/>
          <w:color w:val="C00000"/>
          <w:sz w:val="32"/>
          <w:szCs w:val="32"/>
        </w:rPr>
      </w:pPr>
      <w:r w:rsidRPr="000C6443">
        <w:rPr>
          <w:rFonts w:ascii="Traditional Arabic" w:hAnsi="Traditional Arabic" w:cs="Traditional Arabic"/>
          <w:b/>
          <w:bCs/>
          <w:color w:val="C00000"/>
          <w:sz w:val="32"/>
          <w:szCs w:val="32"/>
          <w:rtl/>
        </w:rPr>
        <w:t>واجبات القوّة الجوية: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إنّ لكم أنتم أيضاً في القوة الجوية في جيش الجمهورية الإسلامية واجبات محددة ومعروفة، سواء في القسم الرئيس من القوة الجوية، أو في قسم المضادات الجوية. </w:t>
      </w:r>
      <w:r w:rsidRPr="000C6443">
        <w:rPr>
          <w:rFonts w:ascii="Traditional Arabic" w:hAnsi="Traditional Arabic" w:cs="Traditional Arabic"/>
          <w:sz w:val="32"/>
          <w:szCs w:val="32"/>
          <w:highlight w:val="lightGray"/>
          <w:rtl/>
        </w:rPr>
        <w:t>والواجب الأهم هو أن يشعر الإنسان أنّ عليه سدّ الفراغات والثغرات</w:t>
      </w:r>
      <w:r w:rsidRPr="00587EDF">
        <w:rPr>
          <w:rFonts w:ascii="Traditional Arabic" w:hAnsi="Traditional Arabic" w:cs="Traditional Arabic"/>
          <w:sz w:val="32"/>
          <w:szCs w:val="32"/>
          <w:rtl/>
        </w:rPr>
        <w:t>. عليكم أن تسدّواالفراغات في المعدات والتنظيم والإدارة أينما كنتم. فحينما تتحلى المنظومة بالعزيمة على التقدّم فلن تنتظر أن تنتقل من مكان إلى آخر أو أن يقول لها أحد شيئاً، إنّما تشخّص الاحتياجات ضمن المساحة التي تعمل فيها وتحاول رفع هذه الاحتياجاتوالنهوض بواجباتها بنحو كامل. وهذا ما حصل لحدّ الآن في القوة الجوية في الجيش بفضل من الله وتوفيقه، وسيحصل بعد الآن أيضاً. هذا ما أشعر به حينما تقع عيني على الوجوه الشابة المؤمنة ذات العزيمة والإرادة في القوة الجوية. ويمكن أن يفهمالإنسان هذا أيضاً من التقارير والمعلومات التي تصله؟.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نحيّي ذكرى جميع الشهداء الأعزاء في القوة الجوية وجيش الجمهورية الإسلامية، وكذلك الشهداء الأبرار في المنظومات المختلفة الذين جاهدوا في هذا السبيل واستشهدوا وضحّوا بأنفسهم وسقوا هذه الشجرة الفارعة، ونحيّي كذلك ذكرى إمامنا العزيزالجليل الذي قاد هذه الحركة العظيمة، ونشكر المسؤولين المحترمين في القوة الجوية والناشطين في القطاعات المختلفة والمبدعين، الذين أسسوا لهذه الإبداعات في القوة الجوية، ونتمنى أن يمنَّ الله تعالى عليكم بمزيد من التوفيق والعزيمة الراسخة كل يومكي تستطيعوا إن شاء الله أن تبلغوا بالجيش وبمنظومة القوات المسلحة إلى حيث يشعر الشعب الإيراني بفضل وجودكم بأنّه غير مهدّد بأي خطر من قبل الأعداء.</w:t>
      </w:r>
    </w:p>
    <w:p w:rsidR="00F20D0C" w:rsidRPr="000C6443" w:rsidRDefault="00F20D0C" w:rsidP="000C6443">
      <w:pPr>
        <w:bidi/>
        <w:jc w:val="right"/>
        <w:rPr>
          <w:rFonts w:ascii="Traditional Arabic" w:hAnsi="Traditional Arabic" w:cs="Traditional Arabic"/>
          <w:b/>
          <w:bCs/>
          <w:color w:val="C00000"/>
          <w:sz w:val="32"/>
          <w:szCs w:val="32"/>
        </w:rPr>
      </w:pPr>
      <w:r w:rsidRPr="00587EDF">
        <w:rPr>
          <w:rFonts w:ascii="Traditional Arabic" w:hAnsi="Traditional Arabic" w:cs="Traditional Arabic"/>
          <w:sz w:val="32"/>
          <w:szCs w:val="32"/>
          <w:rtl/>
        </w:rPr>
        <w:t xml:space="preserve"> </w:t>
      </w:r>
      <w:r w:rsidRPr="000C6443">
        <w:rPr>
          <w:rFonts w:ascii="Traditional Arabic" w:hAnsi="Traditional Arabic" w:cs="Traditional Arabic"/>
          <w:b/>
          <w:bCs/>
          <w:color w:val="C00000"/>
          <w:sz w:val="32"/>
          <w:szCs w:val="32"/>
          <w:rtl/>
        </w:rPr>
        <w:t>السلام عليكم ورحمة الله وبركاته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rsidP="00587EDF">
      <w:pPr>
        <w:bidi/>
        <w:jc w:val="both"/>
        <w:rPr>
          <w:rFonts w:ascii="Traditional Arabic" w:hAnsi="Traditional Arabic" w:cs="Traditional Arabic"/>
          <w:sz w:val="32"/>
          <w:szCs w:val="32"/>
          <w:rtl/>
        </w:rPr>
      </w:pPr>
    </w:p>
    <w:p w:rsidR="00F20D0C" w:rsidRPr="000C6443" w:rsidRDefault="00F20D0C" w:rsidP="000C6443">
      <w:pPr>
        <w:bidi/>
        <w:jc w:val="center"/>
        <w:rPr>
          <w:rFonts w:ascii="Traditional Arabic" w:hAnsi="Traditional Arabic" w:cs="Traditional Arabic"/>
          <w:b/>
          <w:bCs/>
          <w:color w:val="C00000"/>
          <w:sz w:val="36"/>
          <w:szCs w:val="36"/>
        </w:rPr>
      </w:pPr>
      <w:r w:rsidRPr="000C6443">
        <w:rPr>
          <w:rFonts w:ascii="Traditional Arabic" w:hAnsi="Traditional Arabic" w:cs="Traditional Arabic"/>
          <w:b/>
          <w:bCs/>
          <w:color w:val="C00000"/>
          <w:sz w:val="36"/>
          <w:szCs w:val="36"/>
          <w:rtl/>
        </w:rPr>
        <w:t>الخطاب - 2 -</w:t>
      </w:r>
    </w:p>
    <w:p w:rsidR="00F20D0C" w:rsidRPr="000C6443" w:rsidRDefault="00F20D0C" w:rsidP="001F390A">
      <w:pPr>
        <w:pStyle w:val="ListParagraph"/>
        <w:numPr>
          <w:ilvl w:val="0"/>
          <w:numId w:val="1"/>
        </w:numPr>
        <w:bidi/>
        <w:rPr>
          <w:rFonts w:ascii="Traditional Arabic" w:hAnsi="Traditional Arabic" w:cs="Traditional Arabic"/>
          <w:b/>
          <w:bCs/>
          <w:color w:val="C00000"/>
          <w:sz w:val="36"/>
          <w:szCs w:val="36"/>
        </w:rPr>
      </w:pPr>
      <w:r w:rsidRPr="000C6443">
        <w:rPr>
          <w:rFonts w:ascii="Traditional Arabic" w:hAnsi="Traditional Arabic" w:cs="Traditional Arabic"/>
          <w:b/>
          <w:bCs/>
          <w:color w:val="C00000"/>
          <w:sz w:val="36"/>
          <w:szCs w:val="36"/>
          <w:rtl/>
        </w:rPr>
        <w:t>المناسبة: استقبال أهالي محافظة آذربيجان الشرقية .</w:t>
      </w:r>
    </w:p>
    <w:p w:rsidR="00F20D0C" w:rsidRPr="000C6443" w:rsidRDefault="00F20D0C" w:rsidP="001F390A">
      <w:pPr>
        <w:pStyle w:val="ListParagraph"/>
        <w:numPr>
          <w:ilvl w:val="0"/>
          <w:numId w:val="1"/>
        </w:numPr>
        <w:bidi/>
        <w:rPr>
          <w:rFonts w:ascii="Traditional Arabic" w:hAnsi="Traditional Arabic" w:cs="Traditional Arabic"/>
          <w:b/>
          <w:bCs/>
          <w:color w:val="C00000"/>
          <w:sz w:val="36"/>
          <w:szCs w:val="36"/>
        </w:rPr>
      </w:pPr>
      <w:r w:rsidRPr="000C6443">
        <w:rPr>
          <w:rFonts w:ascii="Traditional Arabic" w:hAnsi="Traditional Arabic" w:cs="Traditional Arabic"/>
          <w:b/>
          <w:bCs/>
          <w:color w:val="C00000"/>
          <w:sz w:val="36"/>
          <w:szCs w:val="36"/>
          <w:rtl/>
        </w:rPr>
        <w:t>الزمان: 16/02/2009م - 21/صفر/1430هـ. ق.</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ab/>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0C6443" w:rsidRDefault="00F20D0C" w:rsidP="000C6443">
      <w:pPr>
        <w:bidi/>
        <w:rPr>
          <w:rFonts w:ascii="Traditional Arabic" w:hAnsi="Traditional Arabic" w:cs="Traditional Arabic"/>
          <w:b/>
          <w:bCs/>
          <w:sz w:val="36"/>
          <w:szCs w:val="36"/>
        </w:rPr>
      </w:pPr>
      <w:r w:rsidRPr="000C6443">
        <w:rPr>
          <w:rFonts w:ascii="Traditional Arabic" w:hAnsi="Traditional Arabic" w:cs="Traditional Arabic"/>
          <w:b/>
          <w:bCs/>
          <w:sz w:val="36"/>
          <w:szCs w:val="36"/>
          <w:rtl/>
        </w:rPr>
        <w:t>المحتويات:</w:t>
      </w:r>
    </w:p>
    <w:p w:rsidR="00F20D0C" w:rsidRPr="000C6443" w:rsidRDefault="00F20D0C" w:rsidP="001F390A">
      <w:pPr>
        <w:pStyle w:val="ListParagraph"/>
        <w:numPr>
          <w:ilvl w:val="0"/>
          <w:numId w:val="4"/>
        </w:numPr>
        <w:bidi/>
        <w:jc w:val="both"/>
        <w:rPr>
          <w:rFonts w:ascii="Traditional Arabic" w:hAnsi="Traditional Arabic" w:cs="Traditional Arabic"/>
          <w:sz w:val="32"/>
          <w:szCs w:val="32"/>
        </w:rPr>
      </w:pPr>
      <w:r w:rsidRPr="000C6443">
        <w:rPr>
          <w:rFonts w:ascii="Traditional Arabic" w:hAnsi="Traditional Arabic" w:cs="Traditional Arabic"/>
          <w:sz w:val="32"/>
          <w:szCs w:val="32"/>
          <w:rtl/>
        </w:rPr>
        <w:t xml:space="preserve">الأبعاد السياسية والفكرية لأربعين </w:t>
      </w:r>
      <w:r>
        <w:rPr>
          <w:rFonts w:ascii="Traditional Arabic" w:hAnsi="Traditional Arabic" w:cs="Traditional Arabic"/>
          <w:sz w:val="32"/>
          <w:szCs w:val="32"/>
          <w:rtl/>
        </w:rPr>
        <w:t>الإمام الحسين”عليه السلام”</w:t>
      </w:r>
      <w:r w:rsidRPr="000C6443">
        <w:rPr>
          <w:rFonts w:ascii="Traditional Arabic" w:hAnsi="Traditional Arabic" w:cs="Traditional Arabic"/>
          <w:sz w:val="32"/>
          <w:szCs w:val="32"/>
          <w:rtl/>
        </w:rPr>
        <w:t xml:space="preserve"> عليه السلام.</w:t>
      </w:r>
    </w:p>
    <w:p w:rsidR="00F20D0C" w:rsidRPr="000C6443" w:rsidRDefault="00F20D0C" w:rsidP="001F390A">
      <w:pPr>
        <w:pStyle w:val="ListParagraph"/>
        <w:numPr>
          <w:ilvl w:val="0"/>
          <w:numId w:val="4"/>
        </w:numPr>
        <w:bidi/>
        <w:jc w:val="both"/>
        <w:rPr>
          <w:rFonts w:ascii="Traditional Arabic" w:hAnsi="Traditional Arabic" w:cs="Traditional Arabic"/>
          <w:sz w:val="32"/>
          <w:szCs w:val="32"/>
        </w:rPr>
      </w:pPr>
      <w:r w:rsidRPr="000C6443">
        <w:rPr>
          <w:rFonts w:ascii="Traditional Arabic" w:hAnsi="Traditional Arabic" w:cs="Traditional Arabic"/>
          <w:sz w:val="32"/>
          <w:szCs w:val="32"/>
          <w:rtl/>
        </w:rPr>
        <w:t xml:space="preserve">بركات أربعين </w:t>
      </w:r>
      <w:r>
        <w:rPr>
          <w:rFonts w:ascii="Traditional Arabic" w:hAnsi="Traditional Arabic" w:cs="Traditional Arabic"/>
          <w:sz w:val="32"/>
          <w:szCs w:val="32"/>
          <w:rtl/>
        </w:rPr>
        <w:t>الإمام الحسين”عليه السلام”</w:t>
      </w:r>
      <w:r w:rsidRPr="000C6443">
        <w:rPr>
          <w:rFonts w:ascii="Traditional Arabic" w:hAnsi="Traditional Arabic" w:cs="Traditional Arabic"/>
          <w:sz w:val="32"/>
          <w:szCs w:val="32"/>
          <w:rtl/>
        </w:rPr>
        <w:t xml:space="preserve"> عليه السلام وتجلّياتها.</w:t>
      </w:r>
    </w:p>
    <w:p w:rsidR="00F20D0C" w:rsidRPr="000C6443" w:rsidRDefault="00F20D0C" w:rsidP="001F390A">
      <w:pPr>
        <w:pStyle w:val="ListParagraph"/>
        <w:numPr>
          <w:ilvl w:val="0"/>
          <w:numId w:val="4"/>
        </w:numPr>
        <w:bidi/>
        <w:jc w:val="both"/>
        <w:rPr>
          <w:rFonts w:ascii="Traditional Arabic" w:hAnsi="Traditional Arabic" w:cs="Traditional Arabic"/>
          <w:sz w:val="32"/>
          <w:szCs w:val="32"/>
        </w:rPr>
      </w:pPr>
      <w:r w:rsidRPr="000C6443">
        <w:rPr>
          <w:rFonts w:ascii="Traditional Arabic" w:hAnsi="Traditional Arabic" w:cs="Traditional Arabic"/>
          <w:sz w:val="32"/>
          <w:szCs w:val="32"/>
          <w:rtl/>
        </w:rPr>
        <w:t>حادثة التاسع والعشرين من بهمن.</w:t>
      </w:r>
    </w:p>
    <w:p w:rsidR="00F20D0C" w:rsidRPr="000C6443" w:rsidRDefault="00F20D0C" w:rsidP="001F390A">
      <w:pPr>
        <w:pStyle w:val="ListParagraph"/>
        <w:numPr>
          <w:ilvl w:val="0"/>
          <w:numId w:val="4"/>
        </w:numPr>
        <w:bidi/>
        <w:jc w:val="both"/>
        <w:rPr>
          <w:rFonts w:ascii="Traditional Arabic" w:hAnsi="Traditional Arabic" w:cs="Traditional Arabic"/>
          <w:sz w:val="32"/>
          <w:szCs w:val="32"/>
        </w:rPr>
      </w:pPr>
      <w:r w:rsidRPr="000C6443">
        <w:rPr>
          <w:rFonts w:ascii="Traditional Arabic" w:hAnsi="Traditional Arabic" w:cs="Traditional Arabic"/>
          <w:sz w:val="32"/>
          <w:szCs w:val="32"/>
          <w:rtl/>
        </w:rPr>
        <w:t>دروس وعبر من حادثة التاسع والعشرين من بهمن.</w:t>
      </w:r>
    </w:p>
    <w:p w:rsidR="00F20D0C" w:rsidRPr="000C6443" w:rsidRDefault="00F20D0C" w:rsidP="001F390A">
      <w:pPr>
        <w:pStyle w:val="ListParagraph"/>
        <w:numPr>
          <w:ilvl w:val="0"/>
          <w:numId w:val="4"/>
        </w:numPr>
        <w:bidi/>
        <w:jc w:val="both"/>
        <w:rPr>
          <w:rFonts w:ascii="Traditional Arabic" w:hAnsi="Traditional Arabic" w:cs="Traditional Arabic"/>
          <w:sz w:val="32"/>
          <w:szCs w:val="32"/>
        </w:rPr>
      </w:pPr>
      <w:r w:rsidRPr="000C6443">
        <w:rPr>
          <w:rFonts w:ascii="Traditional Arabic" w:hAnsi="Traditional Arabic" w:cs="Traditional Arabic"/>
          <w:sz w:val="32"/>
          <w:szCs w:val="32"/>
          <w:rtl/>
        </w:rPr>
        <w:t>الوعي والعمل مظهران للثورة ضدّ الطغيان.</w:t>
      </w:r>
    </w:p>
    <w:p w:rsidR="00F20D0C" w:rsidRPr="000C6443" w:rsidRDefault="00F20D0C" w:rsidP="001F390A">
      <w:pPr>
        <w:pStyle w:val="ListParagraph"/>
        <w:numPr>
          <w:ilvl w:val="0"/>
          <w:numId w:val="4"/>
        </w:numPr>
        <w:bidi/>
        <w:jc w:val="both"/>
        <w:rPr>
          <w:rFonts w:ascii="Traditional Arabic" w:hAnsi="Traditional Arabic" w:cs="Traditional Arabic"/>
          <w:sz w:val="32"/>
          <w:szCs w:val="32"/>
        </w:rPr>
      </w:pPr>
      <w:r w:rsidRPr="000C6443">
        <w:rPr>
          <w:rFonts w:ascii="Traditional Arabic" w:hAnsi="Traditional Arabic" w:cs="Traditional Arabic"/>
          <w:sz w:val="32"/>
          <w:szCs w:val="32"/>
          <w:rtl/>
        </w:rPr>
        <w:t>مؤامرات العدو ضد نظام الجمهورية الإسلامية.</w:t>
      </w:r>
    </w:p>
    <w:p w:rsidR="00F20D0C" w:rsidRPr="000C6443" w:rsidRDefault="00F20D0C" w:rsidP="001F390A">
      <w:pPr>
        <w:pStyle w:val="ListParagraph"/>
        <w:numPr>
          <w:ilvl w:val="0"/>
          <w:numId w:val="4"/>
        </w:numPr>
        <w:bidi/>
        <w:rPr>
          <w:rFonts w:ascii="Traditional Arabic" w:hAnsi="Traditional Arabic" w:cs="Traditional Arabic"/>
          <w:sz w:val="32"/>
          <w:szCs w:val="32"/>
        </w:rPr>
      </w:pPr>
      <w:r w:rsidRPr="000C6443">
        <w:rPr>
          <w:rFonts w:ascii="Traditional Arabic" w:hAnsi="Traditional Arabic" w:cs="Traditional Arabic"/>
          <w:sz w:val="32"/>
          <w:szCs w:val="32"/>
          <w:rtl/>
        </w:rPr>
        <w:t>الشعب الإيراني شعب يقظ وواعٍ.</w:t>
      </w:r>
    </w:p>
    <w:p w:rsidR="00F20D0C" w:rsidRPr="000C6443" w:rsidRDefault="00F20D0C" w:rsidP="001F390A">
      <w:pPr>
        <w:pStyle w:val="ListParagraph"/>
        <w:numPr>
          <w:ilvl w:val="0"/>
          <w:numId w:val="4"/>
        </w:numPr>
        <w:bidi/>
        <w:jc w:val="both"/>
        <w:rPr>
          <w:rFonts w:ascii="Traditional Arabic" w:hAnsi="Traditional Arabic" w:cs="Traditional Arabic"/>
          <w:sz w:val="32"/>
          <w:szCs w:val="32"/>
        </w:rPr>
      </w:pPr>
      <w:r w:rsidRPr="000C6443">
        <w:rPr>
          <w:rFonts w:ascii="Traditional Arabic" w:hAnsi="Traditional Arabic" w:cs="Traditional Arabic"/>
          <w:sz w:val="32"/>
          <w:szCs w:val="32"/>
          <w:rtl/>
        </w:rPr>
        <w:t>إن تنصروا الله ينصركم ويثبّت أقدامكم.</w:t>
      </w:r>
    </w:p>
    <w:p w:rsidR="00F20D0C" w:rsidRPr="000C6443" w:rsidRDefault="00F20D0C" w:rsidP="001F390A">
      <w:pPr>
        <w:pStyle w:val="ListParagraph"/>
        <w:numPr>
          <w:ilvl w:val="0"/>
          <w:numId w:val="4"/>
        </w:numPr>
        <w:bidi/>
        <w:jc w:val="both"/>
        <w:rPr>
          <w:rFonts w:ascii="Traditional Arabic" w:hAnsi="Traditional Arabic" w:cs="Traditional Arabic"/>
          <w:sz w:val="32"/>
          <w:szCs w:val="32"/>
          <w:rtl/>
        </w:rPr>
      </w:pPr>
      <w:r w:rsidRPr="000C6443">
        <w:rPr>
          <w:rFonts w:ascii="Traditional Arabic" w:hAnsi="Traditional Arabic" w:cs="Traditional Arabic"/>
          <w:sz w:val="32"/>
          <w:szCs w:val="32"/>
          <w:rtl/>
        </w:rPr>
        <w:t>ضرورة حفظ خط الثورة.</w:t>
      </w:r>
    </w:p>
    <w:p w:rsidR="00F20D0C" w:rsidRPr="000C6443" w:rsidRDefault="00F20D0C" w:rsidP="000C6443">
      <w:pPr>
        <w:bidi/>
        <w:jc w:val="center"/>
        <w:rPr>
          <w:rFonts w:ascii="Traditional Arabic" w:hAnsi="Traditional Arabic" w:cs="Traditional Arabic"/>
          <w:b/>
          <w:bCs/>
          <w:sz w:val="32"/>
          <w:szCs w:val="32"/>
        </w:rPr>
      </w:pPr>
      <w:r w:rsidRPr="000C6443">
        <w:rPr>
          <w:rFonts w:ascii="Traditional Arabic" w:hAnsi="Traditional Arabic" w:cs="Traditional Arabic"/>
          <w:b/>
          <w:bCs/>
          <w:sz w:val="32"/>
          <w:szCs w:val="32"/>
          <w:rtl/>
        </w:rPr>
        <w:t>بسم الله الرحمن الرحيم</w:t>
      </w:r>
    </w:p>
    <w:p w:rsidR="00F20D0C" w:rsidRPr="00587EDF" w:rsidRDefault="00F20D0C" w:rsidP="009F43C7">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أهلاً ومرحباً بكم أيها الإخوة والأخوات الأعزاء، وأشكر الله كثيراً أن وفّقنا اليوم لأن نجرّب النقاءَ في هذه الحسينية، بنقاء معنوية عوائل الشهداء والشباب الأعزاء وأهالي تبريز وآذربيجان الأودّاء، التي تذكّرنا ب</w:t>
      </w:r>
      <w:r>
        <w:rPr>
          <w:rFonts w:ascii="Traditional Arabic" w:hAnsi="Traditional Arabic" w:cs="Traditional Arabic"/>
          <w:sz w:val="32"/>
          <w:szCs w:val="32"/>
          <w:rtl/>
        </w:rPr>
        <w:t xml:space="preserve">الإمام الحسين </w:t>
      </w:r>
      <w:r w:rsidRPr="00587EDF">
        <w:rPr>
          <w:rFonts w:ascii="Traditional Arabic" w:hAnsi="Traditional Arabic" w:cs="Traditional Arabic"/>
          <w:sz w:val="32"/>
          <w:szCs w:val="32"/>
          <w:rtl/>
        </w:rPr>
        <w:t xml:space="preserve">بن علي </w:t>
      </w:r>
      <w:r>
        <w:rPr>
          <w:rFonts w:ascii="Traditional Arabic" w:hAnsi="Traditional Arabic" w:cs="Traditional Arabic"/>
          <w:sz w:val="32"/>
          <w:szCs w:val="32"/>
          <w:rtl/>
        </w:rPr>
        <w:t>"</w:t>
      </w:r>
      <w:r w:rsidRPr="00587EDF">
        <w:rPr>
          <w:rFonts w:ascii="Traditional Arabic" w:hAnsi="Traditional Arabic" w:cs="Traditional Arabic"/>
          <w:sz w:val="32"/>
          <w:szCs w:val="32"/>
          <w:rtl/>
        </w:rPr>
        <w:t>عليهما السلام</w:t>
      </w:r>
      <w:r>
        <w:rPr>
          <w:rFonts w:ascii="Traditional Arabic" w:hAnsi="Traditional Arabic" w:cs="Traditional Arabic"/>
          <w:sz w:val="32"/>
          <w:szCs w:val="32"/>
          <w:rtl/>
        </w:rPr>
        <w:t>"</w:t>
      </w:r>
      <w:r w:rsidRPr="00587EDF">
        <w:rPr>
          <w:rFonts w:ascii="Traditional Arabic" w:hAnsi="Traditional Arabic" w:cs="Traditional Arabic"/>
          <w:sz w:val="32"/>
          <w:szCs w:val="32"/>
          <w:rtl/>
        </w:rPr>
        <w:t>،وتنوّر أجواء حياتنا وعملنا بهذا التوجّه والصفاء الذي ألفناه فيكم أهالي تبريز الأعزاء.</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إنّه اقتران له معنى كبير، فاليوم هو يوم الأربعين، وحادثة التاسع والعشرين من بهمن في تبريز هي حادثة أربعينية.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0C6443" w:rsidRDefault="00F20D0C" w:rsidP="00587EDF">
      <w:pPr>
        <w:bidi/>
        <w:jc w:val="both"/>
        <w:rPr>
          <w:rFonts w:ascii="Traditional Arabic" w:hAnsi="Traditional Arabic" w:cs="Traditional Arabic"/>
          <w:b/>
          <w:bCs/>
          <w:color w:val="C00000"/>
          <w:sz w:val="32"/>
          <w:szCs w:val="32"/>
        </w:rPr>
      </w:pPr>
      <w:r w:rsidRPr="000C6443">
        <w:rPr>
          <w:rFonts w:ascii="Traditional Arabic" w:hAnsi="Traditional Arabic" w:cs="Traditional Arabic"/>
          <w:b/>
          <w:bCs/>
          <w:color w:val="C00000"/>
          <w:sz w:val="32"/>
          <w:szCs w:val="32"/>
          <w:rtl/>
        </w:rPr>
        <w:t xml:space="preserve">الأبعاد السياسية والفكرية لأربعين </w:t>
      </w:r>
      <w:r>
        <w:rPr>
          <w:rFonts w:ascii="Traditional Arabic" w:hAnsi="Traditional Arabic" w:cs="Traditional Arabic"/>
          <w:b/>
          <w:bCs/>
          <w:color w:val="C00000"/>
          <w:sz w:val="32"/>
          <w:szCs w:val="32"/>
          <w:rtl/>
        </w:rPr>
        <w:t>الإمام الحسين”عليه السلام”</w:t>
      </w:r>
      <w:r w:rsidRPr="000C6443">
        <w:rPr>
          <w:rFonts w:ascii="Traditional Arabic" w:hAnsi="Traditional Arabic" w:cs="Traditional Arabic"/>
          <w:b/>
          <w:bCs/>
          <w:color w:val="C00000"/>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كان الأربعين في واقعة كربلاء بدايةً، فبعد أن حدثت واقعة كربلاء - تلك الفاجعة الكبرى - وتسطّرت التضحيات الفذّة لأبي عبد الله  وأصحابه وأعوانه وعياله في ذلك المكان المحدود، كان على واقعة الأسر والسبي أن تنشر الرسالة، </w:t>
      </w:r>
      <w:r w:rsidRPr="002D1C57">
        <w:rPr>
          <w:rFonts w:ascii="Traditional Arabic" w:hAnsi="Traditional Arabic" w:cs="Traditional Arabic"/>
          <w:sz w:val="32"/>
          <w:szCs w:val="32"/>
          <w:highlight w:val="lightGray"/>
          <w:rtl/>
        </w:rPr>
        <w:t>وكان على خطب السيدة زينب الكبرى”عليها السلام”  والإمام السجاد</w:t>
      </w:r>
      <w:r>
        <w:rPr>
          <w:rFonts w:ascii="Traditional Arabic" w:hAnsi="Traditional Arabic" w:cs="Traditional Arabic"/>
          <w:sz w:val="32"/>
          <w:szCs w:val="32"/>
          <w:highlight w:val="lightGray"/>
          <w:rtl/>
        </w:rPr>
        <w:t xml:space="preserve"> "عليه السلام"</w:t>
      </w:r>
      <w:r w:rsidRPr="002D1C57">
        <w:rPr>
          <w:rFonts w:ascii="Traditional Arabic" w:hAnsi="Traditional Arabic" w:cs="Traditional Arabic"/>
          <w:sz w:val="32"/>
          <w:szCs w:val="32"/>
          <w:highlight w:val="lightGray"/>
          <w:rtl/>
        </w:rPr>
        <w:t xml:space="preserve">  وكشفهما للحقائق أن تعمل كوسيلة إعلامية قوية لنشر الأفكار والأحداث والأهداف والاتجاهات على نطاق واسع</w:t>
      </w:r>
      <w:r w:rsidRPr="00587EDF">
        <w:rPr>
          <w:rFonts w:ascii="Traditional Arabic" w:hAnsi="Traditional Arabic" w:cs="Traditional Arabic"/>
          <w:sz w:val="32"/>
          <w:szCs w:val="32"/>
          <w:rtl/>
        </w:rPr>
        <w:t>... وهذا ما حصل بالفعل.</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فمن ميّزات بيئة القمع أنّ الناس فيها لا تتوافر لديهم الفرصة والجرأة على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التعبير عن الحقائق التي أدركوها في أعمالهم. فأولاً: لا يسمح الجهاز الظالم المستبد للناس بأن يفهموا ويدركوا، وإذا خرج فهم الناس من يده وفهموا الحقائق والأمور فلن يسمحلهم بالعمل بما فهموه. ففي الكوفة، والشام، ووسط الطريق أدرك الكثيرون الكثير من الأشياء عن لسان </w:t>
      </w:r>
      <w:r>
        <w:rPr>
          <w:rFonts w:ascii="Traditional Arabic" w:hAnsi="Traditional Arabic" w:cs="Traditional Arabic"/>
          <w:sz w:val="32"/>
          <w:szCs w:val="32"/>
          <w:rtl/>
        </w:rPr>
        <w:t>زينب الكبرى”عليها السلام”</w:t>
      </w:r>
      <w:r w:rsidRPr="00587EDF">
        <w:rPr>
          <w:rFonts w:ascii="Traditional Arabic" w:hAnsi="Traditional Arabic" w:cs="Traditional Arabic"/>
          <w:sz w:val="32"/>
          <w:szCs w:val="32"/>
          <w:rtl/>
        </w:rPr>
        <w:t xml:space="preserve">  أو الإمام السجاد</w:t>
      </w:r>
      <w:r>
        <w:rPr>
          <w:rFonts w:ascii="Traditional Arabic" w:hAnsi="Traditional Arabic" w:cs="Traditional Arabic"/>
          <w:sz w:val="32"/>
          <w:szCs w:val="32"/>
          <w:rtl/>
        </w:rPr>
        <w:t xml:space="preserve"> "عليه السلام"</w:t>
      </w:r>
      <w:r w:rsidRPr="00587EDF">
        <w:rPr>
          <w:rFonts w:ascii="Traditional Arabic" w:hAnsi="Traditional Arabic" w:cs="Traditional Arabic"/>
          <w:sz w:val="32"/>
          <w:szCs w:val="32"/>
          <w:rtl/>
        </w:rPr>
        <w:t xml:space="preserve"> أو عبر مشاهدتهم حال الأسرى، ولكن من كان يتجرّأ ويقدر على إبداء ما فهمه مقابلأجهزة الظلم والاستكبار والاستبداد والقمع؟. لقد بقيت القضية أشبه بغصّة في حناجر المؤمنين، وتفجّرت هذه الغصّة لأول مرّة في يوم الأربعين... فالفوران الأول حصل في كربلاء في يوم الأربعين.</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كتب المرحوم السيد ابن طاووس - وغيره من الشخصيات اللامعة - أنّ قافلة الأسرى، أي السيدة زينب  وباقي الأسرى، حينما جاءت كربلاء في الأربعين، لم يكن هناك جابر بن عبد الله الأنصاري، وعطية العوفي فقط، بل عدد من رجالبني هاشم وأصحاب </w:t>
      </w:r>
      <w:r>
        <w:rPr>
          <w:rFonts w:ascii="Traditional Arabic" w:hAnsi="Traditional Arabic" w:cs="Traditional Arabic"/>
          <w:sz w:val="32"/>
          <w:szCs w:val="32"/>
          <w:rtl/>
        </w:rPr>
        <w:t>الإمام الحسين”عليه السلام”</w:t>
      </w:r>
      <w:r w:rsidRPr="00587EDF">
        <w:rPr>
          <w:rFonts w:ascii="Traditional Arabic" w:hAnsi="Traditional Arabic" w:cs="Traditional Arabic"/>
          <w:sz w:val="32"/>
          <w:szCs w:val="32"/>
          <w:rtl/>
        </w:rPr>
        <w:t xml:space="preserve">  كانوا مجتمعين حول تربة سيد الشهداء، وجاءوا لاستقبال </w:t>
      </w:r>
      <w:r>
        <w:rPr>
          <w:rFonts w:ascii="Traditional Arabic" w:hAnsi="Traditional Arabic" w:cs="Traditional Arabic"/>
          <w:sz w:val="32"/>
          <w:szCs w:val="32"/>
          <w:rtl/>
        </w:rPr>
        <w:t>زينب الكبرى”عليها السلام”</w:t>
      </w:r>
      <w:r w:rsidRPr="00587EDF">
        <w:rPr>
          <w:rFonts w:ascii="Traditional Arabic" w:hAnsi="Traditional Arabic" w:cs="Traditional Arabic"/>
          <w:sz w:val="32"/>
          <w:szCs w:val="32"/>
          <w:rtl/>
        </w:rPr>
        <w:t>. وربما كانت هذه السياسة الولائية ل</w:t>
      </w:r>
      <w:r>
        <w:rPr>
          <w:rFonts w:ascii="Traditional Arabic" w:hAnsi="Traditional Arabic" w:cs="Traditional Arabic"/>
          <w:sz w:val="32"/>
          <w:szCs w:val="32"/>
          <w:rtl/>
        </w:rPr>
        <w:t>زينب الكبرى”عليها السلام”</w:t>
      </w:r>
      <w:r w:rsidRPr="00587EDF">
        <w:rPr>
          <w:rFonts w:ascii="Traditional Arabic" w:hAnsi="Traditional Arabic" w:cs="Traditional Arabic"/>
          <w:sz w:val="32"/>
          <w:szCs w:val="32"/>
          <w:rtl/>
        </w:rPr>
        <w:t xml:space="preserve">  بالتوجّه إلى كربلاء - عند العودة من الشام -، من أجلقيام هذا الاجتماع الصغير - لكن الغزير بالمعنى -، في ذلك الموضع.</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البعض استبعد وصولهم إلى كربلاء في يوم الأربعين، وللمرحوم الشهيد آية الله قاضي مدوّنة مفصّلة يثبت فيها أنّ هذا الشيء ممكن الوقوع. وعلى كل حال فما ورد في كلمات القدماء والكبراء هو أنّ </w:t>
      </w:r>
      <w:r>
        <w:rPr>
          <w:rFonts w:ascii="Traditional Arabic" w:hAnsi="Traditional Arabic" w:cs="Traditional Arabic"/>
          <w:sz w:val="32"/>
          <w:szCs w:val="32"/>
          <w:rtl/>
        </w:rPr>
        <w:t>زينب الكبرى”عليها السلام”</w:t>
      </w:r>
      <w:r w:rsidRPr="00587EDF">
        <w:rPr>
          <w:rFonts w:ascii="Traditional Arabic" w:hAnsi="Traditional Arabic" w:cs="Traditional Arabic"/>
          <w:sz w:val="32"/>
          <w:szCs w:val="32"/>
          <w:rtl/>
        </w:rPr>
        <w:t xml:space="preserve">  وجماعة أهل البيت </w:t>
      </w:r>
      <w:r>
        <w:rPr>
          <w:rFonts w:ascii="Traditional Arabic" w:hAnsi="Traditional Arabic" w:cs="Traditional Arabic"/>
          <w:sz w:val="32"/>
          <w:szCs w:val="32"/>
          <w:rtl/>
        </w:rPr>
        <w:t>"عليهم السلام"</w:t>
      </w:r>
      <w:r w:rsidRPr="00587EDF">
        <w:rPr>
          <w:rFonts w:ascii="Traditional Arabic" w:hAnsi="Traditional Arabic" w:cs="Traditional Arabic"/>
          <w:sz w:val="32"/>
          <w:szCs w:val="32"/>
          <w:rtl/>
        </w:rPr>
        <w:t xml:space="preserve"> حينما نزلوا كربلاء كان فيها عطية العوفي، وجابر بن عبد الله ورجال من بني هاشم.</w:t>
      </w:r>
    </w:p>
    <w:p w:rsidR="00F20D0C" w:rsidRPr="00C379E5" w:rsidRDefault="00F20D0C" w:rsidP="00C379E5">
      <w:pPr>
        <w:bidi/>
        <w:jc w:val="both"/>
        <w:rPr>
          <w:rFonts w:ascii="Traditional Arabic" w:hAnsi="Traditional Arabic" w:cs="Traditional Arabic"/>
          <w:b/>
          <w:bCs/>
          <w:color w:val="C00000"/>
          <w:sz w:val="32"/>
          <w:szCs w:val="32"/>
        </w:rPr>
      </w:pPr>
      <w:r w:rsidRPr="00C379E5">
        <w:rPr>
          <w:rFonts w:ascii="Traditional Arabic" w:hAnsi="Traditional Arabic" w:cs="Traditional Arabic"/>
          <w:b/>
          <w:bCs/>
          <w:color w:val="C00000"/>
          <w:sz w:val="32"/>
          <w:szCs w:val="32"/>
          <w:rtl/>
        </w:rPr>
        <w:t>بركات أربعين الإمام الحسين”عليه السلام” وتجلّياتها:</w:t>
      </w:r>
    </w:p>
    <w:p w:rsidR="00F20D0C" w:rsidRDefault="00F20D0C" w:rsidP="00587EDF">
      <w:pPr>
        <w:bidi/>
        <w:jc w:val="both"/>
        <w:rPr>
          <w:rFonts w:ascii="Traditional Arabic" w:hAnsi="Traditional Arabic" w:cs="Traditional Arabic"/>
          <w:sz w:val="32"/>
          <w:szCs w:val="32"/>
          <w:rtl/>
        </w:rPr>
      </w:pPr>
      <w:r w:rsidRPr="002D1C57">
        <w:rPr>
          <w:rFonts w:ascii="Traditional Arabic" w:hAnsi="Traditional Arabic" w:cs="Traditional Arabic"/>
          <w:sz w:val="32"/>
          <w:szCs w:val="32"/>
          <w:highlight w:val="lightGray"/>
          <w:rtl/>
        </w:rPr>
        <w:t>هذا مؤشر ونموذج لتحقّق ذلك الهدف الذي كان ينبغي أن يتحقّق بالاستشهاد؛ أي نشر هذا الفكر، وبثّ الجرأة في نفوس الناس</w:t>
      </w:r>
      <w:r w:rsidRPr="00587EDF">
        <w:rPr>
          <w:rFonts w:ascii="Traditional Arabic" w:hAnsi="Traditional Arabic" w:cs="Traditional Arabic"/>
          <w:sz w:val="32"/>
          <w:szCs w:val="32"/>
          <w:rtl/>
        </w:rPr>
        <w:t xml:space="preserve">. ومن هنا انبثقت أحداث التوّابين، ومع أنّ نهضة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التوّابين قُمعت، ولكن وقعت بعد مدّة قصيرة ثورة المختار وسائر أبطال</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الكوفة، وكانت نتيجة ذلك انهيار عائلة بني أميّة الظالمة الخبيثة. طبعاً حلّت من بعدهم السلالة المروانية، لكن المقاومة استمرت والطريق انفتح. هذه هي خصوصية الأربعين... أي ثمّة كشف للحقائق في الأربعين، وثمّة عمل، ويوجد كذلك تحقيق لأهدافهذا الكشف عن الحقائق.</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2D1C57" w:rsidRDefault="00F20D0C" w:rsidP="00587EDF">
      <w:pPr>
        <w:bidi/>
        <w:jc w:val="both"/>
        <w:rPr>
          <w:rFonts w:ascii="Traditional Arabic" w:hAnsi="Traditional Arabic" w:cs="Traditional Arabic"/>
          <w:b/>
          <w:bCs/>
          <w:color w:val="C00000"/>
          <w:sz w:val="32"/>
          <w:szCs w:val="32"/>
        </w:rPr>
      </w:pPr>
      <w:r w:rsidRPr="002D1C57">
        <w:rPr>
          <w:rFonts w:ascii="Traditional Arabic" w:hAnsi="Traditional Arabic" w:cs="Traditional Arabic"/>
          <w:b/>
          <w:bCs/>
          <w:color w:val="C00000"/>
          <w:sz w:val="32"/>
          <w:szCs w:val="32"/>
          <w:rtl/>
        </w:rPr>
        <w:t>حادثة التاسع والعشرين من بهمن:</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ونظير هذه الحالة حصل في أربعينية تبريز. وسبق أن ذكرت هذا لأهالي تبريز الأعزاء: لو لم تقع حادثة التاسع والعشرين من بهمن في تبريز، أي لو لم يتمّ إحياء ذكرى شهداء قم من قبل الجماهير في تبريز بكلّ تلك التضحيات، لربما اتّخذ مسارالكفاح طريقاً آخر. وكان من المحتمل جداً أن لا يقع هذا الحدث الكبير بهذا الشكل الذي وقع فيه. أي إنّ قضية تبريز وانتفاضة أهلها في التاسع والعشرين من بهمن كان حدثاً مصيرياً.</w:t>
      </w:r>
    </w:p>
    <w:p w:rsidR="00F20D0C" w:rsidRPr="00587EDF" w:rsidRDefault="00F20D0C" w:rsidP="00587EDF">
      <w:pPr>
        <w:bidi/>
        <w:jc w:val="both"/>
        <w:rPr>
          <w:rFonts w:ascii="Traditional Arabic" w:hAnsi="Traditional Arabic" w:cs="Traditional Arabic"/>
          <w:sz w:val="32"/>
          <w:szCs w:val="32"/>
        </w:rPr>
      </w:pPr>
      <w:r w:rsidRPr="002D1C57">
        <w:rPr>
          <w:rFonts w:ascii="Traditional Arabic" w:hAnsi="Traditional Arabic" w:cs="Traditional Arabic"/>
          <w:sz w:val="32"/>
          <w:szCs w:val="32"/>
          <w:highlight w:val="lightGray"/>
          <w:rtl/>
        </w:rPr>
        <w:t>إنّ أحداث الدماء المسفوكة في قم، وأساس الدوافع في انتفاضة قم أشياء أحيتها أحداث تبريز</w:t>
      </w:r>
      <w:r w:rsidRPr="00587EDF">
        <w:rPr>
          <w:rFonts w:ascii="Traditional Arabic" w:hAnsi="Traditional Arabic" w:cs="Traditional Arabic"/>
          <w:sz w:val="32"/>
          <w:szCs w:val="32"/>
          <w:rtl/>
        </w:rPr>
        <w:t>. طبعاً دفع الناس في هذا السبيل تكاليف... قدموا أرواحهم، وراحتهم، وأمنهم... قدموا كل هذا لكن النتيجة التي حصلوا عليها هي توعية البلد كله. وهكذا أقيمتالأربعينية لأحداث قم، كما أقيمت عدّة أربعينيات لشهداء تبريز الذين تضرجوا بدمائهم في التاسع والعشرين من بهمن. هذا دليل على انتشار الحركة، وهذه هي طبيعة الحركة الصحيحة. هذا ما يتعلّق بالتاريخ والماضي.</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2D1C57" w:rsidRDefault="00F20D0C" w:rsidP="00587EDF">
      <w:pPr>
        <w:bidi/>
        <w:jc w:val="both"/>
        <w:rPr>
          <w:rFonts w:ascii="Traditional Arabic" w:hAnsi="Traditional Arabic" w:cs="Traditional Arabic"/>
          <w:b/>
          <w:bCs/>
          <w:color w:val="C00000"/>
          <w:sz w:val="32"/>
          <w:szCs w:val="32"/>
        </w:rPr>
      </w:pPr>
      <w:r w:rsidRPr="002D1C57">
        <w:rPr>
          <w:rFonts w:ascii="Traditional Arabic" w:hAnsi="Traditional Arabic" w:cs="Traditional Arabic"/>
          <w:b/>
          <w:bCs/>
          <w:color w:val="C00000"/>
          <w:sz w:val="32"/>
          <w:szCs w:val="32"/>
          <w:rtl/>
        </w:rPr>
        <w:t>دروس وعبر من حادثة التاسع والعشرين من بهمن:</w:t>
      </w:r>
    </w:p>
    <w:p w:rsidR="00F20D0C" w:rsidRDefault="00F20D0C" w:rsidP="002D1C57">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مرّت لحد الآن إحدى وثلاثون سنة على وقائع تبريز في التاسع عشر من بهمن سنة 1356هـ.ش. والكثيرون من الحضور هنا إما لم يكونوا قد ولدوا في ذلك الحين؛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أي إنّهم الآن شباب، أو إذا كانوا مولودين فقد كانوا صغار السن ولم يفطنوا ما هوالدرس؟. وكل حدث ينبع من نيّة سليمة وفكرة صحيحة له دروسه، فالأحداث الكبرى تنطوي على دروس، وينبغي تعلّم تلك الدروس... </w:t>
      </w:r>
      <w:r w:rsidRPr="00B04D0C">
        <w:rPr>
          <w:rFonts w:ascii="Traditional Arabic" w:hAnsi="Traditional Arabic" w:cs="Traditional Arabic"/>
          <w:sz w:val="32"/>
          <w:szCs w:val="32"/>
          <w:highlight w:val="lightGray"/>
          <w:rtl/>
        </w:rPr>
        <w:t>فدروس واقعة التاسع والعشرين من بهمن هي أولاً لها تأثيراتها في توعية الجماهير وإيقاظهم، وثانياً بثّت الجرأة فينفوسهم وعدم الاكتراث للصعاب والأخطار، وثالثاً بعثت الأمل بالمستقبل</w:t>
      </w:r>
      <w:r w:rsidRPr="00587EDF">
        <w:rPr>
          <w:rFonts w:ascii="Traditional Arabic" w:hAnsi="Traditional Arabic" w:cs="Traditional Arabic"/>
          <w:sz w:val="32"/>
          <w:szCs w:val="32"/>
          <w:rtl/>
        </w:rPr>
        <w:t>. هذه هي الدروس الثلاثة المهمة. أولاً الوعي والإدراك. فالكثيرون لم يفهموا أهمية الظرف، لكنّ أهالي تبريز أدركوا الظرف وحساسيته وبادروا. هذه اليقظة ووعي الظروفوحساسيتها تعد أمراً مهماً بحد ذاته. وبعد إدراك الظرف الحساس يجب أن تكون هناك الهمّة والجرأة للمبادرة. هذه هي النقطة الثانية. ثمّ ينبغي أن تتمّ المبادرة انطلاقاً من الأمل والتوكل والاعتماد على الله وحسن الظن به. هذا جانب من دروس التاسعوالعشرين من بهمن.</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فلو لم يكن هؤلاء الناس مؤمنين، ولو لم يكن الإيمان يموج في قلوبهم، فحتى لو كانوا قد تحلّوا بذلك الوعي لما نفعهم وعيهم شيئاً ولما أفضى إلى مبادرة تذكّر. فإيمان الناس ويقظتهم ومبادرتهم في الوقت المناسب، كل ذلك كان له دوره، وهو ما غدادروساً لنا. وكذا الحال اليوم أيضاً، وفي المستقبل، ينبغي متابعة الأحداث بوعي.</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B04D0C" w:rsidRDefault="00F20D0C" w:rsidP="00587EDF">
      <w:pPr>
        <w:bidi/>
        <w:jc w:val="both"/>
        <w:rPr>
          <w:rFonts w:ascii="Traditional Arabic" w:hAnsi="Traditional Arabic" w:cs="Traditional Arabic"/>
          <w:b/>
          <w:bCs/>
          <w:color w:val="C00000"/>
          <w:sz w:val="32"/>
          <w:szCs w:val="32"/>
        </w:rPr>
      </w:pPr>
      <w:r w:rsidRPr="00B04D0C">
        <w:rPr>
          <w:rFonts w:ascii="Traditional Arabic" w:hAnsi="Traditional Arabic" w:cs="Traditional Arabic"/>
          <w:b/>
          <w:bCs/>
          <w:color w:val="C00000"/>
          <w:sz w:val="32"/>
          <w:szCs w:val="32"/>
          <w:rtl/>
        </w:rPr>
        <w:t>الوعي والعمل مظهران للثورة ضدّ الطغيان:</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إنّ الكثير من الشعوب لم تدرك حساسية الظروف حينما مرّت بظروف حساسة. ولأنّها لم تدرك ذلك تراكمت عليها الأحداث فتخطّتها وبقيت في غفلة وسُحقت تحت أقدام الأحداث. وحينما وقف بعض العلماء بوجه استبداد رضا خان، لو كان الجميع قدواكبوهم، </w:t>
      </w:r>
      <w:r w:rsidRPr="00B04D0C">
        <w:rPr>
          <w:rFonts w:ascii="Traditional Arabic" w:hAnsi="Traditional Arabic" w:cs="Traditional Arabic"/>
          <w:sz w:val="32"/>
          <w:szCs w:val="32"/>
          <w:highlight w:val="lightGray"/>
          <w:rtl/>
        </w:rPr>
        <w:t>ولو أدرك كل أبناء الشعب وبوعي عميق ما الذي كان</w:t>
      </w: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B04D0C">
        <w:rPr>
          <w:rFonts w:ascii="Traditional Arabic" w:hAnsi="Traditional Arabic" w:cs="Traditional Arabic"/>
          <w:sz w:val="32"/>
          <w:szCs w:val="32"/>
          <w:highlight w:val="lightGray"/>
          <w:rtl/>
        </w:rPr>
        <w:t>يحدث في البلاد ووقفوا بقوة ربما كان شعبنا الآن متقدّماً إلى الأمام خمسين عاماً</w:t>
      </w:r>
      <w:r w:rsidRPr="00587EDF">
        <w:rPr>
          <w:rFonts w:ascii="Traditional Arabic" w:hAnsi="Traditional Arabic" w:cs="Traditional Arabic"/>
          <w:sz w:val="32"/>
          <w:szCs w:val="32"/>
          <w:rtl/>
        </w:rPr>
        <w:t xml:space="preserve"> ولما تكبّد خسائر خمسين عاماً من عهد النظام البهلوي الطاغوتي التابع المنحط.</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فالغفلة تؤدي إلى أن يتحمّل الإنسان هذه الخسائر، فينبغي عدم الغفلة. ولو كان ثمّة إدراك لحساسية الظرف يوم قام الأمريكان بانقلابهم في هذا البلد - الأمريكان والإنجليز معاً في سنة 1332هـ.ش -، و لو اتخذت المبادرة المناسبة لما تحمّل البلد - يقيناً -،سنوات من الخسائر التي تحمّلها. وعليه ينبغي رصد الأحداث بكل يقظة؟.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B04D0C" w:rsidRDefault="00F20D0C" w:rsidP="00587EDF">
      <w:pPr>
        <w:bidi/>
        <w:jc w:val="both"/>
        <w:rPr>
          <w:rFonts w:ascii="Traditional Arabic" w:hAnsi="Traditional Arabic" w:cs="Traditional Arabic"/>
          <w:b/>
          <w:bCs/>
          <w:color w:val="C00000"/>
          <w:sz w:val="32"/>
          <w:szCs w:val="32"/>
        </w:rPr>
      </w:pPr>
      <w:r w:rsidRPr="00B04D0C">
        <w:rPr>
          <w:rFonts w:ascii="Traditional Arabic" w:hAnsi="Traditional Arabic" w:cs="Traditional Arabic"/>
          <w:b/>
          <w:bCs/>
          <w:color w:val="C00000"/>
          <w:sz w:val="32"/>
          <w:szCs w:val="32"/>
          <w:rtl/>
        </w:rPr>
        <w:t>مؤامرات العدو ضد نظام الجمهورية الإسلامية: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شعبنا اليوم يشاهد أمامه جبهة واسعة تحاول بكل قدراتها سلخ الثورة الإسلامية عن سمتها وتأثيرها المناهض للاستكبار، وقد سعت هذه الجبهة منذ بداية انتصار الثورة للحؤول دون قيام الجمهورية الإسلامية المنبثقة عن الثورة، وبذلوا كل جهدهم كييحولوا دون انبثاق الجمهورية الإسلامية، ولم يستطيعوا طبعاً.</w:t>
      </w:r>
    </w:p>
    <w:p w:rsidR="00F20D0C" w:rsidRDefault="00F20D0C" w:rsidP="00587EDF">
      <w:pPr>
        <w:bidi/>
        <w:jc w:val="both"/>
        <w:rPr>
          <w:rFonts w:ascii="Traditional Arabic" w:hAnsi="Traditional Arabic" w:cs="Traditional Arabic"/>
          <w:sz w:val="32"/>
          <w:szCs w:val="32"/>
          <w:highlight w:val="lightGray"/>
          <w:rtl/>
        </w:rPr>
      </w:pPr>
      <w:r w:rsidRPr="00587EDF">
        <w:rPr>
          <w:rFonts w:ascii="Traditional Arabic" w:hAnsi="Traditional Arabic" w:cs="Traditional Arabic"/>
          <w:sz w:val="32"/>
          <w:szCs w:val="32"/>
          <w:rtl/>
        </w:rPr>
        <w:t xml:space="preserve">كانت لهم مبادراتهم السياسية، وحظرهم الاقتصادي، وحربهم المفروضة على هذا الشعب لمدة ثمانية أعوام. فأمدّوا عدو هذا الشعب بالمعدات وبثوا الوساوس الداخلية ضد الثورة الإسلامية ونظام الجمهورية الإسلامية فلم يستطيعوا. وهكذا </w:t>
      </w:r>
      <w:r w:rsidRPr="00B04D0C">
        <w:rPr>
          <w:rFonts w:ascii="Traditional Arabic" w:hAnsi="Traditional Arabic" w:cs="Traditional Arabic"/>
          <w:sz w:val="32"/>
          <w:szCs w:val="32"/>
          <w:highlight w:val="lightGray"/>
          <w:rtl/>
        </w:rPr>
        <w:t xml:space="preserve">توصّلوا إلىنتيجة فحواها أنّ من المستحيل إسقاط نظام الجمهورية الإسلامية؛ </w:t>
      </w:r>
    </w:p>
    <w:p w:rsidR="00F20D0C" w:rsidRPr="00B04D0C" w:rsidRDefault="00F20D0C" w:rsidP="00B04D0C">
      <w:pPr>
        <w:bidi/>
        <w:jc w:val="both"/>
        <w:rPr>
          <w:rFonts w:ascii="Traditional Arabic" w:hAnsi="Traditional Arabic" w:cs="Traditional Arabic"/>
          <w:sz w:val="32"/>
          <w:szCs w:val="32"/>
          <w:highlight w:val="lightGray"/>
        </w:rPr>
      </w:pPr>
      <w:r>
        <w:rPr>
          <w:rFonts w:ascii="Traditional Arabic" w:hAnsi="Traditional Arabic" w:cs="Traditional Arabic"/>
          <w:sz w:val="32"/>
          <w:szCs w:val="32"/>
          <w:highlight w:val="lightGray"/>
          <w:rtl/>
        </w:rPr>
        <w:br w:type="page"/>
      </w:r>
      <w:r w:rsidRPr="00B04D0C">
        <w:rPr>
          <w:rFonts w:ascii="Traditional Arabic" w:hAnsi="Traditional Arabic" w:cs="Traditional Arabic"/>
          <w:sz w:val="32"/>
          <w:szCs w:val="32"/>
          <w:highlight w:val="lightGray"/>
          <w:rtl/>
        </w:rPr>
        <w:t>لأنّ المدافعين عنه وحماته هم الناس المؤمنون الذين جعلوا من صدورهم دروعاً في الدفاع عنه</w:t>
      </w:r>
      <w:r w:rsidRPr="00587EDF">
        <w:rPr>
          <w:rFonts w:ascii="Traditional Arabic" w:hAnsi="Traditional Arabic" w:cs="Traditional Arabic"/>
          <w:sz w:val="32"/>
          <w:szCs w:val="32"/>
          <w:rtl/>
        </w:rPr>
        <w:t>، وهناك الملايين من المؤمنين يسندون هذا النظام. فليست القضية قضية المسؤولين</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والحكومة. فتارة يكون هناك نظام يقوم على عدة أفراد وعدد من المرتزقة، ومثل هذا النظام لا يشكل خطراً على الاستكبار. وتارة يعتمد النظام على إيمان الجماهير وقلوبهم ودعمهم العميق، ومثل هذا النظام لا يمكن زلزلته. هذا ما أدركه الاستكبار.</w:t>
      </w:r>
    </w:p>
    <w:p w:rsidR="00F20D0C" w:rsidRDefault="00F20D0C" w:rsidP="00587EDF">
      <w:pPr>
        <w:bidi/>
        <w:jc w:val="both"/>
        <w:rPr>
          <w:rFonts w:ascii="Traditional Arabic" w:hAnsi="Traditional Arabic" w:cs="Traditional Arabic"/>
          <w:sz w:val="32"/>
          <w:szCs w:val="32"/>
          <w:rtl/>
        </w:rPr>
      </w:pPr>
    </w:p>
    <w:p w:rsidR="00F20D0C" w:rsidRPr="00B04D0C" w:rsidRDefault="00F20D0C" w:rsidP="00B04D0C">
      <w:pPr>
        <w:bidi/>
        <w:jc w:val="both"/>
        <w:rPr>
          <w:rFonts w:ascii="Traditional Arabic" w:hAnsi="Traditional Arabic" w:cs="Traditional Arabic"/>
          <w:b/>
          <w:bCs/>
          <w:color w:val="C00000"/>
          <w:sz w:val="32"/>
          <w:szCs w:val="32"/>
        </w:rPr>
      </w:pPr>
      <w:r w:rsidRPr="00B04D0C">
        <w:rPr>
          <w:rFonts w:ascii="Traditional Arabic" w:hAnsi="Traditional Arabic" w:cs="Traditional Arabic"/>
          <w:b/>
          <w:bCs/>
          <w:color w:val="C00000"/>
          <w:sz w:val="32"/>
          <w:szCs w:val="32"/>
          <w:rtl/>
        </w:rPr>
        <w:t>الشعب الإيراني شعب يقظ وواعٍ:</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هذه التظاهرات، وذكرى الثاني والعشرين من بهمن التي أحييتموها هذه السنة كانت استعراضاً عظيماً هائلاً، وتواجد الشباب في الميادين المختلفة، وشعارات الثورة التي احييت أكثر من السابق - لحسن الحظ ليس هناك بين المسؤولين من يتعامل معشعارات الثورة بخجل، بل يفخرون بالاستقلال، والحرية، والإسلام، والدستور القيم الغني المحتوى والمعاني - تدلّ كلها على عدم إمكانية زعزعة النظام، ووصلوا إلى نتيجة أنّهم يجب أن يقلّلوا من مضمون النظام ما استطاعوا إلى ذلك سبيلاً.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فالهجوم الثقافي الذي ذكرته قبل سنين، وهذه الغارة الثقافية التي يلاحظ المرء أماراتها في المرافق المختلفة سابقاً وحاضراً، إنّما كانت بهذه النيّة وبقصد إفراغ الثورة من محتواها ومضمونها الإسلامي والديني، ومن روحها الثورية.</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هذه من النقاط الحساسة التي تستدعي يقظة الجماهير، وإنّها أشبه بقضية التاسع والعشرين من بهمن. فالكثيرون لم يفهموا أهمية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التاسع والعشرين من بهمن لكنّكم أيها التبريزيّون فهمتموها وأبديتم فهمكم هذا على المستوى العملي. وكذلك الحال فيكافة المراحل.</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فعلى شعبنا إدراك أهمية الأحداث، وهو اليوم يدرك هذا الشيء لحسن الحظ. </w:t>
      </w:r>
      <w:r w:rsidRPr="00B04D0C">
        <w:rPr>
          <w:rFonts w:ascii="Traditional Arabic" w:hAnsi="Traditional Arabic" w:cs="Traditional Arabic"/>
          <w:sz w:val="32"/>
          <w:szCs w:val="32"/>
          <w:highlight w:val="lightGray"/>
          <w:rtl/>
        </w:rPr>
        <w:t>فالشعب يقظ تماماً، وهذه بحد ذاتها من بركات الثورة ونظام الجمهورية الإسلامية، فلقد استيقظ الناس وتوافروا على القدرة على التحليل</w:t>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ليعلم الجميع أنّ أعداء نظام الجمهورية الإسلامية اليوم عاجزون عن استئصال هذا البناء المتين، فهم يحاولون بشتى الوسائل الانتقاص ذرةً ذرةً من هذا المحتوى على أيدي الذين كانت ولا زالت لهم يد في هذه الثورة.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ما معنى أن تحمل الجمهورية الإسلامية اسم الجمهورية الإسلامية واسم النظام الثوري، ولكن لا يكون في هذا النظام أثر لمحتوى الإسلام والثورة؟. ما هي قيمة الاسم؟ فالمحتوى هو الضروري والمهم.</w:t>
      </w:r>
    </w:p>
    <w:p w:rsidR="00F20D0C" w:rsidRPr="00587EDF" w:rsidRDefault="00F20D0C" w:rsidP="00587EDF">
      <w:pPr>
        <w:bidi/>
        <w:jc w:val="both"/>
        <w:rPr>
          <w:rFonts w:ascii="Traditional Arabic" w:hAnsi="Traditional Arabic" w:cs="Traditional Arabic"/>
          <w:sz w:val="32"/>
          <w:szCs w:val="32"/>
        </w:rPr>
      </w:pPr>
      <w:r w:rsidRPr="00B04D0C">
        <w:rPr>
          <w:rFonts w:ascii="Traditional Arabic" w:hAnsi="Traditional Arabic" w:cs="Traditional Arabic"/>
          <w:sz w:val="32"/>
          <w:szCs w:val="32"/>
          <w:highlight w:val="lightGray"/>
          <w:rtl/>
        </w:rPr>
        <w:t>إنّ واجبي وواجبكم هو الدفاع عن محتوى الثورة ومبادئها القيّمة، ولا نسمح بتجاهل هذه الركائز القيّمة والقيم السامية</w:t>
      </w:r>
      <w:r w:rsidRPr="00587EDF">
        <w:rPr>
          <w:rFonts w:ascii="Traditional Arabic" w:hAnsi="Traditional Arabic" w:cs="Traditional Arabic"/>
          <w:sz w:val="32"/>
          <w:szCs w:val="32"/>
          <w:rtl/>
        </w:rPr>
        <w:t>. هذا هو واجبنا.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B04D0C" w:rsidRDefault="00F20D0C" w:rsidP="00587EDF">
      <w:pPr>
        <w:bidi/>
        <w:jc w:val="both"/>
        <w:rPr>
          <w:rFonts w:ascii="Traditional Arabic" w:hAnsi="Traditional Arabic" w:cs="Traditional Arabic"/>
          <w:b/>
          <w:bCs/>
          <w:color w:val="C00000"/>
          <w:sz w:val="32"/>
          <w:szCs w:val="32"/>
        </w:rPr>
      </w:pPr>
      <w:r w:rsidRPr="00B04D0C">
        <w:rPr>
          <w:rFonts w:ascii="Traditional Arabic" w:hAnsi="Traditional Arabic" w:cs="Traditional Arabic"/>
          <w:b/>
          <w:bCs/>
          <w:color w:val="C00000"/>
          <w:sz w:val="32"/>
          <w:szCs w:val="32"/>
          <w:rtl/>
        </w:rPr>
        <w:t>إن تنصروا الله ينصركم ويثبّت أقدامكم:</w:t>
      </w:r>
    </w:p>
    <w:p w:rsidR="00F20D0C" w:rsidRPr="00587EDF" w:rsidRDefault="00F20D0C" w:rsidP="00635120">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ولنعلم أنّ الله تعالى يعين الجماعة التي تتحرّك انطلاقاً من الإيمان به، وتستخدم مبادراتها وقدراتها الإنسانية وطاقاتها من أجل هدف معيّن. فالله تعالى يعين - يقيناً - الذين يعملون من أجل الأهداف الإلهية. فحيثما هُزمنا، وحيثما لم يمدّنا الله بعونه فقد كانذلك لأنّنا لم نقم بالعمل الصحيح، ولم نقدِّم نصيبنا من العمل. فلو كنّا قد أنجزنا حصتنا من العمل لكان الله تعالى قد أعاننا. يقول سبحانه</w:t>
      </w:r>
      <w:r w:rsidRPr="00635120">
        <w:rPr>
          <w:rFonts w:ascii="Traditional Arabic" w:hAnsi="Traditional Arabic" w:cs="Traditional Arabic"/>
          <w:b/>
          <w:bCs/>
          <w:color w:val="943634"/>
          <w:sz w:val="32"/>
          <w:szCs w:val="32"/>
          <w:rtl/>
        </w:rPr>
        <w:t>:﴿</w:t>
      </w:r>
      <w:r w:rsidRPr="00635120">
        <w:rPr>
          <w:b/>
          <w:bCs/>
          <w:color w:val="943634"/>
          <w:rtl/>
        </w:rPr>
        <w:t xml:space="preserve"> </w:t>
      </w:r>
      <w:r w:rsidRPr="00635120">
        <w:rPr>
          <w:rFonts w:ascii="Traditional Arabic" w:hAnsi="Traditional Arabic" w:cs="Traditional Arabic"/>
          <w:b/>
          <w:bCs/>
          <w:color w:val="943634"/>
          <w:sz w:val="32"/>
          <w:szCs w:val="32"/>
          <w:rtl/>
        </w:rPr>
        <w:t>وَأَوْفُواْ بِعَهْدِي أُوفِ بِعَهْدِكُمْ﴾</w:t>
      </w:r>
      <w:r>
        <w:rPr>
          <w:rStyle w:val="FootnoteReference"/>
          <w:rFonts w:ascii="Traditional Arabic" w:hAnsi="Traditional Arabic" w:cs="Traditional Arabic"/>
          <w:sz w:val="32"/>
          <w:szCs w:val="32"/>
          <w:rtl/>
        </w:rPr>
        <w:footnoteReference w:id="1"/>
      </w:r>
      <w:r w:rsidRPr="00587EDF">
        <w:rPr>
          <w:rFonts w:ascii="Traditional Arabic" w:hAnsi="Traditional Arabic" w:cs="Traditional Arabic"/>
          <w:sz w:val="32"/>
          <w:szCs w:val="32"/>
          <w:rtl/>
        </w:rPr>
        <w:t>.</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فالقضية قضية طرفين: الله تعالى وهو مالك أرواحنا ومن وهبنا جميع المواهب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عقد معنا عهداً له جانبان. اعملوا أنتم وسنعمل نحن أيضاً. فالله سبحانه وعدنا بهذا، وإذا لم نعمل بواجبنا فلن يكون بوسعنا توقّع العون الإلهي.</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4C76A8" w:rsidRDefault="00F20D0C" w:rsidP="00587EDF">
      <w:pPr>
        <w:bidi/>
        <w:jc w:val="both"/>
        <w:rPr>
          <w:rFonts w:ascii="Traditional Arabic" w:hAnsi="Traditional Arabic" w:cs="Traditional Arabic"/>
          <w:b/>
          <w:bCs/>
          <w:color w:val="C00000"/>
          <w:sz w:val="32"/>
          <w:szCs w:val="32"/>
        </w:rPr>
      </w:pPr>
      <w:r w:rsidRPr="004C76A8">
        <w:rPr>
          <w:rFonts w:ascii="Traditional Arabic" w:hAnsi="Traditional Arabic" w:cs="Traditional Arabic"/>
          <w:b/>
          <w:bCs/>
          <w:color w:val="C00000"/>
          <w:sz w:val="32"/>
          <w:szCs w:val="32"/>
          <w:rtl/>
        </w:rPr>
        <w:t>ضرورة حفظ خط الثورة: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لقد أثبت الشعب الإيراني والحمد لله أنّه صاحب مبادرة وعمل، طوال هذه الأعوام الثلاثين التي تمنّى فيها أعداؤنا أن تنسى شعارات الثورة. فحينما تنظرون اليوم - بعد مضي ثلاثين عاماً على الثورة -، إلى التجمّعات الجماهيرية وأقوال الجماهير وشعاراتهم ترون المشاعر نفسها والشعارات نفسها التي كانت في بداية الثورة.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لقد حُفظ هذا الصراط المستقيم، وهذا شيء على جانب كبير من الأهمية لا نلاحظه في ثورات التاريخ. </w:t>
      </w:r>
      <w:r w:rsidRPr="004C76A8">
        <w:rPr>
          <w:rFonts w:ascii="Traditional Arabic" w:hAnsi="Traditional Arabic" w:cs="Traditional Arabic"/>
          <w:sz w:val="32"/>
          <w:szCs w:val="32"/>
          <w:highlight w:val="lightGray"/>
          <w:rtl/>
        </w:rPr>
        <w:t>وقد حصل هذا بفضل الإيمان بالله وببركة الإسلام، فينبغي المحافظة على شعارات الثورة</w:t>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وعلى الشباب خاصةً أن يغتنموا هذه الفرصة ويعرفوا قدرها، ولحسن الحظ فإنّ جيل الشباب عندنا اليوم أكثر تجربة ووعياً من جيل الشباب يومذاك، فإذا كانت كفّة المشاعر هي الراجحة يومذاك، </w:t>
      </w:r>
      <w:r w:rsidRPr="004C76A8">
        <w:rPr>
          <w:rFonts w:ascii="Traditional Arabic" w:hAnsi="Traditional Arabic" w:cs="Traditional Arabic"/>
          <w:sz w:val="32"/>
          <w:szCs w:val="32"/>
          <w:highlight w:val="lightGray"/>
          <w:rtl/>
        </w:rPr>
        <w:t>فإنّ تواجد الشباب في الساحة اليوم إنّما هو بدافع الفكر والوعي، وليس مجرد مشاعر</w:t>
      </w:r>
      <w:r w:rsidRPr="00587EDF">
        <w:rPr>
          <w:rFonts w:ascii="Traditional Arabic" w:hAnsi="Traditional Arabic" w:cs="Traditional Arabic"/>
          <w:sz w:val="32"/>
          <w:szCs w:val="32"/>
          <w:rtl/>
        </w:rPr>
        <w:t>. ومع أنّه يحتوي على المشاعر -وهي مهمة ، لكنّه يحتوي أيضاً على الفكر والوعي الصحيح والتواجد في الساحة.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حشر الله شهداءنا الأبرار مع الرسول، وحشر إمامنا الجليل رائد هذه الحركة العظيمة مع أوليائه، وجعلنا من جنود هذا الدرب والمضحّين من أجل هذا الهدف المقدّس، وزاد يوماً بعد يوم من توفيقاته لكم أيها الإخوة والأخوات الأعزاء.</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4C76A8" w:rsidRDefault="00F20D0C" w:rsidP="004C76A8">
      <w:pPr>
        <w:bidi/>
        <w:jc w:val="right"/>
        <w:rPr>
          <w:rFonts w:ascii="Traditional Arabic" w:hAnsi="Traditional Arabic" w:cs="Traditional Arabic"/>
          <w:b/>
          <w:bCs/>
          <w:color w:val="C00000"/>
          <w:sz w:val="32"/>
          <w:szCs w:val="32"/>
        </w:rPr>
      </w:pPr>
      <w:r w:rsidRPr="004C76A8">
        <w:rPr>
          <w:rFonts w:ascii="Traditional Arabic" w:hAnsi="Traditional Arabic" w:cs="Traditional Arabic"/>
          <w:b/>
          <w:bCs/>
          <w:color w:val="C00000"/>
          <w:sz w:val="32"/>
          <w:szCs w:val="32"/>
          <w:rtl/>
        </w:rPr>
        <w:t>والسلام عليكم ورحمة الله وبركاته</w:t>
      </w:r>
    </w:p>
    <w:p w:rsidR="00F20D0C" w:rsidRPr="00587EDF" w:rsidRDefault="00F20D0C" w:rsidP="00587EDF">
      <w:pPr>
        <w:bidi/>
        <w:jc w:val="both"/>
        <w:rPr>
          <w:rFonts w:ascii="Traditional Arabic" w:hAnsi="Traditional Arabic" w:cs="Traditional Arabic"/>
          <w:sz w:val="32"/>
          <w:szCs w:val="32"/>
        </w:rPr>
      </w:pPr>
    </w:p>
    <w:p w:rsidR="00F20D0C" w:rsidRPr="00635120" w:rsidRDefault="00F20D0C">
      <w:pPr>
        <w:rPr>
          <w:rFonts w:ascii="Traditional Arabic" w:hAnsi="Traditional Arabic" w:cs="Traditional Arabic"/>
          <w:b/>
          <w:bCs/>
          <w:color w:val="C00000"/>
          <w:sz w:val="144"/>
          <w:szCs w:val="144"/>
          <w:u w:color="808080"/>
          <w:rtl/>
        </w:rPr>
      </w:pPr>
      <w:r w:rsidRPr="00635120">
        <w:rPr>
          <w:rFonts w:ascii="Traditional Arabic" w:hAnsi="Traditional Arabic" w:cs="Traditional Arabic"/>
          <w:b/>
          <w:bCs/>
          <w:color w:val="C00000"/>
          <w:sz w:val="144"/>
          <w:szCs w:val="144"/>
          <w:u w:color="808080"/>
          <w:rtl/>
        </w:rPr>
        <w:br w:type="page"/>
      </w:r>
    </w:p>
    <w:p w:rsidR="00F20D0C" w:rsidRPr="00082BC8" w:rsidRDefault="00F20D0C" w:rsidP="00082BC8">
      <w:pPr>
        <w:bidi/>
        <w:jc w:val="center"/>
        <w:rPr>
          <w:rFonts w:ascii="Traditional Arabic" w:hAnsi="Traditional Arabic" w:cs="Traditional Arabic"/>
          <w:b/>
          <w:bCs/>
          <w:color w:val="C00000"/>
          <w:sz w:val="144"/>
          <w:szCs w:val="144"/>
          <w:u w:val="single" w:color="808080"/>
        </w:rPr>
      </w:pPr>
      <w:r>
        <w:rPr>
          <w:noProof/>
        </w:rPr>
        <w:pict>
          <v:shape id="Picture 98" o:spid="_x0000_s1031" type="#_x0000_t75" style="position:absolute;left:0;text-align:left;margin-left:156.1pt;margin-top:132.55pt;width:330.25pt;height:557.3pt;z-index:-251662336;visibility:visible" wrapcoords="884 407 687 494 540 698 540 20990 884 21193 1080 21193 20520 21193 20716 21193 21060 20990 21060 727 20864 465 20667 407 884 40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WEAAAAAUmdodGxvbmcAAAWJ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4gOgSUNDX1BST0ZJTEUAAQE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">
            <v:imagedata r:id="rId10" o:title=""/>
            <o:lock v:ext="edit" aspectratio="f"/>
            <w10:wrap type="through"/>
          </v:shape>
        </w:pict>
      </w:r>
      <w:r w:rsidRPr="00082BC8">
        <w:rPr>
          <w:rFonts w:ascii="Traditional Arabic" w:hAnsi="Traditional Arabic" w:cs="Traditional Arabic"/>
          <w:b/>
          <w:bCs/>
          <w:color w:val="C00000"/>
          <w:sz w:val="144"/>
          <w:szCs w:val="144"/>
          <w:u w:val="single" w:color="808080"/>
          <w:rtl/>
        </w:rPr>
        <w:t>نداء القائد</w:t>
      </w:r>
    </w:p>
    <w:p w:rsidR="00F20D0C" w:rsidRDefault="00F20D0C" w:rsidP="00082BC8">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pPr>
        <w:rPr>
          <w:rFonts w:ascii="Traditional Arabic" w:hAnsi="Traditional Arabic" w:cs="Traditional Arabic"/>
          <w:b/>
          <w:bCs/>
          <w:color w:val="C00000"/>
          <w:sz w:val="40"/>
          <w:szCs w:val="40"/>
          <w:rtl/>
        </w:rPr>
      </w:pPr>
      <w:r>
        <w:rPr>
          <w:rFonts w:ascii="Traditional Arabic" w:hAnsi="Traditional Arabic" w:cs="Traditional Arabic"/>
          <w:b/>
          <w:bCs/>
          <w:color w:val="C00000"/>
          <w:sz w:val="40"/>
          <w:szCs w:val="40"/>
          <w:rtl/>
        </w:rPr>
        <w:br w:type="page"/>
      </w:r>
    </w:p>
    <w:p w:rsidR="00F20D0C" w:rsidRPr="00082BC8" w:rsidRDefault="00F20D0C" w:rsidP="00082BC8">
      <w:pPr>
        <w:bidi/>
        <w:jc w:val="center"/>
        <w:rPr>
          <w:rFonts w:ascii="Traditional Arabic" w:hAnsi="Traditional Arabic" w:cs="Traditional Arabic"/>
          <w:b/>
          <w:bCs/>
          <w:color w:val="C00000"/>
          <w:sz w:val="40"/>
          <w:szCs w:val="40"/>
        </w:rPr>
      </w:pPr>
      <w:r w:rsidRPr="00082BC8">
        <w:rPr>
          <w:rFonts w:ascii="Traditional Arabic" w:hAnsi="Traditional Arabic" w:cs="Traditional Arabic"/>
          <w:b/>
          <w:bCs/>
          <w:color w:val="C00000"/>
          <w:sz w:val="40"/>
          <w:szCs w:val="40"/>
          <w:rtl/>
        </w:rPr>
        <w:t>النداء - 1 -</w:t>
      </w:r>
    </w:p>
    <w:p w:rsidR="00F20D0C" w:rsidRPr="00082BC8" w:rsidRDefault="00F20D0C" w:rsidP="001F390A">
      <w:pPr>
        <w:pStyle w:val="ListParagraph"/>
        <w:numPr>
          <w:ilvl w:val="0"/>
          <w:numId w:val="5"/>
        </w:numPr>
        <w:bidi/>
        <w:jc w:val="both"/>
        <w:rPr>
          <w:rFonts w:ascii="Traditional Arabic" w:hAnsi="Traditional Arabic" w:cs="Traditional Arabic"/>
          <w:b/>
          <w:bCs/>
          <w:color w:val="C00000"/>
          <w:sz w:val="32"/>
          <w:szCs w:val="32"/>
        </w:rPr>
      </w:pPr>
      <w:r w:rsidRPr="00082BC8">
        <w:rPr>
          <w:rFonts w:ascii="Traditional Arabic" w:hAnsi="Traditional Arabic" w:cs="Traditional Arabic"/>
          <w:b/>
          <w:bCs/>
          <w:color w:val="C00000"/>
          <w:sz w:val="32"/>
          <w:szCs w:val="32"/>
          <w:rtl/>
        </w:rPr>
        <w:t>لمناسبة: نداء القائد للاتحادات الإسلامية في شبه القارة الهندية.</w:t>
      </w:r>
    </w:p>
    <w:p w:rsidR="00F20D0C" w:rsidRPr="00082BC8" w:rsidRDefault="00F20D0C" w:rsidP="001F390A">
      <w:pPr>
        <w:pStyle w:val="ListParagraph"/>
        <w:numPr>
          <w:ilvl w:val="0"/>
          <w:numId w:val="5"/>
        </w:numPr>
        <w:bidi/>
        <w:jc w:val="both"/>
        <w:rPr>
          <w:rFonts w:ascii="Traditional Arabic" w:hAnsi="Traditional Arabic" w:cs="Traditional Arabic"/>
          <w:b/>
          <w:bCs/>
          <w:color w:val="C00000"/>
          <w:sz w:val="32"/>
          <w:szCs w:val="32"/>
        </w:rPr>
      </w:pPr>
      <w:r w:rsidRPr="00082BC8">
        <w:rPr>
          <w:rFonts w:ascii="Traditional Arabic" w:hAnsi="Traditional Arabic" w:cs="Traditional Arabic"/>
          <w:b/>
          <w:bCs/>
          <w:color w:val="C00000"/>
          <w:sz w:val="32"/>
          <w:szCs w:val="32"/>
          <w:rtl/>
        </w:rPr>
        <w:t>الزمان:14/02/2009م - 19/صفر/1430هـ.ق.</w:t>
      </w:r>
    </w:p>
    <w:p w:rsidR="00F20D0C" w:rsidRDefault="00F20D0C" w:rsidP="00587EDF">
      <w:pPr>
        <w:bidi/>
        <w:jc w:val="both"/>
        <w:rPr>
          <w:rFonts w:ascii="Traditional Arabic" w:hAnsi="Traditional Arabic" w:cs="Traditional Arabic"/>
          <w:b/>
          <w:bCs/>
          <w:color w:val="C00000"/>
          <w:sz w:val="36"/>
          <w:szCs w:val="36"/>
          <w:u w:val="single" w:color="808080"/>
          <w:rtl/>
        </w:rPr>
      </w:pPr>
    </w:p>
    <w:p w:rsidR="00F20D0C" w:rsidRDefault="00F20D0C" w:rsidP="00082BC8">
      <w:pPr>
        <w:bidi/>
        <w:jc w:val="both"/>
        <w:rPr>
          <w:rFonts w:ascii="Traditional Arabic" w:hAnsi="Traditional Arabic" w:cs="Traditional Arabic"/>
          <w:b/>
          <w:bCs/>
          <w:color w:val="C00000"/>
          <w:sz w:val="36"/>
          <w:szCs w:val="36"/>
          <w:u w:val="single" w:color="808080"/>
          <w:rtl/>
        </w:rPr>
      </w:pPr>
    </w:p>
    <w:p w:rsidR="00F20D0C" w:rsidRPr="00082BC8" w:rsidRDefault="00F20D0C" w:rsidP="00082BC8">
      <w:pPr>
        <w:bidi/>
        <w:jc w:val="both"/>
        <w:rPr>
          <w:rFonts w:ascii="Traditional Arabic" w:hAnsi="Traditional Arabic" w:cs="Traditional Arabic"/>
          <w:b/>
          <w:bCs/>
          <w:sz w:val="32"/>
          <w:szCs w:val="32"/>
          <w:u w:val="single" w:color="808080"/>
        </w:rPr>
      </w:pPr>
      <w:r w:rsidRPr="00082BC8">
        <w:rPr>
          <w:rFonts w:ascii="Traditional Arabic" w:hAnsi="Traditional Arabic" w:cs="Traditional Arabic"/>
          <w:b/>
          <w:bCs/>
          <w:color w:val="C00000"/>
          <w:sz w:val="36"/>
          <w:szCs w:val="36"/>
          <w:u w:val="single" w:color="808080"/>
          <w:rtl/>
        </w:rPr>
        <w:t>المحتويات:</w:t>
      </w:r>
    </w:p>
    <w:p w:rsidR="00F20D0C" w:rsidRPr="00082BC8" w:rsidRDefault="00F20D0C" w:rsidP="001F390A">
      <w:pPr>
        <w:pStyle w:val="ListParagraph"/>
        <w:numPr>
          <w:ilvl w:val="0"/>
          <w:numId w:val="6"/>
        </w:numPr>
        <w:bidi/>
        <w:jc w:val="both"/>
        <w:rPr>
          <w:rFonts w:ascii="Traditional Arabic" w:hAnsi="Traditional Arabic" w:cs="Traditional Arabic"/>
          <w:b/>
          <w:bCs/>
          <w:sz w:val="32"/>
          <w:szCs w:val="32"/>
        </w:rPr>
      </w:pPr>
      <w:r w:rsidRPr="00082BC8">
        <w:rPr>
          <w:rFonts w:ascii="Traditional Arabic" w:hAnsi="Traditional Arabic" w:cs="Traditional Arabic"/>
          <w:b/>
          <w:bCs/>
          <w:sz w:val="32"/>
          <w:szCs w:val="32"/>
          <w:rtl/>
        </w:rPr>
        <w:t>خصائص جيل الشباب</w:t>
      </w:r>
    </w:p>
    <w:p w:rsidR="00F20D0C" w:rsidRPr="00082BC8" w:rsidRDefault="00F20D0C" w:rsidP="001F390A">
      <w:pPr>
        <w:pStyle w:val="ListParagraph"/>
        <w:numPr>
          <w:ilvl w:val="0"/>
          <w:numId w:val="6"/>
        </w:numPr>
        <w:bidi/>
        <w:jc w:val="both"/>
        <w:rPr>
          <w:rFonts w:ascii="Traditional Arabic" w:hAnsi="Traditional Arabic" w:cs="Traditional Arabic"/>
          <w:b/>
          <w:bCs/>
          <w:sz w:val="32"/>
          <w:szCs w:val="32"/>
        </w:rPr>
      </w:pPr>
      <w:r w:rsidRPr="00082BC8">
        <w:rPr>
          <w:rFonts w:ascii="Traditional Arabic" w:hAnsi="Traditional Arabic" w:cs="Traditional Arabic"/>
          <w:b/>
          <w:bCs/>
          <w:sz w:val="32"/>
          <w:szCs w:val="32"/>
          <w:rtl/>
        </w:rPr>
        <w:t>واجبات الشباب</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082BC8" w:rsidRDefault="00F20D0C" w:rsidP="00082BC8">
      <w:pPr>
        <w:bidi/>
        <w:jc w:val="center"/>
        <w:rPr>
          <w:rFonts w:ascii="Traditional Arabic" w:hAnsi="Traditional Arabic" w:cs="Traditional Arabic"/>
          <w:b/>
          <w:bCs/>
          <w:sz w:val="32"/>
          <w:szCs w:val="32"/>
        </w:rPr>
      </w:pPr>
      <w:r w:rsidRPr="00082BC8">
        <w:rPr>
          <w:rFonts w:ascii="Traditional Arabic" w:hAnsi="Traditional Arabic" w:cs="Traditional Arabic"/>
          <w:b/>
          <w:bCs/>
          <w:sz w:val="32"/>
          <w:szCs w:val="32"/>
          <w:rtl/>
        </w:rPr>
        <w:t>بسم الله الرحمن الرحيم</w:t>
      </w:r>
    </w:p>
    <w:p w:rsidR="00F20D0C" w:rsidRDefault="00F20D0C" w:rsidP="00587EDF">
      <w:pPr>
        <w:bidi/>
        <w:jc w:val="both"/>
        <w:rPr>
          <w:rFonts w:ascii="Traditional Arabic" w:hAnsi="Traditional Arabic" w:cs="Traditional Arabic"/>
          <w:sz w:val="32"/>
          <w:szCs w:val="32"/>
          <w:rtl/>
        </w:rPr>
      </w:pPr>
    </w:p>
    <w:p w:rsidR="00F20D0C" w:rsidRPr="00587EDF" w:rsidRDefault="00F20D0C" w:rsidP="00082BC8">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أيها الطلبة الجامعيون الأعزاء...</w:t>
      </w:r>
    </w:p>
    <w:p w:rsidR="00F20D0C" w:rsidRPr="00082BC8" w:rsidRDefault="00F20D0C" w:rsidP="00587EDF">
      <w:pPr>
        <w:bidi/>
        <w:jc w:val="both"/>
        <w:rPr>
          <w:rFonts w:ascii="Traditional Arabic" w:hAnsi="Traditional Arabic" w:cs="Traditional Arabic"/>
          <w:b/>
          <w:bCs/>
          <w:color w:val="C00000"/>
          <w:sz w:val="32"/>
          <w:szCs w:val="32"/>
        </w:rPr>
      </w:pPr>
      <w:r w:rsidRPr="00082BC8">
        <w:rPr>
          <w:rFonts w:ascii="Traditional Arabic" w:hAnsi="Traditional Arabic" w:cs="Traditional Arabic"/>
          <w:b/>
          <w:bCs/>
          <w:color w:val="C00000"/>
          <w:sz w:val="32"/>
          <w:szCs w:val="32"/>
          <w:rtl/>
        </w:rPr>
        <w:t>خصائص جيل الشباب:</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كلما يمضي الزمن أكثر تتزايد آمال الشعب الإيراني بجيله الشاب المتعلّم والمتوثّب أكثر، فقد استطاع شباب هذا الشعب إثبات تألّقهم وتفوّقهم في جميع الميادين، وكانت سياسة أعداء إيران الحرّة الشامخة في العهود الماضية تقوم على شلّ الذراع الشابة في البلاد عن طريق الوساوس المثبّطة، وجرّ الشباب إلى العبثية والفساد، والكثير من الحيل الأخرى.</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وقد تواصلت هذه السياسة بعد الثورة أيضاً تعاضدها أجهزة الاتصال المتطوّرة، بيد </w:t>
      </w:r>
      <w:r w:rsidRPr="00082BC8">
        <w:rPr>
          <w:rFonts w:ascii="Traditional Arabic" w:hAnsi="Traditional Arabic" w:cs="Traditional Arabic"/>
          <w:sz w:val="32"/>
          <w:szCs w:val="32"/>
          <w:highlight w:val="lightGray"/>
          <w:rtl/>
        </w:rPr>
        <w:t>أنّ همم الشباب الثوري ومعرفتهم بمسؤولياتهم حالت دون بلوغ أعداء إيران أهدافهم</w:t>
      </w:r>
      <w:r w:rsidRPr="00587EDF">
        <w:rPr>
          <w:rFonts w:ascii="Traditional Arabic" w:hAnsi="Traditional Arabic" w:cs="Traditional Arabic"/>
          <w:sz w:val="32"/>
          <w:szCs w:val="32"/>
          <w:rtl/>
        </w:rPr>
        <w:t>. فحالات التطور العلمي والاجتماعي والسياسي في البلاد، وأجواء التشوّق، والهمّة لدى جيل الشباب دليل آفاق مشرقة الشعب الإيراني جدير بالوصول إليها.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082BC8" w:rsidRDefault="00F20D0C" w:rsidP="00587EDF">
      <w:pPr>
        <w:bidi/>
        <w:jc w:val="both"/>
        <w:rPr>
          <w:rFonts w:ascii="Traditional Arabic" w:hAnsi="Traditional Arabic" w:cs="Traditional Arabic"/>
          <w:b/>
          <w:bCs/>
          <w:color w:val="C00000"/>
          <w:sz w:val="32"/>
          <w:szCs w:val="32"/>
        </w:rPr>
      </w:pPr>
      <w:r w:rsidRPr="00082BC8">
        <w:rPr>
          <w:rFonts w:ascii="Traditional Arabic" w:hAnsi="Traditional Arabic" w:cs="Traditional Arabic"/>
          <w:b/>
          <w:bCs/>
          <w:color w:val="C00000"/>
          <w:sz w:val="32"/>
          <w:szCs w:val="32"/>
          <w:rtl/>
        </w:rPr>
        <w:t>واجبات الشباب:</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أيها الأعزاء، عبّدوا طريق المستقبل بالتوكّل على الله الحكيم العليم وبالفهم الصائب للرسالة الملقاة اليوم على عاتق الجميع وخصوصاً الشباب. </w:t>
      </w:r>
      <w:r w:rsidRPr="00082BC8">
        <w:rPr>
          <w:rFonts w:ascii="Traditional Arabic" w:hAnsi="Traditional Arabic" w:cs="Traditional Arabic"/>
          <w:sz w:val="32"/>
          <w:szCs w:val="32"/>
          <w:highlight w:val="lightGray"/>
          <w:rtl/>
        </w:rPr>
        <w:t>فانظروا للتعلّم والبحث العلمي والإبداع كواجب، وخذوا بنظر الاعتبار احتياجات بلدكم في الحاضر والمستقبل عند اختيار فروعكم الدراسية، وفي كافّة برامجكم وأعمالكم...</w:t>
      </w:r>
      <w:r w:rsidRPr="00587EDF">
        <w:rPr>
          <w:rFonts w:ascii="Traditional Arabic" w:hAnsi="Traditional Arabic" w:cs="Traditional Arabic"/>
          <w:sz w:val="32"/>
          <w:szCs w:val="32"/>
          <w:rtl/>
        </w:rPr>
        <w:t xml:space="preserve"> فالمستقبل لكم... اطلبوا العون من الله لبنائه وابذلوا كل جهودكم في هذا السبيل.</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082BC8" w:rsidRDefault="00F20D0C" w:rsidP="00587EDF">
      <w:pPr>
        <w:bidi/>
        <w:jc w:val="both"/>
        <w:rPr>
          <w:rFonts w:ascii="Traditional Arabic" w:hAnsi="Traditional Arabic" w:cs="Traditional Arabic"/>
          <w:b/>
          <w:bCs/>
          <w:color w:val="C00000"/>
          <w:sz w:val="36"/>
          <w:szCs w:val="36"/>
        </w:rPr>
      </w:pPr>
    </w:p>
    <w:p w:rsidR="00F20D0C" w:rsidRPr="00082BC8" w:rsidRDefault="00F20D0C" w:rsidP="00082BC8">
      <w:pPr>
        <w:bidi/>
        <w:jc w:val="center"/>
        <w:rPr>
          <w:rFonts w:ascii="Traditional Arabic" w:hAnsi="Traditional Arabic" w:cs="Traditional Arabic"/>
          <w:b/>
          <w:bCs/>
          <w:color w:val="C00000"/>
          <w:sz w:val="40"/>
          <w:szCs w:val="40"/>
        </w:rPr>
      </w:pPr>
      <w:r w:rsidRPr="00082BC8">
        <w:rPr>
          <w:rFonts w:ascii="Traditional Arabic" w:hAnsi="Traditional Arabic" w:cs="Traditional Arabic"/>
          <w:b/>
          <w:bCs/>
          <w:color w:val="C00000"/>
          <w:sz w:val="40"/>
          <w:szCs w:val="40"/>
          <w:rtl/>
        </w:rPr>
        <w:t>النداء - 2 -</w:t>
      </w:r>
    </w:p>
    <w:p w:rsidR="00F20D0C" w:rsidRPr="00082BC8" w:rsidRDefault="00F20D0C" w:rsidP="001F390A">
      <w:pPr>
        <w:pStyle w:val="ListParagraph"/>
        <w:numPr>
          <w:ilvl w:val="0"/>
          <w:numId w:val="7"/>
        </w:numPr>
        <w:bidi/>
        <w:jc w:val="both"/>
        <w:rPr>
          <w:rFonts w:ascii="Traditional Arabic" w:hAnsi="Traditional Arabic" w:cs="Traditional Arabic"/>
          <w:b/>
          <w:bCs/>
          <w:color w:val="C00000"/>
          <w:sz w:val="36"/>
          <w:szCs w:val="36"/>
        </w:rPr>
      </w:pPr>
      <w:r w:rsidRPr="00082BC8">
        <w:rPr>
          <w:rFonts w:ascii="Traditional Arabic" w:hAnsi="Traditional Arabic" w:cs="Traditional Arabic"/>
          <w:b/>
          <w:bCs/>
          <w:color w:val="C00000"/>
          <w:sz w:val="36"/>
          <w:szCs w:val="36"/>
          <w:rtl/>
        </w:rPr>
        <w:t>المناسبة: نداء القائد بمناسبة مراسم تشييع خمسة من الشهداء.</w:t>
      </w:r>
    </w:p>
    <w:p w:rsidR="00F20D0C" w:rsidRPr="00082BC8" w:rsidRDefault="00F20D0C" w:rsidP="001F390A">
      <w:pPr>
        <w:pStyle w:val="ListParagraph"/>
        <w:numPr>
          <w:ilvl w:val="0"/>
          <w:numId w:val="7"/>
        </w:numPr>
        <w:bidi/>
        <w:jc w:val="both"/>
        <w:rPr>
          <w:rFonts w:ascii="Traditional Arabic" w:hAnsi="Traditional Arabic" w:cs="Traditional Arabic"/>
          <w:b/>
          <w:bCs/>
          <w:color w:val="C00000"/>
          <w:sz w:val="36"/>
          <w:szCs w:val="36"/>
        </w:rPr>
      </w:pPr>
      <w:r w:rsidRPr="00082BC8">
        <w:rPr>
          <w:rFonts w:ascii="Traditional Arabic" w:hAnsi="Traditional Arabic" w:cs="Traditional Arabic"/>
          <w:b/>
          <w:bCs/>
          <w:color w:val="C00000"/>
          <w:sz w:val="36"/>
          <w:szCs w:val="36"/>
          <w:rtl/>
        </w:rPr>
        <w:t>الزمان:23/02/2009م - 28/صفر/1430هـ.ق.</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noProof/>
        </w:rPr>
        <w:pict>
          <v:shape id="Text Box 99" o:spid="_x0000_s1032" type="#_x0000_t202" style="position:absolute;margin-left:59.25pt;margin-top:95.75pt;width:307.5pt;height:106.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" fillcolor="#f2f2f2" stroked="f" strokeweight=".5pt">
            <v:textbox>
              <w:txbxContent>
                <w:p w:rsidR="00F20D0C" w:rsidRPr="00B565AB" w:rsidRDefault="00F20D0C" w:rsidP="006972EE">
                  <w:pPr>
                    <w:bidi/>
                    <w:jc w:val="center"/>
                    <w:rPr>
                      <w:rFonts w:ascii="Traditional Arabic" w:hAnsi="Traditional Arabic" w:cs="Traditional Arabic"/>
                      <w:b/>
                      <w:bCs/>
                      <w:sz w:val="48"/>
                      <w:szCs w:val="48"/>
                      <w:u w:val="single" w:color="808080"/>
                    </w:rPr>
                  </w:pPr>
                  <w:r w:rsidRPr="00B565AB">
                    <w:rPr>
                      <w:rFonts w:ascii="Traditional Arabic" w:hAnsi="Traditional Arabic" w:cs="Traditional Arabic"/>
                      <w:b/>
                      <w:bCs/>
                      <w:sz w:val="48"/>
                      <w:szCs w:val="48"/>
                      <w:u w:val="single" w:color="808080"/>
                      <w:rtl/>
                    </w:rPr>
                    <w:t>إنّ أداء الحق الكبير للشهداء وتكريم ذكراهم علامة الوفاء للقيم السامية</w:t>
                  </w:r>
                </w:p>
              </w:txbxContent>
            </v:textbox>
            <w10:wrap type="square"/>
          </v:shape>
        </w:pict>
      </w:r>
      <w:r>
        <w:rPr>
          <w:rFonts w:ascii="Traditional Arabic" w:hAnsi="Traditional Arabic" w:cs="Traditional Arabic"/>
          <w:sz w:val="32"/>
          <w:szCs w:val="32"/>
          <w:rtl/>
        </w:rPr>
        <w:br w:type="page"/>
      </w:r>
    </w:p>
    <w:p w:rsidR="00F20D0C" w:rsidRPr="00082BC8" w:rsidRDefault="00F20D0C" w:rsidP="00082BC8">
      <w:pPr>
        <w:bidi/>
        <w:jc w:val="center"/>
        <w:rPr>
          <w:rFonts w:ascii="Traditional Arabic" w:hAnsi="Traditional Arabic" w:cs="Traditional Arabic"/>
          <w:b/>
          <w:bCs/>
          <w:sz w:val="32"/>
          <w:szCs w:val="32"/>
        </w:rPr>
      </w:pPr>
      <w:r w:rsidRPr="00082BC8">
        <w:rPr>
          <w:rFonts w:ascii="Traditional Arabic" w:hAnsi="Traditional Arabic" w:cs="Traditional Arabic"/>
          <w:b/>
          <w:bCs/>
          <w:sz w:val="32"/>
          <w:szCs w:val="32"/>
          <w:rtl/>
        </w:rPr>
        <w:t>بسم الله الرحمن الرحيم</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لقد كان الشهداء شباباً مؤمنين مضحّين، حملوا أرواحهم علی الأكف دفاعاً عن البلاد والشعب أمام المعتدين، علی هذا الماء والتراب، </w:t>
      </w:r>
      <w:r w:rsidRPr="00082BC8">
        <w:rPr>
          <w:rFonts w:ascii="Traditional Arabic" w:hAnsi="Traditional Arabic" w:cs="Traditional Arabic"/>
          <w:sz w:val="32"/>
          <w:szCs w:val="32"/>
          <w:highlight w:val="lightGray"/>
          <w:rtl/>
        </w:rPr>
        <w:t>وساروا إلی ساحة المعركة علی اسم الله وذكره</w:t>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إنّ شعبنا اليوم، وخصوصاً الشباب منه، مدين للشهداء، فقد كانت تضحيات أولئك الفدائيين هي التي أهدت الإسلام والاستقلال والحرية للشعب الإيراني، وأداء حقهم الكبير وتكريم ذكراهم علامة الوفاء للقيم السامية. سلام الله عليهم.</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BA7C20" w:rsidRDefault="00F20D0C" w:rsidP="00BA7C20">
      <w:pPr>
        <w:bidi/>
        <w:jc w:val="center"/>
        <w:rPr>
          <w:rFonts w:ascii="Traditional Arabic" w:hAnsi="Traditional Arabic" w:cs="Traditional Arabic"/>
          <w:b/>
          <w:bCs/>
          <w:color w:val="C00000"/>
          <w:sz w:val="96"/>
          <w:szCs w:val="96"/>
          <w:u w:val="single" w:color="808080"/>
        </w:rPr>
      </w:pPr>
      <w:r>
        <w:rPr>
          <w:noProof/>
        </w:rPr>
        <w:pict>
          <v:shape id="Picture 101" o:spid="_x0000_s1033" type="#_x0000_t75" style="position:absolute;left:0;text-align:left;margin-left:133.25pt;margin-top:178.7pt;width:335.05pt;height:483.35pt;z-index:-251660288;visibility:visible;mso-wrap-distance-left:9.48pt;mso-wrap-distance-top:.96pt;mso-wrap-distance-right:9.48pt;mso-wrap-distance-bottom:1.53pt" wrapcoords="580 335 483 436 387 738 387 20896 532 21265 628 21265 20923 21265 21020 21265 21165 20862 21213 839 21068 436 20972 335 580 33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">
            <v:imagedata r:id="rId11" o:title=""/>
            <o:lock v:ext="edit" aspectratio="f"/>
            <w10:wrap type="through"/>
          </v:shape>
        </w:pict>
      </w:r>
      <w:r w:rsidRPr="00BA7C20">
        <w:rPr>
          <w:rFonts w:ascii="Traditional Arabic" w:hAnsi="Traditional Arabic" w:cs="Traditional Arabic"/>
          <w:b/>
          <w:bCs/>
          <w:color w:val="C00000"/>
          <w:sz w:val="96"/>
          <w:szCs w:val="96"/>
          <w:u w:val="single" w:color="808080"/>
          <w:rtl/>
        </w:rPr>
        <w:t xml:space="preserve">الإمام </w:t>
      </w:r>
      <w:r>
        <w:rPr>
          <w:rFonts w:ascii="Traditional Arabic" w:hAnsi="Traditional Arabic" w:cs="Traditional Arabic"/>
          <w:b/>
          <w:bCs/>
          <w:color w:val="C00000"/>
          <w:sz w:val="96"/>
          <w:szCs w:val="96"/>
          <w:u w:val="single" w:color="808080"/>
          <w:rtl/>
        </w:rPr>
        <w:t xml:space="preserve">الخميني </w:t>
      </w:r>
      <w:r w:rsidRPr="00BA7C20">
        <w:rPr>
          <w:rFonts w:ascii="Traditional Arabic" w:hAnsi="Traditional Arabic" w:cs="Traditional Arabic"/>
          <w:b/>
          <w:bCs/>
          <w:color w:val="C00000"/>
          <w:sz w:val="96"/>
          <w:szCs w:val="96"/>
          <w:u w:val="single" w:color="808080"/>
          <w:vertAlign w:val="superscript"/>
          <w:rtl/>
        </w:rPr>
        <w:t>قدس سره</w:t>
      </w:r>
      <w:r w:rsidRPr="00BA7C20">
        <w:rPr>
          <w:rFonts w:ascii="Traditional Arabic" w:hAnsi="Traditional Arabic" w:cs="Traditional Arabic"/>
          <w:b/>
          <w:bCs/>
          <w:color w:val="C00000"/>
          <w:sz w:val="96"/>
          <w:szCs w:val="96"/>
          <w:u w:val="single" w:color="808080"/>
          <w:rtl/>
        </w:rPr>
        <w:t xml:space="preserve"> في فكر القائد</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BA7C20" w:rsidRDefault="00F20D0C" w:rsidP="00BA7C20">
      <w:pPr>
        <w:bidi/>
        <w:jc w:val="center"/>
        <w:rPr>
          <w:rFonts w:ascii="Traditional Arabic" w:hAnsi="Traditional Arabic" w:cs="Traditional Arabic"/>
          <w:b/>
          <w:bCs/>
          <w:color w:val="C00000"/>
          <w:sz w:val="48"/>
          <w:szCs w:val="48"/>
          <w:u w:val="single" w:color="808080"/>
        </w:rPr>
      </w:pPr>
      <w:r w:rsidRPr="00BA7C20">
        <w:rPr>
          <w:rFonts w:ascii="Traditional Arabic" w:hAnsi="Traditional Arabic" w:cs="Traditional Arabic"/>
          <w:b/>
          <w:bCs/>
          <w:color w:val="C00000"/>
          <w:sz w:val="48"/>
          <w:szCs w:val="48"/>
          <w:u w:val="single" w:color="808080"/>
          <w:rtl/>
        </w:rPr>
        <w:t>أبعاد شخصية الإمام الخميني “قدس سره”</w:t>
      </w:r>
    </w:p>
    <w:p w:rsidR="00F20D0C" w:rsidRDefault="00F20D0C" w:rsidP="00587EDF">
      <w:pPr>
        <w:bidi/>
        <w:jc w:val="both"/>
        <w:rPr>
          <w:rFonts w:ascii="Traditional Arabic" w:hAnsi="Traditional Arabic" w:cs="Traditional Arabic"/>
          <w:sz w:val="32"/>
          <w:szCs w:val="32"/>
          <w:rtl/>
        </w:rPr>
      </w:pPr>
    </w:p>
    <w:p w:rsidR="00F20D0C" w:rsidRDefault="00F20D0C" w:rsidP="00BA7C20">
      <w:pPr>
        <w:bidi/>
        <w:jc w:val="both"/>
        <w:rPr>
          <w:rFonts w:ascii="Traditional Arabic" w:hAnsi="Traditional Arabic" w:cs="Traditional Arabic"/>
          <w:sz w:val="32"/>
          <w:szCs w:val="32"/>
          <w:rtl/>
        </w:rPr>
      </w:pPr>
    </w:p>
    <w:p w:rsidR="00F20D0C" w:rsidRPr="00BA7C20" w:rsidRDefault="00F20D0C" w:rsidP="00BA7C20">
      <w:pPr>
        <w:bidi/>
        <w:jc w:val="both"/>
        <w:rPr>
          <w:rFonts w:ascii="Traditional Arabic" w:hAnsi="Traditional Arabic" w:cs="Traditional Arabic"/>
          <w:b/>
          <w:bCs/>
          <w:sz w:val="36"/>
          <w:szCs w:val="36"/>
        </w:rPr>
      </w:pPr>
      <w:r w:rsidRPr="00BA7C20">
        <w:rPr>
          <w:rFonts w:ascii="Traditional Arabic" w:hAnsi="Traditional Arabic" w:cs="Traditional Arabic"/>
          <w:b/>
          <w:bCs/>
          <w:sz w:val="36"/>
          <w:szCs w:val="36"/>
          <w:rtl/>
        </w:rPr>
        <w:t>المحتويات</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الأهداف الكبرى للإمام الخميني “قدس سره”.</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سمات عصر الإمام الخميني “قدس سره”.</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خطَّ الإمام .</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الهادي الحقيقي.</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حياة الإمام + نموذج لحياة المجتمع الثوري.</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العناصر الرئيسة في تأسيس الجمهورية الإسلامية.</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الميزة الكبرى للإمام</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الإمام تلميذ مدرسة القرآن.</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المستضعفون والمحرومون هم جيش الثورة الإسلامية.</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العدالة الاجتماعيّة والاعتماد على الشعب.</w:t>
      </w:r>
    </w:p>
    <w:p w:rsidR="00F20D0C" w:rsidRPr="00BA7C20" w:rsidRDefault="00F20D0C" w:rsidP="001F390A">
      <w:pPr>
        <w:pStyle w:val="ListParagraph"/>
        <w:numPr>
          <w:ilvl w:val="0"/>
          <w:numId w:val="8"/>
        </w:numPr>
        <w:bidi/>
        <w:jc w:val="both"/>
        <w:rPr>
          <w:rFonts w:ascii="Traditional Arabic" w:hAnsi="Traditional Arabic" w:cs="Traditional Arabic"/>
          <w:sz w:val="32"/>
          <w:szCs w:val="32"/>
        </w:rPr>
      </w:pPr>
      <w:r w:rsidRPr="00BA7C20">
        <w:rPr>
          <w:rFonts w:ascii="Traditional Arabic" w:hAnsi="Traditional Arabic" w:cs="Traditional Arabic"/>
          <w:sz w:val="32"/>
          <w:szCs w:val="32"/>
          <w:rtl/>
        </w:rPr>
        <w:t>الإسلام والشعب محور كافّة المبادئ.</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BA7C20">
      <w:pPr>
        <w:bidi/>
        <w:jc w:val="center"/>
        <w:rPr>
          <w:rFonts w:ascii="Traditional Arabic" w:hAnsi="Traditional Arabic" w:cs="Traditional Arabic"/>
          <w:sz w:val="32"/>
          <w:szCs w:val="32"/>
        </w:rPr>
      </w:pPr>
      <w:r w:rsidRPr="00587EDF">
        <w:rPr>
          <w:rFonts w:ascii="Traditional Arabic" w:hAnsi="Traditional Arabic" w:cs="Traditional Arabic"/>
          <w:sz w:val="32"/>
          <w:szCs w:val="32"/>
          <w:rtl/>
        </w:rPr>
        <w:t>بسم الله الرحمن الرحيم</w:t>
      </w:r>
    </w:p>
    <w:p w:rsidR="00F20D0C" w:rsidRPr="00587EDF" w:rsidRDefault="00F20D0C" w:rsidP="00BA7C20">
      <w:pPr>
        <w:bidi/>
        <w:jc w:val="both"/>
        <w:rPr>
          <w:rFonts w:ascii="Traditional Arabic" w:hAnsi="Traditional Arabic" w:cs="Traditional Arabic"/>
          <w:sz w:val="32"/>
          <w:szCs w:val="32"/>
          <w:rtl/>
          <w:lang w:bidi="ar-LB"/>
        </w:rPr>
      </w:pPr>
    </w:p>
    <w:p w:rsidR="00F20D0C" w:rsidRPr="00BA7C20" w:rsidRDefault="00F20D0C" w:rsidP="00587EDF">
      <w:pPr>
        <w:bidi/>
        <w:jc w:val="both"/>
        <w:rPr>
          <w:rFonts w:ascii="Traditional Arabic" w:hAnsi="Traditional Arabic" w:cs="Traditional Arabic"/>
          <w:b/>
          <w:bCs/>
          <w:color w:val="C00000"/>
          <w:sz w:val="32"/>
          <w:szCs w:val="32"/>
        </w:rPr>
      </w:pPr>
      <w:r w:rsidRPr="00BA7C20">
        <w:rPr>
          <w:rFonts w:ascii="Traditional Arabic" w:hAnsi="Traditional Arabic" w:cs="Traditional Arabic"/>
          <w:b/>
          <w:bCs/>
          <w:color w:val="C00000"/>
          <w:sz w:val="32"/>
          <w:szCs w:val="32"/>
          <w:rtl/>
        </w:rPr>
        <w:t>الأهداف الكبرى للإمام الخميني “قدس سره”:</w:t>
      </w:r>
    </w:p>
    <w:p w:rsidR="00F20D0C" w:rsidRPr="00587EDF" w:rsidRDefault="00F20D0C" w:rsidP="00BA7C20">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الأهداف الكبرى التي عرضها الإمام، هي: مكافحة الاستكبار العالمي، والحفاظ على الاعتدال الأكيد على منهج «لا شرقية ولا غربية»، والإصرار الكبير على الاستقلال الحقيقي والشامل للشعب - الاكتفاء الذاتي بالمعنى التام للكلمة -،والتشديد الأكيد واللامتناهي على حفظ المبادئ الدينية والشرعية والفقهية الإسلامية، وتحقيق الوحدة والتضامن، والاهتمام بالشعوب المسلمة والمظلومة في العالم، وإعزاز الإسلام والشعوب المسلمة، وعدم الفزع من القوى العالمية الكبرى، وتوفير القسط</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 xml:space="preserve">والعدل في المجتمع الإسلامي، والدعم السخي الدائم للمستضعفين والمحرومين والطبقات الضعيفة من المجتمع وضرورة الاهتمام بها. كلنا كان شاهداً على </w:t>
      </w:r>
      <w:r w:rsidRPr="00BA7C20">
        <w:rPr>
          <w:rFonts w:ascii="Traditional Arabic" w:hAnsi="Traditional Arabic" w:cs="Traditional Arabic"/>
          <w:sz w:val="32"/>
          <w:szCs w:val="32"/>
          <w:highlight w:val="lightGray"/>
          <w:rtl/>
        </w:rPr>
        <w:t>أنّ الإمام واصل مسيرته في هذه الخطوط بكل إصرار وبلا أي تردّد. وعلينا متابعة سبيله وأعماله الصالحة ومسيرته الدؤوبة</w:t>
      </w:r>
      <w:r>
        <w:rPr>
          <w:rStyle w:val="FootnoteReference"/>
          <w:rFonts w:ascii="Traditional Arabic" w:hAnsi="Traditional Arabic" w:cs="Traditional Arabic"/>
          <w:sz w:val="32"/>
          <w:szCs w:val="32"/>
          <w:rtl/>
        </w:rPr>
        <w:footnoteReference w:id="2"/>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BA7C20" w:rsidRDefault="00F20D0C" w:rsidP="00587EDF">
      <w:pPr>
        <w:bidi/>
        <w:jc w:val="both"/>
        <w:rPr>
          <w:rFonts w:ascii="Traditional Arabic" w:hAnsi="Traditional Arabic" w:cs="Traditional Arabic"/>
          <w:b/>
          <w:bCs/>
          <w:color w:val="C00000"/>
          <w:sz w:val="32"/>
          <w:szCs w:val="32"/>
        </w:rPr>
      </w:pPr>
      <w:r w:rsidRPr="00BA7C20">
        <w:rPr>
          <w:rFonts w:ascii="Traditional Arabic" w:hAnsi="Traditional Arabic" w:cs="Traditional Arabic"/>
          <w:b/>
          <w:bCs/>
          <w:color w:val="C00000"/>
          <w:sz w:val="32"/>
          <w:szCs w:val="32"/>
          <w:rtl/>
        </w:rPr>
        <w:t>سمات عصر الإمام الخميني “قدس سره” :</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لقد افتتح إمامنا الكبير عصراً جديداً، واليوم إذ تفيض قلوبنا وأرواحنا بالحسرات على فقدان هذا العزيز الفذ في الأمّة الإسلامية، </w:t>
      </w:r>
      <w:r w:rsidRPr="00635120">
        <w:rPr>
          <w:rFonts w:ascii="Traditional Arabic" w:hAnsi="Traditional Arabic" w:cs="Traditional Arabic"/>
          <w:sz w:val="32"/>
          <w:szCs w:val="32"/>
          <w:highlight w:val="lightGray"/>
          <w:rtl/>
        </w:rPr>
        <w:t>فإنّ أكبر واجباتنا هو أن نتعرّف على سمات العصر الذي ابتدأه الإمام، وأدخل الشعب في أجوائه</w:t>
      </w: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635120">
        <w:rPr>
          <w:rFonts w:ascii="Traditional Arabic" w:hAnsi="Traditional Arabic" w:cs="Traditional Arabic"/>
          <w:sz w:val="32"/>
          <w:szCs w:val="32"/>
          <w:highlight w:val="lightGray"/>
          <w:rtl/>
        </w:rPr>
        <w:t>وأعلنه للعالم كلّه</w:t>
      </w:r>
      <w:r w:rsidRPr="00587EDF">
        <w:rPr>
          <w:rFonts w:ascii="Traditional Arabic" w:hAnsi="Traditional Arabic" w:cs="Traditional Arabic"/>
          <w:sz w:val="32"/>
          <w:szCs w:val="32"/>
          <w:rtl/>
        </w:rPr>
        <w:t>، وأن نحافظعلى هذه السمات. فالتعزية الحقيقية تتمّ حينما نعمل بهذه الفريضة.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للعصر الذي بدأه إمامنا الكبير العظيم سمات، أهمها: إيجاد روح العزة والاستقلال والاستغناء والثقة بالذات لدى شعب جرت محاولات عدّة طوال سنوات متمادية لسلب هذه الروح منه وتسليط الأغيار على مصيره...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والسمة الأخرى للعصر الذي أطلقه الإمام </w:t>
      </w:r>
      <w:r>
        <w:rPr>
          <w:rFonts w:ascii="Traditional Arabic" w:hAnsi="Traditional Arabic" w:cs="Traditional Arabic"/>
          <w:sz w:val="32"/>
          <w:szCs w:val="32"/>
          <w:rtl/>
        </w:rPr>
        <w:t>الخميني “قدس سره”</w:t>
      </w:r>
      <w:r w:rsidRPr="00587EDF">
        <w:rPr>
          <w:rFonts w:ascii="Traditional Arabic" w:hAnsi="Traditional Arabic" w:cs="Traditional Arabic"/>
          <w:sz w:val="32"/>
          <w:szCs w:val="32"/>
          <w:rtl/>
        </w:rPr>
        <w:t xml:space="preserve">  هو الميل للقيم الإنسانية والعدالة والحرية وأصوات الشعب واحترامها.</w:t>
      </w:r>
    </w:p>
    <w:p w:rsidR="00F20D0C" w:rsidRPr="00587EDF" w:rsidRDefault="00F20D0C" w:rsidP="00BA7C20">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هذه الشخصية العظيمة التي يعترف سكان العالم وحتى أعداؤها اليوم بعظمتها، كان حاملها يقول: أفضّل أن يقال عني خادماً على أن يقال قائداً. وقد كان صادقاً وبلا أي مجاملة أو تظاهر. ويحترم الشعب إلى درجة أنّه يعتبر نفسه خادماً له. فهذا نموذجلا نجد له مثيلاً في العالم والتاريخ</w:t>
      </w:r>
      <w:r>
        <w:rPr>
          <w:rStyle w:val="FootnoteReference"/>
          <w:rFonts w:ascii="Traditional Arabic" w:hAnsi="Traditional Arabic" w:cs="Traditional Arabic"/>
          <w:sz w:val="32"/>
          <w:szCs w:val="32"/>
          <w:rtl/>
        </w:rPr>
        <w:footnoteReference w:id="3"/>
      </w:r>
      <w:r w:rsidRPr="00587EDF">
        <w:rPr>
          <w:rFonts w:ascii="Traditional Arabic" w:hAnsi="Traditional Arabic" w:cs="Traditional Arabic"/>
          <w:sz w:val="32"/>
          <w:szCs w:val="32"/>
          <w:rtl/>
        </w:rPr>
        <w:t>.</w:t>
      </w:r>
    </w:p>
    <w:p w:rsidR="00F20D0C" w:rsidRPr="00587EDF" w:rsidRDefault="00F20D0C" w:rsidP="00635120">
      <w:pPr>
        <w:bidi/>
        <w:jc w:val="both"/>
        <w:rPr>
          <w:rFonts w:ascii="Traditional Arabic" w:hAnsi="Traditional Arabic" w:cs="Traditional Arabic"/>
          <w:sz w:val="32"/>
          <w:szCs w:val="32"/>
          <w:rtl/>
          <w:lang w:bidi="ar-LB"/>
        </w:rPr>
      </w:pPr>
      <w:r w:rsidRPr="00587EDF">
        <w:rPr>
          <w:rFonts w:ascii="Traditional Arabic" w:hAnsi="Traditional Arabic" w:cs="Traditional Arabic"/>
          <w:sz w:val="32"/>
          <w:szCs w:val="32"/>
          <w:rtl/>
        </w:rPr>
        <w:t xml:space="preserve"> </w:t>
      </w:r>
    </w:p>
    <w:p w:rsidR="00F20D0C" w:rsidRPr="00635120" w:rsidRDefault="00F20D0C" w:rsidP="00587EDF">
      <w:pPr>
        <w:bidi/>
        <w:jc w:val="both"/>
        <w:rPr>
          <w:rFonts w:ascii="Traditional Arabic" w:hAnsi="Traditional Arabic" w:cs="Traditional Arabic"/>
          <w:b/>
          <w:bCs/>
          <w:color w:val="C00000"/>
          <w:sz w:val="32"/>
          <w:szCs w:val="32"/>
        </w:rPr>
      </w:pPr>
      <w:r w:rsidRPr="00635120">
        <w:rPr>
          <w:rFonts w:ascii="Traditional Arabic" w:hAnsi="Traditional Arabic" w:cs="Traditional Arabic"/>
          <w:b/>
          <w:bCs/>
          <w:color w:val="C00000"/>
          <w:sz w:val="32"/>
          <w:szCs w:val="32"/>
          <w:rtl/>
        </w:rPr>
        <w:t>خط الإمام :</w:t>
      </w:r>
    </w:p>
    <w:p w:rsidR="00F20D0C" w:rsidRDefault="00F20D0C" w:rsidP="00587EDF">
      <w:pPr>
        <w:bidi/>
        <w:jc w:val="both"/>
        <w:rPr>
          <w:rFonts w:ascii="Traditional Arabic" w:hAnsi="Traditional Arabic" w:cs="Traditional Arabic"/>
          <w:sz w:val="32"/>
          <w:szCs w:val="32"/>
          <w:rtl/>
        </w:rPr>
      </w:pPr>
      <w:r w:rsidRPr="00635120">
        <w:rPr>
          <w:rFonts w:ascii="Traditional Arabic" w:hAnsi="Traditional Arabic" w:cs="Traditional Arabic"/>
          <w:sz w:val="32"/>
          <w:szCs w:val="32"/>
          <w:highlight w:val="lightGray"/>
          <w:rtl/>
        </w:rPr>
        <w:t>إنّ عظمة الإسلام والمسلمين والدفاع عن المحرومين والمستضعفين في كل العالم تشكّل الخط الذي رسمه الإمام  للثورة</w:t>
      </w:r>
      <w:r w:rsidRPr="00587EDF">
        <w:rPr>
          <w:rFonts w:ascii="Traditional Arabic" w:hAnsi="Traditional Arabic" w:cs="Traditional Arabic"/>
          <w:sz w:val="32"/>
          <w:szCs w:val="32"/>
          <w:rtl/>
        </w:rPr>
        <w:t xml:space="preserve">، وما انفك الشعب الإيراني يسير عليه منذ عشرة أعوام. إنّه الخط والطريق الذي جعل شعب إيران شعباً حياً شامخاً فيالعالم وصيّره أكثر شعوب الأرض استقلالاً وحيوية ونشاطاً، وأخرجنا من واقع الشعب المتخلّف التابع الميت... فهو الخط الذي حفّز إيمان الجماهير ومحبتهم وعشقهم للإسلام وحضّهم في هذا السبيل على تضحياتٍ باهرة نادرة. إنّه خط يمثّلحياتنا وكل وجودنا وهويتنا الوطنية والثورية، وسيستمر هذا الخط في تقدّمه إلى الإمام بفضل من الله بكل حسم وقوة وأمل وبنفس المعنويات التي علّمنا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إياها الإمام  عملياً طوال فترة النهضة والثورة.</w:t>
      </w:r>
    </w:p>
    <w:p w:rsidR="00F20D0C" w:rsidRPr="00587EDF" w:rsidRDefault="00F20D0C" w:rsidP="00635120">
      <w:pPr>
        <w:bidi/>
        <w:jc w:val="both"/>
        <w:rPr>
          <w:rFonts w:ascii="Traditional Arabic" w:hAnsi="Traditional Arabic" w:cs="Traditional Arabic"/>
          <w:sz w:val="32"/>
          <w:szCs w:val="32"/>
          <w:rtl/>
          <w:lang w:bidi="ar-LB"/>
        </w:rPr>
      </w:pPr>
      <w:r w:rsidRPr="00587EDF">
        <w:rPr>
          <w:rFonts w:ascii="Traditional Arabic" w:hAnsi="Traditional Arabic" w:cs="Traditional Arabic"/>
          <w:sz w:val="32"/>
          <w:szCs w:val="32"/>
          <w:rtl/>
        </w:rPr>
        <w:t>نحن مستعدون لتكريس طريق الإمام  والثورة والتضحية والسعي والجهد الدؤوب. أرواحنا ودماؤنا فداء لهذا الطريق وهذا الخط، وسعادتنا رهن في أن نقضي حياتنا في هذا السبيل، وهذا ممّا لا شك فيه أبداً</w:t>
      </w:r>
      <w:r>
        <w:rPr>
          <w:rStyle w:val="FootnoteReference"/>
          <w:rFonts w:ascii="Traditional Arabic" w:hAnsi="Traditional Arabic" w:cs="Traditional Arabic"/>
          <w:sz w:val="32"/>
          <w:szCs w:val="32"/>
          <w:rtl/>
        </w:rPr>
        <w:footnoteReference w:id="4"/>
      </w:r>
      <w:r w:rsidRPr="00587EDF">
        <w:rPr>
          <w:rFonts w:ascii="Traditional Arabic" w:hAnsi="Traditional Arabic" w:cs="Traditional Arabic"/>
          <w:sz w:val="32"/>
          <w:szCs w:val="32"/>
          <w:rtl/>
        </w:rPr>
        <w:t>...</w:t>
      </w:r>
    </w:p>
    <w:p w:rsidR="00F20D0C" w:rsidRPr="00635120" w:rsidRDefault="00F20D0C" w:rsidP="00587EDF">
      <w:pPr>
        <w:bidi/>
        <w:jc w:val="both"/>
        <w:rPr>
          <w:rFonts w:ascii="Traditional Arabic" w:hAnsi="Traditional Arabic" w:cs="Traditional Arabic"/>
          <w:b/>
          <w:bCs/>
          <w:color w:val="C00000"/>
          <w:sz w:val="32"/>
          <w:szCs w:val="32"/>
        </w:rPr>
      </w:pPr>
      <w:r w:rsidRPr="00635120">
        <w:rPr>
          <w:rFonts w:ascii="Traditional Arabic" w:hAnsi="Traditional Arabic" w:cs="Traditional Arabic"/>
          <w:b/>
          <w:bCs/>
          <w:color w:val="C00000"/>
          <w:sz w:val="32"/>
          <w:szCs w:val="32"/>
          <w:rtl/>
        </w:rPr>
        <w:t>الهادي الحقيقي:</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الطريق الذي قطعناه طوال هذه السنوات الإحدى عشرة خلف الإمام لم يكن طريقاً يمكننا قطعه بشكل طبيعي ومن دون الهداية والدعم والعون الإلهي. حيث اجتزنا منعطفات عجيبة بفضل قيادة الإمام ، ولم يكن هذا إلا لأنّ الهداية الإلهيةكانت في عوننا.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لقد كانت هذه عقيدته هو أيضاً، وقد سمعت منه قوله: </w:t>
      </w:r>
      <w:r w:rsidRPr="00635120">
        <w:rPr>
          <w:rFonts w:ascii="Traditional Arabic" w:hAnsi="Traditional Arabic" w:cs="Traditional Arabic"/>
          <w:b/>
          <w:bCs/>
          <w:sz w:val="32"/>
          <w:szCs w:val="32"/>
          <w:highlight w:val="lightGray"/>
          <w:rtl/>
        </w:rPr>
        <w:t>«أشعر منذ بداية الثورة أن يد هدي تساعدنا وتتقدّم بنا للأمام وتفتح الطرق أمامنا»</w:t>
      </w:r>
      <w:r w:rsidRPr="00587EDF">
        <w:rPr>
          <w:rFonts w:ascii="Traditional Arabic" w:hAnsi="Traditional Arabic" w:cs="Traditional Arabic"/>
          <w:sz w:val="32"/>
          <w:szCs w:val="32"/>
          <w:rtl/>
        </w:rPr>
        <w:t>. وكانت هذه هي الحقيقة؛ بأنّ الله تعالى يمنّ بهذا الهدي لقاء الجهاد والإخلاص والنقاء والنورانية.</w:t>
      </w:r>
    </w:p>
    <w:p w:rsidR="00F20D0C" w:rsidRPr="00587EDF" w:rsidRDefault="00F20D0C" w:rsidP="00635120">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إنّ الهداية الإلهية لا تشمل الناس الغافلين، حين نقول في المناجاة الشعبانية: </w:t>
      </w:r>
      <w:r w:rsidRPr="00635120">
        <w:rPr>
          <w:rFonts w:ascii="Traditional Arabic" w:hAnsi="Traditional Arabic" w:cs="Traditional Arabic"/>
          <w:b/>
          <w:bCs/>
          <w:sz w:val="32"/>
          <w:szCs w:val="32"/>
          <w:rtl/>
        </w:rPr>
        <w:t>«وأنِر أبصار قلوبنا بضياء نظرها إليك»</w:t>
      </w:r>
      <w:r w:rsidRPr="00587EDF">
        <w:rPr>
          <w:rFonts w:ascii="Traditional Arabic" w:hAnsi="Traditional Arabic" w:cs="Traditional Arabic"/>
          <w:sz w:val="32"/>
          <w:szCs w:val="32"/>
          <w:rtl/>
        </w:rPr>
        <w:t>، فإن تنوير أبصار القلوب وإجلاء الحقائق لقلب المؤمن اليقظ وعينه البصيرة، لا يتأتّى بالمجّان ومن دون جهاد وسعي وارتباط بالله</w:t>
      </w:r>
      <w:r>
        <w:rPr>
          <w:rStyle w:val="FootnoteReference"/>
          <w:rFonts w:ascii="Traditional Arabic" w:hAnsi="Traditional Arabic" w:cs="Traditional Arabic"/>
          <w:sz w:val="32"/>
          <w:szCs w:val="32"/>
          <w:rtl/>
        </w:rPr>
        <w:footnoteReference w:id="5"/>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635120" w:rsidRDefault="00F20D0C" w:rsidP="00587EDF">
      <w:pPr>
        <w:bidi/>
        <w:jc w:val="both"/>
        <w:rPr>
          <w:rFonts w:ascii="Traditional Arabic" w:hAnsi="Traditional Arabic" w:cs="Traditional Arabic"/>
          <w:b/>
          <w:bCs/>
          <w:color w:val="C00000"/>
          <w:sz w:val="32"/>
          <w:szCs w:val="32"/>
        </w:rPr>
      </w:pPr>
      <w:r w:rsidRPr="00635120">
        <w:rPr>
          <w:rFonts w:ascii="Traditional Arabic" w:hAnsi="Traditional Arabic" w:cs="Traditional Arabic"/>
          <w:b/>
          <w:bCs/>
          <w:color w:val="C00000"/>
          <w:sz w:val="32"/>
          <w:szCs w:val="32"/>
          <w:rtl/>
        </w:rPr>
        <w:t>حياة الإمام  نموذج لحياة المجتمع الثوري:</w:t>
      </w:r>
    </w:p>
    <w:p w:rsidR="00F20D0C" w:rsidRDefault="00F20D0C" w:rsidP="00635120">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إنّ فترة العقد (الأخير) من الحياة المباركة للإمام </w:t>
      </w:r>
      <w:r>
        <w:rPr>
          <w:rFonts w:ascii="Traditional Arabic" w:hAnsi="Traditional Arabic" w:cs="Traditional Arabic"/>
          <w:sz w:val="32"/>
          <w:szCs w:val="32"/>
          <w:rtl/>
        </w:rPr>
        <w:t>الخميني “قدس سره”</w:t>
      </w:r>
      <w:r w:rsidRPr="00587EDF">
        <w:rPr>
          <w:rFonts w:ascii="Traditional Arabic" w:hAnsi="Traditional Arabic" w:cs="Traditional Arabic"/>
          <w:sz w:val="32"/>
          <w:szCs w:val="32"/>
          <w:rtl/>
        </w:rPr>
        <w:t xml:space="preserve">  تعدّ نموذجاً لحياة مجتمعنا الثوري، والخطوط الرئيسة للثورة هي تلك التي رسمها الإمام .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وقد تصوّر أعداؤنا ذوو الأطماع الساذجة والقلوب العمياء أنّ فقدان الإمام</w:t>
      </w:r>
      <w:r>
        <w:rPr>
          <w:rFonts w:ascii="Traditional Arabic" w:hAnsi="Traditional Arabic" w:cs="Traditional Arabic"/>
          <w:sz w:val="32"/>
          <w:szCs w:val="32"/>
          <w:rtl/>
        </w:rPr>
        <w:t>الخميني “قدس سره”</w:t>
      </w:r>
      <w:r w:rsidRPr="00587EDF">
        <w:rPr>
          <w:rFonts w:ascii="Traditional Arabic" w:hAnsi="Traditional Arabic" w:cs="Traditional Arabic"/>
          <w:sz w:val="32"/>
          <w:szCs w:val="32"/>
          <w:rtl/>
        </w:rPr>
        <w:t xml:space="preserve">  كان بداية عصر جديد بخصائص مختلفة عن فترة الإمام </w:t>
      </w:r>
      <w:r>
        <w:rPr>
          <w:rFonts w:ascii="Traditional Arabic" w:hAnsi="Traditional Arabic" w:cs="Traditional Arabic"/>
          <w:sz w:val="32"/>
          <w:szCs w:val="32"/>
          <w:rtl/>
        </w:rPr>
        <w:t>الخميني “قدس سره”</w:t>
      </w:r>
      <w:r w:rsidRPr="00587EDF">
        <w:rPr>
          <w:rFonts w:ascii="Traditional Arabic" w:hAnsi="Traditional Arabic" w:cs="Traditional Arabic"/>
          <w:sz w:val="32"/>
          <w:szCs w:val="32"/>
          <w:rtl/>
        </w:rPr>
        <w:t xml:space="preserve"> ، حيث كانوا بذلك على خطأ شديد. فالإمام  حقيقة حية دائماً، واسمه راية هذه الثورة، وطريقه طريقها، وأهدافه أهدافها.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أمّة الإمام  وتلاميذه الذين ارتووا من الينبوع الفيّاض لذلك الموجود الملكوتي، ووجدوا فيه عزّتهم وكرامتهم الإسلامية والإنسانية، يشهدون اليوم الشعوب الأخرى بما في ذلك الشعوب غير المسلمة، وهي تعتبر وصفة التعاليم الثوريةلذلك القائد العظيم سبباً لنجاتها وخلاصها، وتجد فيها حريّتها وعزّتها.</w:t>
      </w:r>
    </w:p>
    <w:p w:rsidR="00F20D0C" w:rsidRPr="00587EDF" w:rsidRDefault="00F20D0C" w:rsidP="00635120">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لقد استيقظ المسلمون اليوم في كل مكان بفضل نهضة تلك الشخصية الفذّة في زمانها، وآلت قصور امبراطوريات الهيمنة الظالمة إلى السقوط والانهيار، حيث أدركت الشعوب قيمة الانتفاضة الوطنية، وجرّبت انتصار الدم على السيف، وراح الجميعفي كل مكان يحدّقون في الشعب الإيراني المقاوم الشجاع</w:t>
      </w:r>
      <w:r>
        <w:rPr>
          <w:rStyle w:val="FootnoteReference"/>
          <w:rFonts w:ascii="Traditional Arabic" w:hAnsi="Traditional Arabic" w:cs="Traditional Arabic"/>
          <w:sz w:val="32"/>
          <w:szCs w:val="32"/>
          <w:rtl/>
        </w:rPr>
        <w:footnoteReference w:id="6"/>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635120" w:rsidRDefault="00F20D0C" w:rsidP="00587EDF">
      <w:pPr>
        <w:bidi/>
        <w:jc w:val="both"/>
        <w:rPr>
          <w:rFonts w:ascii="Traditional Arabic" w:hAnsi="Traditional Arabic" w:cs="Traditional Arabic"/>
          <w:b/>
          <w:bCs/>
          <w:color w:val="C00000"/>
          <w:sz w:val="32"/>
          <w:szCs w:val="32"/>
        </w:rPr>
      </w:pPr>
      <w:r w:rsidRPr="00635120">
        <w:rPr>
          <w:rFonts w:ascii="Traditional Arabic" w:hAnsi="Traditional Arabic" w:cs="Traditional Arabic"/>
          <w:b/>
          <w:bCs/>
          <w:color w:val="C00000"/>
          <w:sz w:val="32"/>
          <w:szCs w:val="32"/>
          <w:rtl/>
        </w:rPr>
        <w:t>العناصر الرئيسة في تأسيس الجمهورية الإسلامية: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النقطة الأولى التي تمثّل العنصر الأهم في تشكيل النظام هي النـزعة الإسلامية والاستناد على المرتكزات الإسلامية والقرآنية المتينة...</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لقد استند الإمام  إلى الإسلام، ولم يقنع باسم الإسلام فقط، بل أصر على سيادة القوانين الإسلامية في كل ركن من أركان الدولة والحكومة وأجهزتهما. طبعاً كان هذا مشروعاً طويل الأمد، وقد كان الإمام  على علم بأنّ الهدف لنيتحقّق على المدى القصير، لكنّه فتح الطريق وبدأ المسير، وأشار نحو الاتّجاه، وأدرك الجميع ضرورة أن يتحرّكوا - بالمعنى الحقيقي للكلمة - نحو الأحكام والتعاليم الإسلامية والبنية الإسلامية للنظام والمجتمع؛ حتى يستطيعوا تأمين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العدالة، ومحوا</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لفقر، واستئصال الفساد، وتعويض الآلام المزمنة التي فُرِضت على هذا الشعب...</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وأمّا العنصر الثاني الذي أولاه الإمام  أقصى درجات الاهتمام هو عنصر «الجماهير»، فقد </w:t>
      </w:r>
      <w:r w:rsidRPr="00635120">
        <w:rPr>
          <w:rFonts w:ascii="Traditional Arabic" w:hAnsi="Traditional Arabic" w:cs="Traditional Arabic"/>
          <w:sz w:val="32"/>
          <w:szCs w:val="32"/>
          <w:highlight w:val="lightGray"/>
          <w:rtl/>
        </w:rPr>
        <w:t>كان الإمام  مؤمناً بأصالة عنصر الجماهير في النظام الإسلامي</w:t>
      </w:r>
      <w:r w:rsidRPr="00587EDF">
        <w:rPr>
          <w:rFonts w:ascii="Traditional Arabic" w:hAnsi="Traditional Arabic" w:cs="Traditional Arabic"/>
          <w:sz w:val="32"/>
          <w:szCs w:val="32"/>
          <w:rtl/>
        </w:rPr>
        <w:t xml:space="preserve"> بالمعنى الحقيقي للكلمة، وركّز اهتمامه الدقيق على الجماهير في عدة</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مجالات، منها:</w:t>
      </w:r>
    </w:p>
    <w:p w:rsidR="00F20D0C" w:rsidRPr="00587EDF" w:rsidRDefault="00F20D0C" w:rsidP="00587EDF">
      <w:pPr>
        <w:bidi/>
        <w:jc w:val="both"/>
        <w:rPr>
          <w:rFonts w:ascii="Traditional Arabic" w:hAnsi="Traditional Arabic" w:cs="Traditional Arabic"/>
          <w:sz w:val="32"/>
          <w:szCs w:val="32"/>
        </w:rPr>
      </w:pPr>
      <w:r w:rsidRPr="00635120">
        <w:rPr>
          <w:rFonts w:ascii="Traditional Arabic" w:hAnsi="Traditional Arabic" w:cs="Traditional Arabic"/>
          <w:b/>
          <w:bCs/>
          <w:sz w:val="32"/>
          <w:szCs w:val="32"/>
          <w:rtl/>
        </w:rPr>
        <w:t>المجال الأول</w:t>
      </w:r>
      <w:r w:rsidRPr="00587EDF">
        <w:rPr>
          <w:rFonts w:ascii="Traditional Arabic" w:hAnsi="Traditional Arabic" w:cs="Traditional Arabic"/>
          <w:sz w:val="32"/>
          <w:szCs w:val="32"/>
          <w:rtl/>
        </w:rPr>
        <w:t>: مجال اعتماد النظام على أصوات الجماهير...</w:t>
      </w:r>
    </w:p>
    <w:p w:rsidR="00F20D0C" w:rsidRPr="00587EDF" w:rsidRDefault="00F20D0C" w:rsidP="00587EDF">
      <w:pPr>
        <w:bidi/>
        <w:jc w:val="both"/>
        <w:rPr>
          <w:rFonts w:ascii="Traditional Arabic" w:hAnsi="Traditional Arabic" w:cs="Traditional Arabic"/>
          <w:sz w:val="32"/>
          <w:szCs w:val="32"/>
        </w:rPr>
      </w:pPr>
      <w:r w:rsidRPr="00635120">
        <w:rPr>
          <w:rFonts w:ascii="Traditional Arabic" w:hAnsi="Traditional Arabic" w:cs="Traditional Arabic"/>
          <w:b/>
          <w:bCs/>
          <w:sz w:val="32"/>
          <w:szCs w:val="32"/>
          <w:rtl/>
        </w:rPr>
        <w:t>المجال الثاني</w:t>
      </w:r>
      <w:r w:rsidRPr="00587EDF">
        <w:rPr>
          <w:rFonts w:ascii="Traditional Arabic" w:hAnsi="Traditional Arabic" w:cs="Traditional Arabic"/>
          <w:sz w:val="32"/>
          <w:szCs w:val="32"/>
          <w:rtl/>
        </w:rPr>
        <w:t>: مجال واجبات المسؤولين حيال الجماهير...</w:t>
      </w:r>
    </w:p>
    <w:p w:rsidR="00F20D0C" w:rsidRPr="00587EDF" w:rsidRDefault="00F20D0C" w:rsidP="00587EDF">
      <w:pPr>
        <w:bidi/>
        <w:jc w:val="both"/>
        <w:rPr>
          <w:rFonts w:ascii="Traditional Arabic" w:hAnsi="Traditional Arabic" w:cs="Traditional Arabic"/>
          <w:sz w:val="32"/>
          <w:szCs w:val="32"/>
        </w:rPr>
      </w:pPr>
      <w:r w:rsidRPr="00635120">
        <w:rPr>
          <w:rFonts w:ascii="Traditional Arabic" w:hAnsi="Traditional Arabic" w:cs="Traditional Arabic"/>
          <w:b/>
          <w:bCs/>
          <w:sz w:val="32"/>
          <w:szCs w:val="32"/>
          <w:rtl/>
        </w:rPr>
        <w:t>المجال الثالث</w:t>
      </w:r>
      <w:r w:rsidRPr="00587EDF">
        <w:rPr>
          <w:rFonts w:ascii="Traditional Arabic" w:hAnsi="Traditional Arabic" w:cs="Traditional Arabic"/>
          <w:sz w:val="32"/>
          <w:szCs w:val="32"/>
          <w:rtl/>
        </w:rPr>
        <w:t>: هو الانتهال من أفكار الجماهير وجهودهم في سبيل رفعة البلد؛ بمعنى تفجير المواهب وعدم تجميدها.</w:t>
      </w:r>
    </w:p>
    <w:p w:rsidR="00F20D0C" w:rsidRPr="00587EDF" w:rsidRDefault="00F20D0C" w:rsidP="00587EDF">
      <w:pPr>
        <w:bidi/>
        <w:jc w:val="both"/>
        <w:rPr>
          <w:rFonts w:ascii="Traditional Arabic" w:hAnsi="Traditional Arabic" w:cs="Traditional Arabic"/>
          <w:sz w:val="32"/>
          <w:szCs w:val="32"/>
        </w:rPr>
      </w:pPr>
      <w:r w:rsidRPr="00635120">
        <w:rPr>
          <w:rFonts w:ascii="Traditional Arabic" w:hAnsi="Traditional Arabic" w:cs="Traditional Arabic"/>
          <w:b/>
          <w:bCs/>
          <w:sz w:val="32"/>
          <w:szCs w:val="32"/>
          <w:rtl/>
        </w:rPr>
        <w:t>المجال الرابع</w:t>
      </w:r>
      <w:r w:rsidRPr="00587EDF">
        <w:rPr>
          <w:rFonts w:ascii="Traditional Arabic" w:hAnsi="Traditional Arabic" w:cs="Traditional Arabic"/>
          <w:sz w:val="32"/>
          <w:szCs w:val="32"/>
          <w:rtl/>
        </w:rPr>
        <w:t>: فيما يتّصل باهتمام الإمام  بالجماهير، وهو ضرورة توعية الجماهير بنحو مستمر...</w:t>
      </w:r>
    </w:p>
    <w:p w:rsidR="00F20D0C" w:rsidRPr="00587EDF" w:rsidRDefault="00F20D0C" w:rsidP="00635120">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وأمّا العنصر الثالث الذي كان مهمّاً بالنسبة للإمام  هو النظام والقانون، ولذلك عيّن الإمام  الحكومة حتى قبل أن تنتصر الثورة</w:t>
      </w:r>
      <w:r>
        <w:rPr>
          <w:rStyle w:val="FootnoteReference"/>
          <w:rFonts w:ascii="Traditional Arabic" w:hAnsi="Traditional Arabic" w:cs="Traditional Arabic"/>
          <w:sz w:val="32"/>
          <w:szCs w:val="32"/>
          <w:rtl/>
        </w:rPr>
        <w:footnoteReference w:id="7"/>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والعنصر الأساسي الرابع الذي رسخّه الإمام  في مرتكزات نظام الجمهورية الإسلامية - وكان والحمد لله سبباً في استمرار النظام -، هو قضية مكافحة الأعداء ومقاومة الهيمنة، فلم يغفل الإمام  - ولا لحظة -، عن كيد الأعداءومكرهم وحيلهم، ولم يسمح للمسؤولين أن يغفلوا.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74646D" w:rsidRDefault="00F20D0C" w:rsidP="00587EDF">
      <w:pPr>
        <w:bidi/>
        <w:jc w:val="both"/>
        <w:rPr>
          <w:rFonts w:ascii="Traditional Arabic" w:hAnsi="Traditional Arabic" w:cs="Traditional Arabic"/>
          <w:b/>
          <w:bCs/>
          <w:color w:val="C00000"/>
          <w:sz w:val="32"/>
          <w:szCs w:val="32"/>
        </w:rPr>
      </w:pPr>
      <w:r w:rsidRPr="0074646D">
        <w:rPr>
          <w:rFonts w:ascii="Traditional Arabic" w:hAnsi="Traditional Arabic" w:cs="Traditional Arabic"/>
          <w:b/>
          <w:bCs/>
          <w:color w:val="C00000"/>
          <w:sz w:val="32"/>
          <w:szCs w:val="32"/>
          <w:rtl/>
        </w:rPr>
        <w:t>الميزة الكبرى للإمام :</w:t>
      </w:r>
    </w:p>
    <w:p w:rsidR="00F20D0C" w:rsidRDefault="00F20D0C" w:rsidP="0074646D">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إنّ النظام السياسي الذي قضى عليه إمامنا الجليل  بنهضته وبمساعدة هذا الشعب - أي النظام الملكي الفاسد التابع -، نظام لم يكن ساسته ومسؤولوه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ورؤساؤه يعيرون مصير الشعب الإيراني وشباب البلد أية أهمّيّة، ويدفعون البلد والشعبنحو مزيد من التبعية. فسعادة الناس لم تكن هدفاً يفكرون به إطلاقاً، وإدارة البلد كانت تتمّ وفق نماذج خاطئة وغير متناسقة استعيرت بشكل منقوص من البلدان الأجنبية، وحتى هذه النماذج الخاطئة لم تطبّق؛ أي إنّه كان نظاماً استبدادياً ودكتاتورياً مطلقاًيتسمّى بمسمّيات مختلفة، ويتخذ أساليب شتى لم ينبع أي منها من إرادة الشعب ولم يستهدف تحقيق مصالح الشعب.</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ففي النظام التابع المنسوخ المنهار الذي ساد قبل الثورة، عانى الناس من الفساد والتحلّل، وبتعبير أصح سِيْقُوا نحو الفساد والتهتّك والانهزام النفسي واللاإيمان؛ أي إنّهم رسموا مسيرة الشعب بحيث يعمّ اللاإيمان في البلاد أكثر فأكثر كل يوم،ويبقى الناس محرومين من الإيمان المعنوي السليم، وينجرفوا نحو الفساد والتهتك، وتتكرّس هزيمتهم النفسية حيال الأجانب، ولا يكون للاستقلال الاقتصادي والثقافي معنى في البلاد. هذا هو الاتجاه العام للمسيرة في ذلك النظام المنسوخ الفاسد.</w:t>
      </w:r>
    </w:p>
    <w:p w:rsidR="00F20D0C" w:rsidRPr="00587EDF" w:rsidRDefault="00F20D0C" w:rsidP="00EB4B54">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في هذه الفترة، كانت </w:t>
      </w:r>
      <w:r w:rsidRPr="00EB4B54">
        <w:rPr>
          <w:rFonts w:ascii="Traditional Arabic" w:hAnsi="Traditional Arabic" w:cs="Traditional Arabic"/>
          <w:sz w:val="32"/>
          <w:szCs w:val="32"/>
          <w:highlight w:val="lightGray"/>
          <w:rtl/>
        </w:rPr>
        <w:t>الميزة الكبرى للإمام الجليل  أنّه أحلّ مكان ذلك النظام الفاسد في هذا البلد نظاماً سياسياً يسوده حبّ الجماهير بدل عدم الاكتراث للجماهير</w:t>
      </w:r>
      <w:r w:rsidRPr="00587EDF">
        <w:rPr>
          <w:rFonts w:ascii="Traditional Arabic" w:hAnsi="Traditional Arabic" w:cs="Traditional Arabic"/>
          <w:sz w:val="32"/>
          <w:szCs w:val="32"/>
          <w:rtl/>
        </w:rPr>
        <w:t>، ويغمره حبّ مصير الشعب ومصير شبابه والاهتمام البالغ بهم بدل عدمالاهتمام لمصير الشعب وخصوصاً شبابه، وتعمه الثقة بالذات بين الجماهير أكثر فأكثر بدل الانهزام النفسي مقابل الأجانب، ويتّخذ الاستقلال السياسي والاقتصادي والثقافي هدفاً بدل التبعية السياسية والاقتصادية والثقافية للأجانب</w:t>
      </w:r>
      <w:r>
        <w:rPr>
          <w:rStyle w:val="FootnoteReference"/>
          <w:rFonts w:ascii="Traditional Arabic" w:hAnsi="Traditional Arabic" w:cs="Traditional Arabic"/>
          <w:sz w:val="32"/>
          <w:szCs w:val="32"/>
          <w:rtl/>
        </w:rPr>
        <w:footnoteReference w:id="8"/>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b/>
          <w:bCs/>
          <w:color w:val="C00000"/>
          <w:sz w:val="32"/>
          <w:szCs w:val="32"/>
          <w:rtl/>
        </w:rPr>
      </w:pPr>
      <w:r>
        <w:rPr>
          <w:rFonts w:ascii="Traditional Arabic" w:hAnsi="Traditional Arabic" w:cs="Traditional Arabic"/>
          <w:b/>
          <w:bCs/>
          <w:color w:val="C00000"/>
          <w:sz w:val="32"/>
          <w:szCs w:val="32"/>
          <w:rtl/>
        </w:rPr>
        <w:br w:type="page"/>
      </w:r>
    </w:p>
    <w:p w:rsidR="00F20D0C" w:rsidRPr="00EB4B54" w:rsidRDefault="00F20D0C" w:rsidP="00587EDF">
      <w:pPr>
        <w:bidi/>
        <w:jc w:val="both"/>
        <w:rPr>
          <w:rFonts w:ascii="Traditional Arabic" w:hAnsi="Traditional Arabic" w:cs="Traditional Arabic"/>
          <w:b/>
          <w:bCs/>
          <w:color w:val="C00000"/>
          <w:sz w:val="32"/>
          <w:szCs w:val="32"/>
        </w:rPr>
      </w:pPr>
      <w:r>
        <w:rPr>
          <w:rFonts w:ascii="Traditional Arabic" w:hAnsi="Traditional Arabic" w:cs="Traditional Arabic"/>
          <w:b/>
          <w:bCs/>
          <w:color w:val="C00000"/>
          <w:sz w:val="32"/>
          <w:szCs w:val="32"/>
          <w:rtl/>
        </w:rPr>
        <w:t>الإمام</w:t>
      </w:r>
      <w:r w:rsidRPr="00EB4B54">
        <w:rPr>
          <w:rFonts w:ascii="Traditional Arabic" w:hAnsi="Traditional Arabic" w:cs="Traditional Arabic"/>
          <w:b/>
          <w:bCs/>
          <w:color w:val="C00000"/>
          <w:sz w:val="32"/>
          <w:szCs w:val="32"/>
          <w:rtl/>
        </w:rPr>
        <w:t xml:space="preserve"> تلميذ مدرسة القرآن:</w:t>
      </w:r>
    </w:p>
    <w:p w:rsidR="00F20D0C" w:rsidRPr="00587EDF" w:rsidRDefault="00F20D0C" w:rsidP="00587EDF">
      <w:pPr>
        <w:bidi/>
        <w:jc w:val="both"/>
        <w:rPr>
          <w:rFonts w:ascii="Traditional Arabic" w:hAnsi="Traditional Arabic" w:cs="Traditional Arabic"/>
          <w:sz w:val="32"/>
          <w:szCs w:val="32"/>
        </w:rPr>
      </w:pPr>
      <w:r w:rsidRPr="00EB4B54">
        <w:rPr>
          <w:rFonts w:ascii="Traditional Arabic" w:hAnsi="Traditional Arabic" w:cs="Traditional Arabic"/>
          <w:sz w:val="32"/>
          <w:szCs w:val="32"/>
          <w:highlight w:val="lightGray"/>
          <w:rtl/>
        </w:rPr>
        <w:t>لقد اتّخذ إمامنا الكبير في التخطيط لهذه الثورة وفي تصميم النظام السياسي على أساس الثورة</w:t>
      </w:r>
      <w:r w:rsidRPr="00587EDF">
        <w:rPr>
          <w:rFonts w:ascii="Traditional Arabic" w:hAnsi="Traditional Arabic" w:cs="Traditional Arabic"/>
          <w:sz w:val="32"/>
          <w:szCs w:val="32"/>
          <w:rtl/>
        </w:rPr>
        <w:t xml:space="preserve"> - أي تأسيس الحكومة ونظام الجمهورية الإسلامية، وبفضل من الله تعالى وهديه -، </w:t>
      </w:r>
      <w:r w:rsidRPr="00EB4B54">
        <w:rPr>
          <w:rFonts w:ascii="Traditional Arabic" w:hAnsi="Traditional Arabic" w:cs="Traditional Arabic"/>
          <w:sz w:val="32"/>
          <w:szCs w:val="32"/>
          <w:highlight w:val="lightGray"/>
          <w:rtl/>
        </w:rPr>
        <w:t>منهجاً هو منهج الرسل وعباد الله المتّصلين بمصدر الغيب،</w:t>
      </w:r>
      <w:r w:rsidRPr="00587EDF">
        <w:rPr>
          <w:rFonts w:ascii="Traditional Arabic" w:hAnsi="Traditional Arabic" w:cs="Traditional Arabic"/>
          <w:sz w:val="32"/>
          <w:szCs w:val="32"/>
          <w:rtl/>
        </w:rPr>
        <w:t xml:space="preserve"> هذا لأنّ الإمام  كان يحبّ القرآن، وتلميذاً لمدرسة القرآن، يستأنس به ويستمد منه، ويعدّه برنامج حياته. هذه إحدى النتائج والآثار الكبرى والعظمى لتلك الحقيقة.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مثل هذه الحركة العظيمة تواجه عادةً إحدى آفّتي «التحجّر» و«الانفعال»، ومثل هذا المشروع الهائل له آفّاته، والآفّة الكبرى لهذا التحرّك العظيم بهذه الأبعاد الواسعة - كما ذكرت - هي إمّا التحجّر أو الانفعال. ومعنى التحجّر أن يكتفي الشخص -الذي يريد الاغتراف من مباني الإسلام والفقه الإسلامي لبناء المجتمع -، بظواهر الأحكام، فلا يستطيع استيعاب المرونة الطبيعية للأحكام والمعارف الإسلامية في المواطن التي تتمتّع فيها بالمرونة، فيعجز عن تقديم العلاج والحلّ الذي يحتاجه الشعبوالنظام والبلد في كلّ اللحظات. هذه بلية كبرى.</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إذا سادت هذه الروح على رأس الأنظمة السياسية التي تأسّست على أساس الإسلام أو يراد لها أن تتأسّس مستقبلاً على أساس الإسلام، فسوف تتشوّه سمعة الإسلام يقيناً، ولن يستطيع المصدر الخالد للمعارف والأحكام الإسلامية أن يتقدّم بالمجتمع نحوالأمام. وقد نـزّه الإمام  نفسه من هذه الآفة...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والآفة الثانية التي تهدّد المسؤولين والقادة ومدراء المسيرة في مثل هذه الحالات هو أن يصابوا بالانفعال والانهزام النفسي، ويكونوا في موقف التأثّر اللاإرادي بإرادة الآخرين. وقد وقف الإمام العظيم كالجبل بوجه هذه الآفة الثانية.</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EB4B54">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هذا هو الخطر الكبير الذي يهدّد أصحاب الفكر والمعرفة في البلدان. فقد وقف الإمام  مقابل هذا الخطر كالجبل الأشم: «كالجبل لا تحرّكه العواصف»... منذ الساعة الأولى؛ من اسم نظام الجمهورية الإسلامية وإلى سائر القضايا والأمور</w:t>
      </w:r>
      <w:r>
        <w:rPr>
          <w:rStyle w:val="FootnoteReference"/>
          <w:rFonts w:ascii="Traditional Arabic" w:hAnsi="Traditional Arabic" w:cs="Traditional Arabic"/>
          <w:sz w:val="32"/>
          <w:szCs w:val="32"/>
          <w:rtl/>
        </w:rPr>
        <w:footnoteReference w:id="9"/>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EB4B54" w:rsidRDefault="00F20D0C" w:rsidP="00587EDF">
      <w:pPr>
        <w:bidi/>
        <w:jc w:val="both"/>
        <w:rPr>
          <w:rFonts w:ascii="Traditional Arabic" w:hAnsi="Traditional Arabic" w:cs="Traditional Arabic"/>
          <w:b/>
          <w:bCs/>
          <w:color w:val="C00000"/>
          <w:sz w:val="32"/>
          <w:szCs w:val="32"/>
        </w:rPr>
      </w:pPr>
      <w:r w:rsidRPr="00EB4B54">
        <w:rPr>
          <w:rFonts w:ascii="Traditional Arabic" w:hAnsi="Traditional Arabic" w:cs="Traditional Arabic"/>
          <w:b/>
          <w:bCs/>
          <w:color w:val="C00000"/>
          <w:sz w:val="32"/>
          <w:szCs w:val="32"/>
          <w:rtl/>
        </w:rPr>
        <w:t>المستضعفون والمحرومون هم جيش الثورة الإسلامية: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ثمّة نقطتان في حركة الإمام الكبير كانتا وإلى الآن رصيداً قيّماً لهذه الثورة: الأولى هي </w:t>
      </w:r>
      <w:r w:rsidRPr="009A12B0">
        <w:rPr>
          <w:rFonts w:ascii="Traditional Arabic" w:hAnsi="Traditional Arabic" w:cs="Traditional Arabic"/>
          <w:sz w:val="32"/>
          <w:szCs w:val="32"/>
          <w:highlight w:val="lightGray"/>
          <w:rtl/>
        </w:rPr>
        <w:t>أنّ الإسلام هدف هذه الثورة. والثانية هي أنّ جنود هذه الثورة وجيشها هم المستضعفون والحفاة وكذلك شريحة الشباب</w:t>
      </w:r>
      <w:r w:rsidRPr="00587EDF">
        <w:rPr>
          <w:rFonts w:ascii="Traditional Arabic" w:hAnsi="Traditional Arabic" w:cs="Traditional Arabic"/>
          <w:sz w:val="32"/>
          <w:szCs w:val="32"/>
          <w:rtl/>
        </w:rPr>
        <w:t>. فالحفاة هم الذين حقّقوا النصر لهذه الثورة.والشباب هم الذين أداروا الحرب المفروضة الطويلة التي استمرت ثمانية أعوام.</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واليوم أيضاً يسير الشباب في سبيل الله والإسلام. واليوم أيضاً، إذا هدّد هذه الثورة خطر فسيكون الشباب أول من يتواجد في الساحة... شباب الحوزات، والجامعات، والشباب من كل أنحاء البلاد ومن مختلف الطبقات.</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لقد نادى الإمام  بالإسلام من أعماق كيانه، والجميع اليوم يؤمنون بالإمام  من أعماق كيانهم وقلوبهم. فكلمات الإمام كانت واضحة... كلمات محكمة وبينة. وأقوال الإمام لا تزال تدوي في الأجواء. ووصيّته هي ميثاقه الدائم معالأمّة.</w:t>
      </w:r>
    </w:p>
    <w:p w:rsidR="00F20D0C" w:rsidRPr="00587EDF" w:rsidRDefault="00F20D0C" w:rsidP="00EB4B54">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علينا جميعاً أن نفهم هذه الكلمات بصورة صحيحة ونتدبّر فيها؛ حتى لا نضيع درب الإمام . مخطئون أولئك الذين ينادون بالإمام  لكنّهم غير مستعدين لتقبّل أفكاره ودربه والسير فيه</w:t>
      </w:r>
      <w:r>
        <w:rPr>
          <w:rStyle w:val="FootnoteReference"/>
          <w:rFonts w:ascii="Traditional Arabic" w:hAnsi="Traditional Arabic" w:cs="Traditional Arabic"/>
          <w:sz w:val="32"/>
          <w:szCs w:val="32"/>
          <w:rtl/>
        </w:rPr>
        <w:footnoteReference w:id="10"/>
      </w:r>
      <w:r w:rsidRPr="00587EDF">
        <w:rPr>
          <w:rFonts w:ascii="Traditional Arabic" w:hAnsi="Traditional Arabic" w:cs="Traditional Arabic"/>
          <w:sz w:val="32"/>
          <w:szCs w:val="32"/>
          <w:rtl/>
        </w:rPr>
        <w:t>.</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EB4B54" w:rsidRDefault="00F20D0C" w:rsidP="00587EDF">
      <w:pPr>
        <w:bidi/>
        <w:jc w:val="both"/>
        <w:rPr>
          <w:rFonts w:ascii="Traditional Arabic" w:hAnsi="Traditional Arabic" w:cs="Traditional Arabic"/>
          <w:b/>
          <w:bCs/>
          <w:color w:val="C00000"/>
          <w:sz w:val="32"/>
          <w:szCs w:val="32"/>
        </w:rPr>
      </w:pPr>
      <w:r w:rsidRPr="00EB4B54">
        <w:rPr>
          <w:rFonts w:ascii="Traditional Arabic" w:hAnsi="Traditional Arabic" w:cs="Traditional Arabic"/>
          <w:b/>
          <w:bCs/>
          <w:color w:val="C00000"/>
          <w:sz w:val="32"/>
          <w:szCs w:val="32"/>
          <w:rtl/>
        </w:rPr>
        <w:t>العدالة الاجتماعية والاعتماد على الشعب:</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أريد أن أشير إلى عدّة سمات مهمّة في المنظومة التي نسمّيها طريق الإمام أو خط الإمام. فثمة أمور حُظِيَت باهتمام من الدرجة الأولى لدى الإمام : الأمر الأول هو الإسلام والدين، فما من قيمة فوق قيمة الإسلام لدى الإمام، وثورة الإمام  ونهضته كانتا من أجل سيادة الإسلام، والجماهير التي تبنّت هذا النظام وفجّرت هذه الثورة وآمنت بالإمام، فعلت كل ذلك بمحفّزات إسلامية. إذن، </w:t>
      </w:r>
      <w:r w:rsidRPr="009A12B0">
        <w:rPr>
          <w:rFonts w:ascii="Traditional Arabic" w:hAnsi="Traditional Arabic" w:cs="Traditional Arabic"/>
          <w:sz w:val="32"/>
          <w:szCs w:val="32"/>
          <w:highlight w:val="lightGray"/>
          <w:rtl/>
        </w:rPr>
        <w:t>الأمر الأهمّ في خط الإمام هو السير نحو الأهداف الإسلامية وتسويد الإسلام علىمستوى الإيمان والعمل</w:t>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والأمر الثاني هو الاعتماد على الشعب، فكما سبق أن ألمحت لا ينبغي لأي كان في النظام الإسلامي التنكّر للشعب وأصوات الشعب، والبعض يعتبرون أصوات الشعب أساس الشرعية، أو هي أساس استخدام الشرعية على الأقل، ومن دون أصواتالشعب وتواجدهم في الساحة وتحقيق إرادتهم لن تقوم خيمة النظام الإسلامي ولن تستمر. فالشعب طبعاً شعب مسلم وإرادته هذه تدخل ضمن إطار القوانين والأحكام الإسلامية...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وأمّا السمة الثالثة التي تميّز خط الإمام  فهي العدالة الاجتماعية ومساعدة الطبقات المستضعفة والمحرومة التي عدّها الإمام  صاحبة الثورة والبلاد. </w:t>
      </w:r>
      <w:r w:rsidRPr="009A12B0">
        <w:rPr>
          <w:rFonts w:ascii="Traditional Arabic" w:hAnsi="Traditional Arabic" w:cs="Traditional Arabic"/>
          <w:sz w:val="32"/>
          <w:szCs w:val="32"/>
          <w:highlight w:val="lightGray"/>
          <w:rtl/>
        </w:rPr>
        <w:t>لقد كان الإمام  يرى الحفاة العنصر الأهمّ في انتصارات هذا</w:t>
      </w:r>
      <w:r>
        <w:rPr>
          <w:rFonts w:ascii="Traditional Arabic" w:hAnsi="Traditional Arabic" w:cs="Traditional Arabic"/>
          <w:sz w:val="32"/>
          <w:szCs w:val="32"/>
          <w:highlight w:val="lightGray"/>
          <w:rtl/>
        </w:rPr>
        <w:t xml:space="preserve"> </w:t>
      </w:r>
      <w:r w:rsidRPr="009A12B0">
        <w:rPr>
          <w:rFonts w:ascii="Traditional Arabic" w:hAnsi="Traditional Arabic" w:cs="Traditional Arabic"/>
          <w:sz w:val="32"/>
          <w:szCs w:val="32"/>
          <w:highlight w:val="lightGray"/>
          <w:rtl/>
        </w:rPr>
        <w:t>الشعب</w:t>
      </w:r>
      <w:r w:rsidRPr="00587EDF">
        <w:rPr>
          <w:rFonts w:ascii="Traditional Arabic" w:hAnsi="Traditional Arabic" w:cs="Traditional Arabic"/>
          <w:sz w:val="32"/>
          <w:szCs w:val="32"/>
          <w:rtl/>
        </w:rPr>
        <w:t>.</w:t>
      </w:r>
    </w:p>
    <w:p w:rsidR="00F20D0C" w:rsidRDefault="00F20D0C" w:rsidP="009A12B0">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والعنصر الآخر هو معرفة الأعداء وعدم الوقوع في أحابيلهم وخدعهم. فأول ممارسات الأعداء هي دعاياتهم بعدم وجود أي أعداء! وكيف لا يوجد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9A12B0">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للنظام الإسلامي عدو؟! وهو النظام الذي حرم الناهبين العالميّين هذه المائدة التي ظلوا ينهشونها سنينطويلة؛ فواضح أنّهم أعداء... نحن نلاحظ أنّهم يمارسون عداءهم - في الإعلام والحظر الاقتصادي - ويفعلون كل ما يستطيعون لتقوية العدو ضد النظام؛ ويذكرون ذلك بصراحة...!</w:t>
      </w:r>
      <w:r>
        <w:rPr>
          <w:rStyle w:val="FootnoteReference"/>
          <w:rFonts w:ascii="Traditional Arabic" w:hAnsi="Traditional Arabic" w:cs="Traditional Arabic"/>
          <w:sz w:val="32"/>
          <w:szCs w:val="32"/>
          <w:rtl/>
        </w:rPr>
        <w:footnoteReference w:id="11"/>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9A12B0" w:rsidRDefault="00F20D0C" w:rsidP="00587EDF">
      <w:pPr>
        <w:bidi/>
        <w:jc w:val="both"/>
        <w:rPr>
          <w:rFonts w:ascii="Traditional Arabic" w:hAnsi="Traditional Arabic" w:cs="Traditional Arabic"/>
          <w:b/>
          <w:bCs/>
          <w:color w:val="C00000"/>
          <w:sz w:val="32"/>
          <w:szCs w:val="32"/>
        </w:rPr>
      </w:pPr>
      <w:r w:rsidRPr="009A12B0">
        <w:rPr>
          <w:rFonts w:ascii="Traditional Arabic" w:hAnsi="Traditional Arabic" w:cs="Traditional Arabic"/>
          <w:b/>
          <w:bCs/>
          <w:color w:val="C00000"/>
          <w:sz w:val="32"/>
          <w:szCs w:val="32"/>
          <w:rtl/>
        </w:rPr>
        <w:t>الإسلام والشعب محور كافة المبادئ:</w:t>
      </w:r>
    </w:p>
    <w:p w:rsidR="00F20D0C" w:rsidRPr="00587EDF" w:rsidRDefault="00F20D0C" w:rsidP="009A12B0">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يتلخّص محور كافّة المبادئ والقواعد في مشروع إمامنا الكبير في أمرين: الإسلام والشعب. فحتى الإيمان بالشعب استقاه إمامنا الكبير من الإسلام؛ لأنّ الإسلام هو الذي يشدّد على حقّ الشعوب وأهمّيّة أصواتها وتأثير جهادها وتواجدها. ولذلك جعلالإمام الجليل الإسلام والشعب محور مشروعه... جعل المحور عظمة الإسلام والشعب، واقتدار الإسلام، واقتدار الشعب، وصلابة الإسلام، وصلابة الجماهير</w:t>
      </w:r>
      <w:r>
        <w:rPr>
          <w:rStyle w:val="FootnoteReference"/>
          <w:rFonts w:ascii="Traditional Arabic" w:hAnsi="Traditional Arabic" w:cs="Traditional Arabic"/>
          <w:sz w:val="32"/>
          <w:szCs w:val="32"/>
          <w:rtl/>
        </w:rPr>
        <w:footnoteReference w:id="12"/>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9A12B0" w:rsidRDefault="00F20D0C" w:rsidP="009A12B0">
      <w:pPr>
        <w:bidi/>
        <w:jc w:val="center"/>
        <w:rPr>
          <w:rFonts w:ascii="Traditional Arabic" w:hAnsi="Traditional Arabic" w:cs="Traditional Arabic"/>
          <w:b/>
          <w:bCs/>
          <w:color w:val="C00000"/>
          <w:sz w:val="96"/>
          <w:szCs w:val="96"/>
          <w:u w:val="single" w:color="808080"/>
        </w:rPr>
      </w:pPr>
      <w:r w:rsidRPr="009A12B0">
        <w:rPr>
          <w:rFonts w:ascii="Traditional Arabic" w:hAnsi="Traditional Arabic" w:cs="Traditional Arabic"/>
          <w:b/>
          <w:bCs/>
          <w:color w:val="C00000"/>
          <w:sz w:val="96"/>
          <w:szCs w:val="96"/>
          <w:u w:val="single" w:color="808080"/>
          <w:rtl/>
        </w:rPr>
        <w:t>قضايا المجتمع في فكر القائد</w:t>
      </w:r>
    </w:p>
    <w:p w:rsidR="00F20D0C" w:rsidRDefault="00F20D0C" w:rsidP="009A12B0">
      <w:pPr>
        <w:rPr>
          <w:rFonts w:ascii="Traditional Arabic" w:hAnsi="Traditional Arabic" w:cs="Traditional Arabic"/>
          <w:sz w:val="32"/>
          <w:szCs w:val="32"/>
          <w:rtl/>
        </w:rPr>
      </w:pPr>
      <w:r>
        <w:rPr>
          <w:noProof/>
        </w:rPr>
        <w:pict>
          <v:shape id="Picture 102" o:spid="_x0000_s1034" type="#_x0000_t75" style="position:absolute;margin-left:98pt;margin-top:21.4pt;width:373.45pt;height:559.2pt;z-index:-251659264;visibility:visible;mso-wrap-distance-left:9.48pt;mso-wrap-distance-top:.96pt;mso-wrap-distance-right:9.28pt;mso-wrap-distance-bottom:1.34pt" wrapcoords="520 290 434 376 347 637 347 21137 520 21310 564 21310 20993 21310 21036 21310 21210 21137 21253 724 21123 376 21036 290 520 29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oABr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L0AAAAAFJnaHRsb25nAAAB+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DjMAAAABAAAAawAA&#10;AKAAAAFEAADKgAAADhcAGAAB/9j/4AAQSkZJRgABAgAASABIAAD/7QAMQWRvYmVfQ00AAf/uAA5B&#10;ZG9iZQBkgAAAAAH/2wCEAAwICAgJCAwJCQwRCwoLERUPDAwPFRgTExUTExgRDAwMDAwMEQwMDAwM&#10;DAwMDAwMDAwMDAwMDAwMDAwMDAwMDAwBDQsLDQ4NEA4OEBQODg4UFA4ODg4UEQwMDAwMEREMDAwM&#10;DAwRDAwMDAwMDAwMDAwMDAwMDAwMDAwMDAwMDAwMDP/AABEIAKAAaw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">
            <v:imagedata r:id="rId12" o:title=""/>
            <o:lock v:ext="edit" aspectratio="f"/>
            <w10:wrap type="through"/>
          </v:shape>
        </w:pict>
      </w:r>
      <w:r>
        <w:rPr>
          <w:rFonts w:ascii="Traditional Arabic" w:hAnsi="Traditional Arabic" w:cs="Traditional Arabic"/>
          <w:sz w:val="32"/>
          <w:szCs w:val="32"/>
          <w:rtl/>
        </w:rPr>
        <w:br w:type="page"/>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9A12B0" w:rsidRDefault="00F20D0C" w:rsidP="009A12B0">
      <w:pPr>
        <w:bidi/>
        <w:jc w:val="center"/>
        <w:rPr>
          <w:rFonts w:ascii="Traditional Arabic" w:hAnsi="Traditional Arabic" w:cs="Traditional Arabic"/>
          <w:b/>
          <w:bCs/>
          <w:color w:val="C00000"/>
          <w:sz w:val="56"/>
          <w:szCs w:val="56"/>
          <w:u w:val="single" w:color="808080"/>
        </w:rPr>
      </w:pPr>
      <w:r w:rsidRPr="009A12B0">
        <w:rPr>
          <w:rFonts w:ascii="Traditional Arabic" w:hAnsi="Traditional Arabic" w:cs="Traditional Arabic"/>
          <w:b/>
          <w:bCs/>
          <w:color w:val="C00000"/>
          <w:sz w:val="56"/>
          <w:szCs w:val="56"/>
          <w:u w:val="single" w:color="808080"/>
          <w:rtl/>
        </w:rPr>
        <w:t>قضايا العالم الإسلامي</w:t>
      </w:r>
    </w:p>
    <w:p w:rsidR="00F20D0C" w:rsidRDefault="00F20D0C" w:rsidP="00587EDF">
      <w:pPr>
        <w:bidi/>
        <w:jc w:val="both"/>
        <w:rPr>
          <w:rFonts w:ascii="Traditional Arabic" w:hAnsi="Traditional Arabic" w:cs="Traditional Arabic"/>
          <w:sz w:val="32"/>
          <w:szCs w:val="32"/>
          <w:rtl/>
        </w:rPr>
      </w:pPr>
    </w:p>
    <w:p w:rsidR="00F20D0C" w:rsidRDefault="00F20D0C" w:rsidP="009A12B0">
      <w:pPr>
        <w:bidi/>
        <w:jc w:val="both"/>
        <w:rPr>
          <w:rFonts w:ascii="Traditional Arabic" w:hAnsi="Traditional Arabic" w:cs="Traditional Arabic"/>
          <w:sz w:val="32"/>
          <w:szCs w:val="32"/>
          <w:rtl/>
        </w:rPr>
      </w:pPr>
    </w:p>
    <w:p w:rsidR="00F20D0C" w:rsidRPr="009A12B0" w:rsidRDefault="00F20D0C" w:rsidP="009A12B0">
      <w:pPr>
        <w:bidi/>
        <w:jc w:val="both"/>
        <w:rPr>
          <w:rFonts w:ascii="Traditional Arabic" w:hAnsi="Traditional Arabic" w:cs="Traditional Arabic"/>
          <w:b/>
          <w:bCs/>
          <w:sz w:val="44"/>
          <w:szCs w:val="44"/>
          <w:rtl/>
        </w:rPr>
      </w:pPr>
      <w:r w:rsidRPr="009A12B0">
        <w:rPr>
          <w:rFonts w:ascii="Traditional Arabic" w:hAnsi="Traditional Arabic" w:cs="Traditional Arabic"/>
          <w:b/>
          <w:bCs/>
          <w:sz w:val="44"/>
          <w:szCs w:val="44"/>
          <w:rtl/>
        </w:rPr>
        <w:t>المحتويات:</w:t>
      </w:r>
    </w:p>
    <w:p w:rsidR="00F20D0C" w:rsidRPr="009A12B0" w:rsidRDefault="00F20D0C" w:rsidP="001F390A">
      <w:pPr>
        <w:pStyle w:val="ListParagraph"/>
        <w:numPr>
          <w:ilvl w:val="0"/>
          <w:numId w:val="9"/>
        </w:numPr>
        <w:bidi/>
        <w:jc w:val="both"/>
        <w:rPr>
          <w:rFonts w:ascii="Traditional Arabic" w:hAnsi="Traditional Arabic" w:cs="Traditional Arabic"/>
          <w:sz w:val="32"/>
          <w:szCs w:val="32"/>
        </w:rPr>
      </w:pPr>
      <w:r w:rsidRPr="009A12B0">
        <w:rPr>
          <w:rFonts w:ascii="Traditional Arabic" w:hAnsi="Traditional Arabic" w:cs="Traditional Arabic"/>
          <w:sz w:val="32"/>
          <w:szCs w:val="32"/>
          <w:rtl/>
        </w:rPr>
        <w:t>مكوّنات الأمّة الإسلامية.</w:t>
      </w:r>
    </w:p>
    <w:p w:rsidR="00F20D0C" w:rsidRPr="009A12B0" w:rsidRDefault="00F20D0C" w:rsidP="001F390A">
      <w:pPr>
        <w:pStyle w:val="ListParagraph"/>
        <w:numPr>
          <w:ilvl w:val="0"/>
          <w:numId w:val="9"/>
        </w:numPr>
        <w:bidi/>
        <w:jc w:val="both"/>
        <w:rPr>
          <w:rFonts w:ascii="Traditional Arabic" w:hAnsi="Traditional Arabic" w:cs="Traditional Arabic"/>
          <w:sz w:val="32"/>
          <w:szCs w:val="32"/>
        </w:rPr>
      </w:pPr>
      <w:r w:rsidRPr="009A12B0">
        <w:rPr>
          <w:rFonts w:ascii="Traditional Arabic" w:hAnsi="Traditional Arabic" w:cs="Traditional Arabic"/>
          <w:sz w:val="32"/>
          <w:szCs w:val="32"/>
          <w:rtl/>
        </w:rPr>
        <w:t>إمكانيات الأمّة الإسلامية ومميّزاتها.</w:t>
      </w:r>
    </w:p>
    <w:p w:rsidR="00F20D0C" w:rsidRPr="009A12B0" w:rsidRDefault="00F20D0C" w:rsidP="001F390A">
      <w:pPr>
        <w:pStyle w:val="ListParagraph"/>
        <w:numPr>
          <w:ilvl w:val="0"/>
          <w:numId w:val="9"/>
        </w:numPr>
        <w:bidi/>
        <w:jc w:val="both"/>
        <w:rPr>
          <w:rFonts w:ascii="Traditional Arabic" w:hAnsi="Traditional Arabic" w:cs="Traditional Arabic"/>
          <w:sz w:val="32"/>
          <w:szCs w:val="32"/>
        </w:rPr>
      </w:pPr>
      <w:r w:rsidRPr="009A12B0">
        <w:rPr>
          <w:rFonts w:ascii="Traditional Arabic" w:hAnsi="Traditional Arabic" w:cs="Traditional Arabic"/>
          <w:sz w:val="32"/>
          <w:szCs w:val="32"/>
          <w:rtl/>
        </w:rPr>
        <w:t>مسؤوليات أبناء الأمّة الإسلامية.</w:t>
      </w:r>
    </w:p>
    <w:p w:rsidR="00F20D0C" w:rsidRPr="009A12B0" w:rsidRDefault="00F20D0C" w:rsidP="001F390A">
      <w:pPr>
        <w:pStyle w:val="ListParagraph"/>
        <w:numPr>
          <w:ilvl w:val="0"/>
          <w:numId w:val="9"/>
        </w:numPr>
        <w:bidi/>
        <w:jc w:val="both"/>
        <w:rPr>
          <w:rFonts w:ascii="Traditional Arabic" w:hAnsi="Traditional Arabic" w:cs="Traditional Arabic"/>
          <w:sz w:val="32"/>
          <w:szCs w:val="32"/>
        </w:rPr>
      </w:pPr>
      <w:r w:rsidRPr="009A12B0">
        <w:rPr>
          <w:rFonts w:ascii="Traditional Arabic" w:hAnsi="Traditional Arabic" w:cs="Traditional Arabic"/>
          <w:sz w:val="32"/>
          <w:szCs w:val="32"/>
          <w:rtl/>
        </w:rPr>
        <w:t>عوامل اقتدار الأمّة الإسلامية.</w:t>
      </w:r>
    </w:p>
    <w:p w:rsidR="00F20D0C" w:rsidRPr="009A12B0" w:rsidRDefault="00F20D0C" w:rsidP="001F390A">
      <w:pPr>
        <w:pStyle w:val="ListParagraph"/>
        <w:numPr>
          <w:ilvl w:val="0"/>
          <w:numId w:val="9"/>
        </w:numPr>
        <w:bidi/>
        <w:jc w:val="both"/>
        <w:rPr>
          <w:rFonts w:ascii="Traditional Arabic" w:hAnsi="Traditional Arabic" w:cs="Traditional Arabic"/>
          <w:sz w:val="32"/>
          <w:szCs w:val="32"/>
        </w:rPr>
      </w:pPr>
      <w:r w:rsidRPr="009A12B0">
        <w:rPr>
          <w:rFonts w:ascii="Traditional Arabic" w:hAnsi="Traditional Arabic" w:cs="Traditional Arabic"/>
          <w:sz w:val="32"/>
          <w:szCs w:val="32"/>
          <w:rtl/>
        </w:rPr>
        <w:t>خريطة الواقع العالمي الجديد.</w:t>
      </w:r>
    </w:p>
    <w:p w:rsidR="00F20D0C" w:rsidRPr="009A12B0" w:rsidRDefault="00F20D0C" w:rsidP="001F390A">
      <w:pPr>
        <w:pStyle w:val="ListParagraph"/>
        <w:numPr>
          <w:ilvl w:val="0"/>
          <w:numId w:val="9"/>
        </w:numPr>
        <w:bidi/>
        <w:jc w:val="both"/>
        <w:rPr>
          <w:rFonts w:ascii="Traditional Arabic" w:hAnsi="Traditional Arabic" w:cs="Traditional Arabic"/>
          <w:sz w:val="32"/>
          <w:szCs w:val="32"/>
        </w:rPr>
      </w:pPr>
      <w:r w:rsidRPr="009A12B0">
        <w:rPr>
          <w:rFonts w:ascii="Traditional Arabic" w:hAnsi="Traditional Arabic" w:cs="Traditional Arabic"/>
          <w:sz w:val="32"/>
          <w:szCs w:val="32"/>
          <w:rtl/>
        </w:rPr>
        <w:t>خطورة سلاح الحرب النفسية والإعلامية.</w:t>
      </w:r>
    </w:p>
    <w:p w:rsidR="00F20D0C" w:rsidRPr="009A12B0" w:rsidRDefault="00F20D0C" w:rsidP="001F390A">
      <w:pPr>
        <w:pStyle w:val="ListParagraph"/>
        <w:numPr>
          <w:ilvl w:val="0"/>
          <w:numId w:val="9"/>
        </w:numPr>
        <w:bidi/>
        <w:jc w:val="both"/>
        <w:rPr>
          <w:rFonts w:ascii="Traditional Arabic" w:hAnsi="Traditional Arabic" w:cs="Traditional Arabic"/>
          <w:sz w:val="32"/>
          <w:szCs w:val="32"/>
        </w:rPr>
      </w:pPr>
      <w:r w:rsidRPr="009A12B0">
        <w:rPr>
          <w:rFonts w:ascii="Traditional Arabic" w:hAnsi="Traditional Arabic" w:cs="Traditional Arabic"/>
          <w:sz w:val="32"/>
          <w:szCs w:val="32"/>
          <w:rtl/>
        </w:rPr>
        <w:t>طريقة عمل سلاح الحرب النفسية والإعلامية.</w:t>
      </w:r>
    </w:p>
    <w:p w:rsidR="00F20D0C" w:rsidRPr="009A12B0" w:rsidRDefault="00F20D0C" w:rsidP="001F390A">
      <w:pPr>
        <w:pStyle w:val="ListParagraph"/>
        <w:numPr>
          <w:ilvl w:val="0"/>
          <w:numId w:val="9"/>
        </w:numPr>
        <w:bidi/>
        <w:jc w:val="both"/>
        <w:rPr>
          <w:rFonts w:ascii="Traditional Arabic" w:hAnsi="Traditional Arabic" w:cs="Traditional Arabic"/>
          <w:sz w:val="32"/>
          <w:szCs w:val="32"/>
        </w:rPr>
      </w:pPr>
      <w:r w:rsidRPr="009A12B0">
        <w:rPr>
          <w:rFonts w:ascii="Traditional Arabic" w:hAnsi="Traditional Arabic" w:cs="Traditional Arabic"/>
          <w:sz w:val="32"/>
          <w:szCs w:val="32"/>
          <w:rtl/>
        </w:rPr>
        <w:t>مجابهة هذا السلاح بالوعي والتضحية</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9A12B0" w:rsidRDefault="00F20D0C" w:rsidP="009A12B0">
      <w:pPr>
        <w:bidi/>
        <w:jc w:val="center"/>
        <w:rPr>
          <w:rFonts w:ascii="Traditional Arabic" w:hAnsi="Traditional Arabic" w:cs="Traditional Arabic"/>
          <w:b/>
          <w:bCs/>
          <w:sz w:val="32"/>
          <w:szCs w:val="32"/>
        </w:rPr>
      </w:pPr>
      <w:r w:rsidRPr="009A12B0">
        <w:rPr>
          <w:rFonts w:ascii="Traditional Arabic" w:hAnsi="Traditional Arabic" w:cs="Traditional Arabic"/>
          <w:b/>
          <w:bCs/>
          <w:sz w:val="32"/>
          <w:szCs w:val="32"/>
          <w:rtl/>
        </w:rPr>
        <w:t>بسم الله الرحمن الرحيم</w:t>
      </w:r>
    </w:p>
    <w:p w:rsidR="00F20D0C" w:rsidRPr="00587EDF" w:rsidRDefault="00F20D0C" w:rsidP="009A12B0">
      <w:pPr>
        <w:bidi/>
        <w:jc w:val="both"/>
        <w:rPr>
          <w:rFonts w:ascii="Traditional Arabic" w:hAnsi="Traditional Arabic" w:cs="Traditional Arabic"/>
          <w:sz w:val="32"/>
          <w:szCs w:val="32"/>
          <w:rtl/>
          <w:lang w:bidi="ar-LB"/>
        </w:rPr>
      </w:pPr>
      <w:r w:rsidRPr="00587EDF">
        <w:rPr>
          <w:rFonts w:ascii="Traditional Arabic" w:hAnsi="Traditional Arabic" w:cs="Traditional Arabic"/>
          <w:sz w:val="32"/>
          <w:szCs w:val="32"/>
          <w:rtl/>
        </w:rPr>
        <w:t xml:space="preserve"> </w:t>
      </w:r>
    </w:p>
    <w:p w:rsidR="00F20D0C" w:rsidRPr="009A12B0" w:rsidRDefault="00F20D0C" w:rsidP="00587EDF">
      <w:pPr>
        <w:bidi/>
        <w:jc w:val="both"/>
        <w:rPr>
          <w:rFonts w:ascii="Traditional Arabic" w:hAnsi="Traditional Arabic" w:cs="Traditional Arabic"/>
          <w:b/>
          <w:bCs/>
          <w:sz w:val="32"/>
          <w:szCs w:val="32"/>
        </w:rPr>
      </w:pPr>
      <w:r w:rsidRPr="00587EDF">
        <w:rPr>
          <w:rFonts w:ascii="Traditional Arabic" w:hAnsi="Traditional Arabic" w:cs="Traditional Arabic"/>
          <w:sz w:val="32"/>
          <w:szCs w:val="32"/>
          <w:rtl/>
        </w:rPr>
        <w:t xml:space="preserve"> </w:t>
      </w:r>
      <w:r w:rsidRPr="009A12B0">
        <w:rPr>
          <w:rFonts w:ascii="Traditional Arabic" w:hAnsi="Traditional Arabic" w:cs="Traditional Arabic"/>
          <w:b/>
          <w:bCs/>
          <w:color w:val="C00000"/>
          <w:sz w:val="32"/>
          <w:szCs w:val="32"/>
          <w:rtl/>
        </w:rPr>
        <w:t>مكوّنات الأمّة الإسلامية:</w:t>
      </w:r>
    </w:p>
    <w:p w:rsidR="00F20D0C" w:rsidRPr="00587EDF" w:rsidRDefault="00F20D0C" w:rsidP="00587EDF">
      <w:pPr>
        <w:bidi/>
        <w:jc w:val="both"/>
        <w:rPr>
          <w:rFonts w:ascii="Traditional Arabic" w:hAnsi="Traditional Arabic" w:cs="Traditional Arabic"/>
          <w:sz w:val="32"/>
          <w:szCs w:val="32"/>
        </w:rPr>
      </w:pPr>
      <w:r w:rsidRPr="009A12B0">
        <w:rPr>
          <w:rFonts w:ascii="Traditional Arabic" w:hAnsi="Traditional Arabic" w:cs="Traditional Arabic"/>
          <w:sz w:val="32"/>
          <w:szCs w:val="32"/>
          <w:highlight w:val="lightGray"/>
          <w:rtl/>
        </w:rPr>
        <w:t>إنّ النتاج السياسي - الإنساني الأوّل للإسلام هو الأمّة الإسلامية</w:t>
      </w:r>
      <w:r w:rsidRPr="00587EDF">
        <w:rPr>
          <w:rFonts w:ascii="Traditional Arabic" w:hAnsi="Traditional Arabic" w:cs="Traditional Arabic"/>
          <w:sz w:val="32"/>
          <w:szCs w:val="32"/>
          <w:rtl/>
        </w:rPr>
        <w:t xml:space="preserve"> التي انطلقت من مدينة النبي، وسارت في طريق التنامي الكمي والنوعي بنحو مذهل وأسطوري. فلم يكن قد مضى نصف قرن على ولادة هذه الظاهرة المباركة حتى امتدتعلى ما يقارب نصف المساحات التي تسيطر عليها الحضارات القديمة الكبرى المجاورة آنذاك أي إيران، والروم، ومصر. وكوّنت بعد قرن من ذلك حضارة متألّقة ودولة قوية عزيزة في قلب العالم، تمتد شرقاً حتى جدار الصين، وفي الاتجاه الآخر حتىسواحل المحيط الأطلسي، ومن الشمال حتى سهوب سيبيريا، ومن الجنوب حتى جنوب المحيط الهادي. فتزيّن القرنان الثالث والرابع للهجرة وما بعدهما بحضارة متألّقة إلى درجة يمكن معها ملاحظة خيراتها العلمية والثقافية في الحضارة العالميةالحالية بكلّ وضوح رغم مرور ألف عام.</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9A12B0" w:rsidRDefault="00F20D0C" w:rsidP="00587EDF">
      <w:pPr>
        <w:bidi/>
        <w:jc w:val="both"/>
        <w:rPr>
          <w:rFonts w:ascii="Traditional Arabic" w:hAnsi="Traditional Arabic" w:cs="Traditional Arabic"/>
          <w:b/>
          <w:bCs/>
          <w:color w:val="C00000"/>
          <w:sz w:val="32"/>
          <w:szCs w:val="32"/>
        </w:rPr>
      </w:pPr>
      <w:r w:rsidRPr="009A12B0">
        <w:rPr>
          <w:rFonts w:ascii="Traditional Arabic" w:hAnsi="Traditional Arabic" w:cs="Traditional Arabic"/>
          <w:b/>
          <w:bCs/>
          <w:color w:val="C00000"/>
          <w:sz w:val="32"/>
          <w:szCs w:val="32"/>
          <w:rtl/>
        </w:rPr>
        <w:t>إمكانيات الأمّة الإسلامية ومميّزاتها: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لهذه المنظومة ثقافة ثرة، وتراث زاخر، وازدهار وتألق استثنائي، وتنوّع وتعدّدية واسعة؛ رغم وحدتها وتناغمها المذهل؛ الناتج عن نفوذ الإسلام والتوحيد الخالص في كافة مفاصلها وأركانها ومكوّناتها.</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إنّ هذه الشعوب المتآخية المتعاطفة المكوّنة من عناصر سوداء وبيضاء وصفراء، وتتكلم عشرات اللغات، تعتبر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9A12B0">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نفسها جميعاً أجزاء متساوية في الأمة الإسلامية الكبرى، وتفخر بها، وتتجه كل يوم نحو قطب لتناجي الله بلغة من اللغات، وتستلهم العبر</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 xml:space="preserve">والدروس من كتاب سماوي واحد يشتمل على شرح جميع الحقائق، ويتضمن دساتير كافة الحاجات وتكاليفها: </w:t>
      </w:r>
      <w:r>
        <w:rPr>
          <w:rFonts w:ascii="Traditional Arabic" w:hAnsi="Traditional Arabic" w:cs="Traditional Arabic"/>
          <w:b/>
          <w:bCs/>
          <w:color w:val="943634"/>
          <w:sz w:val="32"/>
          <w:szCs w:val="32"/>
          <w:rtl/>
        </w:rPr>
        <w:t>﴿</w:t>
      </w:r>
      <w:r w:rsidRPr="009A12B0">
        <w:rPr>
          <w:rFonts w:ascii="Traditional Arabic" w:hAnsi="Traditional Arabic" w:cs="Traditional Arabic"/>
          <w:b/>
          <w:bCs/>
          <w:color w:val="943634"/>
          <w:sz w:val="32"/>
          <w:szCs w:val="32"/>
          <w:rtl/>
        </w:rPr>
        <w:t>وَنَزَّلْنَا عَلَيْكَ الْكِتَابَ تِبْيَانًا لِّكُلِّ شَيْءٍ وَهُدًى وَرَحْمَةً وَبُشْرَى لِلْمُسْلِمِينَ</w:t>
      </w:r>
      <w:r>
        <w:rPr>
          <w:rFonts w:ascii="Traditional Arabic" w:hAnsi="Traditional Arabic" w:cs="Traditional Arabic"/>
          <w:b/>
          <w:bCs/>
          <w:color w:val="943634"/>
          <w:sz w:val="32"/>
          <w:szCs w:val="32"/>
          <w:rtl/>
        </w:rPr>
        <w:t>﴾</w:t>
      </w:r>
      <w:r>
        <w:rPr>
          <w:rStyle w:val="FootnoteReference"/>
          <w:rFonts w:ascii="Traditional Arabic" w:hAnsi="Traditional Arabic" w:cs="Traditional Arabic"/>
          <w:b/>
          <w:bCs/>
          <w:color w:val="943634"/>
          <w:sz w:val="32"/>
          <w:szCs w:val="32"/>
          <w:rtl/>
        </w:rPr>
        <w:footnoteReference w:id="13"/>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إنّ المساحة الجغرافية لهذه الكتلة الإنسانية من أغنى - إن لم نقل أغنى -، الأراضي في العالم من حيث المصادر الطبيعية، </w:t>
      </w:r>
      <w:r w:rsidRPr="009A12B0">
        <w:rPr>
          <w:rFonts w:ascii="Traditional Arabic" w:hAnsi="Traditional Arabic" w:cs="Traditional Arabic"/>
          <w:sz w:val="32"/>
          <w:szCs w:val="32"/>
          <w:highlight w:val="lightGray"/>
          <w:rtl/>
        </w:rPr>
        <w:t>فقائمة إمكانيات الأمّة الإسلامية تتضمن مئات العناوين البشرية، والثقافية، والمادية، والاقتصادية، والسياسية، والاجتماعية</w:t>
      </w:r>
      <w:r w:rsidRPr="00587EDF">
        <w:rPr>
          <w:rFonts w:ascii="Traditional Arabic" w:hAnsi="Traditional Arabic" w:cs="Traditional Arabic"/>
          <w:sz w:val="32"/>
          <w:szCs w:val="32"/>
          <w:rtl/>
        </w:rPr>
        <w:t xml:space="preserve"> البارزةالتي بوسع أي إنسان ملاحظتها ببعض التدبّر والتعمّق.</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9A12B0" w:rsidRDefault="00F20D0C" w:rsidP="00587EDF">
      <w:pPr>
        <w:bidi/>
        <w:jc w:val="both"/>
        <w:rPr>
          <w:rFonts w:ascii="Traditional Arabic" w:hAnsi="Traditional Arabic" w:cs="Traditional Arabic"/>
          <w:b/>
          <w:bCs/>
          <w:color w:val="C00000"/>
          <w:sz w:val="32"/>
          <w:szCs w:val="32"/>
        </w:rPr>
      </w:pPr>
      <w:r w:rsidRPr="009A12B0">
        <w:rPr>
          <w:rFonts w:ascii="Traditional Arabic" w:hAnsi="Traditional Arabic" w:cs="Traditional Arabic"/>
          <w:b/>
          <w:bCs/>
          <w:color w:val="C00000"/>
          <w:sz w:val="32"/>
          <w:szCs w:val="32"/>
          <w:rtl/>
        </w:rPr>
        <w:t>مسؤوليات أبناء الأمّة الإسلامية: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وتتحمّل النخب السياسية والفكرية في العالم الإسلامي اليوم وظيفةً جسيمة، </w:t>
      </w:r>
      <w:r w:rsidRPr="009A12B0">
        <w:rPr>
          <w:rFonts w:ascii="Traditional Arabic" w:hAnsi="Traditional Arabic" w:cs="Traditional Arabic"/>
          <w:sz w:val="32"/>
          <w:szCs w:val="32"/>
          <w:highlight w:val="lightGray"/>
          <w:rtl/>
        </w:rPr>
        <w:t>وعلى المفكرين المسلمين إيصال نداء الحرية الإسلامي إلى أسماع البشرية وقلوبها بأبلغ وأجزل ما يمكن، وشرح الهوية الإسلامية للشعوب المسلمة بنحو صحيح وإيضاح تعاليم</w:t>
      </w:r>
      <w:r>
        <w:rPr>
          <w:rFonts w:ascii="Traditional Arabic" w:hAnsi="Traditional Arabic" w:cs="Traditional Arabic"/>
          <w:sz w:val="32"/>
          <w:szCs w:val="32"/>
          <w:highlight w:val="lightGray"/>
          <w:rtl/>
        </w:rPr>
        <w:t xml:space="preserve"> </w:t>
      </w:r>
      <w:r w:rsidRPr="009A12B0">
        <w:rPr>
          <w:rFonts w:ascii="Traditional Arabic" w:hAnsi="Traditional Arabic" w:cs="Traditional Arabic"/>
          <w:sz w:val="32"/>
          <w:szCs w:val="32"/>
          <w:highlight w:val="lightGray"/>
          <w:rtl/>
        </w:rPr>
        <w:t>الإسلام النيّرة</w:t>
      </w:r>
      <w:r w:rsidRPr="00587EDF">
        <w:rPr>
          <w:rFonts w:ascii="Traditional Arabic" w:hAnsi="Traditional Arabic" w:cs="Traditional Arabic"/>
          <w:sz w:val="32"/>
          <w:szCs w:val="32"/>
          <w:rtl/>
        </w:rPr>
        <w:t xml:space="preserve"> في موضوعات نظير: حقوق الإنسان، والحرية، والديمقراطية، وحقوق المرأة، ومكافحة الفساد، ومناهضة التمييز، ومكافحة الفقر والتخلف العلمي، وتبيين كل ذلك للجيل الشاب، وفضح الأخاديع الإعلامية الغربية بخصوص محاربةالإرهاب وأسلحة الدمار الشامل. فالعالم الغربي هو الذي ينبغي أن يواجه اليوم التحدّيات النظرية والعلمية الخاصة بهذه الموضوعات، وأن يجيب عن الأسئلة التي توجّه إليه من قبل الرأي العام العالمي.</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b/>
          <w:bCs/>
          <w:color w:val="943634"/>
          <w:sz w:val="32"/>
          <w:szCs w:val="32"/>
          <w:rtl/>
        </w:rPr>
      </w:pPr>
      <w:r>
        <w:rPr>
          <w:rFonts w:ascii="Traditional Arabic" w:hAnsi="Traditional Arabic" w:cs="Traditional Arabic"/>
          <w:b/>
          <w:bCs/>
          <w:color w:val="943634"/>
          <w:sz w:val="32"/>
          <w:szCs w:val="32"/>
          <w:rtl/>
        </w:rPr>
        <w:br w:type="page"/>
      </w:r>
    </w:p>
    <w:p w:rsidR="00F20D0C" w:rsidRPr="00E103E6" w:rsidRDefault="00F20D0C" w:rsidP="00587EDF">
      <w:pPr>
        <w:bidi/>
        <w:jc w:val="both"/>
        <w:rPr>
          <w:rFonts w:ascii="Traditional Arabic" w:hAnsi="Traditional Arabic" w:cs="Traditional Arabic"/>
          <w:b/>
          <w:bCs/>
          <w:color w:val="C00000"/>
          <w:sz w:val="32"/>
          <w:szCs w:val="32"/>
        </w:rPr>
      </w:pPr>
      <w:r w:rsidRPr="00E103E6">
        <w:rPr>
          <w:rFonts w:ascii="Traditional Arabic" w:hAnsi="Traditional Arabic" w:cs="Traditional Arabic"/>
          <w:b/>
          <w:bCs/>
          <w:color w:val="C00000"/>
          <w:sz w:val="32"/>
          <w:szCs w:val="32"/>
          <w:rtl/>
        </w:rPr>
        <w:t>عوامل اقتدار الأمّة الإسلامية:</w:t>
      </w:r>
    </w:p>
    <w:p w:rsidR="00F20D0C" w:rsidRPr="00587EDF" w:rsidRDefault="00F20D0C" w:rsidP="000965B8">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أعداء الأمة الإسلامية الغدّارون هم مدراء المراكز الاستكبارية والقوى الطامعة المعتدية، الذين يعدّون الصحوة الإسلامية خطراً كبيراً على مصالحهم غير الشرعية وهيمنتهم الظالمة على العالم الإسلامي. فعلى جميع الشعوب المسلمة وفي مقدّمتهم</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الساسة وعلماء الدين والمثقّفون والقادة الوطنيون تشكيل الصف الإسلامي المتّحد بكلّ قوة إزاء هذا العدو المتطاول، واستنفار كافّة عناصر القوة لديهم، وتحقيق الأقتدار الحقيقي للأمّة الإسلامية. فإنّ العلم والمعرفة، والتدبير واليقظة، والشعور</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 xml:space="preserve">بالمسؤولية والالتزام، والتوكّل والأمل بالوعد الإلهي، وغضّ الطرف عن النـزعات التافهة والمنحطّة حيال الفوز برضا الله والعمل بالواجب؛ كلّها </w:t>
      </w:r>
      <w:r w:rsidRPr="000965B8">
        <w:rPr>
          <w:rFonts w:ascii="Traditional Arabic" w:hAnsi="Traditional Arabic" w:cs="Traditional Arabic"/>
          <w:sz w:val="32"/>
          <w:szCs w:val="32"/>
          <w:highlight w:val="lightGray"/>
          <w:rtl/>
        </w:rPr>
        <w:t>تشكّل العناصر الرئيسة لاقتدار الأمّة الإسلامية، والتي تبلغ بها العزة والاستقلال والتقدّم المادي والمعنوي، وتصد الأعداء عن أطماعهم وتطاولهم على البلدان الإسلامية</w:t>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E103E6" w:rsidRDefault="00F20D0C" w:rsidP="00587EDF">
      <w:pPr>
        <w:bidi/>
        <w:jc w:val="both"/>
        <w:rPr>
          <w:rFonts w:ascii="Traditional Arabic" w:hAnsi="Traditional Arabic" w:cs="Traditional Arabic"/>
          <w:b/>
          <w:bCs/>
          <w:color w:val="C00000"/>
          <w:sz w:val="32"/>
          <w:szCs w:val="32"/>
        </w:rPr>
      </w:pPr>
      <w:r w:rsidRPr="00E103E6">
        <w:rPr>
          <w:rFonts w:ascii="Traditional Arabic" w:hAnsi="Traditional Arabic" w:cs="Traditional Arabic"/>
          <w:b/>
          <w:bCs/>
          <w:color w:val="C00000"/>
          <w:sz w:val="32"/>
          <w:szCs w:val="32"/>
          <w:rtl/>
        </w:rPr>
        <w:t>خريطة الواقع العالمي الجديد:</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فلهذا الواقع الجديد شطران أو عنصران: الأول: هو </w:t>
      </w:r>
      <w:r w:rsidRPr="000965B8">
        <w:rPr>
          <w:rFonts w:ascii="Traditional Arabic" w:hAnsi="Traditional Arabic" w:cs="Traditional Arabic"/>
          <w:sz w:val="32"/>
          <w:szCs w:val="32"/>
          <w:highlight w:val="lightGray"/>
          <w:rtl/>
        </w:rPr>
        <w:t>أنّ التفكير والهوية الإسلامية أضحيا لهما في العالم عزّة وهيبة وحيوية مضاعفة، وغدا الإسلام أحد أنصع الحقائق المطروحة</w:t>
      </w:r>
      <w:r w:rsidRPr="00587EDF">
        <w:rPr>
          <w:rFonts w:ascii="Traditional Arabic" w:hAnsi="Traditional Arabic" w:cs="Traditional Arabic"/>
          <w:sz w:val="32"/>
          <w:szCs w:val="32"/>
          <w:rtl/>
        </w:rPr>
        <w:t xml:space="preserve"> في كلّ الأرجاء. والثاني: هو أنّ القوى العالمية المهيمنة اتّخذت مواقفأ كثر صراحةً في خصومتها للإسلام والأهداف الإسلامية، ولا شكّ أن من الفصول الرئيسة في النظام الجديد الذي تقترحه أمريكا للعالم بعد سقوط الشيوعية هو مجابهة الإسلام ومواجهة النمو المطرد للحركات الإسلامية.</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والواقع أنّ المسلمين، وخلال العقد أو العقدين الأخيرين في شرق العالم الإسلامي وغربه، وحتى في البلدان غير الإسلامية، بدأوا نهضة حقيقية وعميقة، ينبغي تسميتها نهضة “تجديد حياة الإسلام”. إنّه الجيل الشاب والمتعلّم والمطّلع على معارف زمانهالذي لم ينسَ الإسلام خلافاً لطموحات مستعمري الأمس ومستكبري اليوم، وليس هذا وحسب، إنّما ازداد بإيمانه الدافق، وبفضل تطور العلوم البشرية، بصيرةً وعمقاً وراح يُقبل على الإسلام أكثر ويجد فيه ضالّته.</w:t>
      </w:r>
    </w:p>
    <w:p w:rsidR="00F20D0C" w:rsidRPr="00587EDF" w:rsidRDefault="00F20D0C" w:rsidP="00587EDF">
      <w:pPr>
        <w:bidi/>
        <w:jc w:val="both"/>
        <w:rPr>
          <w:rFonts w:ascii="Traditional Arabic" w:hAnsi="Traditional Arabic" w:cs="Traditional Arabic"/>
          <w:sz w:val="32"/>
          <w:szCs w:val="32"/>
        </w:rPr>
      </w:pPr>
      <w:r w:rsidRPr="000965B8">
        <w:rPr>
          <w:rFonts w:ascii="Traditional Arabic" w:hAnsi="Traditional Arabic" w:cs="Traditional Arabic"/>
          <w:sz w:val="32"/>
          <w:szCs w:val="32"/>
          <w:highlight w:val="lightGray"/>
          <w:rtl/>
        </w:rPr>
        <w:t>إنّ تأسيس الجمهورية الإسلامية في إيران واستقرارها واقتدارها المطرد يمثّل ذروة هذه النهضة الشابة المتجذّرة</w:t>
      </w:r>
      <w:r w:rsidRPr="00587EDF">
        <w:rPr>
          <w:rFonts w:ascii="Traditional Arabic" w:hAnsi="Traditional Arabic" w:cs="Traditional Arabic"/>
          <w:sz w:val="32"/>
          <w:szCs w:val="32"/>
          <w:rtl/>
        </w:rPr>
        <w:t>، ويعدّ العامل الأهمّ في تكريس الصحوة الإسلامية. هذا هو ما يدفع جبهة الاستكبار التي تظاهرت دوماً بعدم محاربة معتقدات الشعوب ومقدّساتها لأن تدخل ساحة محاربة الإسلام بشكل علني، وبكل الأساليب الممكنة، وبقسوة وعنف أحياناً.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0965B8" w:rsidRDefault="00F20D0C" w:rsidP="00587EDF">
      <w:pPr>
        <w:bidi/>
        <w:jc w:val="both"/>
        <w:rPr>
          <w:rFonts w:ascii="Traditional Arabic" w:hAnsi="Traditional Arabic" w:cs="Traditional Arabic"/>
          <w:b/>
          <w:bCs/>
          <w:color w:val="C00000"/>
          <w:sz w:val="32"/>
          <w:szCs w:val="32"/>
        </w:rPr>
      </w:pPr>
      <w:r w:rsidRPr="000965B8">
        <w:rPr>
          <w:rFonts w:ascii="Traditional Arabic" w:hAnsi="Traditional Arabic" w:cs="Traditional Arabic"/>
          <w:b/>
          <w:bCs/>
          <w:color w:val="C00000"/>
          <w:sz w:val="32"/>
          <w:szCs w:val="32"/>
          <w:rtl/>
        </w:rPr>
        <w:t>خطورة سلاح الحرب النفسية والإعلامية:</w:t>
      </w:r>
    </w:p>
    <w:p w:rsidR="00F20D0C" w:rsidRPr="00587EDF" w:rsidRDefault="00F20D0C" w:rsidP="00587EDF">
      <w:pPr>
        <w:bidi/>
        <w:jc w:val="both"/>
        <w:rPr>
          <w:rFonts w:ascii="Traditional Arabic" w:hAnsi="Traditional Arabic" w:cs="Traditional Arabic"/>
          <w:sz w:val="32"/>
          <w:szCs w:val="32"/>
        </w:rPr>
      </w:pPr>
      <w:r w:rsidRPr="000965B8">
        <w:rPr>
          <w:rFonts w:ascii="Traditional Arabic" w:hAnsi="Traditional Arabic" w:cs="Traditional Arabic"/>
          <w:sz w:val="32"/>
          <w:szCs w:val="32"/>
          <w:highlight w:val="lightGray"/>
          <w:rtl/>
        </w:rPr>
        <w:t>إنّ السلاح الأهم للعدو المستكبر</w:t>
      </w:r>
      <w:r w:rsidRPr="00587EDF">
        <w:rPr>
          <w:rFonts w:ascii="Traditional Arabic" w:hAnsi="Traditional Arabic" w:cs="Traditional Arabic"/>
          <w:sz w:val="32"/>
          <w:szCs w:val="32"/>
          <w:rtl/>
        </w:rPr>
        <w:t xml:space="preserve"> - الذي تهدد صحوة الأمّة الإسلامية مطامعه ومصالحه اللامشروعة، ويريد بواسطته مواجهة هذه الأمواج المتصاعدة </w:t>
      </w:r>
      <w:r w:rsidRPr="000965B8">
        <w:rPr>
          <w:rFonts w:ascii="Traditional Arabic" w:hAnsi="Traditional Arabic" w:cs="Traditional Arabic"/>
          <w:sz w:val="32"/>
          <w:szCs w:val="32"/>
          <w:highlight w:val="lightGray"/>
          <w:rtl/>
        </w:rPr>
        <w:t>-، هو سلاح الحرب النفسية من: بثّ اليأس</w:t>
      </w:r>
      <w:r w:rsidRPr="00587EDF">
        <w:rPr>
          <w:rFonts w:ascii="Traditional Arabic" w:hAnsi="Traditional Arabic" w:cs="Traditional Arabic"/>
          <w:sz w:val="32"/>
          <w:szCs w:val="32"/>
          <w:rtl/>
        </w:rPr>
        <w:t>، والاستهانة بالهوية، واستعراض قدراته وإمكاناتهالمادية. وقد عملت اليوم وستعمل في المستقبل آلاف الوسائل الإعلامية لتبث القنوط في نفوس المسلمين من المستقبل المشرق أو تشجعهم على مستقبل يتطابق مع نواياهم القذرة، حيث كانت هذه الحرب الثقافية والنفسية منذ بدء عهد الاستعمار وإلىاليوم أمضى الأدوات الغربية في مشروع الهيمنة على البلدان الإسلامية.</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الإعلام الحديث ذو المدّيّات والتغطية العالمية هو دون ريب أمضى حراب الاستكبار، فعدد وسائل الإعلام المرئية والمسموعة والمقروءة التي أوقفت اليوم جلّ مساعيها لمعاداة الإسلام كبير جداً، ويزداد باستمرار. وثمة خبراء مأجورون لا شغل لهمسوى تنظيم تقارير وأخبار وتحاليل تتغيّا تضليل أذهان المستمعين وتشويه صورة النهضة الإسلامية والشخصيات الإسلامية الكبرى. وقد تعرّضت الجمهورية الإسلامية منذ سنوات ما قبل انتصار الثورة وإلى اليوم لمثل هذه الدعايات العدوانية دونانقطاع، وبشكل متفاقم.</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0965B8" w:rsidRDefault="00F20D0C" w:rsidP="00587EDF">
      <w:pPr>
        <w:bidi/>
        <w:jc w:val="both"/>
        <w:rPr>
          <w:rFonts w:ascii="Traditional Arabic" w:hAnsi="Traditional Arabic" w:cs="Traditional Arabic"/>
          <w:b/>
          <w:bCs/>
          <w:color w:val="C00000"/>
          <w:sz w:val="32"/>
          <w:szCs w:val="32"/>
        </w:rPr>
      </w:pPr>
      <w:r w:rsidRPr="000965B8">
        <w:rPr>
          <w:rFonts w:ascii="Traditional Arabic" w:hAnsi="Traditional Arabic" w:cs="Traditional Arabic"/>
          <w:b/>
          <w:bCs/>
          <w:color w:val="C00000"/>
          <w:sz w:val="32"/>
          <w:szCs w:val="32"/>
          <w:rtl/>
        </w:rPr>
        <w:t>طريقة عمل سلاح الحرب النفسية والإعلامية:</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يتعرض الأفراد والمنظومات البشرية للأخطار من ناحيتين دائماً: الناحية الأولى: من داخل أنفسهم ومن نقاط ضعفهم وتذبذباتهم البشرية نظير عدم الإيمان، أو الميل للأجنبي، ونسيان الذات، والوقوع في الأخاديع، والغفلة عن الله، والخضوع لأسر أهلالدنيا، وسوء الظنّ بالإخوة، والإصغاء لكلام الأعداء حولهم، وعدم الاهتمام لمصير الأمّة الإسلامية، بل عدم معرفة كلٍّ اسمه الأمّة الإسلامية، وعدم الاطلاع على أحداث سائر البلدان الإسلامية، وعدم التحلّي باليقظة حيال مخطّطات الأعداء حولالإسلام والمسلمين، والاختلافات الطائفية والقومية المتطرّفة التي تروَّج أكثر ما تروَّج من قِبَل علماء السوء والكتّاب المأجورين، والعديد من الأمراض المهلكة الأخرى التي هدّدت المسلمين طوال تاريخ الإسلام؛ كلّ ذلك نتيجة تسلّط غير الكفوئينوغير الأتقياء على حياة المسلمين السياسية ومصيرهم. واتّخذت الحالة في القرون الأخيرة شكلاً مأزوماً وهدّاماً عبر تواجد القوى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الاستعمارية الأجنبية في المنطقة وعملائهم الفاسدين الماديين.</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والناحية الثانية: هي الأعداء الخارجيون الذين يضيّقون الخناق على البشر بطغيانهم وطمعهم وتعدّيهم، ويضغطون عليهم، ويتحوّلون إلى بلاء وبيل عليهم؛ بما يجترحونه ضدهم من حروب وظلم وإكراه وعسف.</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0965B8" w:rsidRDefault="00F20D0C" w:rsidP="00587EDF">
      <w:pPr>
        <w:bidi/>
        <w:jc w:val="both"/>
        <w:rPr>
          <w:rFonts w:ascii="Traditional Arabic" w:hAnsi="Traditional Arabic" w:cs="Traditional Arabic"/>
          <w:b/>
          <w:bCs/>
          <w:color w:val="C00000"/>
          <w:sz w:val="32"/>
          <w:szCs w:val="32"/>
        </w:rPr>
      </w:pPr>
      <w:r w:rsidRPr="000965B8">
        <w:rPr>
          <w:rFonts w:ascii="Traditional Arabic" w:hAnsi="Traditional Arabic" w:cs="Traditional Arabic"/>
          <w:b/>
          <w:bCs/>
          <w:color w:val="C00000"/>
          <w:sz w:val="32"/>
          <w:szCs w:val="32"/>
          <w:rtl/>
        </w:rPr>
        <w:t>مجابهة هذا السلاح بالوعي والتضحية: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البيئة الإسلامية - أفراد وشعوباً -، عرضةً دوماً لهذين الشكلين من التهديد، وهي اليوم في أقصى درجات التعرّض لهذا التهديد. فالإشاعة المتعمّدة للفساد في البلدان الإسلامية، وفرض الثقافة الغربية التي تساعدها بعض الأنظمة التابعة، والتي تشمل</w:t>
      </w:r>
      <w:r>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السلوك الفردي، وأسلوب بناء المدن، وبيئة الحياة العامة والصحافة، وما إلى ذلك، من ناحية، والضغوط العسكرية والسياسية والاقتصادية على بعض الشعوب المسلمة ومذابح لبنان، وفلسطين، والعراق، وأفغانستان، وغيرهم، من ناحية أخرى، شواهدبارزة على وجود هذين النمطين من الأخطار في البيئة الإسلامية.</w:t>
      </w:r>
    </w:p>
    <w:p w:rsidR="00F20D0C" w:rsidRDefault="00F20D0C" w:rsidP="00587EDF">
      <w:pPr>
        <w:bidi/>
        <w:jc w:val="both"/>
        <w:rPr>
          <w:rFonts w:ascii="Traditional Arabic" w:hAnsi="Traditional Arabic" w:cs="Traditional Arabic"/>
          <w:sz w:val="32"/>
          <w:szCs w:val="32"/>
          <w:rtl/>
        </w:rPr>
      </w:pPr>
    </w:p>
    <w:p w:rsidR="00F20D0C" w:rsidRPr="00587EDF" w:rsidRDefault="00F20D0C" w:rsidP="000965B8">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لكنّ أهم قضية اليوم هي قضية فلسطين التي كانت دوماً في الخمسين سنة الأخيرة أهمّ قضايا العالم الإسلامي، وربما أهمّ قضايا الإنسانية. فالكلام هنا عن محنة شعب ومظلوميّته، وعن اغتصاب، وعن زرع غدة سرطانية في قلب البلدان الإسلامية، وفينقطة التقاء شرق العالم المسلم بغربه.. فالكلام هنا عن جور مستمر طال لحدّ الآن جيلين متتابعين من الأمّة الإسلامية.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وهكذا، </w:t>
      </w:r>
      <w:r w:rsidRPr="00AF777E">
        <w:rPr>
          <w:rFonts w:ascii="Traditional Arabic" w:hAnsi="Traditional Arabic" w:cs="Traditional Arabic"/>
          <w:sz w:val="32"/>
          <w:szCs w:val="32"/>
          <w:highlight w:val="lightGray"/>
          <w:rtl/>
        </w:rPr>
        <w:t>فالدولة الصهيونية الغاصبة هي اليوم أكبر خطر يهدّد حاضر العالم الإسلامي ومستقبله، ومن واجب المسلمين التفكير في معالجة هذا الخطر، وإنهاء</w:t>
      </w: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AF777E">
        <w:rPr>
          <w:rFonts w:ascii="Traditional Arabic" w:hAnsi="Traditional Arabic" w:cs="Traditional Arabic"/>
          <w:sz w:val="32"/>
          <w:szCs w:val="32"/>
          <w:highlight w:val="lightGray"/>
          <w:rtl/>
        </w:rPr>
        <w:t>ظلمٍ بهذه الجسامة</w:t>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طبعاً لا شك لدينا أنّ الشعب الفلسطيني سيستعيد في مستقبل غير بعيد، وفي ظلّ تضحياته ووعي العالم الإسلامي حقّه المغتصب، ويطرد الأجنبي المعتدي الظالم من بيته، ولكنّ قرار الحكومات والشعوب المسلمة وإرادتها ستستطيع بفضل من اللهتسريع هذا المستقبل وتقليل هذه المحن.</w:t>
      </w: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AF777E" w:rsidRDefault="00F20D0C" w:rsidP="00AF777E">
      <w:pPr>
        <w:bidi/>
        <w:jc w:val="center"/>
        <w:rPr>
          <w:rFonts w:ascii="Traditional Arabic" w:hAnsi="Traditional Arabic" w:cs="Traditional Arabic"/>
          <w:b/>
          <w:bCs/>
          <w:color w:val="C00000"/>
          <w:sz w:val="144"/>
          <w:szCs w:val="144"/>
          <w:u w:val="single" w:color="808080"/>
        </w:rPr>
      </w:pPr>
      <w:r>
        <w:rPr>
          <w:noProof/>
        </w:rPr>
        <w:pict>
          <v:shape id="Picture 103" o:spid="_x0000_s1035" type="#_x0000_t75" style="position:absolute;left:0;text-align:left;margin-left:165.3pt;margin-top:171.25pt;width:322.55pt;height:494.4pt;z-index:-251658240;visibility:visible;mso-wrap-distance-top:.96pt;mso-wrap-distance-right:9.59pt;mso-wrap-distance-bottom:1.49pt" wrapcoords="653 328 502 426 452 20944 603 21272 703 21272 20897 21272 20997 21272 21198 20912 21198 819 21047 426 20947 328 653 32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lMAAAAAUmdodGxvbmcAAAGD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&#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">
            <v:imagedata r:id="rId13" o:title=""/>
            <o:lock v:ext="edit" aspectratio="f"/>
            <w10:wrap type="through"/>
          </v:shape>
        </w:pict>
      </w:r>
      <w:r w:rsidRPr="00AF777E">
        <w:rPr>
          <w:rFonts w:ascii="Traditional Arabic" w:hAnsi="Traditional Arabic" w:cs="Traditional Arabic"/>
          <w:b/>
          <w:bCs/>
          <w:color w:val="C00000"/>
          <w:sz w:val="144"/>
          <w:szCs w:val="144"/>
          <w:u w:val="single" w:color="808080"/>
          <w:rtl/>
        </w:rPr>
        <w:t>نشاط القائد</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AF777E" w:rsidRDefault="00F20D0C" w:rsidP="00AF777E">
      <w:pPr>
        <w:bidi/>
        <w:jc w:val="right"/>
        <w:rPr>
          <w:rFonts w:ascii="Traditional Arabic" w:hAnsi="Traditional Arabic" w:cs="Traditional Arabic"/>
          <w:b/>
          <w:bCs/>
          <w:color w:val="C00000"/>
          <w:sz w:val="36"/>
          <w:szCs w:val="36"/>
        </w:rPr>
      </w:pPr>
      <w:r w:rsidRPr="00AF777E">
        <w:rPr>
          <w:rFonts w:ascii="Traditional Arabic" w:hAnsi="Traditional Arabic" w:cs="Traditional Arabic"/>
          <w:b/>
          <w:bCs/>
          <w:color w:val="C00000"/>
          <w:sz w:val="36"/>
          <w:szCs w:val="36"/>
          <w:rtl/>
        </w:rPr>
        <w:t>نشاط شهر شباط 2009</w:t>
      </w:r>
    </w:p>
    <w:p w:rsidR="00F20D0C" w:rsidRPr="00AF777E" w:rsidRDefault="00F20D0C" w:rsidP="001F390A">
      <w:pPr>
        <w:pStyle w:val="ListParagraph"/>
        <w:numPr>
          <w:ilvl w:val="0"/>
          <w:numId w:val="10"/>
        </w:numPr>
        <w:bidi/>
        <w:jc w:val="both"/>
        <w:rPr>
          <w:rFonts w:ascii="Traditional Arabic" w:hAnsi="Traditional Arabic" w:cs="Traditional Arabic"/>
          <w:b/>
          <w:bCs/>
          <w:color w:val="C00000"/>
          <w:sz w:val="36"/>
          <w:szCs w:val="36"/>
        </w:rPr>
      </w:pPr>
      <w:r w:rsidRPr="00AF777E">
        <w:rPr>
          <w:rFonts w:ascii="Traditional Arabic" w:hAnsi="Traditional Arabic" w:cs="Traditional Arabic"/>
          <w:b/>
          <w:bCs/>
          <w:color w:val="C00000"/>
          <w:sz w:val="36"/>
          <w:szCs w:val="36"/>
          <w:rtl/>
        </w:rPr>
        <w:t>المناسبة: استقبال المسؤول السياسي لحركة حماس - خالد مشعل .</w:t>
      </w:r>
    </w:p>
    <w:p w:rsidR="00F20D0C" w:rsidRPr="00AF777E" w:rsidRDefault="00F20D0C" w:rsidP="001F390A">
      <w:pPr>
        <w:pStyle w:val="ListParagraph"/>
        <w:numPr>
          <w:ilvl w:val="0"/>
          <w:numId w:val="10"/>
        </w:numPr>
        <w:bidi/>
        <w:jc w:val="both"/>
        <w:rPr>
          <w:rFonts w:ascii="Traditional Arabic" w:hAnsi="Traditional Arabic" w:cs="Traditional Arabic"/>
          <w:b/>
          <w:bCs/>
          <w:color w:val="C00000"/>
          <w:sz w:val="36"/>
          <w:szCs w:val="36"/>
        </w:rPr>
      </w:pPr>
      <w:r w:rsidRPr="00AF777E">
        <w:rPr>
          <w:rFonts w:ascii="Traditional Arabic" w:hAnsi="Traditional Arabic" w:cs="Traditional Arabic"/>
          <w:b/>
          <w:bCs/>
          <w:color w:val="C00000"/>
          <w:sz w:val="36"/>
          <w:szCs w:val="36"/>
          <w:rtl/>
        </w:rPr>
        <w:t>الزمان: 01/02/2009.</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AF777E" w:rsidRDefault="00F20D0C" w:rsidP="00587EDF">
      <w:p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من كلام سماحته: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إنّ الشعب في غزة والمقاومة الإسلامية رفعت رؤوسنا جميعاً، وتخطّت بصبرها واستقامتها هذا الاختبار الكبير والصعب جداً بكل نجاح. فالحدث البالغ العظمة المتمثّل بانتصار أهالي غزة أمام جيش الكيان الصهيوني هو نتيجة الإيمانوالجهاد وثمن جهاد الأخ المجاهد إسماعيل هنية رئيس الحكومة الفلسطينية وصموده.</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نتمنى بفضل إيمان الشعب الفلسطيني وجهاده أن يجعل الله هذا النصر مقدّمة لانتصارات مستقبلية.</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إنّ الحرب في غزة لم تنته بعد، إذ لا تزال الحرب السياسية وكذلك الحرب الإعلامية والنفسية مستمرة، وعلى المقاومة الإسلامية أن تكون مستعدّة تمام الاستعداد لكل الاحتمالات والظروف، بما في ذلك احتمال بدء الحرب مجدداً.</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ينبغي التنبّه إلى مساعي العدو الرامية لأن يحرز في الحرب السياسية ما لم ينله في ساحة الحرب العسكرية، وضوررة المحافظة على روح الاستقامة والجهوزية والجهاد في الساحة السياسية أيضاً.</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ضرورة البدء بإعادة بناء غزة بأسرع ما يمكن، واستعداد الجمهورية الإسلامية الإيرانية للمساعدة في هذا المجال.</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يحاول العدو في هذه الحرب أن يقلب الحقائق ويصوّر حماساً والمقاومة الإسلامية باعتبارها المسؤولة عن محن وآلام أهالي غزة، وللأسف فإنّ بعض الحكومات العربية المجاورة لغزة تعاضد هذا التوجّه.</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إنّ السبيل الوحيد لمواجهة هذه الحرب النفسية والإعلامية هو التعبير الصريح عن المواقف العادلة للمقاومة الإسلامية والشعب الفلسطيني؛ كي تُحبط مساعي الأعداء.</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على حماس والمقاومة الإسلامية مطالبة وسائل الإعلام في البلدان العربية بالتغطية الإعلامية لهذه المواقف الحقّة العادلة.</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إنّ متابعة قضية محاكمة زعماء الكيان الصهيوني - لارتكابهم جرائم حرب -، عملية مهمّة، ويلزم متابعتها بجدّ.</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طريق الجهاد بحاجة إلى الحسم والصراحة، وفي مثل هذه الظروف سيكون النصر الإلهي النتيجة الحتمية للجهاد.</w:t>
      </w:r>
    </w:p>
    <w:p w:rsidR="00F20D0C" w:rsidRPr="00AF777E" w:rsidRDefault="00F20D0C" w:rsidP="001F390A">
      <w:pPr>
        <w:pStyle w:val="ListParagraph"/>
        <w:numPr>
          <w:ilvl w:val="0"/>
          <w:numId w:val="11"/>
        </w:numPr>
        <w:bidi/>
        <w:jc w:val="both"/>
        <w:rPr>
          <w:rFonts w:ascii="Traditional Arabic" w:hAnsi="Traditional Arabic" w:cs="Traditional Arabic"/>
          <w:b/>
          <w:bCs/>
          <w:sz w:val="32"/>
          <w:szCs w:val="32"/>
        </w:rPr>
      </w:pPr>
      <w:r w:rsidRPr="00AF777E">
        <w:rPr>
          <w:rFonts w:ascii="Traditional Arabic" w:hAnsi="Traditional Arabic" w:cs="Traditional Arabic"/>
          <w:b/>
          <w:bCs/>
          <w:sz w:val="32"/>
          <w:szCs w:val="32"/>
          <w:rtl/>
        </w:rPr>
        <w:t>أحيّي شهداء غزة بمن فيهم الشهيد صيام وزير داخلية الحكومة الفلسطينية، سائلاً الله تعالى الصبر والأجر لعوائل الشهداء.</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r w:rsidRPr="00587EDF">
        <w:rPr>
          <w:rFonts w:ascii="Traditional Arabic" w:hAnsi="Traditional Arabic" w:cs="Traditional Arabic"/>
          <w:sz w:val="32"/>
          <w:szCs w:val="32"/>
          <w:rtl/>
        </w:rPr>
        <w:tab/>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41A7C" w:rsidRDefault="00F20D0C" w:rsidP="00541A7C">
      <w:pPr>
        <w:bidi/>
        <w:jc w:val="right"/>
        <w:rPr>
          <w:rFonts w:ascii="Traditional Arabic" w:hAnsi="Traditional Arabic" w:cs="Traditional Arabic"/>
          <w:b/>
          <w:bCs/>
          <w:color w:val="C00000"/>
          <w:sz w:val="32"/>
          <w:szCs w:val="32"/>
          <w:rtl/>
        </w:rPr>
      </w:pPr>
      <w:r w:rsidRPr="00541A7C">
        <w:rPr>
          <w:rFonts w:ascii="Traditional Arabic" w:hAnsi="Traditional Arabic" w:cs="Traditional Arabic"/>
          <w:b/>
          <w:bCs/>
          <w:color w:val="C00000"/>
          <w:sz w:val="32"/>
          <w:szCs w:val="32"/>
          <w:rtl/>
        </w:rPr>
        <w:t>نشاط شهر شباط 2009</w:t>
      </w:r>
    </w:p>
    <w:p w:rsidR="00F20D0C" w:rsidRDefault="00F20D0C" w:rsidP="00541A7C">
      <w:pPr>
        <w:pStyle w:val="ListParagraph"/>
        <w:bidi/>
        <w:jc w:val="both"/>
        <w:rPr>
          <w:rFonts w:ascii="Traditional Arabic" w:hAnsi="Traditional Arabic" w:cs="Traditional Arabic"/>
          <w:b/>
          <w:bCs/>
          <w:color w:val="C00000"/>
          <w:sz w:val="36"/>
          <w:szCs w:val="36"/>
        </w:rPr>
      </w:pPr>
    </w:p>
    <w:p w:rsidR="00F20D0C" w:rsidRPr="00541A7C" w:rsidRDefault="00F20D0C" w:rsidP="001F390A">
      <w:pPr>
        <w:pStyle w:val="ListParagraph"/>
        <w:numPr>
          <w:ilvl w:val="0"/>
          <w:numId w:val="12"/>
        </w:numPr>
        <w:bidi/>
        <w:jc w:val="both"/>
        <w:rPr>
          <w:rFonts w:ascii="Traditional Arabic" w:hAnsi="Traditional Arabic" w:cs="Traditional Arabic"/>
          <w:b/>
          <w:bCs/>
          <w:color w:val="C00000"/>
          <w:sz w:val="36"/>
          <w:szCs w:val="36"/>
        </w:rPr>
      </w:pPr>
      <w:r w:rsidRPr="00541A7C">
        <w:rPr>
          <w:rFonts w:ascii="Traditional Arabic" w:hAnsi="Traditional Arabic" w:cs="Traditional Arabic"/>
          <w:b/>
          <w:bCs/>
          <w:color w:val="C00000"/>
          <w:sz w:val="36"/>
          <w:szCs w:val="36"/>
          <w:rtl/>
        </w:rPr>
        <w:t>المناسبة: استقبال عدد من المحررين من سجون الأنظمة المستبدة.</w:t>
      </w:r>
    </w:p>
    <w:p w:rsidR="00F20D0C" w:rsidRPr="00541A7C" w:rsidRDefault="00F20D0C" w:rsidP="001F390A">
      <w:pPr>
        <w:pStyle w:val="ListParagraph"/>
        <w:numPr>
          <w:ilvl w:val="0"/>
          <w:numId w:val="12"/>
        </w:numPr>
        <w:bidi/>
        <w:jc w:val="both"/>
        <w:rPr>
          <w:rFonts w:ascii="Traditional Arabic" w:hAnsi="Traditional Arabic" w:cs="Traditional Arabic"/>
          <w:b/>
          <w:bCs/>
          <w:color w:val="C00000"/>
          <w:sz w:val="36"/>
          <w:szCs w:val="36"/>
        </w:rPr>
      </w:pPr>
      <w:r w:rsidRPr="00541A7C">
        <w:rPr>
          <w:rFonts w:ascii="Traditional Arabic" w:hAnsi="Traditional Arabic" w:cs="Traditional Arabic"/>
          <w:b/>
          <w:bCs/>
          <w:color w:val="C00000"/>
          <w:sz w:val="36"/>
          <w:szCs w:val="36"/>
          <w:rtl/>
        </w:rPr>
        <w:t>الزمان: 01/02/2009.</w:t>
      </w:r>
    </w:p>
    <w:p w:rsidR="00F20D0C" w:rsidRPr="00587EDF" w:rsidRDefault="00F20D0C" w:rsidP="00587EDF">
      <w:pPr>
        <w:bidi/>
        <w:jc w:val="both"/>
        <w:rPr>
          <w:rFonts w:ascii="Traditional Arabic" w:hAnsi="Traditional Arabic" w:cs="Traditional Arabic"/>
          <w:sz w:val="32"/>
          <w:szCs w:val="32"/>
        </w:rPr>
      </w:pPr>
    </w:p>
    <w:p w:rsidR="00F20D0C" w:rsidRPr="00541A7C" w:rsidRDefault="00F20D0C" w:rsidP="00587EDF">
      <w:pPr>
        <w:bidi/>
        <w:jc w:val="both"/>
        <w:rPr>
          <w:rFonts w:ascii="Traditional Arabic" w:hAnsi="Traditional Arabic" w:cs="Traditional Arabic"/>
          <w:b/>
          <w:bCs/>
          <w:sz w:val="32"/>
          <w:szCs w:val="32"/>
        </w:rPr>
      </w:pPr>
      <w:r w:rsidRPr="00587EDF">
        <w:rPr>
          <w:rFonts w:ascii="Traditional Arabic" w:hAnsi="Traditional Arabic" w:cs="Traditional Arabic"/>
          <w:sz w:val="32"/>
          <w:szCs w:val="32"/>
          <w:rtl/>
        </w:rPr>
        <w:t xml:space="preserve"> </w:t>
      </w:r>
      <w:r w:rsidRPr="00541A7C">
        <w:rPr>
          <w:rFonts w:ascii="Traditional Arabic" w:hAnsi="Traditional Arabic" w:cs="Traditional Arabic"/>
          <w:b/>
          <w:bCs/>
          <w:sz w:val="32"/>
          <w:szCs w:val="32"/>
          <w:rtl/>
        </w:rPr>
        <w:t>من كلام سماحته:</w:t>
      </w:r>
    </w:p>
    <w:p w:rsidR="00F20D0C" w:rsidRPr="00541A7C" w:rsidRDefault="00F20D0C" w:rsidP="001F390A">
      <w:pPr>
        <w:pStyle w:val="ListParagraph"/>
        <w:numPr>
          <w:ilvl w:val="0"/>
          <w:numId w:val="13"/>
        </w:numPr>
        <w:bidi/>
        <w:jc w:val="both"/>
        <w:rPr>
          <w:rFonts w:ascii="Traditional Arabic" w:hAnsi="Traditional Arabic" w:cs="Traditional Arabic"/>
          <w:b/>
          <w:bCs/>
          <w:sz w:val="32"/>
          <w:szCs w:val="32"/>
        </w:rPr>
      </w:pPr>
      <w:r w:rsidRPr="00541A7C">
        <w:rPr>
          <w:rFonts w:ascii="Traditional Arabic" w:hAnsi="Traditional Arabic" w:cs="Traditional Arabic"/>
          <w:b/>
          <w:bCs/>
          <w:sz w:val="32"/>
          <w:szCs w:val="32"/>
          <w:rtl/>
        </w:rPr>
        <w:t>أثمّن اللحظات الصعبة والمريرة في أسركم، وأنوّه بجهادكم وصبركم في السجون، حيث تقدّمتم بالصحوة الإسلامية العالمية العظيمة خطوات إلى الأمام، وإنّ كل لحظة من مقاومتكم لها أجرها وحسناتها عند الله.</w:t>
      </w:r>
    </w:p>
    <w:p w:rsidR="00F20D0C" w:rsidRPr="00541A7C" w:rsidRDefault="00F20D0C" w:rsidP="001F390A">
      <w:pPr>
        <w:pStyle w:val="ListParagraph"/>
        <w:numPr>
          <w:ilvl w:val="0"/>
          <w:numId w:val="13"/>
        </w:numPr>
        <w:bidi/>
        <w:jc w:val="both"/>
        <w:rPr>
          <w:rFonts w:ascii="Traditional Arabic" w:hAnsi="Traditional Arabic" w:cs="Traditional Arabic"/>
          <w:b/>
          <w:bCs/>
          <w:sz w:val="32"/>
          <w:szCs w:val="32"/>
        </w:rPr>
      </w:pPr>
      <w:r w:rsidRPr="00541A7C">
        <w:rPr>
          <w:rFonts w:ascii="Traditional Arabic" w:hAnsi="Traditional Arabic" w:cs="Traditional Arabic"/>
          <w:b/>
          <w:bCs/>
          <w:sz w:val="32"/>
          <w:szCs w:val="32"/>
          <w:rtl/>
        </w:rPr>
        <w:t>إنّ القوى المهيمنة التي كانت ترى نفسها قبل فترة في منتهى العظمة تشعر الآن بالضعف والاضمحلال، وباستمرر هذا الجهاد سوف تلوح مؤشّرات النصر والقدرة الإلهية أكثر من السابق.</w:t>
      </w:r>
    </w:p>
    <w:p w:rsidR="00F20D0C" w:rsidRPr="00541A7C" w:rsidRDefault="00F20D0C" w:rsidP="001F390A">
      <w:pPr>
        <w:pStyle w:val="ListParagraph"/>
        <w:numPr>
          <w:ilvl w:val="0"/>
          <w:numId w:val="13"/>
        </w:numPr>
        <w:bidi/>
        <w:jc w:val="both"/>
        <w:rPr>
          <w:rFonts w:ascii="Traditional Arabic" w:hAnsi="Traditional Arabic" w:cs="Traditional Arabic"/>
          <w:b/>
          <w:bCs/>
          <w:sz w:val="32"/>
          <w:szCs w:val="32"/>
        </w:rPr>
      </w:pPr>
      <w:r w:rsidRPr="00541A7C">
        <w:rPr>
          <w:rFonts w:ascii="Traditional Arabic" w:hAnsi="Traditional Arabic" w:cs="Traditional Arabic"/>
          <w:b/>
          <w:bCs/>
          <w:sz w:val="32"/>
          <w:szCs w:val="32"/>
          <w:rtl/>
        </w:rPr>
        <w:t>اعلموا أنّ هناك استحالة في هزيمة سبيل الله والأنبياء والإلهيين؛ فقد بارك الله في صبر المجاهدين ومقاومتهم، ونصرهم في جنوب لبنان وغزّة، وسيذوق سائر المجاهدين أيضاً طعم الانتصار الحلو إن شاء الله.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41A7C" w:rsidRDefault="00F20D0C" w:rsidP="00541A7C">
      <w:pPr>
        <w:bidi/>
        <w:jc w:val="right"/>
        <w:rPr>
          <w:rFonts w:ascii="Traditional Arabic" w:hAnsi="Traditional Arabic" w:cs="Traditional Arabic"/>
          <w:b/>
          <w:bCs/>
          <w:color w:val="C00000"/>
          <w:sz w:val="32"/>
          <w:szCs w:val="32"/>
          <w:rtl/>
          <w:lang w:bidi="ar-LB"/>
        </w:rPr>
      </w:pPr>
      <w:r w:rsidRPr="00541A7C">
        <w:rPr>
          <w:rFonts w:ascii="Traditional Arabic" w:hAnsi="Traditional Arabic" w:cs="Traditional Arabic"/>
          <w:b/>
          <w:bCs/>
          <w:color w:val="C00000"/>
          <w:sz w:val="32"/>
          <w:szCs w:val="32"/>
          <w:rtl/>
        </w:rPr>
        <w:t>نشاط شهر شباط 2009</w:t>
      </w:r>
    </w:p>
    <w:p w:rsidR="00F20D0C" w:rsidRDefault="00F20D0C" w:rsidP="00541A7C">
      <w:pPr>
        <w:pStyle w:val="ListParagraph"/>
        <w:bidi/>
        <w:jc w:val="both"/>
        <w:rPr>
          <w:rFonts w:ascii="Traditional Arabic" w:hAnsi="Traditional Arabic" w:cs="Traditional Arabic"/>
          <w:b/>
          <w:bCs/>
          <w:color w:val="C00000"/>
          <w:sz w:val="36"/>
          <w:szCs w:val="36"/>
        </w:rPr>
      </w:pPr>
    </w:p>
    <w:p w:rsidR="00F20D0C" w:rsidRPr="00541A7C" w:rsidRDefault="00F20D0C" w:rsidP="001F390A">
      <w:pPr>
        <w:pStyle w:val="ListParagraph"/>
        <w:numPr>
          <w:ilvl w:val="0"/>
          <w:numId w:val="14"/>
        </w:numPr>
        <w:bidi/>
        <w:jc w:val="both"/>
        <w:rPr>
          <w:rFonts w:ascii="Traditional Arabic" w:hAnsi="Traditional Arabic" w:cs="Traditional Arabic"/>
          <w:b/>
          <w:bCs/>
          <w:color w:val="C00000"/>
          <w:sz w:val="36"/>
          <w:szCs w:val="36"/>
        </w:rPr>
      </w:pPr>
      <w:r w:rsidRPr="00541A7C">
        <w:rPr>
          <w:rFonts w:ascii="Traditional Arabic" w:hAnsi="Traditional Arabic" w:cs="Traditional Arabic"/>
          <w:b/>
          <w:bCs/>
          <w:color w:val="C00000"/>
          <w:sz w:val="36"/>
          <w:szCs w:val="36"/>
          <w:rtl/>
        </w:rPr>
        <w:t>المناسبة: استقبال أعضاء إدارة الحوزة العلمية في قم.</w:t>
      </w:r>
    </w:p>
    <w:p w:rsidR="00F20D0C" w:rsidRPr="00541A7C" w:rsidRDefault="00F20D0C" w:rsidP="001F390A">
      <w:pPr>
        <w:pStyle w:val="ListParagraph"/>
        <w:numPr>
          <w:ilvl w:val="0"/>
          <w:numId w:val="14"/>
        </w:numPr>
        <w:bidi/>
        <w:jc w:val="both"/>
        <w:rPr>
          <w:rFonts w:ascii="Traditional Arabic" w:hAnsi="Traditional Arabic" w:cs="Traditional Arabic"/>
          <w:b/>
          <w:bCs/>
          <w:color w:val="C00000"/>
          <w:sz w:val="36"/>
          <w:szCs w:val="36"/>
        </w:rPr>
      </w:pPr>
      <w:r w:rsidRPr="00541A7C">
        <w:rPr>
          <w:rFonts w:ascii="Traditional Arabic" w:hAnsi="Traditional Arabic" w:cs="Traditional Arabic"/>
          <w:b/>
          <w:bCs/>
          <w:color w:val="C00000"/>
          <w:sz w:val="36"/>
          <w:szCs w:val="36"/>
          <w:rtl/>
        </w:rPr>
        <w:t>الزمان: 04/02/2009.</w:t>
      </w:r>
    </w:p>
    <w:p w:rsidR="00F20D0C" w:rsidRPr="00587EDF" w:rsidRDefault="00F20D0C" w:rsidP="00541A7C">
      <w:pPr>
        <w:bidi/>
        <w:jc w:val="both"/>
        <w:rPr>
          <w:rFonts w:ascii="Traditional Arabic" w:hAnsi="Traditional Arabic" w:cs="Traditional Arabic"/>
          <w:sz w:val="32"/>
          <w:szCs w:val="32"/>
          <w:rtl/>
          <w:lang w:bidi="ar-LB"/>
        </w:rPr>
      </w:pP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41A7C" w:rsidRDefault="00F20D0C" w:rsidP="00587EDF">
      <w:pPr>
        <w:bidi/>
        <w:jc w:val="both"/>
        <w:rPr>
          <w:rFonts w:ascii="Traditional Arabic" w:hAnsi="Traditional Arabic" w:cs="Traditional Arabic"/>
          <w:b/>
          <w:bCs/>
          <w:sz w:val="36"/>
          <w:szCs w:val="36"/>
        </w:rPr>
      </w:pPr>
      <w:r w:rsidRPr="00541A7C">
        <w:rPr>
          <w:rFonts w:ascii="Traditional Arabic" w:hAnsi="Traditional Arabic" w:cs="Traditional Arabic"/>
          <w:b/>
          <w:bCs/>
          <w:sz w:val="36"/>
          <w:szCs w:val="36"/>
          <w:rtl/>
        </w:rPr>
        <w:t>من كلام سماحته: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41A7C" w:rsidRDefault="00F20D0C" w:rsidP="001F390A">
      <w:pPr>
        <w:pStyle w:val="ListParagraph"/>
        <w:numPr>
          <w:ilvl w:val="0"/>
          <w:numId w:val="15"/>
        </w:numPr>
        <w:bidi/>
        <w:jc w:val="both"/>
        <w:rPr>
          <w:rFonts w:ascii="Traditional Arabic" w:hAnsi="Traditional Arabic" w:cs="Traditional Arabic"/>
          <w:sz w:val="32"/>
          <w:szCs w:val="32"/>
        </w:rPr>
      </w:pPr>
      <w:r w:rsidRPr="00541A7C">
        <w:rPr>
          <w:rFonts w:ascii="Traditional Arabic" w:hAnsi="Traditional Arabic" w:cs="Traditional Arabic"/>
          <w:sz w:val="32"/>
          <w:szCs w:val="32"/>
          <w:rtl/>
        </w:rPr>
        <w:t>إنّ الحوزات العلمية مصدراً هائلاً وثراً، وينبغي أن تكون الاستجابة لاحتياجات الزمن المعاصر مرعية في أفق البرمجة والتنفيذ في الحوزات؛ بحيث تصب ثمار هذا التيار العظيم العميق في خدمة المجتمع ورجال الدين أكثر فأكثر.</w:t>
      </w:r>
    </w:p>
    <w:p w:rsidR="00F20D0C" w:rsidRPr="00541A7C" w:rsidRDefault="00F20D0C" w:rsidP="001F390A">
      <w:pPr>
        <w:pStyle w:val="ListParagraph"/>
        <w:numPr>
          <w:ilvl w:val="0"/>
          <w:numId w:val="15"/>
        </w:numPr>
        <w:bidi/>
        <w:jc w:val="both"/>
        <w:rPr>
          <w:rFonts w:ascii="Traditional Arabic" w:hAnsi="Traditional Arabic" w:cs="Traditional Arabic"/>
          <w:sz w:val="32"/>
          <w:szCs w:val="32"/>
        </w:rPr>
      </w:pPr>
      <w:r w:rsidRPr="00541A7C">
        <w:rPr>
          <w:rFonts w:ascii="Traditional Arabic" w:hAnsi="Traditional Arabic" w:cs="Traditional Arabic"/>
          <w:sz w:val="32"/>
          <w:szCs w:val="32"/>
          <w:rtl/>
        </w:rPr>
        <w:t>إنّ تشكيل فرق العمل والمجاميع التخصصية يساعد الحوزة على بلوغ أهدافها ومكاسبها القيّمة.</w:t>
      </w:r>
    </w:p>
    <w:p w:rsidR="00F20D0C" w:rsidRPr="00541A7C" w:rsidRDefault="00F20D0C" w:rsidP="001F390A">
      <w:pPr>
        <w:pStyle w:val="ListParagraph"/>
        <w:numPr>
          <w:ilvl w:val="0"/>
          <w:numId w:val="15"/>
        </w:numPr>
        <w:bidi/>
        <w:jc w:val="both"/>
        <w:rPr>
          <w:rFonts w:ascii="Traditional Arabic" w:hAnsi="Traditional Arabic" w:cs="Traditional Arabic"/>
          <w:sz w:val="32"/>
          <w:szCs w:val="32"/>
        </w:rPr>
      </w:pPr>
      <w:r w:rsidRPr="00541A7C">
        <w:rPr>
          <w:rFonts w:ascii="Traditional Arabic" w:hAnsi="Traditional Arabic" w:cs="Traditional Arabic"/>
          <w:sz w:val="32"/>
          <w:szCs w:val="32"/>
          <w:rtl/>
        </w:rPr>
        <w:t>ينبغي عن طريق الإبداع والسعي المتظافر تحقيق الخطوات الإيجابية المأمولة على الصعيد العملي؛ بحيث تكون نتائجها ملموسة.</w:t>
      </w:r>
    </w:p>
    <w:p w:rsidR="00F20D0C" w:rsidRPr="00541A7C" w:rsidRDefault="00F20D0C" w:rsidP="001F390A">
      <w:pPr>
        <w:pStyle w:val="ListParagraph"/>
        <w:numPr>
          <w:ilvl w:val="0"/>
          <w:numId w:val="15"/>
        </w:numPr>
        <w:bidi/>
        <w:jc w:val="both"/>
        <w:rPr>
          <w:rFonts w:ascii="Traditional Arabic" w:hAnsi="Traditional Arabic" w:cs="Traditional Arabic"/>
          <w:sz w:val="32"/>
          <w:szCs w:val="32"/>
        </w:rPr>
      </w:pPr>
      <w:r w:rsidRPr="00541A7C">
        <w:rPr>
          <w:rFonts w:ascii="Traditional Arabic" w:hAnsi="Traditional Arabic" w:cs="Traditional Arabic"/>
          <w:sz w:val="32"/>
          <w:szCs w:val="32"/>
          <w:rtl/>
        </w:rPr>
        <w:t xml:space="preserve">ضرورة تقويم مستوى النجاح في تنفيذ البرامج؛ فالمجلس الأعلى للحوزة بوسعه مساعدة إدارة الحوزة في الوصول إلى هذا الهدف.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rsidP="00587EDF">
      <w:pPr>
        <w:bidi/>
        <w:jc w:val="both"/>
        <w:rPr>
          <w:rFonts w:ascii="Traditional Arabic" w:hAnsi="Traditional Arabic" w:cs="Traditional Arabic"/>
          <w:sz w:val="32"/>
          <w:szCs w:val="32"/>
          <w:rtl/>
        </w:rPr>
      </w:pPr>
    </w:p>
    <w:p w:rsidR="00F20D0C" w:rsidRPr="00541A7C" w:rsidRDefault="00F20D0C" w:rsidP="00541A7C">
      <w:pPr>
        <w:bidi/>
        <w:jc w:val="right"/>
        <w:rPr>
          <w:rFonts w:ascii="Traditional Arabic" w:hAnsi="Traditional Arabic" w:cs="Traditional Arabic"/>
          <w:b/>
          <w:bCs/>
          <w:color w:val="C00000"/>
          <w:sz w:val="32"/>
          <w:szCs w:val="32"/>
          <w:rtl/>
          <w:lang w:bidi="ar-LB"/>
        </w:rPr>
      </w:pPr>
      <w:r w:rsidRPr="00541A7C">
        <w:rPr>
          <w:rFonts w:ascii="Traditional Arabic" w:hAnsi="Traditional Arabic" w:cs="Traditional Arabic"/>
          <w:b/>
          <w:bCs/>
          <w:color w:val="C00000"/>
          <w:sz w:val="32"/>
          <w:szCs w:val="32"/>
          <w:rtl/>
        </w:rPr>
        <w:t>نشاط شهر شباط 2009</w:t>
      </w:r>
    </w:p>
    <w:p w:rsidR="00F20D0C" w:rsidRPr="00541A7C" w:rsidRDefault="00F20D0C" w:rsidP="001F390A">
      <w:pPr>
        <w:pStyle w:val="ListParagraph"/>
        <w:numPr>
          <w:ilvl w:val="0"/>
          <w:numId w:val="16"/>
        </w:numPr>
        <w:bidi/>
        <w:jc w:val="both"/>
        <w:rPr>
          <w:rFonts w:ascii="Traditional Arabic" w:hAnsi="Traditional Arabic" w:cs="Traditional Arabic"/>
          <w:b/>
          <w:bCs/>
          <w:color w:val="C00000"/>
          <w:sz w:val="36"/>
          <w:szCs w:val="36"/>
        </w:rPr>
      </w:pPr>
      <w:r w:rsidRPr="00541A7C">
        <w:rPr>
          <w:rFonts w:ascii="Traditional Arabic" w:hAnsi="Traditional Arabic" w:cs="Traditional Arabic"/>
          <w:b/>
          <w:bCs/>
          <w:color w:val="C00000"/>
          <w:sz w:val="36"/>
          <w:szCs w:val="36"/>
          <w:rtl/>
        </w:rPr>
        <w:t>المناسبة: إطلاق القمر الصناعي الإيراني.</w:t>
      </w:r>
    </w:p>
    <w:p w:rsidR="00F20D0C" w:rsidRPr="00541A7C" w:rsidRDefault="00F20D0C" w:rsidP="001F390A">
      <w:pPr>
        <w:pStyle w:val="ListParagraph"/>
        <w:numPr>
          <w:ilvl w:val="0"/>
          <w:numId w:val="16"/>
        </w:numPr>
        <w:bidi/>
        <w:jc w:val="both"/>
        <w:rPr>
          <w:rFonts w:ascii="Traditional Arabic" w:hAnsi="Traditional Arabic" w:cs="Traditional Arabic"/>
          <w:b/>
          <w:bCs/>
          <w:color w:val="C00000"/>
          <w:sz w:val="36"/>
          <w:szCs w:val="36"/>
        </w:rPr>
      </w:pPr>
      <w:r w:rsidRPr="00541A7C">
        <w:rPr>
          <w:rFonts w:ascii="Traditional Arabic" w:hAnsi="Traditional Arabic" w:cs="Traditional Arabic"/>
          <w:b/>
          <w:bCs/>
          <w:color w:val="C00000"/>
          <w:sz w:val="36"/>
          <w:szCs w:val="36"/>
          <w:rtl/>
        </w:rPr>
        <w:t>الزمان: 04/02/2009.</w:t>
      </w:r>
    </w:p>
    <w:p w:rsidR="00F20D0C" w:rsidRPr="00587EDF" w:rsidRDefault="00F20D0C" w:rsidP="00587EDF">
      <w:pPr>
        <w:bidi/>
        <w:jc w:val="both"/>
        <w:rPr>
          <w:rFonts w:ascii="Traditional Arabic" w:hAnsi="Traditional Arabic" w:cs="Traditional Arabic"/>
          <w:sz w:val="32"/>
          <w:szCs w:val="32"/>
        </w:rPr>
      </w:pPr>
    </w:p>
    <w:p w:rsidR="00F20D0C" w:rsidRPr="00541A7C" w:rsidRDefault="00F20D0C" w:rsidP="00587EDF">
      <w:pPr>
        <w:bidi/>
        <w:jc w:val="both"/>
        <w:rPr>
          <w:rFonts w:ascii="Traditional Arabic" w:hAnsi="Traditional Arabic" w:cs="Traditional Arabic"/>
          <w:b/>
          <w:bCs/>
          <w:sz w:val="36"/>
          <w:szCs w:val="36"/>
        </w:rPr>
      </w:pPr>
      <w:r w:rsidRPr="00541A7C">
        <w:rPr>
          <w:rFonts w:ascii="Traditional Arabic" w:hAnsi="Traditional Arabic" w:cs="Traditional Arabic"/>
          <w:b/>
          <w:bCs/>
          <w:sz w:val="36"/>
          <w:szCs w:val="36"/>
          <w:rtl/>
        </w:rPr>
        <w:t>من كلام سماحته:</w:t>
      </w:r>
    </w:p>
    <w:p w:rsidR="00F20D0C" w:rsidRPr="00541A7C" w:rsidRDefault="00F20D0C" w:rsidP="001F390A">
      <w:pPr>
        <w:pStyle w:val="ListParagraph"/>
        <w:numPr>
          <w:ilvl w:val="0"/>
          <w:numId w:val="17"/>
        </w:numPr>
        <w:bidi/>
        <w:jc w:val="both"/>
        <w:rPr>
          <w:rFonts w:ascii="Traditional Arabic" w:hAnsi="Traditional Arabic" w:cs="Traditional Arabic"/>
          <w:b/>
          <w:bCs/>
          <w:sz w:val="32"/>
          <w:szCs w:val="32"/>
        </w:rPr>
      </w:pPr>
      <w:r w:rsidRPr="00541A7C">
        <w:rPr>
          <w:rFonts w:ascii="Traditional Arabic" w:hAnsi="Traditional Arabic" w:cs="Traditional Arabic"/>
          <w:b/>
          <w:bCs/>
          <w:sz w:val="32"/>
          <w:szCs w:val="32"/>
          <w:rtl/>
        </w:rPr>
        <w:t>أشكر وأثمّن من الصميم جهود المدراء والعلماء الأعزاء الذين أتاحت هممهم ومساعيهم هذه الخطوة المناسبة.</w:t>
      </w:r>
    </w:p>
    <w:p w:rsidR="00F20D0C" w:rsidRPr="00541A7C" w:rsidRDefault="00F20D0C" w:rsidP="001F390A">
      <w:pPr>
        <w:pStyle w:val="ListParagraph"/>
        <w:numPr>
          <w:ilvl w:val="0"/>
          <w:numId w:val="17"/>
        </w:numPr>
        <w:bidi/>
        <w:jc w:val="both"/>
        <w:rPr>
          <w:rFonts w:ascii="Traditional Arabic" w:hAnsi="Traditional Arabic" w:cs="Traditional Arabic"/>
          <w:b/>
          <w:bCs/>
          <w:sz w:val="32"/>
          <w:szCs w:val="32"/>
        </w:rPr>
      </w:pPr>
      <w:r w:rsidRPr="00541A7C">
        <w:rPr>
          <w:rFonts w:ascii="Traditional Arabic" w:hAnsi="Traditional Arabic" w:cs="Traditional Arabic"/>
          <w:b/>
          <w:bCs/>
          <w:sz w:val="32"/>
          <w:szCs w:val="32"/>
          <w:rtl/>
        </w:rPr>
        <w:t>إنّ هذا مؤشّر آخر علی صحة الآمال الصادقة التي أوجدتها ثورة الشعب الإيراني العظيمة في القلوب.</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41A7C" w:rsidRDefault="00F20D0C" w:rsidP="00541A7C">
      <w:pPr>
        <w:bidi/>
        <w:jc w:val="right"/>
        <w:rPr>
          <w:rFonts w:ascii="Traditional Arabic" w:hAnsi="Traditional Arabic" w:cs="Traditional Arabic"/>
          <w:b/>
          <w:bCs/>
          <w:color w:val="C00000"/>
          <w:sz w:val="32"/>
          <w:szCs w:val="32"/>
        </w:rPr>
      </w:pPr>
      <w:r w:rsidRPr="00541A7C">
        <w:rPr>
          <w:rFonts w:ascii="Traditional Arabic" w:hAnsi="Traditional Arabic" w:cs="Traditional Arabic"/>
          <w:b/>
          <w:bCs/>
          <w:color w:val="C00000"/>
          <w:sz w:val="32"/>
          <w:szCs w:val="32"/>
          <w:rtl/>
        </w:rPr>
        <w:t>نشاط شهر شباط 2009</w:t>
      </w:r>
    </w:p>
    <w:p w:rsidR="00F20D0C" w:rsidRDefault="00F20D0C" w:rsidP="00587EDF">
      <w:pPr>
        <w:bidi/>
        <w:jc w:val="both"/>
        <w:rPr>
          <w:rFonts w:ascii="Traditional Arabic" w:hAnsi="Traditional Arabic" w:cs="Traditional Arabic"/>
          <w:sz w:val="32"/>
          <w:szCs w:val="32"/>
          <w:rtl/>
        </w:rPr>
      </w:pPr>
    </w:p>
    <w:p w:rsidR="00F20D0C" w:rsidRPr="00541A7C" w:rsidRDefault="00F20D0C" w:rsidP="001F390A">
      <w:pPr>
        <w:pStyle w:val="ListParagraph"/>
        <w:numPr>
          <w:ilvl w:val="0"/>
          <w:numId w:val="18"/>
        </w:numPr>
        <w:bidi/>
        <w:jc w:val="both"/>
        <w:rPr>
          <w:rFonts w:ascii="Traditional Arabic" w:hAnsi="Traditional Arabic" w:cs="Traditional Arabic"/>
          <w:b/>
          <w:bCs/>
          <w:color w:val="C00000"/>
          <w:sz w:val="36"/>
          <w:szCs w:val="36"/>
        </w:rPr>
      </w:pPr>
      <w:r w:rsidRPr="00541A7C">
        <w:rPr>
          <w:rFonts w:ascii="Traditional Arabic" w:hAnsi="Traditional Arabic" w:cs="Traditional Arabic"/>
          <w:b/>
          <w:bCs/>
          <w:color w:val="C00000"/>
          <w:sz w:val="36"/>
          <w:szCs w:val="36"/>
          <w:rtl/>
        </w:rPr>
        <w:t>المناسبة: موافقته على العفو عن أكثر من 1100 سجين.</w:t>
      </w:r>
    </w:p>
    <w:p w:rsidR="00F20D0C" w:rsidRPr="00541A7C" w:rsidRDefault="00F20D0C" w:rsidP="001F390A">
      <w:pPr>
        <w:pStyle w:val="ListParagraph"/>
        <w:numPr>
          <w:ilvl w:val="0"/>
          <w:numId w:val="18"/>
        </w:numPr>
        <w:bidi/>
        <w:jc w:val="both"/>
        <w:rPr>
          <w:rFonts w:ascii="Traditional Arabic" w:hAnsi="Traditional Arabic" w:cs="Traditional Arabic"/>
          <w:b/>
          <w:bCs/>
          <w:color w:val="C00000"/>
          <w:sz w:val="36"/>
          <w:szCs w:val="36"/>
        </w:rPr>
      </w:pPr>
      <w:r w:rsidRPr="00541A7C">
        <w:rPr>
          <w:rFonts w:ascii="Traditional Arabic" w:hAnsi="Traditional Arabic" w:cs="Traditional Arabic"/>
          <w:b/>
          <w:bCs/>
          <w:color w:val="C00000"/>
          <w:sz w:val="36"/>
          <w:szCs w:val="36"/>
          <w:rtl/>
        </w:rPr>
        <w:t>الزمان: 09/02/2009.</w:t>
      </w:r>
    </w:p>
    <w:p w:rsidR="00F20D0C" w:rsidRPr="00587EDF" w:rsidRDefault="00F20D0C" w:rsidP="00587EDF">
      <w:pPr>
        <w:bidi/>
        <w:jc w:val="both"/>
        <w:rPr>
          <w:rFonts w:ascii="Traditional Arabic" w:hAnsi="Traditional Arabic" w:cs="Traditional Arabic"/>
          <w:sz w:val="32"/>
          <w:szCs w:val="32"/>
        </w:rPr>
      </w:pPr>
    </w:p>
    <w:p w:rsidR="00F20D0C" w:rsidRPr="00250216" w:rsidRDefault="00F20D0C" w:rsidP="001F390A">
      <w:pPr>
        <w:pStyle w:val="ListParagraph"/>
        <w:numPr>
          <w:ilvl w:val="0"/>
          <w:numId w:val="19"/>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تزامنا مع الذكرى السنوية الثلاثين لانتصار الثورة الاسلامية، وافق قائد الثورة الإسلامية سماحة آية الله العظمى الخامنئي، على العفو عن 1167 سجيناً من المُدانين في المحاكم العامة، ومحاكم الثورة، ومنظمة القضاء العسكري، والتعزيرات الحكومية.</w:t>
      </w:r>
    </w:p>
    <w:p w:rsidR="00F20D0C" w:rsidRPr="00250216" w:rsidRDefault="00F20D0C" w:rsidP="001F390A">
      <w:pPr>
        <w:pStyle w:val="ListParagraph"/>
        <w:numPr>
          <w:ilvl w:val="0"/>
          <w:numId w:val="19"/>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وذكر الموقع الإعلامي لمكتب قائد الثورة الإسلامية، أنّ رئيس السلطة القضائية آية الله السيد محمود هاشمي شاهرودي بعث رسالة بمناسبة الذكرى السنوية الثلاثين لانتصار الثورة الإسلامية، إلى قائد الثورة الإسلامية، التمس فيها منسماحته الموافقة على العفو عن 1167 شخصاً من المدانين، الذين اعلنت اللجنة المعنية أنّهم حائزون على الشروط اللازمة للعفو، حيث وافق سماحته على العفو عن هؤلاء السجناء.</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250216" w:rsidRDefault="00F20D0C" w:rsidP="00250216">
      <w:pPr>
        <w:bidi/>
        <w:jc w:val="right"/>
        <w:rPr>
          <w:rFonts w:ascii="Traditional Arabic" w:hAnsi="Traditional Arabic" w:cs="Traditional Arabic"/>
          <w:b/>
          <w:bCs/>
          <w:color w:val="C00000"/>
          <w:sz w:val="32"/>
          <w:szCs w:val="32"/>
        </w:rPr>
      </w:pPr>
      <w:r w:rsidRPr="00250216">
        <w:rPr>
          <w:rFonts w:ascii="Traditional Arabic" w:hAnsi="Traditional Arabic" w:cs="Traditional Arabic"/>
          <w:b/>
          <w:bCs/>
          <w:color w:val="C00000"/>
          <w:sz w:val="32"/>
          <w:szCs w:val="32"/>
          <w:rtl/>
        </w:rPr>
        <w:t>نشاط شهر شباط 2009</w:t>
      </w:r>
    </w:p>
    <w:p w:rsidR="00F20D0C" w:rsidRDefault="00F20D0C" w:rsidP="00587EDF">
      <w:pPr>
        <w:bidi/>
        <w:jc w:val="both"/>
        <w:rPr>
          <w:rFonts w:ascii="Traditional Arabic" w:hAnsi="Traditional Arabic" w:cs="Traditional Arabic"/>
          <w:sz w:val="32"/>
          <w:szCs w:val="32"/>
          <w:rtl/>
        </w:rPr>
      </w:pPr>
    </w:p>
    <w:p w:rsidR="00F20D0C" w:rsidRPr="00250216" w:rsidRDefault="00F20D0C" w:rsidP="001F390A">
      <w:pPr>
        <w:pStyle w:val="ListParagraph"/>
        <w:numPr>
          <w:ilvl w:val="0"/>
          <w:numId w:val="20"/>
        </w:numPr>
        <w:bidi/>
        <w:jc w:val="both"/>
        <w:rPr>
          <w:rFonts w:ascii="Traditional Arabic" w:hAnsi="Traditional Arabic" w:cs="Traditional Arabic"/>
          <w:b/>
          <w:bCs/>
          <w:color w:val="C00000"/>
          <w:sz w:val="36"/>
          <w:szCs w:val="36"/>
        </w:rPr>
      </w:pPr>
      <w:r w:rsidRPr="00250216">
        <w:rPr>
          <w:rFonts w:ascii="Traditional Arabic" w:hAnsi="Traditional Arabic" w:cs="Traditional Arabic"/>
          <w:b/>
          <w:bCs/>
          <w:color w:val="C00000"/>
          <w:sz w:val="36"/>
          <w:szCs w:val="36"/>
          <w:rtl/>
        </w:rPr>
        <w:t>المناسبة: استقبال أمين عام الجهاد الإسلامي رمضان عبد الله.</w:t>
      </w:r>
    </w:p>
    <w:p w:rsidR="00F20D0C" w:rsidRPr="00250216" w:rsidRDefault="00F20D0C" w:rsidP="001F390A">
      <w:pPr>
        <w:pStyle w:val="ListParagraph"/>
        <w:numPr>
          <w:ilvl w:val="0"/>
          <w:numId w:val="20"/>
        </w:numPr>
        <w:bidi/>
        <w:jc w:val="both"/>
        <w:rPr>
          <w:rFonts w:ascii="Traditional Arabic" w:hAnsi="Traditional Arabic" w:cs="Traditional Arabic"/>
          <w:b/>
          <w:bCs/>
          <w:color w:val="C00000"/>
          <w:sz w:val="36"/>
          <w:szCs w:val="36"/>
        </w:rPr>
      </w:pPr>
      <w:r w:rsidRPr="00250216">
        <w:rPr>
          <w:rFonts w:ascii="Traditional Arabic" w:hAnsi="Traditional Arabic" w:cs="Traditional Arabic"/>
          <w:b/>
          <w:bCs/>
          <w:color w:val="C00000"/>
          <w:sz w:val="36"/>
          <w:szCs w:val="36"/>
          <w:rtl/>
        </w:rPr>
        <w:t>الزمان: 11/02/2009.</w:t>
      </w: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250216" w:rsidRDefault="00F20D0C" w:rsidP="00587EDF">
      <w:pPr>
        <w:bidi/>
        <w:jc w:val="both"/>
        <w:rPr>
          <w:rFonts w:ascii="Traditional Arabic" w:hAnsi="Traditional Arabic" w:cs="Traditional Arabic"/>
          <w:b/>
          <w:bCs/>
          <w:sz w:val="36"/>
          <w:szCs w:val="36"/>
        </w:rPr>
      </w:pPr>
      <w:r w:rsidRPr="00250216">
        <w:rPr>
          <w:rFonts w:ascii="Traditional Arabic" w:hAnsi="Traditional Arabic" w:cs="Traditional Arabic"/>
          <w:b/>
          <w:bCs/>
          <w:sz w:val="36"/>
          <w:szCs w:val="36"/>
          <w:rtl/>
        </w:rPr>
        <w:t>من كلام سماحته:</w:t>
      </w:r>
    </w:p>
    <w:p w:rsidR="00F20D0C" w:rsidRPr="00250216" w:rsidRDefault="00F20D0C" w:rsidP="001F390A">
      <w:pPr>
        <w:pStyle w:val="ListParagraph"/>
        <w:numPr>
          <w:ilvl w:val="0"/>
          <w:numId w:val="21"/>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أبارك انتصار أهالي غزّة والمقاومة الإسلامية في حرب الإثنين وعشرين يوماً، وإنّ ما حدث في غزّة كان أشبه بالمعجزة حقاً.</w:t>
      </w:r>
    </w:p>
    <w:p w:rsidR="00F20D0C" w:rsidRPr="00250216" w:rsidRDefault="00F20D0C" w:rsidP="001F390A">
      <w:pPr>
        <w:pStyle w:val="ListParagraph"/>
        <w:numPr>
          <w:ilvl w:val="0"/>
          <w:numId w:val="21"/>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إنّ الانتصار في حرب غزّة كان نتيجة اللطف والنصرة الإلهيين؛ فقضايا غزّة كانت في الواقع بيد الخالق، وقد تجلّت للعيان بفضل إيمان قوى المقاومة وأهالي غزّة وعزيمتهم الراسخة وجهادهم.</w:t>
      </w:r>
    </w:p>
    <w:p w:rsidR="00F20D0C" w:rsidRPr="00250216" w:rsidRDefault="00F20D0C" w:rsidP="001F390A">
      <w:pPr>
        <w:pStyle w:val="ListParagraph"/>
        <w:numPr>
          <w:ilvl w:val="0"/>
          <w:numId w:val="21"/>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لقد خرج أهالي غزّة من هذا الامتحان بنتيجة جيدة حقاً، كما خرج مسؤولو ومدراء المشهد من هذا الامتحان مرفوعي الرأس؛ بفضل أدائهم الجيد ومواقفهم الموحدة والحاسمة.</w:t>
      </w:r>
    </w:p>
    <w:p w:rsidR="00F20D0C" w:rsidRPr="00250216" w:rsidRDefault="00F20D0C" w:rsidP="001F390A">
      <w:pPr>
        <w:pStyle w:val="ListParagraph"/>
        <w:numPr>
          <w:ilvl w:val="0"/>
          <w:numId w:val="21"/>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من الانتصارات الكبرى للمقاومة الإسلامية استقطاب الرأي العام العالمي، وقد أدّى هذا النجاح إلى إحباط مساعي العدو لإلغاء اسم فلسطين من القاموس العالمي وإفشالها، وطرح الفلسطينيين كعناصر معارضة.</w:t>
      </w:r>
    </w:p>
    <w:p w:rsidR="00F20D0C" w:rsidRPr="00250216" w:rsidRDefault="00F20D0C" w:rsidP="001F390A">
      <w:pPr>
        <w:pStyle w:val="ListParagraph"/>
        <w:numPr>
          <w:ilvl w:val="0"/>
          <w:numId w:val="21"/>
        </w:numPr>
        <w:bidi/>
        <w:jc w:val="both"/>
        <w:rPr>
          <w:rFonts w:ascii="Traditional Arabic" w:hAnsi="Traditional Arabic" w:cs="Traditional Arabic"/>
          <w:b/>
          <w:bCs/>
          <w:sz w:val="32"/>
          <w:szCs w:val="32"/>
          <w:rtl/>
        </w:rPr>
      </w:pPr>
      <w:r w:rsidRPr="00250216">
        <w:rPr>
          <w:rFonts w:ascii="Traditional Arabic" w:hAnsi="Traditional Arabic" w:cs="Traditional Arabic"/>
          <w:b/>
          <w:bCs/>
          <w:sz w:val="32"/>
          <w:szCs w:val="32"/>
          <w:rtl/>
        </w:rPr>
        <w:t xml:space="preserve">أوكّد على ضرورة استمرار التواصل مع الرأي العام وأهميته؛ فبعد انتهاء حرب غزّة يحاول العدو عبر حربه النفسية والإعلامية التأثير في الرأي العام لأهالي غزّة وطرح المقاومة الإسلامية باعتبارها </w:t>
      </w:r>
    </w:p>
    <w:p w:rsidR="00F20D0C" w:rsidRPr="00250216" w:rsidRDefault="00F20D0C" w:rsidP="00250216">
      <w:pPr>
        <w:pStyle w:val="ListParagraph"/>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المسؤولة عن آلام هؤلاء الأهاليومحنهم، وهذا ما ينبغي مواجهته.</w:t>
      </w:r>
    </w:p>
    <w:p w:rsidR="00F20D0C" w:rsidRPr="00250216" w:rsidRDefault="00F20D0C" w:rsidP="001F390A">
      <w:pPr>
        <w:pStyle w:val="ListParagraph"/>
        <w:numPr>
          <w:ilvl w:val="0"/>
          <w:numId w:val="21"/>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لقد ابتداء الأفول المطّرد للكيان الصهيوني، حيث أوجدت أمريكا وأوروبا الكيان الصهيوني من أجل السيطرة على منطقة الشرق الأوسط، لكنّ أمور هذا الكيان أفضت بعد ستين عاماً إلى أنّهم يريدون إرسال السفن الحربية من أوروبا وأمريكا للحفاظ على هذا الكيان.</w:t>
      </w:r>
    </w:p>
    <w:p w:rsidR="00F20D0C" w:rsidRPr="00250216" w:rsidRDefault="00F20D0C" w:rsidP="001F390A">
      <w:pPr>
        <w:pStyle w:val="ListParagraph"/>
        <w:numPr>
          <w:ilvl w:val="0"/>
          <w:numId w:val="21"/>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يعتبر عنصر الدين والإسلام العامل الرئيس لانطلاقة تيار النجاحات والانتصارات لشعب فلسطين، وتعدّ هذه الحرب والتطورات التي ارتبطت بها بحقّ حرب الفرقان التي أجْلَت جبهة الحق والباطل، وكشفت وجوه المنافقين بكل وضوح.</w:t>
      </w:r>
    </w:p>
    <w:p w:rsidR="00F20D0C" w:rsidRPr="00250216" w:rsidRDefault="00F20D0C" w:rsidP="001F390A">
      <w:pPr>
        <w:pStyle w:val="ListParagraph"/>
        <w:numPr>
          <w:ilvl w:val="0"/>
          <w:numId w:val="21"/>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إنّ الثبات في المواقف السياسية يرسّخ الانتصار على المستوى العسكري، فينبغي على المستوى السياسي عدم الاستسلام لشروط العدو وإرادته، ويجب بالاعتماد على القدرات الذاتية فرض الاستسلام على العدو كما هو الحال على الساحة العسكرية.</w:t>
      </w:r>
    </w:p>
    <w:p w:rsidR="00F20D0C" w:rsidRPr="00250216" w:rsidRDefault="00F20D0C" w:rsidP="001F390A">
      <w:pPr>
        <w:pStyle w:val="ListParagraph"/>
        <w:numPr>
          <w:ilvl w:val="0"/>
          <w:numId w:val="21"/>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الآن وقد تجلّت مؤشّرات تحقّق الوعد الإلهي، فإنّ عقيدتنا القاطعة اليقينية هي أنّ النصر النهائي سيتحقّق في المستقبل غير البعيد لو استمرت هذه المسيرة.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250216" w:rsidRDefault="00F20D0C" w:rsidP="00250216">
      <w:pPr>
        <w:bidi/>
        <w:jc w:val="right"/>
        <w:rPr>
          <w:rFonts w:ascii="Traditional Arabic" w:hAnsi="Traditional Arabic" w:cs="Traditional Arabic"/>
          <w:b/>
          <w:bCs/>
          <w:color w:val="C00000"/>
          <w:sz w:val="32"/>
          <w:szCs w:val="32"/>
        </w:rPr>
      </w:pPr>
      <w:r w:rsidRPr="00250216">
        <w:rPr>
          <w:rFonts w:ascii="Traditional Arabic" w:hAnsi="Traditional Arabic" w:cs="Traditional Arabic"/>
          <w:b/>
          <w:bCs/>
          <w:color w:val="C00000"/>
          <w:sz w:val="32"/>
          <w:szCs w:val="32"/>
          <w:rtl/>
        </w:rPr>
        <w:t>نشاط شهر شباط 2009</w:t>
      </w:r>
    </w:p>
    <w:p w:rsidR="00F20D0C" w:rsidRDefault="00F20D0C" w:rsidP="00587EDF">
      <w:pPr>
        <w:bidi/>
        <w:jc w:val="both"/>
        <w:rPr>
          <w:rFonts w:ascii="Traditional Arabic" w:hAnsi="Traditional Arabic" w:cs="Traditional Arabic"/>
          <w:sz w:val="32"/>
          <w:szCs w:val="32"/>
          <w:rtl/>
        </w:rPr>
      </w:pPr>
    </w:p>
    <w:p w:rsidR="00F20D0C" w:rsidRPr="00250216" w:rsidRDefault="00F20D0C" w:rsidP="001F390A">
      <w:pPr>
        <w:pStyle w:val="ListParagraph"/>
        <w:numPr>
          <w:ilvl w:val="0"/>
          <w:numId w:val="22"/>
        </w:numPr>
        <w:bidi/>
        <w:jc w:val="both"/>
        <w:rPr>
          <w:rFonts w:ascii="Traditional Arabic" w:hAnsi="Traditional Arabic" w:cs="Traditional Arabic"/>
          <w:b/>
          <w:bCs/>
          <w:color w:val="C00000"/>
          <w:sz w:val="36"/>
          <w:szCs w:val="36"/>
        </w:rPr>
      </w:pPr>
      <w:r w:rsidRPr="00250216">
        <w:rPr>
          <w:rFonts w:ascii="Traditional Arabic" w:hAnsi="Traditional Arabic" w:cs="Traditional Arabic"/>
          <w:b/>
          <w:bCs/>
          <w:color w:val="C00000"/>
          <w:sz w:val="36"/>
          <w:szCs w:val="36"/>
          <w:rtl/>
        </w:rPr>
        <w:t>المناسبة: استقبال رئيس جمهورية تركمنستان.</w:t>
      </w:r>
    </w:p>
    <w:p w:rsidR="00F20D0C" w:rsidRPr="00250216" w:rsidRDefault="00F20D0C" w:rsidP="001F390A">
      <w:pPr>
        <w:pStyle w:val="ListParagraph"/>
        <w:numPr>
          <w:ilvl w:val="0"/>
          <w:numId w:val="22"/>
        </w:numPr>
        <w:bidi/>
        <w:jc w:val="both"/>
        <w:rPr>
          <w:rFonts w:ascii="Traditional Arabic" w:hAnsi="Traditional Arabic" w:cs="Traditional Arabic"/>
          <w:b/>
          <w:bCs/>
          <w:color w:val="C00000"/>
          <w:sz w:val="36"/>
          <w:szCs w:val="36"/>
          <w:rtl/>
        </w:rPr>
      </w:pPr>
      <w:r w:rsidRPr="00250216">
        <w:rPr>
          <w:rFonts w:ascii="Traditional Arabic" w:hAnsi="Traditional Arabic" w:cs="Traditional Arabic"/>
          <w:b/>
          <w:bCs/>
          <w:color w:val="C00000"/>
          <w:sz w:val="36"/>
          <w:szCs w:val="36"/>
          <w:rtl/>
        </w:rPr>
        <w:t>الزمان: 14/02/2009.</w:t>
      </w:r>
    </w:p>
    <w:p w:rsidR="00F20D0C" w:rsidRPr="00587EDF" w:rsidRDefault="00F20D0C" w:rsidP="00587EDF">
      <w:pPr>
        <w:bidi/>
        <w:jc w:val="both"/>
        <w:rPr>
          <w:rFonts w:ascii="Traditional Arabic" w:hAnsi="Traditional Arabic" w:cs="Traditional Arabic"/>
          <w:sz w:val="32"/>
          <w:szCs w:val="32"/>
        </w:rPr>
      </w:pPr>
    </w:p>
    <w:p w:rsidR="00F20D0C" w:rsidRPr="00250216" w:rsidRDefault="00F20D0C" w:rsidP="00587EDF">
      <w:p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من كلام سماحته:</w:t>
      </w:r>
    </w:p>
    <w:p w:rsidR="00F20D0C" w:rsidRPr="00250216" w:rsidRDefault="00F20D0C" w:rsidP="001F390A">
      <w:pPr>
        <w:pStyle w:val="ListParagraph"/>
        <w:numPr>
          <w:ilvl w:val="0"/>
          <w:numId w:val="23"/>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أثمّن القواسم المشتركة التاريخية والثقافية العديدة والعميقة بين إيران وتركمنستان، ففي ضوء الإمكانات والأرضيات المتنوّعة بوسع البلدين أن يتعاونا في مجالات مختلفة. ويمكن للقدرات الإيرانية أن تسدّ الكثير من احتياجات تركمنستان،وأن ينتفع البلدان من هذا التعاون.</w:t>
      </w:r>
    </w:p>
    <w:p w:rsidR="00F20D0C" w:rsidRPr="00250216" w:rsidRDefault="00F20D0C" w:rsidP="001F390A">
      <w:pPr>
        <w:pStyle w:val="ListParagraph"/>
        <w:numPr>
          <w:ilvl w:val="0"/>
          <w:numId w:val="23"/>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 xml:space="preserve">يجب أن يكتسب المسار المتصاعد للعلاقات بين إيران وتركمنستان سرعة أكبر، وأن يكون التعاون والمعاهدات بشكل يطمئن الجانبين.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250216" w:rsidRDefault="00F20D0C" w:rsidP="00250216">
      <w:pPr>
        <w:bidi/>
        <w:jc w:val="right"/>
        <w:rPr>
          <w:rFonts w:ascii="Traditional Arabic" w:hAnsi="Traditional Arabic" w:cs="Traditional Arabic"/>
          <w:color w:val="C00000"/>
          <w:sz w:val="32"/>
          <w:szCs w:val="32"/>
        </w:rPr>
      </w:pPr>
      <w:r w:rsidRPr="00250216">
        <w:rPr>
          <w:rFonts w:ascii="Traditional Arabic" w:hAnsi="Traditional Arabic" w:cs="Traditional Arabic"/>
          <w:color w:val="C00000"/>
          <w:sz w:val="32"/>
          <w:szCs w:val="32"/>
          <w:rtl/>
        </w:rPr>
        <w:t>نشاط شهر شباط 2009</w:t>
      </w:r>
    </w:p>
    <w:p w:rsidR="00F20D0C" w:rsidRDefault="00F20D0C" w:rsidP="00587EDF">
      <w:pPr>
        <w:bidi/>
        <w:jc w:val="both"/>
        <w:rPr>
          <w:rFonts w:ascii="Traditional Arabic" w:hAnsi="Traditional Arabic" w:cs="Traditional Arabic"/>
          <w:sz w:val="32"/>
          <w:szCs w:val="32"/>
          <w:rtl/>
        </w:rPr>
      </w:pPr>
    </w:p>
    <w:p w:rsidR="00F20D0C" w:rsidRPr="00250216" w:rsidRDefault="00F20D0C" w:rsidP="001F390A">
      <w:pPr>
        <w:pStyle w:val="ListParagraph"/>
        <w:numPr>
          <w:ilvl w:val="0"/>
          <w:numId w:val="24"/>
        </w:numPr>
        <w:bidi/>
        <w:jc w:val="both"/>
        <w:rPr>
          <w:rFonts w:ascii="Traditional Arabic" w:hAnsi="Traditional Arabic" w:cs="Traditional Arabic"/>
          <w:b/>
          <w:bCs/>
          <w:color w:val="C00000"/>
          <w:sz w:val="36"/>
          <w:szCs w:val="36"/>
        </w:rPr>
      </w:pPr>
      <w:r w:rsidRPr="00250216">
        <w:rPr>
          <w:rFonts w:ascii="Traditional Arabic" w:hAnsi="Traditional Arabic" w:cs="Traditional Arabic"/>
          <w:b/>
          <w:bCs/>
          <w:color w:val="C00000"/>
          <w:sz w:val="36"/>
          <w:szCs w:val="36"/>
          <w:rtl/>
        </w:rPr>
        <w:t>المناسبة: استقبال مسؤولي منظمة الأوقاف.</w:t>
      </w:r>
    </w:p>
    <w:p w:rsidR="00F20D0C" w:rsidRPr="00250216" w:rsidRDefault="00F20D0C" w:rsidP="001F390A">
      <w:pPr>
        <w:pStyle w:val="ListParagraph"/>
        <w:numPr>
          <w:ilvl w:val="0"/>
          <w:numId w:val="24"/>
        </w:numPr>
        <w:bidi/>
        <w:jc w:val="both"/>
        <w:rPr>
          <w:rFonts w:ascii="Traditional Arabic" w:hAnsi="Traditional Arabic" w:cs="Traditional Arabic"/>
          <w:b/>
          <w:bCs/>
          <w:color w:val="C00000"/>
          <w:sz w:val="36"/>
          <w:szCs w:val="36"/>
        </w:rPr>
      </w:pPr>
      <w:r w:rsidRPr="00250216">
        <w:rPr>
          <w:rFonts w:ascii="Traditional Arabic" w:hAnsi="Traditional Arabic" w:cs="Traditional Arabic"/>
          <w:b/>
          <w:bCs/>
          <w:color w:val="C00000"/>
          <w:sz w:val="36"/>
          <w:szCs w:val="36"/>
          <w:rtl/>
        </w:rPr>
        <w:t>الزمان: 17/02/2009.</w:t>
      </w:r>
    </w:p>
    <w:p w:rsidR="00F20D0C" w:rsidRPr="00587EDF" w:rsidRDefault="00F20D0C" w:rsidP="00587EDF">
      <w:pPr>
        <w:bidi/>
        <w:jc w:val="both"/>
        <w:rPr>
          <w:rFonts w:ascii="Traditional Arabic" w:hAnsi="Traditional Arabic" w:cs="Traditional Arabic"/>
          <w:sz w:val="32"/>
          <w:szCs w:val="32"/>
        </w:rPr>
      </w:pPr>
    </w:p>
    <w:p w:rsidR="00F20D0C" w:rsidRPr="00250216" w:rsidRDefault="00F20D0C" w:rsidP="00587EDF">
      <w:p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من كلام سماحته:</w:t>
      </w:r>
    </w:p>
    <w:p w:rsidR="00F20D0C" w:rsidRPr="00250216" w:rsidRDefault="00F20D0C" w:rsidP="001F390A">
      <w:pPr>
        <w:pStyle w:val="ListParagraph"/>
        <w:numPr>
          <w:ilvl w:val="0"/>
          <w:numId w:val="25"/>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إنّ الوقف عمل حسن ومبارك جداً، فينبغي إشاعة ثقافة الوقف أكثر ممّا هي عليه.</w:t>
      </w:r>
    </w:p>
    <w:p w:rsidR="00F20D0C" w:rsidRPr="00250216" w:rsidRDefault="00F20D0C" w:rsidP="001F390A">
      <w:pPr>
        <w:pStyle w:val="ListParagraph"/>
        <w:numPr>
          <w:ilvl w:val="0"/>
          <w:numId w:val="25"/>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يُعدّ الأداء والخطوات الحسنة لسدنة الأوقاف ومدرائها خطوة من شأنها إشاعة ثقافة الوقف في المجتمع.</w:t>
      </w:r>
    </w:p>
    <w:p w:rsidR="00F20D0C" w:rsidRPr="00250216" w:rsidRDefault="00F20D0C" w:rsidP="001F390A">
      <w:pPr>
        <w:pStyle w:val="ListParagraph"/>
        <w:numPr>
          <w:ilvl w:val="0"/>
          <w:numId w:val="25"/>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 xml:space="preserve">من الخطوات المهمّة في النظام الإسلامي إحياء النية الخيّرة للواقفين، وهذه خدمة كبيرة ألقيت على عاتق منظمة الأوقاف والشؤون الخيرية، وهي مدعاة لمرضاة الله وارتياح الجماهير. </w:t>
      </w: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250216" w:rsidRDefault="00F20D0C" w:rsidP="00250216">
      <w:pPr>
        <w:bidi/>
        <w:jc w:val="center"/>
        <w:rPr>
          <w:rFonts w:ascii="Traditional Arabic" w:hAnsi="Traditional Arabic" w:cs="Traditional Arabic"/>
          <w:b/>
          <w:bCs/>
          <w:color w:val="C00000"/>
          <w:sz w:val="144"/>
          <w:szCs w:val="144"/>
          <w:u w:val="single" w:color="808080"/>
        </w:rPr>
      </w:pPr>
      <w:r w:rsidRPr="00250216">
        <w:rPr>
          <w:rFonts w:ascii="Traditional Arabic" w:hAnsi="Traditional Arabic" w:cs="Traditional Arabic"/>
          <w:b/>
          <w:bCs/>
          <w:color w:val="C00000"/>
          <w:sz w:val="144"/>
          <w:szCs w:val="144"/>
          <w:u w:val="single" w:color="808080"/>
          <w:rtl/>
        </w:rPr>
        <w:t>تأملات القائد</w:t>
      </w:r>
    </w:p>
    <w:p w:rsidR="00F20D0C" w:rsidRDefault="00F20D0C">
      <w:pPr>
        <w:rPr>
          <w:rFonts w:ascii="Traditional Arabic" w:hAnsi="Traditional Arabic" w:cs="Traditional Arabic"/>
          <w:sz w:val="32"/>
          <w:szCs w:val="32"/>
          <w:rtl/>
        </w:rPr>
      </w:pPr>
      <w:r>
        <w:rPr>
          <w:noProof/>
        </w:rPr>
        <w:pict>
          <v:shape id="Picture 104" o:spid="_x0000_s1036" type="#_x0000_t75" style="position:absolute;margin-left:155.75pt;margin-top:28.95pt;width:269.3pt;height:401.75pt;z-index:-251657216;visibility:visible;mso-wrap-distance-left:9.48pt;mso-wrap-distance-top:.96pt;mso-wrap-distance-right:10.19pt;mso-wrap-distance-bottom:1.23pt" wrapcoords="782 403 602 524 481 806 542 21036 782 21197 842 21197 20637 21197 20697 21197 20998 21036 21058 1048 20938 524 20758 403 782 403"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">
            <v:imagedata r:id="rId14" o:title=""/>
            <o:lock v:ext="edit" aspectratio="f"/>
            <w10:wrap type="through"/>
          </v:shape>
        </w:pict>
      </w:r>
      <w:r>
        <w:rPr>
          <w:rFonts w:ascii="Traditional Arabic" w:hAnsi="Traditional Arabic" w:cs="Traditional Arabic"/>
          <w:sz w:val="32"/>
          <w:szCs w:val="32"/>
          <w:rtl/>
        </w:rPr>
        <w:br w:type="page"/>
      </w:r>
    </w:p>
    <w:p w:rsidR="00F20D0C" w:rsidRPr="007B53F6" w:rsidRDefault="00F20D0C" w:rsidP="00250216">
      <w:pPr>
        <w:bidi/>
        <w:jc w:val="center"/>
        <w:rPr>
          <w:rFonts w:ascii="Traditional Arabic" w:hAnsi="Traditional Arabic" w:cs="Traditional Arabic"/>
          <w:b/>
          <w:bCs/>
          <w:color w:val="C00000"/>
          <w:sz w:val="56"/>
          <w:szCs w:val="56"/>
          <w:u w:val="single" w:color="808080"/>
          <w:rtl/>
          <w:lang w:bidi="ar-LB"/>
        </w:rPr>
      </w:pPr>
      <w:r w:rsidRPr="007B53F6">
        <w:rPr>
          <w:rFonts w:ascii="Traditional Arabic" w:hAnsi="Traditional Arabic" w:cs="Traditional Arabic"/>
          <w:b/>
          <w:bCs/>
          <w:color w:val="C00000"/>
          <w:sz w:val="56"/>
          <w:szCs w:val="56"/>
          <w:u w:val="single" w:color="808080"/>
          <w:rtl/>
        </w:rPr>
        <w:t>من مواعظ النبي صلى الله عليه وآله</w:t>
      </w:r>
    </w:p>
    <w:p w:rsidR="00F20D0C" w:rsidRPr="00250216" w:rsidRDefault="00F20D0C" w:rsidP="001F390A">
      <w:pPr>
        <w:pStyle w:val="ListParagraph"/>
        <w:numPr>
          <w:ilvl w:val="0"/>
          <w:numId w:val="26"/>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وجاءه رجل بلبنٍ وعسل ليشربه، فقال: شرابان يكتفى بأحدهما عن صاحبه، لا أشربه ولا أحرّمه، ولكنّي أتواضع لله، فإنّه من تواضع لله رفعه الله، ومن تكبّر وضعه الله، ومن اقتصد في معيشته رزقه الله، ومنبذّر حرمه الله، ومن أكثر ذكر الله آجره الله</w:t>
      </w:r>
      <w:r w:rsidRPr="00250216">
        <w:rPr>
          <w:rStyle w:val="FootnoteReference"/>
          <w:rFonts w:ascii="Traditional Arabic" w:hAnsi="Traditional Arabic" w:cs="Traditional Arabic"/>
          <w:b/>
          <w:bCs/>
          <w:sz w:val="32"/>
          <w:szCs w:val="32"/>
          <w:rtl/>
        </w:rPr>
        <w:footnoteReference w:id="14"/>
      </w:r>
      <w:r w:rsidRPr="00250216">
        <w:rPr>
          <w:rFonts w:ascii="Traditional Arabic" w:hAnsi="Traditional Arabic" w:cs="Traditional Arabic"/>
          <w:b/>
          <w:bCs/>
          <w:sz w:val="32"/>
          <w:szCs w:val="32"/>
          <w:rtl/>
        </w:rPr>
        <w:t>.</w:t>
      </w:r>
    </w:p>
    <w:p w:rsidR="00F20D0C" w:rsidRDefault="00F20D0C" w:rsidP="00250216">
      <w:pPr>
        <w:pStyle w:val="ListParagraph"/>
        <w:bidi/>
        <w:jc w:val="both"/>
        <w:rPr>
          <w:rFonts w:ascii="Traditional Arabic" w:hAnsi="Traditional Arabic" w:cs="Traditional Arabic"/>
          <w:sz w:val="32"/>
          <w:szCs w:val="32"/>
          <w:rtl/>
        </w:rPr>
      </w:pPr>
    </w:p>
    <w:p w:rsidR="00F20D0C" w:rsidRPr="00250216" w:rsidRDefault="00F20D0C" w:rsidP="00250216">
      <w:pPr>
        <w:pStyle w:val="ListParagraph"/>
        <w:bidi/>
        <w:jc w:val="both"/>
        <w:rPr>
          <w:rFonts w:ascii="Traditional Arabic" w:hAnsi="Traditional Arabic" w:cs="Traditional Arabic"/>
          <w:sz w:val="32"/>
          <w:szCs w:val="32"/>
        </w:rPr>
      </w:pPr>
      <w:r w:rsidRPr="00250216">
        <w:rPr>
          <w:rFonts w:ascii="Traditional Arabic" w:hAnsi="Traditional Arabic" w:cs="Traditional Arabic"/>
          <w:sz w:val="32"/>
          <w:szCs w:val="32"/>
          <w:rtl/>
        </w:rPr>
        <w:t>من المحتمل أن يتصوّر البعض أنّ عدم تمتّع المعصوم  ببعض النعم يعني التحريم، لذا يقول الرسول : أنا لا أشرب هذا الشراب، ولكنّي في الوقت ذاته لا أحرّمه؛ لأنّي لا أريد التمتّع بكلّ النعم المحلّلة. والمراد بالرفعةهنا الرفعة المعنوية رغم أنّها قد تفيد الرفعة الظاهرية أيضاً، لكنّ الرفعة الروحية والمعنوية أمرٌ مفروغ منه. أي إذا تواضع الإنسان لله رفعه الله روحياً وخلقياً وشمله بكراماته. كما أنّ القدر المسلم من الوضع هو الوضع والهبوط المعنوي، رغم أنّه قديعني أيضاً الهبوط والضعة الاجتماعية.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250216" w:rsidRDefault="00F20D0C" w:rsidP="001F390A">
      <w:pPr>
        <w:pStyle w:val="ListParagraph"/>
        <w:numPr>
          <w:ilvl w:val="0"/>
          <w:numId w:val="26"/>
        </w:numPr>
        <w:bidi/>
        <w:jc w:val="both"/>
        <w:rPr>
          <w:rFonts w:ascii="Traditional Arabic" w:hAnsi="Traditional Arabic" w:cs="Traditional Arabic"/>
          <w:b/>
          <w:bCs/>
          <w:sz w:val="32"/>
          <w:szCs w:val="32"/>
        </w:rPr>
      </w:pPr>
      <w:r w:rsidRPr="00250216">
        <w:rPr>
          <w:rFonts w:ascii="Traditional Arabic" w:hAnsi="Traditional Arabic" w:cs="Traditional Arabic"/>
          <w:b/>
          <w:bCs/>
          <w:sz w:val="32"/>
          <w:szCs w:val="32"/>
          <w:rtl/>
        </w:rPr>
        <w:t>وقال رجلٌ أوصني، فقال : لا تغضب، ثمّ أعاد عليه فقال: لا تغضب، ثمّ قال: ليس الشديد بالصرعة</w:t>
      </w:r>
      <w:r w:rsidRPr="00250216">
        <w:rPr>
          <w:rStyle w:val="FootnoteReference"/>
          <w:rFonts w:ascii="Traditional Arabic" w:hAnsi="Traditional Arabic" w:cs="Traditional Arabic"/>
          <w:b/>
          <w:bCs/>
          <w:sz w:val="32"/>
          <w:szCs w:val="32"/>
          <w:rtl/>
        </w:rPr>
        <w:footnoteReference w:id="15"/>
      </w:r>
      <w:r w:rsidRPr="00250216">
        <w:rPr>
          <w:rFonts w:ascii="Traditional Arabic" w:hAnsi="Traditional Arabic" w:cs="Traditional Arabic"/>
          <w:b/>
          <w:bCs/>
          <w:sz w:val="32"/>
          <w:szCs w:val="32"/>
          <w:rtl/>
        </w:rPr>
        <w:t>، إنّما الشديد الذي يملك نفسه عند الغضب</w:t>
      </w:r>
      <w:r w:rsidRPr="00250216">
        <w:rPr>
          <w:rStyle w:val="FootnoteReference"/>
          <w:rFonts w:ascii="Traditional Arabic" w:hAnsi="Traditional Arabic" w:cs="Traditional Arabic"/>
          <w:b/>
          <w:bCs/>
          <w:sz w:val="32"/>
          <w:szCs w:val="32"/>
          <w:rtl/>
        </w:rPr>
        <w:footnoteReference w:id="16"/>
      </w:r>
      <w:r w:rsidRPr="00250216">
        <w:rPr>
          <w:rFonts w:ascii="Traditional Arabic" w:hAnsi="Traditional Arabic" w:cs="Traditional Arabic"/>
          <w:b/>
          <w:bCs/>
          <w:sz w:val="32"/>
          <w:szCs w:val="32"/>
          <w:rtl/>
        </w:rPr>
        <w:t>.</w:t>
      </w:r>
    </w:p>
    <w:p w:rsidR="00F20D0C" w:rsidRDefault="00F20D0C" w:rsidP="00250216">
      <w:pPr>
        <w:pStyle w:val="ListParagraph"/>
        <w:bidi/>
        <w:jc w:val="both"/>
        <w:rPr>
          <w:rFonts w:ascii="Traditional Arabic" w:hAnsi="Traditional Arabic" w:cs="Traditional Arabic"/>
          <w:sz w:val="32"/>
          <w:szCs w:val="32"/>
          <w:rtl/>
        </w:rPr>
      </w:pPr>
    </w:p>
    <w:p w:rsidR="00F20D0C" w:rsidRDefault="00F20D0C" w:rsidP="00250216">
      <w:pPr>
        <w:pStyle w:val="ListParagraph"/>
        <w:bidi/>
        <w:jc w:val="both"/>
        <w:rPr>
          <w:rFonts w:ascii="Traditional Arabic" w:hAnsi="Traditional Arabic" w:cs="Traditional Arabic"/>
          <w:sz w:val="32"/>
          <w:szCs w:val="32"/>
          <w:rtl/>
        </w:rPr>
      </w:pPr>
      <w:r w:rsidRPr="00250216">
        <w:rPr>
          <w:rFonts w:ascii="Traditional Arabic" w:hAnsi="Traditional Arabic" w:cs="Traditional Arabic"/>
          <w:sz w:val="32"/>
          <w:szCs w:val="32"/>
          <w:rtl/>
        </w:rPr>
        <w:t xml:space="preserve">من المؤكّد أنّ المراد بـ  لا تغضب  ليس الغضب الخارج عن الإرادة، وإنّما الغضب الإرادي، أي لا تستخدم الغضب ولا تطلق العنان لغضبك، فالشخص القوي الشديد ليس من يصرع الآخرين ويطرحهم أرضاً حين يصارعهمويلاويهم، إنّما القوي من يتمالك نفسه حينما يغضب. والمراد بالغضب ليس مجرد حالات الغضب العابرة إنّما يشمل الحالات التي يغضب فيها الإنسان من شخص معين فيلاحقه </w:t>
      </w:r>
    </w:p>
    <w:p w:rsidR="00F20D0C" w:rsidRPr="00250216" w:rsidRDefault="00F20D0C" w:rsidP="00250216">
      <w:pPr>
        <w:pStyle w:val="ListParagraph"/>
        <w:bidi/>
        <w:jc w:val="both"/>
        <w:rPr>
          <w:rFonts w:ascii="Traditional Arabic" w:hAnsi="Traditional Arabic" w:cs="Traditional Arabic"/>
          <w:sz w:val="32"/>
          <w:szCs w:val="32"/>
        </w:rPr>
      </w:pPr>
      <w:r w:rsidRPr="00250216">
        <w:rPr>
          <w:rFonts w:ascii="Traditional Arabic" w:hAnsi="Traditional Arabic" w:cs="Traditional Arabic"/>
          <w:sz w:val="32"/>
          <w:szCs w:val="32"/>
          <w:rtl/>
        </w:rPr>
        <w:t>في ميادين الحياة المختلفة لينتقم منه في الفرصة المناسبة. فاحتواء الغضب</w:t>
      </w:r>
      <w:r>
        <w:rPr>
          <w:rFonts w:ascii="Traditional Arabic" w:hAnsi="Traditional Arabic" w:cs="Traditional Arabic"/>
          <w:sz w:val="32"/>
          <w:szCs w:val="32"/>
          <w:rtl/>
        </w:rPr>
        <w:t xml:space="preserve"> </w:t>
      </w:r>
      <w:r w:rsidRPr="00250216">
        <w:rPr>
          <w:rFonts w:ascii="Traditional Arabic" w:hAnsi="Traditional Arabic" w:cs="Traditional Arabic"/>
          <w:sz w:val="32"/>
          <w:szCs w:val="32"/>
          <w:rtl/>
        </w:rPr>
        <w:t>والشهوة يؤثّر في الحياة برمّتها.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6972EE" w:rsidRDefault="00F20D0C" w:rsidP="001F390A">
      <w:pPr>
        <w:pStyle w:val="ListParagraph"/>
        <w:numPr>
          <w:ilvl w:val="0"/>
          <w:numId w:val="27"/>
        </w:numPr>
        <w:bidi/>
        <w:jc w:val="both"/>
        <w:rPr>
          <w:rFonts w:ascii="Traditional Arabic" w:hAnsi="Traditional Arabic" w:cs="Traditional Arabic"/>
          <w:b/>
          <w:bCs/>
          <w:sz w:val="32"/>
          <w:szCs w:val="32"/>
        </w:rPr>
      </w:pPr>
      <w:r w:rsidRPr="006972EE">
        <w:rPr>
          <w:rFonts w:ascii="Traditional Arabic" w:hAnsi="Traditional Arabic" w:cs="Traditional Arabic"/>
          <w:b/>
          <w:bCs/>
          <w:sz w:val="32"/>
          <w:szCs w:val="32"/>
          <w:rtl/>
        </w:rPr>
        <w:t>عجباً للمؤمن لا يقضي الله عليه قضاءً إلا كان خيراً له، سرّه أم ساءه، إن ابتلاه كان كفّارة لذنبه، وإنْ أعطاه وأكرمه كان قد حباه</w:t>
      </w:r>
      <w:r w:rsidRPr="006972EE">
        <w:rPr>
          <w:rStyle w:val="FootnoteReference"/>
          <w:rFonts w:ascii="Traditional Arabic" w:hAnsi="Traditional Arabic" w:cs="Traditional Arabic"/>
          <w:b/>
          <w:bCs/>
          <w:sz w:val="32"/>
          <w:szCs w:val="32"/>
          <w:rtl/>
        </w:rPr>
        <w:footnoteReference w:id="17"/>
      </w:r>
      <w:r w:rsidRPr="006972EE">
        <w:rPr>
          <w:rFonts w:ascii="Traditional Arabic" w:hAnsi="Traditional Arabic" w:cs="Traditional Arabic"/>
          <w:b/>
          <w:bCs/>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كل ما يقدّره الله للمؤمن هو خير له، سواء كان ما قدّره له الله شيئاً مؤلماً كالمرض، أو شيئاً سارّاً. فالأحداث المحزنة كفارة لذنوبه، والأحداث السارّة عطايا ومنح إلهية. وقد ورد هذا المعنى في أشعار حافظ الشيرازي أيضاً:  كل ما يلقاهالسالك في الطريقة فهو خيره ، لكنّ حافظ خصّص هذا المعنى بالسالك، بينما ذكرته هذه الرواية لمطلق المؤمنين.</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6972EE" w:rsidRDefault="00F20D0C" w:rsidP="006972EE">
      <w:pPr>
        <w:bidi/>
        <w:jc w:val="center"/>
        <w:rPr>
          <w:rFonts w:ascii="Traditional Arabic" w:hAnsi="Traditional Arabic" w:cs="Traditional Arabic"/>
          <w:b/>
          <w:bCs/>
          <w:color w:val="C00000"/>
          <w:sz w:val="144"/>
          <w:szCs w:val="144"/>
          <w:u w:val="single" w:color="808080"/>
        </w:rPr>
      </w:pPr>
      <w:r>
        <w:rPr>
          <w:noProof/>
        </w:rPr>
        <w:pict>
          <v:shape id="Picture 105" o:spid="_x0000_s1037" type="#_x0000_t75" style="position:absolute;left:0;text-align:left;margin-left:131.85pt;margin-top:125.2pt;width:360.5pt;height:535.2pt;z-index:-251656192;visibility:visible;mso-wrap-distance-top:.96pt;mso-wrap-distance-right:9.32pt;mso-wrap-distance-bottom:1.49pt" wrapcoords="584 303 449 393 404 21116 584 21297 629 21297 20971 21297 21016 21297 21196 21116 21241 756 21106 393 21016 303 584 30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oABrAwEiAAIRAQMRAf/dAAQAB//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VAAAAABSZ2h0bG9uZwAAAZ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">
            <v:imagedata r:id="rId15" o:title=""/>
            <o:lock v:ext="edit" aspectratio="f"/>
            <w10:wrap type="through"/>
          </v:shape>
        </w:pict>
      </w:r>
      <w:r w:rsidRPr="006972EE">
        <w:rPr>
          <w:rFonts w:ascii="Traditional Arabic" w:hAnsi="Traditional Arabic" w:cs="Traditional Arabic"/>
          <w:b/>
          <w:bCs/>
          <w:color w:val="C00000"/>
          <w:sz w:val="144"/>
          <w:szCs w:val="144"/>
          <w:u w:val="single" w:color="808080"/>
          <w:rtl/>
        </w:rPr>
        <w:t>آثار القائد العلمية</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6972EE" w:rsidRDefault="00F20D0C" w:rsidP="006972EE">
      <w:pPr>
        <w:bidi/>
        <w:jc w:val="center"/>
        <w:rPr>
          <w:rFonts w:ascii="Traditional Arabic" w:hAnsi="Traditional Arabic" w:cs="Traditional Arabic"/>
          <w:b/>
          <w:bCs/>
          <w:color w:val="C00000"/>
          <w:sz w:val="56"/>
          <w:szCs w:val="56"/>
          <w:u w:val="single" w:color="808080"/>
        </w:rPr>
      </w:pPr>
      <w:r w:rsidRPr="006972EE">
        <w:rPr>
          <w:rFonts w:ascii="Traditional Arabic" w:hAnsi="Traditional Arabic" w:cs="Traditional Arabic"/>
          <w:b/>
          <w:bCs/>
          <w:color w:val="C00000"/>
          <w:sz w:val="56"/>
          <w:szCs w:val="56"/>
          <w:u w:val="single" w:color="808080"/>
          <w:rtl/>
        </w:rPr>
        <w:t>كتاب الجهاد</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يعالج الكتاب عدداً من المحاور الجهادية المهمّة، وهي:</w:t>
      </w:r>
    </w:p>
    <w:p w:rsidR="00F20D0C" w:rsidRPr="006972EE" w:rsidRDefault="00F20D0C" w:rsidP="001F390A">
      <w:pPr>
        <w:pStyle w:val="ListParagraph"/>
        <w:numPr>
          <w:ilvl w:val="0"/>
          <w:numId w:val="28"/>
        </w:numPr>
        <w:bidi/>
        <w:jc w:val="both"/>
        <w:rPr>
          <w:rFonts w:ascii="Traditional Arabic" w:hAnsi="Traditional Arabic" w:cs="Traditional Arabic"/>
          <w:sz w:val="32"/>
          <w:szCs w:val="32"/>
        </w:rPr>
      </w:pPr>
      <w:r>
        <w:rPr>
          <w:noProof/>
        </w:rPr>
        <w:pict>
          <v:shape id="Picture 106" o:spid="_x0000_s1038" type="#_x0000_t75" style="position:absolute;left:0;text-align:left;margin-left:-11.6pt;margin-top:72.2pt;width:2in;height:187.2pt;z-index:-251655168;visibility:visible" wrapcoords="1462 1123 1462 18662 2250 18922 4950 18922 16650 18922 17438 18922 18225 18317 18112 3888 17775 1123 1462 112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gAHA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oAAAAAFJn&#10;aHRsb25nAAAA0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">
            <v:imagedata r:id="rId16" o:title=""/>
            <o:lock v:ext="edit" aspectratio="f"/>
            <w10:wrap type="through"/>
          </v:shape>
        </w:pict>
      </w:r>
      <w:r w:rsidRPr="006972EE">
        <w:rPr>
          <w:rFonts w:ascii="Traditional Arabic" w:hAnsi="Traditional Arabic" w:cs="Traditional Arabic"/>
          <w:sz w:val="32"/>
          <w:szCs w:val="32"/>
          <w:rtl/>
        </w:rPr>
        <w:t>الدور والأهداف: ينبغي معرفة الأهداف على كافة المستويات والأدوار وضرورتها لنجاح العمل، فالجهاد في الحقيقة يتضمن مشروعين: مشروع للفرد ومشروع للأمة والمجتمع. وجميع هذه الأهداف ترجع إلى هدفين أساسيين يشترك بهما كلّالمجاهدين، وهما: رضى الله تعالى والشهادة.</w:t>
      </w:r>
    </w:p>
    <w:p w:rsidR="00F20D0C" w:rsidRPr="006972EE" w:rsidRDefault="00F20D0C" w:rsidP="001F390A">
      <w:pPr>
        <w:pStyle w:val="ListParagraph"/>
        <w:numPr>
          <w:ilvl w:val="0"/>
          <w:numId w:val="28"/>
        </w:numPr>
        <w:bidi/>
        <w:jc w:val="both"/>
        <w:rPr>
          <w:rFonts w:ascii="Traditional Arabic" w:hAnsi="Traditional Arabic" w:cs="Traditional Arabic"/>
          <w:sz w:val="32"/>
          <w:szCs w:val="32"/>
        </w:rPr>
      </w:pPr>
      <w:r w:rsidRPr="006972EE">
        <w:rPr>
          <w:rFonts w:ascii="Traditional Arabic" w:hAnsi="Traditional Arabic" w:cs="Traditional Arabic"/>
          <w:sz w:val="32"/>
          <w:szCs w:val="32"/>
          <w:rtl/>
        </w:rPr>
        <w:t>التنظيم والانضباط:بوصفهما شريان الحياة بالنسبة للقوة العسكرية، وحقيقة هويتها.</w:t>
      </w:r>
    </w:p>
    <w:p w:rsidR="00F20D0C" w:rsidRPr="006972EE" w:rsidRDefault="00F20D0C" w:rsidP="001F390A">
      <w:pPr>
        <w:pStyle w:val="ListParagraph"/>
        <w:numPr>
          <w:ilvl w:val="0"/>
          <w:numId w:val="28"/>
        </w:numPr>
        <w:bidi/>
        <w:jc w:val="both"/>
        <w:rPr>
          <w:rFonts w:ascii="Traditional Arabic" w:hAnsi="Traditional Arabic" w:cs="Traditional Arabic"/>
          <w:sz w:val="32"/>
          <w:szCs w:val="32"/>
        </w:rPr>
      </w:pPr>
      <w:r w:rsidRPr="006972EE">
        <w:rPr>
          <w:rFonts w:ascii="Traditional Arabic" w:hAnsi="Traditional Arabic" w:cs="Traditional Arabic"/>
          <w:sz w:val="32"/>
          <w:szCs w:val="32"/>
          <w:rtl/>
        </w:rPr>
        <w:t>عناصر القوّة: حيث إنّ كلّ عمل استراتيجي يحتاج لدراسة عناصر القوة فيه؛ لأنّ النصر يتحقق من خلال تراكم هذه العناصر وتفعيلها ووضعها في المكان المناسب. ‏</w:t>
      </w:r>
    </w:p>
    <w:p w:rsidR="00F20D0C" w:rsidRPr="006972EE" w:rsidRDefault="00F20D0C" w:rsidP="001F390A">
      <w:pPr>
        <w:pStyle w:val="ListParagraph"/>
        <w:numPr>
          <w:ilvl w:val="0"/>
          <w:numId w:val="28"/>
        </w:numPr>
        <w:bidi/>
        <w:jc w:val="both"/>
        <w:rPr>
          <w:rFonts w:ascii="Traditional Arabic" w:hAnsi="Traditional Arabic" w:cs="Traditional Arabic"/>
          <w:sz w:val="32"/>
          <w:szCs w:val="32"/>
        </w:rPr>
      </w:pPr>
      <w:r w:rsidRPr="006972EE">
        <w:rPr>
          <w:rFonts w:ascii="Traditional Arabic" w:hAnsi="Traditional Arabic" w:cs="Traditional Arabic"/>
          <w:sz w:val="32"/>
          <w:szCs w:val="32"/>
          <w:rtl/>
        </w:rPr>
        <w:t>التجهيز: من خلال الاستعداد في شتى الميادين والمجالات المادية (تطوير الإمكانات العسكرية/ تنمية القدرات القتالية/ إدراك أنّ النوعية أهم من الكمية) والمعنوية (الشعور بالمسؤولية/ تهذيب النفس/ تثقيف الأفراد وإيصالهم إلى العمقالفكري المناسب).</w:t>
      </w:r>
    </w:p>
    <w:p w:rsidR="00F20D0C" w:rsidRPr="006972EE" w:rsidRDefault="00F20D0C" w:rsidP="001F390A">
      <w:pPr>
        <w:pStyle w:val="ListParagraph"/>
        <w:numPr>
          <w:ilvl w:val="0"/>
          <w:numId w:val="28"/>
        </w:numPr>
        <w:bidi/>
        <w:jc w:val="both"/>
        <w:rPr>
          <w:rFonts w:ascii="Traditional Arabic" w:hAnsi="Traditional Arabic" w:cs="Traditional Arabic"/>
          <w:sz w:val="32"/>
          <w:szCs w:val="32"/>
        </w:rPr>
      </w:pPr>
      <w:r w:rsidRPr="006972EE">
        <w:rPr>
          <w:rFonts w:ascii="Traditional Arabic" w:hAnsi="Traditional Arabic" w:cs="Traditional Arabic"/>
          <w:sz w:val="32"/>
          <w:szCs w:val="32"/>
          <w:rtl/>
        </w:rPr>
        <w:t>طريقة العمل: يجب العمل في طريق الجهاد بما ينسجم مع التكاليف والأحكام الشرعية، ويصبّ في كسب محبة الشعب وثقته‏، وفق نهج التضحية والفداء.</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rsidP="00587EDF">
      <w:pPr>
        <w:bidi/>
        <w:jc w:val="both"/>
        <w:rPr>
          <w:rFonts w:ascii="Traditional Arabic" w:hAnsi="Traditional Arabic" w:cs="Traditional Arabic"/>
          <w:sz w:val="32"/>
          <w:szCs w:val="32"/>
          <w:rtl/>
        </w:rPr>
      </w:pPr>
    </w:p>
    <w:p w:rsidR="00F20D0C" w:rsidRPr="006972EE" w:rsidRDefault="00F20D0C" w:rsidP="006972EE">
      <w:pPr>
        <w:bidi/>
        <w:jc w:val="center"/>
        <w:rPr>
          <w:rFonts w:ascii="Traditional Arabic" w:hAnsi="Traditional Arabic" w:cs="Traditional Arabic"/>
          <w:b/>
          <w:bCs/>
          <w:color w:val="C00000"/>
          <w:sz w:val="56"/>
          <w:szCs w:val="56"/>
          <w:u w:val="single" w:color="808080"/>
        </w:rPr>
      </w:pPr>
      <w:r w:rsidRPr="006972EE">
        <w:rPr>
          <w:rFonts w:ascii="Traditional Arabic" w:hAnsi="Traditional Arabic" w:cs="Traditional Arabic"/>
          <w:b/>
          <w:bCs/>
          <w:color w:val="C00000"/>
          <w:sz w:val="56"/>
          <w:szCs w:val="56"/>
          <w:u w:val="single" w:color="808080"/>
          <w:rtl/>
        </w:rPr>
        <w:t>كتاب جيش الإسلام</w:t>
      </w:r>
    </w:p>
    <w:p w:rsidR="00F20D0C" w:rsidRDefault="00F20D0C" w:rsidP="00587EDF">
      <w:pPr>
        <w:bidi/>
        <w:jc w:val="both"/>
        <w:rPr>
          <w:rFonts w:ascii="Traditional Arabic" w:hAnsi="Traditional Arabic" w:cs="Traditional Arabic"/>
          <w:sz w:val="32"/>
          <w:szCs w:val="32"/>
          <w:rtl/>
        </w:rPr>
      </w:pPr>
    </w:p>
    <w:p w:rsidR="00F20D0C" w:rsidRPr="00587EDF" w:rsidRDefault="00F20D0C" w:rsidP="006972EE">
      <w:pPr>
        <w:bidi/>
        <w:jc w:val="both"/>
        <w:rPr>
          <w:rFonts w:ascii="Traditional Arabic" w:hAnsi="Traditional Arabic" w:cs="Traditional Arabic"/>
          <w:sz w:val="32"/>
          <w:szCs w:val="32"/>
        </w:rPr>
      </w:pPr>
      <w:r>
        <w:rPr>
          <w:noProof/>
        </w:rPr>
        <w:pict>
          <v:shape id="Picture 107" o:spid="_x0000_s1039" type="#_x0000_t75" style="position:absolute;left:0;text-align:left;margin-left:-14.85pt;margin-top:-1.3pt;width:165.1pt;height:224.65pt;z-index:-251654144;visibility:visible" wrapcoords="1276 936 1276 19152 1865 19368 4320 19368 17280 19368 17967 19368 18655 18792 18556 3240 18262 936 1276 93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KAAb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TQA&#10;AAAAUmdodGxvbmcAAADQ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">
            <v:imagedata r:id="rId17" o:title=""/>
            <o:lock v:ext="edit" aspectratio="f"/>
            <w10:wrap type="through"/>
          </v:shape>
        </w:pict>
      </w:r>
      <w:r w:rsidRPr="00587EDF">
        <w:rPr>
          <w:rFonts w:ascii="Traditional Arabic" w:hAnsi="Traditional Arabic" w:cs="Traditional Arabic"/>
          <w:sz w:val="32"/>
          <w:szCs w:val="32"/>
          <w:rtl/>
        </w:rPr>
        <w:t>يتناول هذا الكتاب مقتطفات من كلام سماحة القائد الخامنئي، والتي يتعرّض فيها لخصائص جيش الإسلام، وبيان موقع القوى المسلّحة ومهمّاتها وأهدافها، والشروط والعناصر الكفيلة بتحقيق غاياتها، وأهمّية الانضباط والجهوزية والمحافظة على الأنظمةالعسكرية وتنمية القدرات، والإعداد الثقافي والمعنوي، والاستفادة من الطاقات المادية والإنسانية، ويختتم الكتاب بكلمة يحثّ فيها على ضرورة الاهتمام بأولاد المجاهدين وزوجاتهم وصونهم من الانحراف عن خطّ الإسلام والشهادة.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7B53F6" w:rsidRDefault="00F20D0C">
      <w:pPr>
        <w:rPr>
          <w:rFonts w:ascii="Traditional Arabic" w:hAnsi="Traditional Arabic" w:cs="Traditional Arabic"/>
          <w:b/>
          <w:bCs/>
          <w:color w:val="C00000"/>
          <w:sz w:val="144"/>
          <w:szCs w:val="144"/>
          <w:u w:color="808080"/>
          <w:rtl/>
        </w:rPr>
      </w:pPr>
      <w:r w:rsidRPr="007B53F6">
        <w:rPr>
          <w:rFonts w:ascii="Traditional Arabic" w:hAnsi="Traditional Arabic" w:cs="Traditional Arabic"/>
          <w:b/>
          <w:bCs/>
          <w:color w:val="C00000"/>
          <w:sz w:val="144"/>
          <w:szCs w:val="144"/>
          <w:u w:color="808080"/>
          <w:rtl/>
        </w:rPr>
        <w:br w:type="page"/>
      </w:r>
    </w:p>
    <w:p w:rsidR="00F20D0C" w:rsidRPr="006972EE" w:rsidRDefault="00F20D0C" w:rsidP="006972EE">
      <w:pPr>
        <w:bidi/>
        <w:jc w:val="center"/>
        <w:rPr>
          <w:rFonts w:ascii="Traditional Arabic" w:hAnsi="Traditional Arabic" w:cs="Traditional Arabic"/>
          <w:b/>
          <w:bCs/>
          <w:sz w:val="32"/>
          <w:szCs w:val="32"/>
          <w:u w:val="single" w:color="808080"/>
        </w:rPr>
      </w:pPr>
      <w:r w:rsidRPr="006972EE">
        <w:rPr>
          <w:rFonts w:ascii="Traditional Arabic" w:hAnsi="Traditional Arabic" w:cs="Traditional Arabic"/>
          <w:b/>
          <w:bCs/>
          <w:color w:val="C00000"/>
          <w:sz w:val="144"/>
          <w:szCs w:val="144"/>
          <w:u w:val="single" w:color="808080"/>
          <w:rtl/>
        </w:rPr>
        <w:t>استفتاءات القائد</w:t>
      </w:r>
    </w:p>
    <w:p w:rsidR="00F20D0C" w:rsidRPr="00587EDF" w:rsidRDefault="00F20D0C" w:rsidP="00587EDF">
      <w:pPr>
        <w:bidi/>
        <w:jc w:val="both"/>
        <w:rPr>
          <w:rFonts w:ascii="Traditional Arabic" w:hAnsi="Traditional Arabic" w:cs="Traditional Arabic"/>
          <w:sz w:val="32"/>
          <w:szCs w:val="32"/>
        </w:rPr>
      </w:pPr>
      <w:r>
        <w:rPr>
          <w:noProof/>
        </w:rPr>
        <w:pict>
          <v:shape id="Picture 108" o:spid="_x0000_s1040" type="#_x0000_t75" style="position:absolute;left:0;text-align:left;margin-left:67.2pt;margin-top:6.35pt;width:362.9pt;height:483.85pt;z-index:-251653120;visibility:visible;mso-wrap-distance-left:9.48pt;mso-wrap-distance-top:.96pt;mso-wrap-distance-right:9.64pt;mso-wrap-distance-bottom:1.6pt" wrapcoords="536 335 446 435 357 737 357 20696 446 21232 580 21265 20975 21265 21109 21232 21198 20696 21243 837 21109 435 21020 335 536 33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lg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">
            <v:imagedata r:id="rId18" o:title=""/>
            <o:lock v:ext="edit" aspectratio="f"/>
            <w10:wrap type="through"/>
          </v:shape>
        </w:pict>
      </w: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6972EE" w:rsidRDefault="00F20D0C" w:rsidP="006972EE">
      <w:pPr>
        <w:bidi/>
        <w:jc w:val="right"/>
        <w:rPr>
          <w:rFonts w:ascii="Traditional Arabic" w:hAnsi="Traditional Arabic" w:cs="Traditional Arabic"/>
          <w:sz w:val="32"/>
          <w:szCs w:val="32"/>
        </w:rPr>
      </w:pPr>
      <w:r>
        <w:rPr>
          <w:noProof/>
        </w:rPr>
        <w:pict>
          <v:shape id="Text Box 109" o:spid="_x0000_s1041" type="#_x0000_t202" style="position:absolute;margin-left:-57.35pt;margin-top:-46.9pt;width:298pt;height:11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" filled="f" stroked="f" strokeweight=".5pt">
            <v:fill o:detectmouseclick="t"/>
            <v:textbox>
              <w:txbxContent>
                <w:p w:rsidR="00F20D0C" w:rsidRPr="00B565AB" w:rsidRDefault="00F20D0C" w:rsidP="006972EE">
                  <w:pPr>
                    <w:bidi/>
                    <w:jc w:val="right"/>
                    <w:rPr>
                      <w:rFonts w:ascii="Traditional Arabic" w:hAnsi="Traditional Arabic" w:cs="Traditional Arabic"/>
                      <w:b/>
                      <w:bCs/>
                      <w:color w:val="C00000"/>
                      <w:sz w:val="56"/>
                      <w:szCs w:val="56"/>
                      <w:u w:val="single" w:color="808080"/>
                      <w:rtl/>
                    </w:rPr>
                  </w:pPr>
                  <w:r w:rsidRPr="00B565AB">
                    <w:rPr>
                      <w:rFonts w:ascii="Traditional Arabic" w:hAnsi="Traditional Arabic" w:cs="Traditional Arabic"/>
                      <w:b/>
                      <w:bCs/>
                      <w:color w:val="C00000"/>
                      <w:sz w:val="56"/>
                      <w:szCs w:val="56"/>
                      <w:u w:val="single" w:color="808080"/>
                      <w:rtl/>
                    </w:rPr>
                    <w:t>استفتاءات في الطهارة</w:t>
                  </w:r>
                </w:p>
                <w:p w:rsidR="00F20D0C" w:rsidRPr="004F6970" w:rsidRDefault="00F20D0C" w:rsidP="006972EE">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بتصرّف عن موقع مكتب سماحة ولي أمر المسلمين آية الله العظمى السيد علي الحسيني الخامنئي : </w:t>
                  </w:r>
                  <w:r w:rsidRPr="00587EDF">
                    <w:rPr>
                      <w:rFonts w:ascii="Traditional Arabic" w:hAnsi="Traditional Arabic" w:cs="Traditional Arabic"/>
                      <w:sz w:val="32"/>
                      <w:szCs w:val="32"/>
                    </w:rPr>
                    <w:t>www. leader.ir/langs/ar</w:t>
                  </w:r>
                </w:p>
              </w:txbxContent>
            </v:textbox>
            <w10:wrap type="square"/>
          </v:shape>
        </w:pict>
      </w:r>
    </w:p>
    <w:p w:rsidR="00F20D0C" w:rsidRDefault="00F20D0C" w:rsidP="006972EE">
      <w:pPr>
        <w:bidi/>
        <w:jc w:val="both"/>
        <w:rPr>
          <w:rFonts w:ascii="Traditional Arabic" w:hAnsi="Traditional Arabic" w:cs="Traditional Arabic"/>
          <w:sz w:val="32"/>
          <w:szCs w:val="32"/>
          <w:rtl/>
        </w:rPr>
      </w:pPr>
    </w:p>
    <w:p w:rsidR="00F20D0C" w:rsidRDefault="00F20D0C" w:rsidP="00CD4E01">
      <w:pPr>
        <w:bidi/>
        <w:jc w:val="both"/>
        <w:rPr>
          <w:rFonts w:ascii="Traditional Arabic" w:hAnsi="Traditional Arabic" w:cs="Traditional Arabic"/>
          <w:sz w:val="32"/>
          <w:szCs w:val="32"/>
          <w:rtl/>
        </w:rPr>
      </w:pPr>
    </w:p>
    <w:p w:rsidR="00F20D0C"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6972EE">
        <w:rPr>
          <w:rFonts w:ascii="Traditional Arabic" w:hAnsi="Traditional Arabic" w:cs="Traditional Arabic"/>
          <w:b/>
          <w:bCs/>
          <w:sz w:val="32"/>
          <w:szCs w:val="32"/>
          <w:rtl/>
        </w:rPr>
        <w:t>الرطوبة التي تخرج من الإنسان:</w:t>
      </w:r>
    </w:p>
    <w:p w:rsidR="00F20D0C" w:rsidRPr="00CD4E01" w:rsidRDefault="00F20D0C" w:rsidP="00CD4E01">
      <w:pPr>
        <w:pStyle w:val="ListParagraph"/>
        <w:bidi/>
        <w:jc w:val="both"/>
        <w:rPr>
          <w:rFonts w:ascii="Traditional Arabic" w:hAnsi="Traditional Arabic" w:cs="Traditional Arabic"/>
          <w:b/>
          <w:bCs/>
          <w:sz w:val="32"/>
          <w:szCs w:val="32"/>
        </w:rPr>
      </w:pPr>
      <w:r w:rsidRPr="006972EE">
        <w:rPr>
          <w:rFonts w:ascii="Traditional Arabic" w:hAnsi="Traditional Arabic" w:cs="Traditional Arabic"/>
          <w:sz w:val="32"/>
          <w:szCs w:val="32"/>
          <w:rtl/>
        </w:rPr>
        <w:t>الرطوبة التي تخرج أحياناً بعد المنيّ تسمى بـ «الوذي»، والرطوبة التي تخرج أحياناً بعد البول تسمى بـ «الودي»، والرطوبة التي تخرج أحياناً بعد الملاعبة والمداعبة بين الزوجين تسمى بـ «المذي». وكلها طاهرة، ولا تنتقض الطهارة بها.</w:t>
      </w:r>
    </w:p>
    <w:p w:rsidR="00F20D0C" w:rsidRPr="006972EE"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6972EE">
        <w:rPr>
          <w:rFonts w:ascii="Traditional Arabic" w:hAnsi="Traditional Arabic" w:cs="Traditional Arabic"/>
          <w:b/>
          <w:bCs/>
          <w:sz w:val="32"/>
          <w:szCs w:val="32"/>
          <w:rtl/>
        </w:rPr>
        <w:t>تطهير مخرجي البول والغائط:</w:t>
      </w:r>
    </w:p>
    <w:p w:rsidR="00F20D0C" w:rsidRPr="00587EDF" w:rsidRDefault="00F20D0C" w:rsidP="00CD4E01">
      <w:pPr>
        <w:bidi/>
        <w:ind w:left="720"/>
        <w:jc w:val="both"/>
        <w:rPr>
          <w:rFonts w:ascii="Traditional Arabic" w:hAnsi="Traditional Arabic" w:cs="Traditional Arabic"/>
          <w:sz w:val="32"/>
          <w:szCs w:val="32"/>
          <w:rtl/>
          <w:lang w:bidi="ar-LB"/>
        </w:rPr>
      </w:pPr>
      <w:r w:rsidRPr="00587EDF">
        <w:rPr>
          <w:rFonts w:ascii="Traditional Arabic" w:hAnsi="Traditional Arabic" w:cs="Traditional Arabic"/>
          <w:sz w:val="32"/>
          <w:szCs w:val="32"/>
          <w:rtl/>
        </w:rPr>
        <w:t>الأحوط في طهارة مخرج البول غسله بالماء القليل مرتين، وفي مخرج الغائط يجب الغسل حتى زوال عين النجاسة وآثارها.</w:t>
      </w:r>
    </w:p>
    <w:p w:rsidR="00F20D0C"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القشور المنفصلة من جلد البدن:</w:t>
      </w:r>
    </w:p>
    <w:p w:rsidR="00F20D0C" w:rsidRPr="00CD4E01" w:rsidRDefault="00F20D0C" w:rsidP="00CD4E01">
      <w:pPr>
        <w:pStyle w:val="ListParagraph"/>
        <w:bidi/>
        <w:jc w:val="both"/>
        <w:rPr>
          <w:rFonts w:ascii="Traditional Arabic" w:hAnsi="Traditional Arabic" w:cs="Traditional Arabic"/>
          <w:b/>
          <w:bCs/>
          <w:sz w:val="32"/>
          <w:szCs w:val="32"/>
        </w:rPr>
      </w:pPr>
      <w:r w:rsidRPr="00CD4E01">
        <w:rPr>
          <w:rFonts w:ascii="Traditional Arabic" w:hAnsi="Traditional Arabic" w:cs="Traditional Arabic"/>
          <w:sz w:val="32"/>
          <w:szCs w:val="32"/>
          <w:rtl/>
        </w:rPr>
        <w:t>ما ينفصل بنفسه من القشور من جلد اليدين أو الشفتين أو الرجلين أو غير ذلك من سائر البدن محكوم بالطهارة.</w:t>
      </w:r>
    </w:p>
    <w:p w:rsidR="00F20D0C"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تعدّد الوسائط في النجاسة:</w:t>
      </w:r>
    </w:p>
    <w:p w:rsidR="00F20D0C" w:rsidRPr="00CD4E01" w:rsidRDefault="00F20D0C" w:rsidP="00CD4E01">
      <w:pPr>
        <w:pStyle w:val="ListParagraph"/>
        <w:bidi/>
        <w:jc w:val="both"/>
        <w:rPr>
          <w:rFonts w:ascii="Traditional Arabic" w:hAnsi="Traditional Arabic" w:cs="Traditional Arabic"/>
          <w:b/>
          <w:bCs/>
          <w:sz w:val="32"/>
          <w:szCs w:val="32"/>
        </w:rPr>
      </w:pPr>
      <w:r w:rsidRPr="00CD4E01">
        <w:rPr>
          <w:rFonts w:ascii="Traditional Arabic" w:hAnsi="Traditional Arabic" w:cs="Traditional Arabic"/>
          <w:sz w:val="32"/>
          <w:szCs w:val="32"/>
          <w:rtl/>
        </w:rPr>
        <w:t>الشيء الملاقي لعين النجاسة نجس، وإذا لاقى شيئاً طاهراً مع الرطوبة المسرية يتنجّس الملاقي له، وكذلك لو لاقى هذا المتنجّس بالملاقاة شيئاً طاهراً مع الرطوبة المسرية على الأحوط، ولكن الملاقي لهذا المتنجّس الثالث لا ينجّس.</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الجلود المستوردة من بلاد غير إسلامية:</w:t>
      </w:r>
    </w:p>
    <w:p w:rsidR="00F20D0C" w:rsidRPr="00CD4E01" w:rsidRDefault="00F20D0C" w:rsidP="00CD4E01">
      <w:pPr>
        <w:pStyle w:val="ListParagraph"/>
        <w:bidi/>
        <w:jc w:val="both"/>
        <w:rPr>
          <w:rFonts w:ascii="Traditional Arabic" w:hAnsi="Traditional Arabic" w:cs="Traditional Arabic"/>
          <w:b/>
          <w:bCs/>
          <w:sz w:val="32"/>
          <w:szCs w:val="32"/>
          <w:rtl/>
        </w:rPr>
      </w:pPr>
      <w:r w:rsidRPr="00CD4E01">
        <w:rPr>
          <w:rFonts w:ascii="Traditional Arabic" w:hAnsi="Traditional Arabic" w:cs="Traditional Arabic"/>
          <w:sz w:val="32"/>
          <w:szCs w:val="32"/>
          <w:rtl/>
        </w:rPr>
        <w:t>الجلود المستوردة من بلاد الكفر إذا أحرز عدم تذكيتها فهي بحكم الميتة فتكون نجسة، وإذا لم يحرز ذلك فيبنى على طهارتها ولكن لا تجوز الصلاة فيها.</w:t>
      </w:r>
    </w:p>
    <w:p w:rsidR="00F20D0C" w:rsidRPr="00CD4E01"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الأجبان التي تحتوي على الأنفحة:</w:t>
      </w:r>
    </w:p>
    <w:p w:rsidR="00F20D0C" w:rsidRPr="00CD4E01" w:rsidRDefault="00F20D0C" w:rsidP="00CD4E01">
      <w:pPr>
        <w:pStyle w:val="ListParagraph"/>
        <w:bidi/>
        <w:jc w:val="both"/>
        <w:rPr>
          <w:rFonts w:ascii="Traditional Arabic" w:hAnsi="Traditional Arabic" w:cs="Traditional Arabic"/>
          <w:sz w:val="32"/>
          <w:szCs w:val="32"/>
          <w:rtl/>
        </w:rPr>
      </w:pPr>
      <w:r w:rsidRPr="00CD4E01">
        <w:rPr>
          <w:rFonts w:ascii="Traditional Arabic" w:hAnsi="Traditional Arabic" w:cs="Traditional Arabic"/>
          <w:sz w:val="32"/>
          <w:szCs w:val="32"/>
          <w:rtl/>
        </w:rPr>
        <w:t>الأنفحة البقرية حلال ولو كانت مأخوذة من الميتة، فلا تحرم الأجبان المحتوية عليها ما لم يعلم أنها متنجسة بنجاسة عرضية.</w:t>
      </w:r>
    </w:p>
    <w:p w:rsidR="00F20D0C" w:rsidRPr="00CD4E01"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ماء الشعير:</w:t>
      </w:r>
    </w:p>
    <w:p w:rsidR="00F20D0C" w:rsidRPr="00CD4E01" w:rsidRDefault="00F20D0C" w:rsidP="00CD4E01">
      <w:pPr>
        <w:pStyle w:val="ListParagraph"/>
        <w:bidi/>
        <w:jc w:val="both"/>
        <w:rPr>
          <w:rFonts w:ascii="Traditional Arabic" w:hAnsi="Traditional Arabic" w:cs="Traditional Arabic"/>
          <w:sz w:val="32"/>
          <w:szCs w:val="32"/>
          <w:rtl/>
        </w:rPr>
      </w:pPr>
      <w:r w:rsidRPr="00CD4E01">
        <w:rPr>
          <w:rFonts w:ascii="Traditional Arabic" w:hAnsi="Traditional Arabic" w:cs="Traditional Arabic"/>
          <w:sz w:val="32"/>
          <w:szCs w:val="32"/>
          <w:rtl/>
        </w:rPr>
        <w:t>إذا كان مسكراً أو فقاعاً فهو حرام، وأما ماء الشعير الطبي فلا مانع منه. وتشخيص الموضوع موكول إلى شخص المكلف.</w:t>
      </w:r>
    </w:p>
    <w:p w:rsidR="00F20D0C" w:rsidRPr="00CD4E01"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الدم المختلط بالطعام في الفم:</w:t>
      </w:r>
    </w:p>
    <w:p w:rsidR="00F20D0C" w:rsidRPr="00CD4E01" w:rsidRDefault="00F20D0C" w:rsidP="00CD4E01">
      <w:pPr>
        <w:pStyle w:val="ListParagraph"/>
        <w:bidi/>
        <w:jc w:val="both"/>
        <w:rPr>
          <w:rFonts w:ascii="Traditional Arabic" w:hAnsi="Traditional Arabic" w:cs="Traditional Arabic"/>
          <w:sz w:val="32"/>
          <w:szCs w:val="32"/>
          <w:rtl/>
        </w:rPr>
      </w:pPr>
      <w:r w:rsidRPr="00CD4E01">
        <w:rPr>
          <w:rFonts w:ascii="Traditional Arabic" w:hAnsi="Traditional Arabic" w:cs="Traditional Arabic"/>
          <w:sz w:val="32"/>
          <w:szCs w:val="32"/>
          <w:rtl/>
        </w:rPr>
        <w:t>إذا دخلت نجاسة في الفم وأصابت الطعام فلا يجوز أكله، بل يجب إخراجه وإذا أصابت النجاسة ظاهر الفم فيجب تطهيره وأما الداخل فلا يجب. أمّا إذا اختلط الطعام مع الدم الذي يخرج من بين الأسنان فإن كان الدم قليلاً بحيث استهلك فلا يحرم أكل هذاالطعام ولا يجب تطهير ظاهر الفم إذا أصابه ذلك الطعام وأما إذا كان الدم كثيراً فحكمه حكم ما تقدم</w:t>
      </w:r>
    </w:p>
    <w:p w:rsidR="00F20D0C" w:rsidRPr="00CD4E01"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تطهير دم الفم وبلعه:</w:t>
      </w:r>
    </w:p>
    <w:p w:rsidR="00F20D0C" w:rsidRPr="00587EDF" w:rsidRDefault="00F20D0C" w:rsidP="00CD4E01">
      <w:pPr>
        <w:pStyle w:val="ListParagraph"/>
        <w:bidi/>
        <w:jc w:val="both"/>
        <w:rPr>
          <w:rFonts w:ascii="Traditional Arabic" w:hAnsi="Traditional Arabic" w:cs="Traditional Arabic"/>
          <w:sz w:val="32"/>
          <w:szCs w:val="32"/>
        </w:rPr>
      </w:pPr>
      <w:r w:rsidRPr="00CD4E01">
        <w:rPr>
          <w:rFonts w:ascii="Traditional Arabic" w:hAnsi="Traditional Arabic" w:cs="Traditional Arabic"/>
          <w:sz w:val="32"/>
          <w:szCs w:val="32"/>
          <w:rtl/>
        </w:rPr>
        <w:t>إذا انقطع الدم في داخل الفم فلا يحتاج الى تطهير الفم والاسنان وتصح الصلاة معه.</w:t>
      </w:r>
    </w:p>
    <w:p w:rsidR="00F20D0C" w:rsidRPr="00CD4E01"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حكم الدروز:</w:t>
      </w:r>
    </w:p>
    <w:p w:rsidR="00F20D0C" w:rsidRPr="00587EDF" w:rsidRDefault="00F20D0C" w:rsidP="00CD4E01">
      <w:pPr>
        <w:pStyle w:val="ListParagraph"/>
        <w:bidi/>
        <w:jc w:val="both"/>
        <w:rPr>
          <w:rFonts w:ascii="Traditional Arabic" w:hAnsi="Traditional Arabic" w:cs="Traditional Arabic"/>
          <w:sz w:val="32"/>
          <w:szCs w:val="32"/>
        </w:rPr>
      </w:pPr>
      <w:r w:rsidRPr="00CD4E01">
        <w:rPr>
          <w:rFonts w:ascii="Traditional Arabic" w:hAnsi="Traditional Arabic" w:cs="Traditional Arabic"/>
          <w:sz w:val="32"/>
          <w:szCs w:val="32"/>
          <w:rtl/>
        </w:rPr>
        <w:t>إذا كان الدروز مقرّين بالتوحيد والنبوّة الخاصّة والمعاد ولم يصدر منهم ما يوجب الحكم بكفرهم فهم كسائر المسلمين.</w:t>
      </w:r>
    </w:p>
    <w:p w:rsidR="00F20D0C" w:rsidRPr="00CD4E01"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بخار السائل النجس:</w:t>
      </w:r>
    </w:p>
    <w:p w:rsidR="00F20D0C" w:rsidRPr="00CD4E01" w:rsidRDefault="00F20D0C" w:rsidP="00CD4E01">
      <w:pPr>
        <w:pStyle w:val="ListParagraph"/>
        <w:bidi/>
        <w:jc w:val="both"/>
        <w:rPr>
          <w:rFonts w:ascii="Traditional Arabic" w:hAnsi="Traditional Arabic" w:cs="Traditional Arabic"/>
          <w:sz w:val="32"/>
          <w:szCs w:val="32"/>
        </w:rPr>
      </w:pPr>
      <w:r w:rsidRPr="00CD4E01">
        <w:rPr>
          <w:rFonts w:ascii="Traditional Arabic" w:hAnsi="Traditional Arabic" w:cs="Traditional Arabic"/>
          <w:sz w:val="32"/>
          <w:szCs w:val="32"/>
          <w:rtl/>
        </w:rPr>
        <w:t>بشكل عام، بخار النجس طاهر.</w:t>
      </w: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p>
    <w:p w:rsidR="00F20D0C" w:rsidRPr="009043A7" w:rsidRDefault="00F20D0C">
      <w:pPr>
        <w:rPr>
          <w:rFonts w:ascii="Traditional Arabic" w:hAnsi="Traditional Arabic" w:cs="Traditional Arabic"/>
          <w:b/>
          <w:bCs/>
          <w:color w:val="C00000"/>
          <w:sz w:val="144"/>
          <w:szCs w:val="144"/>
          <w:u w:color="808080"/>
          <w:rtl/>
        </w:rPr>
      </w:pPr>
      <w:r w:rsidRPr="009043A7">
        <w:rPr>
          <w:rFonts w:ascii="Traditional Arabic" w:hAnsi="Traditional Arabic" w:cs="Traditional Arabic"/>
          <w:b/>
          <w:bCs/>
          <w:color w:val="C00000"/>
          <w:sz w:val="144"/>
          <w:szCs w:val="144"/>
          <w:u w:color="808080"/>
          <w:rtl/>
        </w:rPr>
        <w:br w:type="page"/>
      </w:r>
    </w:p>
    <w:p w:rsidR="00F20D0C" w:rsidRPr="00CD4E01" w:rsidRDefault="00F20D0C" w:rsidP="00CD4E01">
      <w:pPr>
        <w:bidi/>
        <w:jc w:val="center"/>
        <w:rPr>
          <w:rFonts w:ascii="Traditional Arabic" w:hAnsi="Traditional Arabic" w:cs="Traditional Arabic"/>
          <w:b/>
          <w:bCs/>
          <w:color w:val="C00000"/>
          <w:sz w:val="144"/>
          <w:szCs w:val="144"/>
          <w:u w:val="single" w:color="808080"/>
        </w:rPr>
      </w:pPr>
      <w:r>
        <w:rPr>
          <w:noProof/>
        </w:rPr>
        <w:pict>
          <v:shape id="Picture 110" o:spid="_x0000_s1042" type="#_x0000_t75" style="position:absolute;left:0;text-align:left;margin-left:147.35pt;margin-top:123.15pt;width:317.3pt;height:474.7pt;z-index:-251651072;visibility:visible;mso-wrap-distance-left:9.48pt;mso-wrap-distance-top:.96pt;mso-wrap-distance-right:9.34pt;mso-wrap-distance-bottom:1.52pt" wrapcoords="613 341 511 444 409 751 460 21088 613 21259 664 21259 20885 21259 20936 21259 21089 21088 21191 853 21038 444 20936 341 613 34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WAAAAABSZ2h0bG9uZwAA&#10;AZ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BOEJJTQQM&#10;AAAAAA+xAAAAAQAAAGsAAACgAAABRAAAyoAAAA+VABgAAf/Y/+AAEEpGSUYAAQIBAEgASAAA/+0A&#10;DEFkb2JlX0NNAAH/7gAOQWRvYmUAZIAAAAAB/9sAhAAMCAgICQgMCQkMEQsKCxEVDwwMDxUYExMV&#10;ExMYEQwMDAwMDBEMDAwMDAwMDAwMDAwMDAwMDAwMDAwMDAwMDAwMAQ0LCw0ODRAODhAUDg4OFBQO&#10;Dg4OFBEMDAwMDBERDAwMDAwMEQwMDAwMDAwMDAwMDAwMDAwMDAwMDAwMDAwMDAz/wAARCACgAGs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">
            <v:imagedata r:id="rId19" o:title=""/>
            <o:lock v:ext="edit" aspectratio="f"/>
            <w10:wrap type="through"/>
          </v:shape>
        </w:pict>
      </w:r>
      <w:r w:rsidRPr="00CD4E01">
        <w:rPr>
          <w:rFonts w:ascii="Traditional Arabic" w:hAnsi="Traditional Arabic" w:cs="Traditional Arabic"/>
          <w:b/>
          <w:bCs/>
          <w:color w:val="C00000"/>
          <w:sz w:val="144"/>
          <w:szCs w:val="144"/>
          <w:u w:val="single" w:color="808080"/>
          <w:rtl/>
        </w:rPr>
        <w:t>إشادات بالقائد</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CD4E01" w:rsidRDefault="00F20D0C" w:rsidP="00CD4E01">
      <w:pPr>
        <w:bidi/>
        <w:jc w:val="center"/>
        <w:rPr>
          <w:rFonts w:ascii="Traditional Arabic" w:hAnsi="Traditional Arabic" w:cs="Traditional Arabic"/>
          <w:b/>
          <w:bCs/>
          <w:color w:val="C00000"/>
          <w:sz w:val="56"/>
          <w:szCs w:val="56"/>
          <w:u w:val="single" w:color="808080"/>
        </w:rPr>
      </w:pPr>
      <w:r w:rsidRPr="00CD4E01">
        <w:rPr>
          <w:rFonts w:ascii="Traditional Arabic" w:hAnsi="Traditional Arabic" w:cs="Traditional Arabic"/>
          <w:b/>
          <w:bCs/>
          <w:color w:val="C00000"/>
          <w:sz w:val="56"/>
          <w:szCs w:val="56"/>
          <w:u w:val="single" w:color="808080"/>
          <w:rtl/>
        </w:rPr>
        <w:t>مرجعية القائد</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CD4E01"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من كلام سماحة آية الله الشيخ هاشمي رفسنجاني:</w:t>
      </w:r>
    </w:p>
    <w:p w:rsidR="00F20D0C" w:rsidRPr="00CD4E01" w:rsidRDefault="00F20D0C" w:rsidP="00CD4E01">
      <w:pPr>
        <w:pStyle w:val="ListParagraph"/>
        <w:bidi/>
        <w:jc w:val="both"/>
        <w:rPr>
          <w:rFonts w:ascii="Traditional Arabic" w:hAnsi="Traditional Arabic" w:cs="Traditional Arabic"/>
          <w:sz w:val="32"/>
          <w:szCs w:val="32"/>
        </w:rPr>
      </w:pPr>
      <w:r w:rsidRPr="00CD4E01">
        <w:rPr>
          <w:rFonts w:ascii="Traditional Arabic" w:hAnsi="Traditional Arabic" w:cs="Traditional Arabic"/>
          <w:sz w:val="32"/>
          <w:szCs w:val="32"/>
          <w:rtl/>
        </w:rPr>
        <w:t>«وفي هذا الشأن</w:t>
      </w:r>
      <w:r>
        <w:rPr>
          <w:rFonts w:ascii="Traditional Arabic" w:hAnsi="Traditional Arabic" w:cs="Traditional Arabic"/>
          <w:sz w:val="32"/>
          <w:szCs w:val="32"/>
          <w:rtl/>
        </w:rPr>
        <w:t xml:space="preserve"> </w:t>
      </w:r>
      <w:r w:rsidRPr="00CD4E01">
        <w:rPr>
          <w:rFonts w:ascii="Traditional Arabic" w:hAnsi="Traditional Arabic" w:cs="Traditional Arabic"/>
          <w:sz w:val="32"/>
          <w:szCs w:val="32"/>
          <w:rtl/>
        </w:rPr>
        <w:t>(المرجعية) لدي الكثير لأقوله وليس أوانه الآن، وقد تحدثت معه(أي السيد الخامنئي) كثيراً، فمنذ اليوم الذي تدهورت فيه صحة آية الله العظمى الأراكي وحتى وفاته لم أشاهد منه أية بادرة تنمّ عن رغبته في تولّي منصب المرجعية،فليس في قلب هذا الرجل غير طاعة الله والخدمة وتأدية الفريضة الإلهية».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CD4E01" w:rsidRDefault="00F20D0C" w:rsidP="001F390A">
      <w:pPr>
        <w:pStyle w:val="ListParagraph"/>
        <w:numPr>
          <w:ilvl w:val="0"/>
          <w:numId w:val="27"/>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من كلام سماحة آية الله المجاهد الشيخ أحمد جنتي:</w:t>
      </w:r>
    </w:p>
    <w:p w:rsidR="00F20D0C" w:rsidRPr="00587EDF" w:rsidRDefault="00F20D0C" w:rsidP="00CD4E01">
      <w:pPr>
        <w:bidi/>
        <w:ind w:left="720"/>
        <w:jc w:val="both"/>
        <w:rPr>
          <w:rFonts w:ascii="Traditional Arabic" w:hAnsi="Traditional Arabic" w:cs="Traditional Arabic"/>
          <w:sz w:val="32"/>
          <w:szCs w:val="32"/>
        </w:rPr>
      </w:pPr>
      <w:r w:rsidRPr="00587EDF">
        <w:rPr>
          <w:rFonts w:ascii="Traditional Arabic" w:hAnsi="Traditional Arabic" w:cs="Traditional Arabic"/>
          <w:sz w:val="32"/>
          <w:szCs w:val="32"/>
          <w:rtl/>
        </w:rPr>
        <w:t>إنّ ملاك الأعلمية عندي أن يكون الفقيه أقدر على استنباط الأحكام من مصادرها وأدلّتها الشرعية، مع ملاحظة الزمان والمكان والمقتضيات؛ وأنا لا أعرف من المرشحين للمرجعية اليوم من هو أقوى وأقدر من السيد القائد . أضف الى ذلكأنّ المسألة اليوم مسألة الإسلام والكفر، لا مسألة الأحكام الفرعية فحسب، فليتقِ الله امرؤ، ولينظر في عواقب الأمور ومكائد الشياطين وعدائهم للإسلام، وعزمهم على هدم أركانه وتحطيم المسلمين الأصيلين المحمديّين، والله من ورائهم محيط.</w:t>
      </w:r>
    </w:p>
    <w:p w:rsidR="00F20D0C" w:rsidRPr="00587EDF" w:rsidRDefault="00F20D0C" w:rsidP="00CD4E01">
      <w:pPr>
        <w:bidi/>
        <w:ind w:left="720"/>
        <w:jc w:val="both"/>
        <w:rPr>
          <w:rFonts w:ascii="Traditional Arabic" w:hAnsi="Traditional Arabic" w:cs="Traditional Arabic"/>
          <w:sz w:val="32"/>
          <w:szCs w:val="32"/>
        </w:rPr>
      </w:pPr>
      <w:r w:rsidRPr="00587EDF">
        <w:rPr>
          <w:rFonts w:ascii="Traditional Arabic" w:hAnsi="Traditional Arabic" w:cs="Traditional Arabic"/>
          <w:sz w:val="32"/>
          <w:szCs w:val="32"/>
          <w:rtl/>
        </w:rPr>
        <w:t>ربنا عليك توكلنا وإليك أنبنا وإليك المصير..</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rsidP="001F390A">
      <w:pPr>
        <w:pStyle w:val="ListParagraph"/>
        <w:numPr>
          <w:ilvl w:val="0"/>
          <w:numId w:val="29"/>
        </w:numPr>
        <w:tabs>
          <w:tab w:val="right" w:pos="630"/>
        </w:tabs>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من كلام سماحة آية الله السيد رضا الأستادي:</w:t>
      </w:r>
    </w:p>
    <w:p w:rsidR="00F20D0C" w:rsidRPr="00CD4E01" w:rsidRDefault="00F20D0C" w:rsidP="00CD4E01">
      <w:pPr>
        <w:pStyle w:val="ListParagraph"/>
        <w:bidi/>
        <w:jc w:val="both"/>
        <w:rPr>
          <w:rFonts w:ascii="Traditional Arabic" w:hAnsi="Traditional Arabic" w:cs="Traditional Arabic"/>
          <w:b/>
          <w:bCs/>
          <w:sz w:val="32"/>
          <w:szCs w:val="32"/>
        </w:rPr>
      </w:pPr>
      <w:r w:rsidRPr="00CD4E01">
        <w:rPr>
          <w:rFonts w:ascii="Traditional Arabic" w:hAnsi="Traditional Arabic" w:cs="Traditional Arabic"/>
          <w:sz w:val="32"/>
          <w:szCs w:val="32"/>
          <w:rtl/>
        </w:rPr>
        <w:t>“بسم الله الرحمن الرحيم، بعد التوجه لمصلحة العالم الإسلامي والتشيع، وبعد الالتفات بوجوب حماية النظام الإسلامي المبارك وحفظه، أُعرّف آية الله الحاج السيد علي الخامنئي قائد الثورة الإسلامية  باعتباره أحد المجتهدين الجامعينلشرائط المرجعية الذين نستطيع أن نُعرّفهم للمرجعية والتقليد”.</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rsidP="001F390A">
      <w:pPr>
        <w:pStyle w:val="ListParagraph"/>
        <w:numPr>
          <w:ilvl w:val="0"/>
          <w:numId w:val="29"/>
        </w:numPr>
        <w:bidi/>
        <w:ind w:left="0"/>
        <w:jc w:val="both"/>
        <w:rPr>
          <w:rFonts w:ascii="Traditional Arabic" w:hAnsi="Traditional Arabic" w:cs="Traditional Arabic"/>
          <w:b/>
          <w:bCs/>
          <w:sz w:val="32"/>
          <w:szCs w:val="32"/>
        </w:rPr>
      </w:pPr>
      <w:r w:rsidRPr="00CD4E01">
        <w:rPr>
          <w:rFonts w:ascii="Traditional Arabic" w:hAnsi="Traditional Arabic" w:cs="Traditional Arabic"/>
          <w:b/>
          <w:bCs/>
          <w:sz w:val="32"/>
          <w:szCs w:val="32"/>
          <w:rtl/>
        </w:rPr>
        <w:t>من كلام سماحة آية الله الشيخ محمد اليزدي:</w:t>
      </w:r>
    </w:p>
    <w:p w:rsidR="00F20D0C" w:rsidRPr="00CD4E01" w:rsidRDefault="00F20D0C" w:rsidP="00CD4E01">
      <w:pPr>
        <w:pStyle w:val="ListParagraph"/>
        <w:bidi/>
        <w:ind w:left="630"/>
        <w:jc w:val="both"/>
        <w:rPr>
          <w:rFonts w:ascii="Traditional Arabic" w:hAnsi="Traditional Arabic" w:cs="Traditional Arabic"/>
          <w:b/>
          <w:bCs/>
          <w:sz w:val="32"/>
          <w:szCs w:val="32"/>
        </w:rPr>
      </w:pPr>
      <w:r w:rsidRPr="00CD4E01">
        <w:rPr>
          <w:rFonts w:ascii="Traditional Arabic" w:hAnsi="Traditional Arabic" w:cs="Traditional Arabic"/>
          <w:sz w:val="32"/>
          <w:szCs w:val="32"/>
          <w:rtl/>
        </w:rPr>
        <w:t>“مما لا شك فيه أنّ سماحة آية الله الخامنئي ، قائد الثورة الإسلامية، فقيه عظيم الشأن والمنزلة، وتتواجد فيه شرائط التقليد والمرجعية، ولديه مرجّحات عديدة، ويمكن تقليده في جميع المسائل المحتاج إليها إن شاء الله. ونسأل الله أن يمده بطولالعمر والعزّة والعظمة لقيادة نظام الحكم الإسلامي وحمايته”.</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CD4E01" w:rsidRDefault="00F20D0C" w:rsidP="00CD4E01">
      <w:pPr>
        <w:bidi/>
        <w:jc w:val="center"/>
        <w:rPr>
          <w:rFonts w:ascii="Traditional Arabic" w:hAnsi="Traditional Arabic" w:cs="Traditional Arabic"/>
          <w:b/>
          <w:bCs/>
          <w:color w:val="C00000"/>
          <w:sz w:val="144"/>
          <w:szCs w:val="144"/>
          <w:u w:val="single" w:color="808080"/>
        </w:rPr>
      </w:pPr>
      <w:r>
        <w:rPr>
          <w:noProof/>
        </w:rPr>
        <w:pict>
          <v:shape id="Picture 111" o:spid="_x0000_s1043" type="#_x0000_t75" style="position:absolute;left:0;text-align:left;margin-left:107.4pt;margin-top:141.85pt;width:398.4pt;height:578.9pt;z-index:-251650048;visibility:visible" wrapcoords="488 364 447 20649 976 20733 1668 20733 19810 20733 20054 20733 20298 20621 20380 19166 20339 1259 20217 364 488 36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gAGs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9AAAAABS&#10;Z2h0bG9uZwAAAfg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F&#10;NzM1RTdENENDNDhGRkJCOTYwRjAyNTczQTYwRTE4MyIgdGlmZjpPcmllbnRhdGlvbj0i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">
            <v:imagedata r:id="rId20" o:title=""/>
            <o:lock v:ext="edit" aspectratio="f"/>
            <w10:wrap type="through"/>
          </v:shape>
        </w:pict>
      </w:r>
      <w:r w:rsidRPr="00CD4E01">
        <w:rPr>
          <w:rFonts w:ascii="Traditional Arabic" w:hAnsi="Traditional Arabic" w:cs="Traditional Arabic"/>
          <w:b/>
          <w:bCs/>
          <w:color w:val="C00000"/>
          <w:sz w:val="144"/>
          <w:szCs w:val="144"/>
          <w:u w:val="single" w:color="808080"/>
          <w:rtl/>
        </w:rPr>
        <w:t>طيب الذاكرة</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E54D70" w:rsidRDefault="00F20D0C" w:rsidP="00E54D70">
      <w:pPr>
        <w:bidi/>
        <w:jc w:val="right"/>
        <w:rPr>
          <w:rFonts w:ascii="Traditional Arabic" w:hAnsi="Traditional Arabic" w:cs="Traditional Arabic"/>
          <w:b/>
          <w:bCs/>
          <w:color w:val="C00000"/>
          <w:sz w:val="56"/>
          <w:szCs w:val="56"/>
          <w:u w:val="single" w:color="808080"/>
        </w:rPr>
      </w:pPr>
      <w:r w:rsidRPr="00E54D70">
        <w:rPr>
          <w:rFonts w:ascii="Traditional Arabic" w:hAnsi="Traditional Arabic" w:cs="Traditional Arabic"/>
          <w:b/>
          <w:bCs/>
          <w:color w:val="C00000"/>
          <w:sz w:val="56"/>
          <w:szCs w:val="56"/>
          <w:u w:val="single" w:color="808080"/>
          <w:rtl/>
        </w:rPr>
        <w:t xml:space="preserve">  من ذكريات سماحة القائد عن والده الجليل</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من الصفات التي كانت للمرحوم والدي والمرحومة والدتي أيضاً، وكانت من الأمور العجيبة حقاً التي كلما فكّرت فيها وجدت أنّني قلّما رأيت نظيرها...، من خلال عزوفهم عن الاستزادة من زخارف الدنيا وبهارجها. علينا جميعاً أن نرتاض علىهذه الخصلة.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فقد جاء المرحوم الشهيد قاضي طباطبائي إمام جمعة تبريز إلى هنا يوماً ما، والتفت إلينا وقال: قبل أربعين عاماً جئت مع والدي من تبريز إلى مشهد، وتوجّهت إلى السيد لزيارته، وكان السيد قبل أربعين عاماً يجلس في المكان الذي يجلس فيه الآن، وأناأجلس الآن حيث كان والدي جالساً، وهذه الغرفة وهذه الدار لم يطرأ عليها أدنى تغيير.</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فجيل كامل كان قد تغيّر، لكنّه بقي كما كان قبل أربعين عاماً. وحينما أراد أخي - السيد حسن -، أن يتزّوج، ولأنّنا لم نكن نمتلك مكاناً، هدموا تلك الغرفة وبنوا مكانها غرفتين صغيرتين، فالقبو كان له باب واحدة، فبنوا هناك حماماً وصار للبيت حمام.طبعاً لم نكن نحن موجودين في ذلك الحين. وكان محل الضيوف في الغرفة الكبيرة.</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9043A7" w:rsidRDefault="00F20D0C" w:rsidP="009043A7">
      <w:pPr>
        <w:bidi/>
        <w:jc w:val="right"/>
        <w:rPr>
          <w:rFonts w:ascii="Traditional Arabic" w:hAnsi="Traditional Arabic" w:cs="Traditional Arabic"/>
          <w:b/>
          <w:bCs/>
          <w:color w:val="C00000"/>
          <w:sz w:val="56"/>
          <w:szCs w:val="56"/>
          <w:u w:val="single" w:color="808080"/>
          <w:rtl/>
          <w:lang w:bidi="ar-LB"/>
        </w:rPr>
      </w:pPr>
      <w:r w:rsidRPr="009043A7">
        <w:rPr>
          <w:rFonts w:ascii="Traditional Arabic" w:hAnsi="Traditional Arabic" w:cs="Traditional Arabic"/>
          <w:b/>
          <w:bCs/>
          <w:color w:val="C00000"/>
          <w:sz w:val="56"/>
          <w:szCs w:val="56"/>
          <w:u w:val="single" w:color="808080"/>
          <w:rtl/>
        </w:rPr>
        <w:t>معاملة الشباب وقلوبهم</w:t>
      </w:r>
      <w:r w:rsidRPr="009043A7">
        <w:rPr>
          <w:rFonts w:ascii="Traditional Arabic" w:hAnsi="Traditional Arabic" w:cs="Traditional Arabic"/>
          <w:b/>
          <w:bCs/>
          <w:color w:val="C00000"/>
          <w:sz w:val="56"/>
          <w:szCs w:val="56"/>
          <w:u w:val="single" w:color="808080"/>
          <w:rtl/>
          <w:lang w:bidi="ar-LB"/>
        </w:rPr>
        <w:t xml:space="preserve"> </w:t>
      </w:r>
      <w:r w:rsidRPr="009043A7">
        <w:rPr>
          <w:rFonts w:ascii="Traditional Arabic" w:hAnsi="Traditional Arabic" w:cs="Traditional Arabic"/>
          <w:b/>
          <w:bCs/>
          <w:color w:val="C00000"/>
          <w:sz w:val="56"/>
          <w:szCs w:val="56"/>
          <w:u w:val="single" w:color="808080"/>
          <w:rtl/>
        </w:rPr>
        <w:t>بالأخلاق والكلام الطيب</w:t>
      </w:r>
    </w:p>
    <w:p w:rsidR="00F20D0C" w:rsidRDefault="00F20D0C" w:rsidP="00E54D70">
      <w:pPr>
        <w:bidi/>
        <w:jc w:val="both"/>
        <w:rPr>
          <w:rFonts w:ascii="Traditional Arabic" w:hAnsi="Traditional Arabic" w:cs="Traditional Arabic"/>
          <w:sz w:val="32"/>
          <w:szCs w:val="32"/>
          <w:rtl/>
        </w:rPr>
      </w:pPr>
    </w:p>
    <w:p w:rsidR="00F20D0C" w:rsidRPr="00587EDF" w:rsidRDefault="00F20D0C" w:rsidP="009043A7">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المسجد الذي كنت أؤمُّ فيه الجماعة لم يكن فيه مكان خالٍ بين صلاتي المغرب والعشاء، لقد كان الناس يحتشدون حتى خارج المسجد، وكان ثمانون بالمائة من الحضور شباباً؛ ذلك لأنّنا كنّا نتواصل مع الشباب. كانت الموضة الدارجة آنذاك هيالفروة المقلوبة، فكان الشباب المهتمّون بالموضة يرتدونها. وذات يوم رأيت أحد الشباب يرتدي هذا الزي ويجلس في الصف الأول من صلاة الجماعة خلف سجّادتي، وكان يجلس بجواره رجل كبير السنّ من تجار السوق المحترمين، وكان رجلاً فاهماًأحبّه كثيراً، وغالباً ما يصلّي ورائي في الصفّ الأول. رأيته يلتفت للشاب ويهمس شيئاً في أذنه فاضطرب الشاب فجأة. سألت ذلك الحاج المحترم: ماذا قلت له؟ فأجابني الشاب نفسه، وقال: لا شيء. فعلمت أنّه قال له: ليس من المناسب أن تجلس فيالصف الأول بهذه الثياب! قلتُ له: لا، بل من المناسب جداً أن تجلس هنا ولا تتحرّك! قلتُ له: يا حاج، لم تطلب من هذا الشاب العودة إلى الصفوف الخلفية؟ دع الناس تدرك أنّ شاباً يرتدي الفروة المقلوبة يمكنه هو أيضاً الاقتداء بنا وأداء صلاة الجماعة.</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يا إخوان، إنْ لم تكن لنا أموال وإمكانات فنية، وإن لم تتوافر لدينا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9043A7">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الآن ترجمة للقرآن الكريم بلغة سعدي، فالأخلاق ممّا يمكن أن نتوافر عليها «في صفة المؤمن بشره في وجهه وحزنه في قلبه»، توجّهوا بالأخلاق نحو هؤلاء الشباب وقلوبهم وأرواحهمبعيداً عن مظاهرهم، وعندئذ سيحصل التبليغ</w:t>
      </w:r>
      <w:r>
        <w:rPr>
          <w:rStyle w:val="FootnoteReference"/>
          <w:rFonts w:ascii="Traditional Arabic" w:hAnsi="Traditional Arabic" w:cs="Traditional Arabic"/>
          <w:sz w:val="32"/>
          <w:szCs w:val="32"/>
          <w:rtl/>
        </w:rPr>
        <w:footnoteReference w:id="18"/>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9043A7" w:rsidRDefault="00F20D0C" w:rsidP="009043A7">
      <w:pPr>
        <w:bidi/>
        <w:jc w:val="right"/>
        <w:rPr>
          <w:rFonts w:ascii="Traditional Arabic" w:hAnsi="Traditional Arabic" w:cs="Traditional Arabic"/>
          <w:b/>
          <w:bCs/>
          <w:sz w:val="32"/>
          <w:szCs w:val="32"/>
          <w:u w:val="single" w:color="808080"/>
        </w:rPr>
      </w:pPr>
      <w:r w:rsidRPr="009043A7">
        <w:rPr>
          <w:rFonts w:ascii="Traditional Arabic" w:hAnsi="Traditional Arabic" w:cs="Traditional Arabic"/>
          <w:b/>
          <w:bCs/>
          <w:color w:val="C00000"/>
          <w:sz w:val="56"/>
          <w:szCs w:val="56"/>
          <w:u w:val="single" w:color="808080"/>
          <w:rtl/>
        </w:rPr>
        <w:t>أحمد سوكارنو صالح بيننا!</w:t>
      </w:r>
    </w:p>
    <w:p w:rsidR="00F20D0C" w:rsidRPr="009043A7" w:rsidRDefault="00F20D0C" w:rsidP="009043A7">
      <w:pPr>
        <w:bidi/>
        <w:rPr>
          <w:rFonts w:ascii="Traditional Arabic" w:hAnsi="Traditional Arabic" w:cs="Traditional Arabic"/>
          <w:sz w:val="32"/>
          <w:szCs w:val="32"/>
          <w:rtl/>
        </w:rPr>
      </w:pPr>
    </w:p>
    <w:p w:rsidR="00F20D0C" w:rsidRPr="00587EDF" w:rsidRDefault="00F20D0C" w:rsidP="009043A7">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استطاعت حركة عدم الانحياز أن تمارس دوراً مناسباً خلال فترة طويلة نسبياً، إلا أنّ دور هذه الحركة تراجع في الوقت الحاضر. الواقع أنّ المؤسّسين الأوائل لهذه الحركة هم أربعة، وأعمقهم تأثيراً هو أحمد سوكارنو.</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لا بأس هنا من ذكر هذه الخاطرة، ففي سنة 1974م كنت مع شخص أو شخصين مسجونين في زنزانة صغيرة جداً في طهران، وطول الزنزانة متران وعشرون سنتيمتراً، وعرضها متر واحد وثمانون سنتيمتراً. وذات ليلة كنت أصلي وقت الغروب وإذابهم يدخلون علينا سجيناً جديداً كان من الشيوعيين المتحمّسين المتعصّبين جداً. وحينما رآني أصلي وعلم أنّي متديّن توجّس مني واكفهر وجهه منذ البداية! ولم أفلح في التواصل معه رغم كل محاولاتي. كان مقطّب الحاجبين وغير مستعدّ للتودّد معي.قلتُ له جملة غيّرته تماماً. قلت له: قال أحمد سوكارنو في مؤتمر باندونغ إنّ الشيء الذي جمعنا هنا ليس وحدة الدين أو العقيدة أو العنصر، بل هي وحدة الحاجة، وأنا وأنت هنا لدينا وحدة حاجة. نحن نعيش في زنزانة واحدة، وعلينا حارس واحد،والمحقّق والجلاد الذي ينتظرنا واحد، ومعتقداتنا </w:t>
      </w:r>
    </w:p>
    <w:p w:rsidR="00F20D0C" w:rsidRDefault="00F20D0C">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ليست واحدة، لكنّ حاجتنا واحدة. قلت له: حين تكون وحدة الحاجة مؤثّرة على مستوى العالم فإنّها يمكن أن تكون مؤثّرة أكثر في زنزانة بهذا الحجم الصغير.</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بعد قولي هذا أصبحنا صديقين! والواقع أنّ أحمد سوكارنو صالح بيننا وجعلنا صديقين! وكذا الحال اليوم.</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بلداننا لديها حاجة مشتركة، فجميع البلدان الإسلامية اليوم دون استثناء أهدافٌ للمؤامرات والأطماع، وهذا في حين لديها إمكانات هائلة جداً.</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9043A7">
      <w:pPr>
        <w:bidi/>
        <w:jc w:val="both"/>
        <w:rPr>
          <w:rFonts w:ascii="Traditional Arabic" w:hAnsi="Traditional Arabic" w:cs="Traditional Arabic"/>
          <w:sz w:val="32"/>
          <w:szCs w:val="32"/>
          <w:rtl/>
          <w:lang w:bidi="ar-LB"/>
        </w:rPr>
      </w:pPr>
      <w:r w:rsidRPr="00587EDF">
        <w:rPr>
          <w:rFonts w:ascii="Traditional Arabic" w:hAnsi="Traditional Arabic" w:cs="Traditional Arabic"/>
          <w:sz w:val="32"/>
          <w:szCs w:val="32"/>
          <w:rtl/>
        </w:rPr>
        <w:t xml:space="preserve"> </w:t>
      </w:r>
    </w:p>
    <w:p w:rsidR="00F20D0C" w:rsidRPr="009043A7" w:rsidRDefault="00F20D0C">
      <w:pPr>
        <w:rPr>
          <w:rFonts w:ascii="Traditional Arabic" w:hAnsi="Traditional Arabic" w:cs="Traditional Arabic"/>
          <w:b/>
          <w:bCs/>
          <w:color w:val="C00000"/>
          <w:sz w:val="56"/>
          <w:szCs w:val="56"/>
          <w:rtl/>
        </w:rPr>
      </w:pPr>
      <w:r w:rsidRPr="009043A7">
        <w:rPr>
          <w:rFonts w:ascii="Traditional Arabic" w:hAnsi="Traditional Arabic" w:cs="Traditional Arabic"/>
          <w:b/>
          <w:bCs/>
          <w:color w:val="C00000"/>
          <w:sz w:val="56"/>
          <w:szCs w:val="56"/>
          <w:rtl/>
        </w:rPr>
        <w:br w:type="page"/>
      </w:r>
    </w:p>
    <w:p w:rsidR="00F20D0C" w:rsidRPr="009043A7" w:rsidRDefault="00F20D0C" w:rsidP="009043A7">
      <w:pPr>
        <w:bidi/>
        <w:jc w:val="right"/>
        <w:rPr>
          <w:rFonts w:ascii="Traditional Arabic" w:hAnsi="Traditional Arabic" w:cs="Traditional Arabic"/>
          <w:b/>
          <w:bCs/>
          <w:color w:val="C00000"/>
          <w:sz w:val="56"/>
          <w:szCs w:val="56"/>
          <w:u w:val="single" w:color="808080"/>
        </w:rPr>
      </w:pPr>
      <w:r w:rsidRPr="009043A7">
        <w:rPr>
          <w:rFonts w:ascii="Traditional Arabic" w:hAnsi="Traditional Arabic" w:cs="Traditional Arabic"/>
          <w:b/>
          <w:bCs/>
          <w:color w:val="C00000"/>
          <w:sz w:val="56"/>
          <w:szCs w:val="56"/>
          <w:u w:val="single" w:color="808080"/>
          <w:rtl/>
        </w:rPr>
        <w:t>تعلمت قصة أصحاب الكهف منكم!</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كان الوقت شهر رمضان، وفكّرت ماذا يحسن أن أطرح عليهم من موضوع، فخطر لي بما يلائم حالي أن أفسّر لهم سورة الكهف. ولأجل هذا راجعت تفاسير مختلفة وكتب التاريخ، وعرضت هذه القصة في تلك الجلسة العامرة الناجحة على مدى ليالٍمتتابعة من شهر رمضان.</w:t>
      </w:r>
    </w:p>
    <w:p w:rsidR="00F20D0C" w:rsidRPr="00587EDF" w:rsidRDefault="00F20D0C" w:rsidP="009043A7">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وبعد ذلك عرضت قصة أصحاب الكهف وسمعتها وقرأتها مراراً، لكنّني في الحقيقة تعلّمت هذه القصة منكم! في تلك الليلة التي قدّمتم فيها ذلك المشهد الجميل جدّاً، والمحكم، والمعقد، والرائع. أدركت ما معنى </w:t>
      </w:r>
      <w:r w:rsidRPr="009043A7">
        <w:rPr>
          <w:rFonts w:ascii="Traditional Arabic" w:hAnsi="Traditional Arabic" w:cs="Traditional Arabic"/>
          <w:b/>
          <w:bCs/>
          <w:color w:val="943634"/>
          <w:sz w:val="32"/>
          <w:szCs w:val="32"/>
          <w:rtl/>
        </w:rPr>
        <w:t>﴿إِذْ قَامُوا فَقَالُوا رَبُّنَا رَبُّ السَّمَاوَاتِ وَالْأَرْضِ﴾</w:t>
      </w:r>
      <w:r>
        <w:rPr>
          <w:rStyle w:val="FootnoteReference"/>
          <w:rFonts w:ascii="Traditional Arabic" w:hAnsi="Traditional Arabic" w:cs="Traditional Arabic"/>
          <w:sz w:val="32"/>
          <w:szCs w:val="32"/>
          <w:rtl/>
        </w:rPr>
        <w:footnoteReference w:id="19"/>
      </w:r>
      <w:r w:rsidRPr="00587EDF">
        <w:rPr>
          <w:rFonts w:ascii="Traditional Arabic" w:hAnsi="Traditional Arabic" w:cs="Traditional Arabic"/>
          <w:sz w:val="32"/>
          <w:szCs w:val="32"/>
          <w:rtl/>
        </w:rPr>
        <w:t>! شاهدت ذلك بعينيَّ تلك الليلة.</w:t>
      </w:r>
    </w:p>
    <w:p w:rsidR="00F20D0C" w:rsidRPr="00587EDF" w:rsidRDefault="00F20D0C" w:rsidP="009043A7">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لقد أحييتم وجسّدتم حقاً قصةً قرآنية، ووضعتموها أمام أنظار المشاهدين. هذا عمل كبير جداً</w:t>
      </w:r>
      <w:r>
        <w:rPr>
          <w:rStyle w:val="FootnoteReference"/>
          <w:rFonts w:ascii="Traditional Arabic" w:hAnsi="Traditional Arabic" w:cs="Traditional Arabic"/>
          <w:sz w:val="32"/>
          <w:szCs w:val="32"/>
          <w:rtl/>
        </w:rPr>
        <w:footnoteReference w:id="20"/>
      </w:r>
      <w:r w:rsidRPr="00587EDF">
        <w:rPr>
          <w:rFonts w:ascii="Traditional Arabic" w:hAnsi="Traditional Arabic" w:cs="Traditional Arabic"/>
          <w:sz w:val="32"/>
          <w:szCs w:val="32"/>
          <w:rtl/>
        </w:rPr>
        <w:t>.</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 xml:space="preserve"> </w:t>
      </w:r>
    </w:p>
    <w:p w:rsidR="00F20D0C" w:rsidRDefault="00F20D0C" w:rsidP="00587EDF">
      <w:pPr>
        <w:bidi/>
        <w:jc w:val="both"/>
        <w:rPr>
          <w:rFonts w:ascii="Traditional Arabic" w:hAnsi="Traditional Arabic" w:cs="Traditional Arabic"/>
          <w:sz w:val="32"/>
          <w:szCs w:val="32"/>
          <w:rtl/>
        </w:rPr>
      </w:pPr>
      <w:r w:rsidRPr="00587EDF">
        <w:rPr>
          <w:rFonts w:ascii="Traditional Arabic" w:hAnsi="Traditional Arabic" w:cs="Traditional Arabic"/>
          <w:sz w:val="32"/>
          <w:szCs w:val="32"/>
          <w:rtl/>
        </w:rPr>
        <w:t xml:space="preserve"> </w:t>
      </w:r>
    </w:p>
    <w:p w:rsidR="00F20D0C" w:rsidRPr="00587EDF" w:rsidRDefault="00F20D0C" w:rsidP="007B53F6">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p>
    <w:p w:rsidR="00F20D0C" w:rsidRPr="009043A7" w:rsidRDefault="00F20D0C" w:rsidP="009043A7">
      <w:pPr>
        <w:bidi/>
        <w:jc w:val="right"/>
        <w:rPr>
          <w:rFonts w:ascii="Traditional Arabic" w:hAnsi="Traditional Arabic" w:cs="Traditional Arabic"/>
          <w:b/>
          <w:bCs/>
          <w:color w:val="C00000"/>
          <w:sz w:val="56"/>
          <w:szCs w:val="56"/>
          <w:u w:val="single" w:color="808080"/>
          <w:rtl/>
        </w:rPr>
      </w:pPr>
      <w:r w:rsidRPr="009043A7">
        <w:rPr>
          <w:rFonts w:ascii="Traditional Arabic" w:hAnsi="Traditional Arabic" w:cs="Traditional Arabic"/>
          <w:b/>
          <w:bCs/>
          <w:color w:val="C00000"/>
          <w:sz w:val="56"/>
          <w:szCs w:val="56"/>
          <w:u w:val="single" w:color="808080"/>
          <w:rtl/>
        </w:rPr>
        <w:t>كتبت زيارة خلف هذا الكتاب الشيِّق</w:t>
      </w:r>
      <w:r w:rsidRPr="009043A7">
        <w:rPr>
          <w:rStyle w:val="FootnoteReference"/>
          <w:rFonts w:ascii="Traditional Arabic" w:hAnsi="Traditional Arabic" w:cs="Traditional Arabic"/>
          <w:b/>
          <w:bCs/>
          <w:color w:val="C00000"/>
          <w:sz w:val="56"/>
          <w:szCs w:val="56"/>
          <w:u w:val="single" w:color="808080"/>
          <w:rtl/>
        </w:rPr>
        <w:footnoteReference w:id="21"/>
      </w:r>
    </w:p>
    <w:p w:rsidR="00F20D0C" w:rsidRDefault="00F20D0C" w:rsidP="009043A7">
      <w:pPr>
        <w:bidi/>
        <w:jc w:val="both"/>
        <w:rPr>
          <w:rFonts w:ascii="Traditional Arabic" w:hAnsi="Traditional Arabic" w:cs="Traditional Arabic"/>
          <w:sz w:val="32"/>
          <w:szCs w:val="32"/>
          <w:rtl/>
        </w:rPr>
      </w:pPr>
    </w:p>
    <w:p w:rsidR="00F20D0C" w:rsidRPr="00587EDF" w:rsidRDefault="00F20D0C" w:rsidP="009043A7">
      <w:pPr>
        <w:bidi/>
        <w:jc w:val="both"/>
        <w:rPr>
          <w:rFonts w:ascii="Traditional Arabic" w:hAnsi="Traditional Arabic" w:cs="Traditional Arabic"/>
          <w:sz w:val="32"/>
          <w:szCs w:val="32"/>
        </w:rPr>
      </w:pPr>
      <w:r w:rsidRPr="00587EDF">
        <w:rPr>
          <w:rFonts w:ascii="Traditional Arabic" w:hAnsi="Traditional Arabic" w:cs="Traditional Arabic"/>
          <w:sz w:val="32"/>
          <w:szCs w:val="32"/>
          <w:rtl/>
        </w:rPr>
        <w:t>إنّ كتاب “قائدي” الذي جرى ذكره، من الجوانب المميزة جداً في المشروع، فهذه الفكرة بحدّ ذاتها فكرة مهمة. وما كتب هناك - سواء كتبتموه أنتم أو كتبه أولئك الأشخاص أنفسهم وبعثوه إليكم ثم جرى تحريره - شيء مميز جداً. حينما كنت أقرأ هذهالكتابات خطر ببالي لو نشرنا هذه الكراسات والكتب؛ بهدف تصدير مفاهيم الثورة، لما كان هذا بالشيء القليل، بل لعُدَّ إنجازاً كبيراً... والكتب التي أقرأها غالباً ما أدون بعض الملاحظات أو التقاريظ في صفحاتها الأخيرة، أي إنّني أكتب بعضالملاحظات إذا خطرت ببالي. وحين قرأت كتاب “قائدي” كتبت خلفه لا إرادياً هذه الزيارة: “السلام عليكم يا أولياء الله وأحباءه”. وجدت أنّ الإنسان يشعر بالصغر حقاً أمام كل هذه العظمة. حين لاحظت هذا الشموخ في الكتاب شعرت بالصغر في نفسي حقاً!.</w:t>
      </w: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587EDF">
      <w:pPr>
        <w:bidi/>
        <w:jc w:val="both"/>
        <w:rPr>
          <w:rFonts w:ascii="Traditional Arabic" w:hAnsi="Traditional Arabic" w:cs="Traditional Arabic"/>
          <w:sz w:val="32"/>
          <w:szCs w:val="32"/>
        </w:rPr>
      </w:pPr>
    </w:p>
    <w:p w:rsidR="00F20D0C" w:rsidRPr="00587EDF" w:rsidRDefault="00F20D0C" w:rsidP="006D03EF">
      <w:pPr>
        <w:bidi/>
        <w:jc w:val="both"/>
        <w:rPr>
          <w:rFonts w:ascii="Traditional Arabic" w:hAnsi="Traditional Arabic" w:cs="Traditional Arabic"/>
          <w:sz w:val="32"/>
          <w:szCs w:val="32"/>
        </w:rPr>
      </w:pPr>
    </w:p>
    <w:sectPr w:rsidR="00F20D0C" w:rsidRPr="00587EDF" w:rsidSect="00587EDF">
      <w:headerReference w:type="default" r:id="rId21"/>
      <w:footerReference w:type="default" r:id="rId22"/>
      <w:footnotePr>
        <w:numRestart w:val="eachPage"/>
      </w:footnotePr>
      <w:pgSz w:w="12240" w:h="15840"/>
      <w:pgMar w:top="1440" w:right="1800"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D0C" w:rsidRDefault="00F20D0C">
      <w:pPr>
        <w:spacing w:after="0" w:line="240" w:lineRule="auto"/>
      </w:pPr>
      <w:r>
        <w:separator/>
      </w:r>
    </w:p>
  </w:endnote>
  <w:endnote w:type="continuationSeparator" w:id="0">
    <w:p w:rsidR="00F20D0C" w:rsidRDefault="00F20D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0C" w:rsidRDefault="00F20D0C">
    <w:pPr>
      <w:pStyle w:val="Footer"/>
    </w:pPr>
    <w:fldSimple w:instr=" PAGE   \* MERGEFORMAT ">
      <w:r>
        <w:rPr>
          <w:noProof/>
        </w:rPr>
        <w:t>5</w:t>
      </w:r>
    </w:fldSimple>
  </w:p>
  <w:p w:rsidR="00F20D0C" w:rsidRDefault="00F20D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D0C" w:rsidRDefault="00F20D0C" w:rsidP="00082BC8">
      <w:pPr>
        <w:spacing w:after="0" w:line="240" w:lineRule="auto"/>
        <w:jc w:val="right"/>
      </w:pPr>
      <w:r>
        <w:separator/>
      </w:r>
    </w:p>
  </w:footnote>
  <w:footnote w:type="continuationSeparator" w:id="0">
    <w:p w:rsidR="00F20D0C" w:rsidRDefault="00F20D0C">
      <w:pPr>
        <w:spacing w:after="0" w:line="240" w:lineRule="auto"/>
      </w:pPr>
      <w:r>
        <w:continuationSeparator/>
      </w:r>
    </w:p>
  </w:footnote>
  <w:footnote w:id="1">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سورة البقرة، الآية 40</w:t>
      </w:r>
    </w:p>
  </w:footnote>
  <w:footnote w:id="2">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lang w:bidi="ar-LB"/>
        </w:rPr>
        <w:t xml:space="preserve"> من كلام القائد في مراسم بيعة رئيس الوزراء وهيئة الحكومة، بتاريخ: 6-6-1989 م.</w:t>
      </w:r>
    </w:p>
  </w:footnote>
  <w:footnote w:id="3">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lang w:bidi="ar-LB"/>
        </w:rPr>
        <w:t>من كلمة القائد في مراسم بيعة القادة واممثلي الولي الفقيه... بتاريخ: 17-6-1989 م.</w:t>
      </w:r>
    </w:p>
  </w:footnote>
  <w:footnote w:id="4">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القائد في مراسم تنفيذ حكم رئاسة الجمهورية، بتاريخ: 2-1-1989م</w:t>
      </w:r>
      <w:r w:rsidRPr="00130F19">
        <w:rPr>
          <w:rFonts w:ascii="Traditional Arabic" w:hAnsi="Traditional Arabic" w:cs="Traditional Arabic"/>
          <w:sz w:val="22"/>
          <w:szCs w:val="22"/>
        </w:rPr>
        <w:t>.</w:t>
      </w:r>
    </w:p>
  </w:footnote>
  <w:footnote w:id="5">
    <w:p w:rsidR="00F20D0C" w:rsidRPr="00130F19" w:rsidRDefault="00F20D0C" w:rsidP="00130F19">
      <w:pPr>
        <w:bidi/>
        <w:jc w:val="both"/>
        <w:rPr>
          <w:rFonts w:ascii="Traditional Arabic" w:hAnsi="Traditional Arabic" w:cs="Traditional Arabic"/>
        </w:rPr>
      </w:pPr>
      <w:r w:rsidRPr="00130F19">
        <w:rPr>
          <w:rStyle w:val="FootnoteReference"/>
          <w:rFonts w:ascii="Traditional Arabic" w:hAnsi="Traditional Arabic" w:cs="Traditional Arabic"/>
        </w:rPr>
        <w:footnoteRef/>
      </w:r>
      <w:r w:rsidRPr="00130F19">
        <w:rPr>
          <w:rFonts w:ascii="Traditional Arabic" w:hAnsi="Traditional Arabic" w:cs="Traditional Arabic"/>
        </w:rPr>
        <w:t xml:space="preserve"> </w:t>
      </w:r>
      <w:r w:rsidRPr="00130F19">
        <w:rPr>
          <w:rFonts w:ascii="Traditional Arabic" w:hAnsi="Traditional Arabic" w:cs="Traditional Arabic"/>
          <w:rtl/>
        </w:rPr>
        <w:t>من كلام القائد بمناسبة ولادة الإمام الحسين   يوم الحرس الثوري ، بتاريخ: 28-2-1990م</w:t>
      </w:r>
      <w:r w:rsidRPr="00130F19">
        <w:rPr>
          <w:rFonts w:ascii="Traditional Arabic" w:hAnsi="Traditional Arabic" w:cs="Traditional Arabic"/>
        </w:rPr>
        <w:t>.</w:t>
      </w:r>
    </w:p>
    <w:p w:rsidR="00F20D0C" w:rsidRDefault="00F20D0C" w:rsidP="00130F19">
      <w:pPr>
        <w:bidi/>
        <w:jc w:val="both"/>
      </w:pPr>
    </w:p>
  </w:footnote>
  <w:footnote w:id="6">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القائد بمناسبة الذكرى الأولى لرحيل الإمام الخميني، بتاريخ: 30-5-1990م</w:t>
      </w:r>
      <w:r w:rsidRPr="00130F19">
        <w:rPr>
          <w:rFonts w:ascii="Traditional Arabic" w:hAnsi="Traditional Arabic" w:cs="Traditional Arabic"/>
          <w:sz w:val="22"/>
          <w:szCs w:val="22"/>
        </w:rPr>
        <w:t>.</w:t>
      </w:r>
    </w:p>
  </w:footnote>
  <w:footnote w:id="7">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القائد في زوّار مرقد الإمام الخميني، بتاريخ: 4-6-2001م</w:t>
      </w:r>
      <w:r w:rsidRPr="00130F19">
        <w:rPr>
          <w:rFonts w:ascii="Traditional Arabic" w:hAnsi="Traditional Arabic" w:cs="Traditional Arabic"/>
          <w:sz w:val="22"/>
          <w:szCs w:val="22"/>
        </w:rPr>
        <w:t>.</w:t>
      </w:r>
    </w:p>
  </w:footnote>
  <w:footnote w:id="8">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القائد في زوّار المرقد الطاهر للإمام الخميني، بتاريخ: 4-6-1997م</w:t>
      </w:r>
      <w:r w:rsidRPr="00130F19">
        <w:rPr>
          <w:rFonts w:ascii="Traditional Arabic" w:hAnsi="Traditional Arabic" w:cs="Traditional Arabic"/>
          <w:sz w:val="22"/>
          <w:szCs w:val="22"/>
        </w:rPr>
        <w:t>.</w:t>
      </w:r>
    </w:p>
  </w:footnote>
  <w:footnote w:id="9">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القائد في زوّار المرقد الطاهر للإمام الخميني بتاريخ، 4-6-1997م</w:t>
      </w:r>
      <w:r w:rsidRPr="00130F19">
        <w:rPr>
          <w:rFonts w:ascii="Traditional Arabic" w:hAnsi="Traditional Arabic" w:cs="Traditional Arabic"/>
          <w:sz w:val="22"/>
          <w:szCs w:val="22"/>
        </w:rPr>
        <w:t>.</w:t>
      </w:r>
    </w:p>
  </w:footnote>
  <w:footnote w:id="10">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القائد في الجماهير التي أحيت الذكرى التاسعة لرحيل الإمام الخميني 4-6-1998م</w:t>
      </w:r>
      <w:r w:rsidRPr="00130F19">
        <w:rPr>
          <w:rFonts w:ascii="Traditional Arabic" w:hAnsi="Traditional Arabic" w:cs="Traditional Arabic"/>
          <w:sz w:val="22"/>
          <w:szCs w:val="22"/>
        </w:rPr>
        <w:t>.</w:t>
      </w:r>
    </w:p>
  </w:footnote>
  <w:footnote w:id="11">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القائد في خطبتي صلاة الجمعة، بتاريخ: 4-6-1999م</w:t>
      </w:r>
      <w:r w:rsidRPr="00130F19">
        <w:rPr>
          <w:rFonts w:ascii="Traditional Arabic" w:hAnsi="Traditional Arabic" w:cs="Traditional Arabic"/>
          <w:sz w:val="22"/>
          <w:szCs w:val="22"/>
        </w:rPr>
        <w:t>.</w:t>
      </w:r>
    </w:p>
  </w:footnote>
  <w:footnote w:id="12">
    <w:p w:rsidR="00F20D0C" w:rsidRPr="00130F19" w:rsidRDefault="00F20D0C" w:rsidP="00130F19">
      <w:pPr>
        <w:bidi/>
        <w:jc w:val="both"/>
        <w:rPr>
          <w:rFonts w:ascii="Traditional Arabic" w:hAnsi="Traditional Arabic" w:cs="Traditional Arabic"/>
        </w:rPr>
      </w:pPr>
      <w:r w:rsidRPr="00130F19">
        <w:rPr>
          <w:rStyle w:val="FootnoteReference"/>
          <w:rFonts w:ascii="Traditional Arabic" w:hAnsi="Traditional Arabic" w:cs="Traditional Arabic"/>
        </w:rPr>
        <w:footnoteRef/>
      </w:r>
      <w:r w:rsidRPr="00130F19">
        <w:rPr>
          <w:rFonts w:ascii="Traditional Arabic" w:hAnsi="Traditional Arabic" w:cs="Traditional Arabic"/>
        </w:rPr>
        <w:t xml:space="preserve"> </w:t>
      </w:r>
      <w:r w:rsidRPr="00130F19">
        <w:rPr>
          <w:rFonts w:ascii="Traditional Arabic" w:hAnsi="Traditional Arabic" w:cs="Traditional Arabic"/>
          <w:rtl/>
        </w:rPr>
        <w:t>من كلام القائد في الذكرى 14 لرحيل مؤسس الجمهورية الإسلامية، بتاريخ: 4-6-2003م</w:t>
      </w:r>
      <w:r w:rsidRPr="00130F19">
        <w:rPr>
          <w:rFonts w:ascii="Traditional Arabic" w:hAnsi="Traditional Arabic" w:cs="Traditional Arabic"/>
        </w:rPr>
        <w:t>.</w:t>
      </w:r>
    </w:p>
    <w:p w:rsidR="00F20D0C" w:rsidRDefault="00F20D0C" w:rsidP="00130F19">
      <w:pPr>
        <w:bidi/>
        <w:jc w:val="both"/>
      </w:pPr>
    </w:p>
  </w:footnote>
  <w:footnote w:id="13">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سورة النحل، الآية:89.</w:t>
      </w:r>
    </w:p>
  </w:footnote>
  <w:footnote w:id="14">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تحف العقول، ص46.</w:t>
      </w:r>
    </w:p>
  </w:footnote>
  <w:footnote w:id="15">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الصرعة: المقاواة وصَرْع الشخص وإلقاؤه أرضاً.</w:t>
      </w:r>
    </w:p>
  </w:footnote>
  <w:footnote w:id="16">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تحف العقول، ص49.</w:t>
      </w:r>
    </w:p>
  </w:footnote>
  <w:footnote w:id="17">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تحف العقول، ص48</w:t>
      </w:r>
      <w:r w:rsidRPr="00130F19">
        <w:rPr>
          <w:rFonts w:ascii="Traditional Arabic" w:hAnsi="Traditional Arabic" w:cs="Traditional Arabic"/>
          <w:sz w:val="22"/>
          <w:szCs w:val="22"/>
        </w:rPr>
        <w:t>.</w:t>
      </w:r>
    </w:p>
  </w:footnote>
  <w:footnote w:id="18">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للقائد في لقائه مسؤولي منظمة الإعلام الإسلامي ، بتاريخ: 16-06-1997م.</w:t>
      </w:r>
    </w:p>
  </w:footnote>
  <w:footnote w:id="19">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سورة الكهف، الآية 13.</w:t>
      </w:r>
    </w:p>
  </w:footnote>
  <w:footnote w:id="20">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للقائد في لقائه فريق العمل في مسلسل «رجال الأنجلس» التلفزيوني الذي يروي قصة أصحاب الكهف، بتاريخ: 27-02-1999م.</w:t>
      </w:r>
    </w:p>
  </w:footnote>
  <w:footnote w:id="21">
    <w:p w:rsidR="00F20D0C" w:rsidRDefault="00F20D0C" w:rsidP="00130F19">
      <w:pPr>
        <w:pStyle w:val="FootnoteText"/>
        <w:bidi/>
      </w:pPr>
      <w:r w:rsidRPr="00130F19">
        <w:rPr>
          <w:rStyle w:val="FootnoteReference"/>
          <w:rFonts w:ascii="Traditional Arabic" w:hAnsi="Traditional Arabic" w:cs="Traditional Arabic"/>
          <w:sz w:val="22"/>
          <w:szCs w:val="22"/>
        </w:rPr>
        <w:footnoteRef/>
      </w:r>
      <w:r w:rsidRPr="00130F19">
        <w:rPr>
          <w:rFonts w:ascii="Traditional Arabic" w:hAnsi="Traditional Arabic" w:cs="Traditional Arabic"/>
          <w:sz w:val="22"/>
          <w:szCs w:val="22"/>
        </w:rPr>
        <w:t xml:space="preserve"> </w:t>
      </w:r>
      <w:r w:rsidRPr="00130F19">
        <w:rPr>
          <w:rFonts w:ascii="Traditional Arabic" w:hAnsi="Traditional Arabic" w:cs="Traditional Arabic"/>
          <w:sz w:val="22"/>
          <w:szCs w:val="22"/>
          <w:rtl/>
        </w:rPr>
        <w:t>من كلام للقائد في لقائه المسؤولين والكتاب والفنانين في مكتب فنون وأدب المقاومة بالقسم الفني لمنظمة الإعلام الإسلامي، بتاريخ: 16-07-1991م.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0C" w:rsidRPr="003A3A6B" w:rsidRDefault="00F20D0C" w:rsidP="00587EDF">
    <w:pPr>
      <w:pStyle w:val="Header"/>
      <w:jc w:val="right"/>
      <w:rPr>
        <w:rFonts w:ascii="Traditional Arabic" w:hAnsi="Traditional Arabic" w:cs="Traditional Arabic"/>
        <w:b/>
        <w:bCs/>
        <w:color w:val="76923C"/>
        <w:sz w:val="24"/>
        <w:szCs w:val="24"/>
        <w:rtl/>
        <w:lang w:bidi="ar-LB"/>
      </w:rPr>
    </w:pPr>
    <w:r w:rsidRPr="003A3A6B">
      <w:rPr>
        <w:rFonts w:ascii="Traditional Arabic" w:hAnsi="Traditional Arabic" w:cs="Traditional Arabic"/>
        <w:b/>
        <w:bCs/>
        <w:color w:val="76923C"/>
        <w:sz w:val="24"/>
        <w:szCs w:val="24"/>
        <w:rtl/>
        <w:lang w:bidi="ar-LB"/>
      </w:rPr>
      <w:t>مشكاة النور 28</w:t>
    </w:r>
  </w:p>
  <w:p w:rsidR="00F20D0C" w:rsidRDefault="00F20D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6D32"/>
    <w:multiLevelType w:val="hybridMultilevel"/>
    <w:tmpl w:val="B2FAAEC2"/>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46A14"/>
    <w:multiLevelType w:val="hybridMultilevel"/>
    <w:tmpl w:val="7900863C"/>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A496E"/>
    <w:multiLevelType w:val="hybridMultilevel"/>
    <w:tmpl w:val="8772A820"/>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A3493"/>
    <w:multiLevelType w:val="hybridMultilevel"/>
    <w:tmpl w:val="2CE0F01C"/>
    <w:lvl w:ilvl="0" w:tplc="6FD24390">
      <w:start w:val="1"/>
      <w:numFmt w:val="bullet"/>
      <w:lvlText w:val=""/>
      <w:lvlJc w:val="left"/>
      <w:pPr>
        <w:ind w:left="720" w:hanging="360"/>
      </w:pPr>
      <w:rPr>
        <w:rFonts w:ascii="Symbol" w:hAnsi="Symbol" w:hint="default"/>
        <w:color w:val="943634"/>
        <w:sz w:val="5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337BB"/>
    <w:multiLevelType w:val="hybridMultilevel"/>
    <w:tmpl w:val="84E818A6"/>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220AA7"/>
    <w:multiLevelType w:val="hybridMultilevel"/>
    <w:tmpl w:val="D2967EB8"/>
    <w:lvl w:ilvl="0" w:tplc="17E869E4">
      <w:start w:val="1"/>
      <w:numFmt w:val="bullet"/>
      <w:lvlText w:val=""/>
      <w:lvlJc w:val="left"/>
      <w:pPr>
        <w:ind w:left="720" w:hanging="360"/>
      </w:pPr>
      <w:rPr>
        <w:rFonts w:ascii="Wingdings" w:hAnsi="Wingdings" w:hint="default"/>
        <w:color w:val="C00000"/>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CC2EEB"/>
    <w:multiLevelType w:val="hybridMultilevel"/>
    <w:tmpl w:val="619E7746"/>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2655A8"/>
    <w:multiLevelType w:val="hybridMultilevel"/>
    <w:tmpl w:val="8E10A7F0"/>
    <w:lvl w:ilvl="0" w:tplc="17E869E4">
      <w:start w:val="1"/>
      <w:numFmt w:val="bullet"/>
      <w:lvlText w:val=""/>
      <w:lvlJc w:val="left"/>
      <w:pPr>
        <w:ind w:left="720" w:hanging="360"/>
      </w:pPr>
      <w:rPr>
        <w:rFonts w:ascii="Wingdings" w:hAnsi="Wingdings" w:hint="default"/>
        <w:color w:val="C00000"/>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5A16BE"/>
    <w:multiLevelType w:val="hybridMultilevel"/>
    <w:tmpl w:val="5928BEB2"/>
    <w:lvl w:ilvl="0" w:tplc="6FD24390">
      <w:start w:val="1"/>
      <w:numFmt w:val="bullet"/>
      <w:lvlText w:val=""/>
      <w:lvlJc w:val="left"/>
      <w:pPr>
        <w:ind w:left="720" w:hanging="360"/>
      </w:pPr>
      <w:rPr>
        <w:rFonts w:ascii="Symbol" w:hAnsi="Symbol" w:hint="default"/>
        <w:color w:val="943634"/>
        <w:sz w:val="5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4138C3"/>
    <w:multiLevelType w:val="hybridMultilevel"/>
    <w:tmpl w:val="8D56C620"/>
    <w:lvl w:ilvl="0" w:tplc="17E869E4">
      <w:start w:val="1"/>
      <w:numFmt w:val="bullet"/>
      <w:lvlText w:val=""/>
      <w:lvlJc w:val="left"/>
      <w:pPr>
        <w:ind w:left="720" w:hanging="360"/>
      </w:pPr>
      <w:rPr>
        <w:rFonts w:ascii="Wingdings" w:hAnsi="Wingdings" w:hint="default"/>
        <w:color w:val="C00000"/>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7463AE"/>
    <w:multiLevelType w:val="hybridMultilevel"/>
    <w:tmpl w:val="9176E6C4"/>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514B12"/>
    <w:multiLevelType w:val="hybridMultilevel"/>
    <w:tmpl w:val="619AC096"/>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EA68A4"/>
    <w:multiLevelType w:val="hybridMultilevel"/>
    <w:tmpl w:val="5E2ACFB2"/>
    <w:lvl w:ilvl="0" w:tplc="17E869E4">
      <w:start w:val="1"/>
      <w:numFmt w:val="bullet"/>
      <w:lvlText w:val=""/>
      <w:lvlJc w:val="left"/>
      <w:pPr>
        <w:ind w:left="720" w:hanging="360"/>
      </w:pPr>
      <w:rPr>
        <w:rFonts w:ascii="Wingdings" w:hAnsi="Wingdings" w:hint="default"/>
        <w:color w:val="C00000"/>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B6FAA"/>
    <w:multiLevelType w:val="hybridMultilevel"/>
    <w:tmpl w:val="1CF080F6"/>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CE0AA8"/>
    <w:multiLevelType w:val="hybridMultilevel"/>
    <w:tmpl w:val="0FDE0E92"/>
    <w:lvl w:ilvl="0" w:tplc="6FD24390">
      <w:start w:val="1"/>
      <w:numFmt w:val="bullet"/>
      <w:lvlText w:val=""/>
      <w:lvlJc w:val="left"/>
      <w:pPr>
        <w:ind w:left="1008" w:hanging="360"/>
      </w:pPr>
      <w:rPr>
        <w:rFonts w:ascii="Symbol" w:hAnsi="Symbol" w:hint="default"/>
        <w:color w:val="943634"/>
        <w:sz w:val="5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C541F7"/>
    <w:multiLevelType w:val="hybridMultilevel"/>
    <w:tmpl w:val="EBAE2C7C"/>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BF09F6"/>
    <w:multiLevelType w:val="hybridMultilevel"/>
    <w:tmpl w:val="95CE7D8E"/>
    <w:lvl w:ilvl="0" w:tplc="04090009">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5B8E20B4"/>
    <w:multiLevelType w:val="hybridMultilevel"/>
    <w:tmpl w:val="9000B362"/>
    <w:lvl w:ilvl="0" w:tplc="6FD24390">
      <w:start w:val="1"/>
      <w:numFmt w:val="bullet"/>
      <w:lvlText w:val=""/>
      <w:lvlJc w:val="left"/>
      <w:pPr>
        <w:ind w:left="720" w:hanging="360"/>
      </w:pPr>
      <w:rPr>
        <w:rFonts w:ascii="Symbol" w:hAnsi="Symbol" w:hint="default"/>
        <w:color w:val="943634"/>
        <w:sz w:val="5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0F27B0"/>
    <w:multiLevelType w:val="hybridMultilevel"/>
    <w:tmpl w:val="8AE4E3C6"/>
    <w:lvl w:ilvl="0" w:tplc="17E869E4">
      <w:start w:val="1"/>
      <w:numFmt w:val="bullet"/>
      <w:lvlText w:val=""/>
      <w:lvlJc w:val="left"/>
      <w:pPr>
        <w:ind w:left="720" w:hanging="360"/>
      </w:pPr>
      <w:rPr>
        <w:rFonts w:ascii="Wingdings" w:hAnsi="Wingdings" w:hint="default"/>
        <w:color w:val="C00000"/>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4030FD"/>
    <w:multiLevelType w:val="hybridMultilevel"/>
    <w:tmpl w:val="409CFCA2"/>
    <w:lvl w:ilvl="0" w:tplc="17E869E4">
      <w:start w:val="1"/>
      <w:numFmt w:val="bullet"/>
      <w:lvlText w:val=""/>
      <w:lvlJc w:val="left"/>
      <w:pPr>
        <w:ind w:left="720" w:hanging="360"/>
      </w:pPr>
      <w:rPr>
        <w:rFonts w:ascii="Wingdings" w:hAnsi="Wingdings" w:hint="default"/>
        <w:color w:val="C00000"/>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D56A52"/>
    <w:multiLevelType w:val="hybridMultilevel"/>
    <w:tmpl w:val="1908B082"/>
    <w:lvl w:ilvl="0" w:tplc="6FD24390">
      <w:start w:val="1"/>
      <w:numFmt w:val="bullet"/>
      <w:lvlText w:val=""/>
      <w:lvlJc w:val="left"/>
      <w:pPr>
        <w:ind w:left="720" w:hanging="360"/>
      </w:pPr>
      <w:rPr>
        <w:rFonts w:ascii="Symbol" w:hAnsi="Symbol" w:hint="default"/>
        <w:color w:val="943634"/>
        <w:sz w:val="5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964A7F"/>
    <w:multiLevelType w:val="hybridMultilevel"/>
    <w:tmpl w:val="6818EF84"/>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D21169"/>
    <w:multiLevelType w:val="hybridMultilevel"/>
    <w:tmpl w:val="240E6E62"/>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DF3550"/>
    <w:multiLevelType w:val="hybridMultilevel"/>
    <w:tmpl w:val="8A927BD2"/>
    <w:lvl w:ilvl="0" w:tplc="6480E70A">
      <w:start w:val="1"/>
      <w:numFmt w:val="bullet"/>
      <w:lvlText w:val=""/>
      <w:lvlJc w:val="left"/>
      <w:pPr>
        <w:ind w:left="720"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C16F9D"/>
    <w:multiLevelType w:val="hybridMultilevel"/>
    <w:tmpl w:val="4168A516"/>
    <w:lvl w:ilvl="0" w:tplc="6480E70A">
      <w:start w:val="1"/>
      <w:numFmt w:val="bullet"/>
      <w:lvlText w:val=""/>
      <w:lvlJc w:val="left"/>
      <w:pPr>
        <w:ind w:left="1008" w:hanging="360"/>
      </w:pPr>
      <w:rPr>
        <w:rFonts w:ascii="Wingdings" w:hAnsi="Wingdings" w:hint="default"/>
        <w:color w:val="943634"/>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2C70D3"/>
    <w:multiLevelType w:val="hybridMultilevel"/>
    <w:tmpl w:val="4D7ABE9C"/>
    <w:lvl w:ilvl="0" w:tplc="17E869E4">
      <w:start w:val="1"/>
      <w:numFmt w:val="bullet"/>
      <w:lvlText w:val=""/>
      <w:lvlJc w:val="left"/>
      <w:pPr>
        <w:ind w:left="720" w:hanging="360"/>
      </w:pPr>
      <w:rPr>
        <w:rFonts w:ascii="Wingdings" w:hAnsi="Wingdings" w:hint="default"/>
        <w:color w:val="C00000"/>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56F92"/>
    <w:multiLevelType w:val="hybridMultilevel"/>
    <w:tmpl w:val="1DD8623E"/>
    <w:lvl w:ilvl="0" w:tplc="17E869E4">
      <w:start w:val="1"/>
      <w:numFmt w:val="bullet"/>
      <w:lvlText w:val=""/>
      <w:lvlJc w:val="left"/>
      <w:pPr>
        <w:ind w:left="720" w:hanging="360"/>
      </w:pPr>
      <w:rPr>
        <w:rFonts w:ascii="Wingdings" w:hAnsi="Wingdings" w:hint="default"/>
        <w:color w:val="C00000"/>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B0064E"/>
    <w:multiLevelType w:val="hybridMultilevel"/>
    <w:tmpl w:val="F7A868DA"/>
    <w:lvl w:ilvl="0" w:tplc="17E869E4">
      <w:start w:val="1"/>
      <w:numFmt w:val="bullet"/>
      <w:lvlText w:val=""/>
      <w:lvlJc w:val="left"/>
      <w:pPr>
        <w:ind w:left="720" w:hanging="360"/>
      </w:pPr>
      <w:rPr>
        <w:rFonts w:ascii="Wingdings" w:hAnsi="Wingdings" w:hint="default"/>
        <w:color w:val="C00000"/>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A77F77"/>
    <w:multiLevelType w:val="hybridMultilevel"/>
    <w:tmpl w:val="494677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8"/>
  </w:num>
  <w:num w:numId="4">
    <w:abstractNumId w:val="14"/>
  </w:num>
  <w:num w:numId="5">
    <w:abstractNumId w:val="24"/>
  </w:num>
  <w:num w:numId="6">
    <w:abstractNumId w:val="20"/>
  </w:num>
  <w:num w:numId="7">
    <w:abstractNumId w:val="13"/>
  </w:num>
  <w:num w:numId="8">
    <w:abstractNumId w:val="3"/>
  </w:num>
  <w:num w:numId="9">
    <w:abstractNumId w:val="17"/>
  </w:num>
  <w:num w:numId="10">
    <w:abstractNumId w:val="4"/>
  </w:num>
  <w:num w:numId="11">
    <w:abstractNumId w:val="25"/>
  </w:num>
  <w:num w:numId="12">
    <w:abstractNumId w:val="22"/>
  </w:num>
  <w:num w:numId="13">
    <w:abstractNumId w:val="27"/>
  </w:num>
  <w:num w:numId="14">
    <w:abstractNumId w:val="10"/>
  </w:num>
  <w:num w:numId="15">
    <w:abstractNumId w:val="19"/>
  </w:num>
  <w:num w:numId="16">
    <w:abstractNumId w:val="0"/>
  </w:num>
  <w:num w:numId="17">
    <w:abstractNumId w:val="9"/>
  </w:num>
  <w:num w:numId="18">
    <w:abstractNumId w:val="1"/>
  </w:num>
  <w:num w:numId="19">
    <w:abstractNumId w:val="18"/>
  </w:num>
  <w:num w:numId="20">
    <w:abstractNumId w:val="15"/>
  </w:num>
  <w:num w:numId="21">
    <w:abstractNumId w:val="12"/>
  </w:num>
  <w:num w:numId="22">
    <w:abstractNumId w:val="21"/>
  </w:num>
  <w:num w:numId="23">
    <w:abstractNumId w:val="7"/>
  </w:num>
  <w:num w:numId="24">
    <w:abstractNumId w:val="2"/>
  </w:num>
  <w:num w:numId="25">
    <w:abstractNumId w:val="26"/>
  </w:num>
  <w:num w:numId="26">
    <w:abstractNumId w:val="11"/>
  </w:num>
  <w:num w:numId="27">
    <w:abstractNumId w:val="23"/>
  </w:num>
  <w:num w:numId="28">
    <w:abstractNumId w:val="5"/>
  </w:num>
  <w:num w:numId="29">
    <w:abstractNumId w:val="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0008"/>
    <w:rsid w:val="00082BC8"/>
    <w:rsid w:val="000965B8"/>
    <w:rsid w:val="000C6443"/>
    <w:rsid w:val="00130F19"/>
    <w:rsid w:val="001F390A"/>
    <w:rsid w:val="00200008"/>
    <w:rsid w:val="00250216"/>
    <w:rsid w:val="002D1C57"/>
    <w:rsid w:val="003A3A6B"/>
    <w:rsid w:val="004C76A8"/>
    <w:rsid w:val="004F6970"/>
    <w:rsid w:val="00541A7C"/>
    <w:rsid w:val="00587EDF"/>
    <w:rsid w:val="00593550"/>
    <w:rsid w:val="00635120"/>
    <w:rsid w:val="006972EE"/>
    <w:rsid w:val="006D03EF"/>
    <w:rsid w:val="0074646D"/>
    <w:rsid w:val="007B53F6"/>
    <w:rsid w:val="008A3E05"/>
    <w:rsid w:val="009043A7"/>
    <w:rsid w:val="009A12B0"/>
    <w:rsid w:val="009F43C7"/>
    <w:rsid w:val="00A55F5C"/>
    <w:rsid w:val="00AF777E"/>
    <w:rsid w:val="00B04D0C"/>
    <w:rsid w:val="00B565AB"/>
    <w:rsid w:val="00BA7C20"/>
    <w:rsid w:val="00C379E5"/>
    <w:rsid w:val="00CD4E01"/>
    <w:rsid w:val="00D339FF"/>
    <w:rsid w:val="00DA2D11"/>
    <w:rsid w:val="00E103E6"/>
    <w:rsid w:val="00E311A1"/>
    <w:rsid w:val="00E54D70"/>
    <w:rsid w:val="00EB4B54"/>
    <w:rsid w:val="00ED3FF7"/>
    <w:rsid w:val="00F20D0C"/>
    <w:rsid w:val="00F560C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3E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
    <w:name w:val="x-----------"/>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1">
    <w:name w:val="char-style-override-1"/>
    <w:basedOn w:val="DefaultParagraphFont"/>
    <w:uiPriority w:val="99"/>
    <w:rsid w:val="006D03EF"/>
    <w:rPr>
      <w:rFonts w:cs="Times New Roman"/>
    </w:rPr>
  </w:style>
  <w:style w:type="paragraph" w:customStyle="1" w:styleId="Normal1">
    <w:name w:val="Normal1"/>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2">
    <w:name w:val="char-style-override-2"/>
    <w:basedOn w:val="DefaultParagraphFont"/>
    <w:uiPriority w:val="99"/>
    <w:rsid w:val="006D03EF"/>
    <w:rPr>
      <w:rFonts w:cs="Times New Roman"/>
    </w:rPr>
  </w:style>
  <w:style w:type="character" w:customStyle="1" w:styleId="char-style-override-3">
    <w:name w:val="char-style-override-3"/>
    <w:basedOn w:val="DefaultParagraphFont"/>
    <w:uiPriority w:val="99"/>
    <w:rsid w:val="006D03EF"/>
    <w:rPr>
      <w:rFonts w:cs="Times New Roman"/>
    </w:rPr>
  </w:style>
  <w:style w:type="character" w:customStyle="1" w:styleId="apple-converted-space">
    <w:name w:val="apple-converted-space"/>
    <w:basedOn w:val="DefaultParagraphFont"/>
    <w:uiPriority w:val="99"/>
    <w:rsid w:val="006D03EF"/>
    <w:rPr>
      <w:rFonts w:cs="Times New Roman"/>
    </w:rPr>
  </w:style>
  <w:style w:type="paragraph" w:customStyle="1" w:styleId="nass">
    <w:name w:val="nass"/>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4">
    <w:name w:val="char-style-override-4"/>
    <w:basedOn w:val="DefaultParagraphFont"/>
    <w:uiPriority w:val="99"/>
    <w:rsid w:val="006D03EF"/>
    <w:rPr>
      <w:rFonts w:cs="Times New Roman"/>
    </w:rPr>
  </w:style>
  <w:style w:type="character" w:customStyle="1" w:styleId="char-style-override-5">
    <w:name w:val="char-style-override-5"/>
    <w:basedOn w:val="DefaultParagraphFont"/>
    <w:uiPriority w:val="99"/>
    <w:rsid w:val="006D03EF"/>
    <w:rPr>
      <w:rFonts w:cs="Times New Roman"/>
    </w:rPr>
  </w:style>
  <w:style w:type="character" w:customStyle="1" w:styleId="char-style-override-6">
    <w:name w:val="char-style-override-6"/>
    <w:basedOn w:val="DefaultParagraphFont"/>
    <w:uiPriority w:val="99"/>
    <w:rsid w:val="006D03EF"/>
    <w:rPr>
      <w:rFonts w:cs="Times New Roman"/>
    </w:rPr>
  </w:style>
  <w:style w:type="character" w:customStyle="1" w:styleId="bold">
    <w:name w:val="bold"/>
    <w:basedOn w:val="DefaultParagraphFont"/>
    <w:uiPriority w:val="99"/>
    <w:rsid w:val="006D03EF"/>
    <w:rPr>
      <w:rFonts w:cs="Times New Roman"/>
    </w:rPr>
  </w:style>
  <w:style w:type="character" w:customStyle="1" w:styleId="char-style-override-7">
    <w:name w:val="char-style-override-7"/>
    <w:basedOn w:val="DefaultParagraphFont"/>
    <w:uiPriority w:val="99"/>
    <w:rsid w:val="006D03EF"/>
    <w:rPr>
      <w:rFonts w:cs="Times New Roman"/>
    </w:rPr>
  </w:style>
  <w:style w:type="paragraph" w:customStyle="1" w:styleId="titel">
    <w:name w:val="titel"/>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8">
    <w:name w:val="char-style-override-8"/>
    <w:basedOn w:val="DefaultParagraphFont"/>
    <w:uiPriority w:val="99"/>
    <w:rsid w:val="006D03EF"/>
    <w:rPr>
      <w:rFonts w:cs="Times New Roman"/>
    </w:rPr>
  </w:style>
  <w:style w:type="character" w:customStyle="1" w:styleId="char-style-override-9">
    <w:name w:val="char-style-override-9"/>
    <w:basedOn w:val="DefaultParagraphFont"/>
    <w:uiPriority w:val="99"/>
    <w:rsid w:val="006D03EF"/>
    <w:rPr>
      <w:rFonts w:cs="Times New Roman"/>
    </w:rPr>
  </w:style>
  <w:style w:type="paragraph" w:customStyle="1" w:styleId="windows2">
    <w:name w:val="windows2"/>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10">
    <w:name w:val="char-style-override-10"/>
    <w:basedOn w:val="DefaultParagraphFont"/>
    <w:uiPriority w:val="99"/>
    <w:rsid w:val="006D03EF"/>
    <w:rPr>
      <w:rFonts w:cs="Times New Roman"/>
    </w:rPr>
  </w:style>
  <w:style w:type="character" w:customStyle="1" w:styleId="char-style-override-11">
    <w:name w:val="char-style-override-11"/>
    <w:basedOn w:val="DefaultParagraphFont"/>
    <w:uiPriority w:val="99"/>
    <w:rsid w:val="006D03EF"/>
    <w:rPr>
      <w:rFonts w:cs="Times New Roman"/>
    </w:rPr>
  </w:style>
  <w:style w:type="character" w:customStyle="1" w:styleId="char-style-override-12">
    <w:name w:val="char-style-override-12"/>
    <w:basedOn w:val="DefaultParagraphFont"/>
    <w:uiPriority w:val="99"/>
    <w:rsid w:val="006D03EF"/>
    <w:rPr>
      <w:rFonts w:cs="Times New Roman"/>
    </w:rPr>
  </w:style>
  <w:style w:type="character" w:customStyle="1" w:styleId="char-style-override-13">
    <w:name w:val="char-style-override-13"/>
    <w:basedOn w:val="DefaultParagraphFont"/>
    <w:uiPriority w:val="99"/>
    <w:rsid w:val="006D03EF"/>
    <w:rPr>
      <w:rFonts w:cs="Times New Roman"/>
    </w:rPr>
  </w:style>
  <w:style w:type="character" w:styleId="Hyperlink">
    <w:name w:val="Hyperlink"/>
    <w:basedOn w:val="DefaultParagraphFont"/>
    <w:uiPriority w:val="99"/>
    <w:semiHidden/>
    <w:rsid w:val="006D03EF"/>
    <w:rPr>
      <w:rFonts w:cs="Times New Roman"/>
      <w:color w:val="0000FF"/>
      <w:u w:val="single"/>
    </w:rPr>
  </w:style>
  <w:style w:type="character" w:customStyle="1" w:styleId="char-style-override-14">
    <w:name w:val="char-style-override-14"/>
    <w:basedOn w:val="DefaultParagraphFont"/>
    <w:uiPriority w:val="99"/>
    <w:rsid w:val="006D03EF"/>
    <w:rPr>
      <w:rFonts w:cs="Times New Roman"/>
    </w:rPr>
  </w:style>
  <w:style w:type="paragraph" w:customStyle="1" w:styleId="fotnots">
    <w:name w:val="fotnots"/>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paragraph-style"/>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15">
    <w:name w:val="char-style-override-15"/>
    <w:basedOn w:val="DefaultParagraphFont"/>
    <w:uiPriority w:val="99"/>
    <w:rsid w:val="006D03EF"/>
    <w:rPr>
      <w:rFonts w:cs="Times New Roman"/>
    </w:rPr>
  </w:style>
  <w:style w:type="character" w:customStyle="1" w:styleId="char-style-override-16">
    <w:name w:val="char-style-override-16"/>
    <w:basedOn w:val="DefaultParagraphFont"/>
    <w:uiPriority w:val="99"/>
    <w:rsid w:val="006D03EF"/>
    <w:rPr>
      <w:rFonts w:cs="Times New Roman"/>
    </w:rPr>
  </w:style>
  <w:style w:type="paragraph" w:customStyle="1" w:styleId="sayd-windows">
    <w:name w:val="sayd-windows"/>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17">
    <w:name w:val="char-style-override-17"/>
    <w:basedOn w:val="DefaultParagraphFont"/>
    <w:uiPriority w:val="99"/>
    <w:rsid w:val="006D03EF"/>
    <w:rPr>
      <w:rFonts w:cs="Times New Roman"/>
    </w:rPr>
  </w:style>
  <w:style w:type="character" w:customStyle="1" w:styleId="char-style-override-18">
    <w:name w:val="char-style-override-18"/>
    <w:basedOn w:val="DefaultParagraphFont"/>
    <w:uiPriority w:val="99"/>
    <w:rsid w:val="006D03EF"/>
    <w:rPr>
      <w:rFonts w:cs="Times New Roman"/>
    </w:rPr>
  </w:style>
  <w:style w:type="character" w:customStyle="1" w:styleId="char-style-override-19">
    <w:name w:val="char-style-override-19"/>
    <w:basedOn w:val="DefaultParagraphFont"/>
    <w:uiPriority w:val="99"/>
    <w:rsid w:val="006D03EF"/>
    <w:rPr>
      <w:rFonts w:cs="Times New Roman"/>
    </w:rPr>
  </w:style>
  <w:style w:type="character" w:customStyle="1" w:styleId="char-style-override-20">
    <w:name w:val="char-style-override-20"/>
    <w:basedOn w:val="DefaultParagraphFont"/>
    <w:uiPriority w:val="99"/>
    <w:rsid w:val="006D03EF"/>
    <w:rPr>
      <w:rFonts w:cs="Times New Roman"/>
    </w:rPr>
  </w:style>
  <w:style w:type="character" w:customStyle="1" w:styleId="char-style-override-21">
    <w:name w:val="char-style-override-21"/>
    <w:basedOn w:val="DefaultParagraphFont"/>
    <w:uiPriority w:val="99"/>
    <w:rsid w:val="006D03EF"/>
    <w:rPr>
      <w:rFonts w:cs="Times New Roman"/>
    </w:rPr>
  </w:style>
  <w:style w:type="character" w:customStyle="1" w:styleId="char-style-override-22">
    <w:name w:val="char-style-override-22"/>
    <w:basedOn w:val="DefaultParagraphFont"/>
    <w:uiPriority w:val="99"/>
    <w:rsid w:val="006D03EF"/>
    <w:rPr>
      <w:rFonts w:cs="Times New Roman"/>
    </w:rPr>
  </w:style>
  <w:style w:type="character" w:customStyle="1" w:styleId="char-style-override-23">
    <w:name w:val="char-style-override-23"/>
    <w:basedOn w:val="DefaultParagraphFont"/>
    <w:uiPriority w:val="99"/>
    <w:rsid w:val="006D03EF"/>
    <w:rPr>
      <w:rFonts w:cs="Times New Roman"/>
    </w:rPr>
  </w:style>
  <w:style w:type="character" w:customStyle="1" w:styleId="char-style-override-24">
    <w:name w:val="char-style-override-24"/>
    <w:basedOn w:val="DefaultParagraphFont"/>
    <w:uiPriority w:val="99"/>
    <w:rsid w:val="006D03EF"/>
    <w:rPr>
      <w:rFonts w:cs="Times New Roman"/>
    </w:rPr>
  </w:style>
  <w:style w:type="paragraph" w:customStyle="1" w:styleId="plain-text">
    <w:name w:val="plain-text"/>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25">
    <w:name w:val="char-style-override-25"/>
    <w:basedOn w:val="DefaultParagraphFont"/>
    <w:uiPriority w:val="99"/>
    <w:rsid w:val="006D03EF"/>
    <w:rPr>
      <w:rFonts w:cs="Times New Roman"/>
    </w:rPr>
  </w:style>
  <w:style w:type="character" w:customStyle="1" w:styleId="char-style-override-26">
    <w:name w:val="char-style-override-26"/>
    <w:basedOn w:val="DefaultParagraphFont"/>
    <w:uiPriority w:val="99"/>
    <w:rsid w:val="006D03EF"/>
    <w:rPr>
      <w:rFonts w:cs="Times New Roman"/>
    </w:rPr>
  </w:style>
  <w:style w:type="paragraph" w:customStyle="1" w:styleId="nass-copy">
    <w:name w:val="nass-copy"/>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ndows2-copy">
    <w:name w:val="windows2-copy"/>
    <w:basedOn w:val="Normal"/>
    <w:uiPriority w:val="99"/>
    <w:rsid w:val="006D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27">
    <w:name w:val="char-style-override-27"/>
    <w:basedOn w:val="DefaultParagraphFont"/>
    <w:uiPriority w:val="99"/>
    <w:rsid w:val="006D03EF"/>
    <w:rPr>
      <w:rFonts w:cs="Times New Roman"/>
    </w:rPr>
  </w:style>
  <w:style w:type="character" w:customStyle="1" w:styleId="char-style-override-28">
    <w:name w:val="char-style-override-28"/>
    <w:basedOn w:val="DefaultParagraphFont"/>
    <w:uiPriority w:val="99"/>
    <w:rsid w:val="006D03EF"/>
    <w:rPr>
      <w:rFonts w:cs="Times New Roman"/>
    </w:rPr>
  </w:style>
  <w:style w:type="character" w:customStyle="1" w:styleId="char-style-override-29">
    <w:name w:val="char-style-override-29"/>
    <w:basedOn w:val="DefaultParagraphFont"/>
    <w:uiPriority w:val="99"/>
    <w:rsid w:val="006D03EF"/>
    <w:rPr>
      <w:rFonts w:cs="Times New Roman"/>
    </w:rPr>
  </w:style>
  <w:style w:type="character" w:customStyle="1" w:styleId="char-style-override-30">
    <w:name w:val="char-style-override-30"/>
    <w:basedOn w:val="DefaultParagraphFont"/>
    <w:uiPriority w:val="99"/>
    <w:rsid w:val="006D03EF"/>
    <w:rPr>
      <w:rFonts w:cs="Times New Roman"/>
    </w:rPr>
  </w:style>
  <w:style w:type="character" w:customStyle="1" w:styleId="char-style-override-31">
    <w:name w:val="char-style-override-31"/>
    <w:basedOn w:val="DefaultParagraphFont"/>
    <w:uiPriority w:val="99"/>
    <w:rsid w:val="006D03EF"/>
    <w:rPr>
      <w:rFonts w:cs="Times New Roman"/>
    </w:rPr>
  </w:style>
  <w:style w:type="character" w:customStyle="1" w:styleId="char-style-override-32">
    <w:name w:val="char-style-override-32"/>
    <w:basedOn w:val="DefaultParagraphFont"/>
    <w:uiPriority w:val="99"/>
    <w:rsid w:val="006D03EF"/>
    <w:rPr>
      <w:rFonts w:cs="Times New Roman"/>
    </w:rPr>
  </w:style>
  <w:style w:type="paragraph" w:styleId="Header">
    <w:name w:val="header"/>
    <w:basedOn w:val="Normal"/>
    <w:link w:val="HeaderChar"/>
    <w:uiPriority w:val="99"/>
    <w:rsid w:val="006D03EF"/>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6D03EF"/>
    <w:rPr>
      <w:rFonts w:cs="Times New Roman"/>
    </w:rPr>
  </w:style>
  <w:style w:type="paragraph" w:styleId="Footer">
    <w:name w:val="footer"/>
    <w:basedOn w:val="Normal"/>
    <w:link w:val="FooterChar"/>
    <w:uiPriority w:val="99"/>
    <w:rsid w:val="006D03EF"/>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6D03EF"/>
    <w:rPr>
      <w:rFonts w:cs="Times New Roman"/>
    </w:rPr>
  </w:style>
  <w:style w:type="paragraph" w:styleId="ListParagraph">
    <w:name w:val="List Paragraph"/>
    <w:basedOn w:val="Normal"/>
    <w:uiPriority w:val="99"/>
    <w:qFormat/>
    <w:rsid w:val="006D03EF"/>
    <w:pPr>
      <w:ind w:left="720"/>
      <w:contextualSpacing/>
    </w:pPr>
  </w:style>
  <w:style w:type="paragraph" w:styleId="NoSpacing">
    <w:name w:val="No Spacing"/>
    <w:uiPriority w:val="99"/>
    <w:qFormat/>
    <w:rsid w:val="006D03EF"/>
  </w:style>
  <w:style w:type="table" w:styleId="TableGrid">
    <w:name w:val="Table Grid"/>
    <w:basedOn w:val="TableNormal"/>
    <w:uiPriority w:val="99"/>
    <w:rsid w:val="006D03E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D0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03EF"/>
    <w:rPr>
      <w:rFonts w:ascii="Tahoma" w:hAnsi="Tahoma" w:cs="Tahoma"/>
      <w:sz w:val="16"/>
      <w:szCs w:val="16"/>
    </w:rPr>
  </w:style>
  <w:style w:type="paragraph" w:styleId="FootnoteText">
    <w:name w:val="footnote text"/>
    <w:basedOn w:val="Normal"/>
    <w:link w:val="FootnoteTextChar"/>
    <w:uiPriority w:val="99"/>
    <w:semiHidden/>
    <w:rsid w:val="004C76A8"/>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4C76A8"/>
    <w:rPr>
      <w:rFonts w:cs="Times New Roman"/>
      <w:sz w:val="20"/>
      <w:szCs w:val="20"/>
    </w:rPr>
  </w:style>
  <w:style w:type="character" w:styleId="FootnoteReference">
    <w:name w:val="footnote reference"/>
    <w:basedOn w:val="DefaultParagraphFont"/>
    <w:uiPriority w:val="99"/>
    <w:semiHidden/>
    <w:rsid w:val="004C76A8"/>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318</TotalTime>
  <Pages>97</Pages>
  <Words>9452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Alissar</dc:creator>
  <cp:keywords/>
  <dc:description/>
  <cp:lastModifiedBy>Ammar</cp:lastModifiedBy>
  <cp:revision>7</cp:revision>
  <dcterms:created xsi:type="dcterms:W3CDTF">2014-11-14T07:32:00Z</dcterms:created>
  <dcterms:modified xsi:type="dcterms:W3CDTF">2014-11-18T11:58:00Z</dcterms:modified>
</cp:coreProperties>
</file>