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pict>
          <v:shapetype id="_x0000_t109" coordsize="21600,21600" o:spt="109" path="m,l,21600r21600,l21600,xe">
            <v:stroke joinstyle="miter"/>
            <v:path gradientshapeok="t" o:connecttype="rect"/>
          </v:shapetype>
          <v:shape id="Flowchart: Process 165" o:spid="_x0000_s1027" type="#_x0000_t109" style="position:absolute;left:0;text-align:left;margin-left:-71.4pt;margin-top:-45.35pt;width:595.6pt;height:422.6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" fillcolor="#272727" strokecolor="#243f60" strokeweight="2pt"/>
        </w:pict>
      </w:r>
      <w:r>
        <w:rPr>
          <w:noProof/>
        </w:rPr>
        <w:pict>
          <v:shapetype id="_x0000_t202" coordsize="21600,21600" o:spt="202" path="m,l,21600r21600,l21600,xe">
            <v:stroke joinstyle="miter"/>
            <v:path gradientshapeok="t" o:connecttype="rect"/>
          </v:shapetype>
          <v:shape id="Text Box 163" o:spid="_x0000_s1028" type="#_x0000_t202" style="position:absolute;left:0;text-align:left;margin-left:-3.6pt;margin-top:.45pt;width:343.25pt;height:180pt;z-index:25158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" filled="f" stroked="f">
            <v:textbox>
              <w:txbxContent>
                <w:p w:rsidR="00DC0CC3" w:rsidRPr="008B2BD7" w:rsidRDefault="00DC0CC3" w:rsidP="00542C08">
                  <w:pPr>
                    <w:tabs>
                      <w:tab w:val="left" w:pos="3417"/>
                      <w:tab w:val="center" w:pos="4153"/>
                    </w:tabs>
                    <w:jc w:val="center"/>
                    <w:rPr>
                      <w:rFonts w:ascii="Traditional Arabic" w:hAnsi="Traditional Arabic" w:cs="Traditional Arabic"/>
                      <w:bCs/>
                      <w:color w:val="CCCC00"/>
                      <w:sz w:val="72"/>
                      <w:szCs w:val="72"/>
                    </w:rPr>
                  </w:pPr>
                  <w:r w:rsidRPr="008B2BD7">
                    <w:rPr>
                      <w:rFonts w:ascii="Traditional Arabic" w:hAnsi="Traditional Arabic" w:cs="Traditional Arabic"/>
                      <w:bCs/>
                      <w:color w:val="CCCC00"/>
                      <w:sz w:val="160"/>
                      <w:szCs w:val="160"/>
                      <w:rtl/>
                    </w:rPr>
                    <w:t>مشكاة النور</w:t>
                  </w:r>
                </w:p>
              </w:txbxContent>
            </v:textbox>
          </v:shape>
        </w:pict>
      </w:r>
      <w:r>
        <w:rPr>
          <w:noProof/>
        </w:rPr>
      </w:r>
      <w:r w:rsidRPr="004F01C0">
        <w:rPr>
          <w:rFonts w:ascii="Traditional Arabic" w:hAnsi="Traditional Arabic" w:cs="Traditional Arabic"/>
          <w:noProof/>
          <w:color w:val="17365D"/>
          <w:sz w:val="32"/>
          <w:szCs w:val="32"/>
        </w:rPr>
        <w:pict>
          <v:rect id="Rectangle 161" o:spid="_x0000_s1029" alt="Description: BASMALA0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VOV+hsQCAADRBQAADgAAAAAAAAAAAAAAAAAuAgAAZHJzL2Uyb0RvYy54bWxQSwECLQAUAAYACAAA&#10;ACEAmPZsDdkAAAADAQAADwAAAAAAAAAAAAAAAAAeBQAAZHJzL2Rvd25yZXYueG1sUEsFBgAAAAAE&#10;AAQA8wAAACQ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pict>
          <v:shape id="Text Box 162" o:spid="_x0000_s1031" type="#_x0000_t202" style="position:absolute;left:0;text-align:left;margin-left:270pt;margin-top:23.05pt;width:290.45pt;height:37.65pt;z-index:25158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" filled="f" stroked="f">
            <v:textbox>
              <w:txbxContent>
                <w:p w:rsidR="00DC0CC3" w:rsidRPr="009506AA" w:rsidRDefault="00DC0CC3" w:rsidP="00717785">
                  <w:pPr>
                    <w:jc w:val="center"/>
                    <w:rPr>
                      <w:rFonts w:ascii="Traditional Arabic" w:hAnsi="Traditional Arabic" w:cs="Traditional Arabic"/>
                      <w:b/>
                      <w:bCs/>
                      <w:color w:val="FFFFFF"/>
                      <w:sz w:val="36"/>
                      <w:szCs w:val="36"/>
                    </w:rPr>
                  </w:pPr>
                  <w:r w:rsidRPr="009506AA">
                    <w:rPr>
                      <w:rFonts w:ascii="Traditional Arabic" w:hAnsi="Traditional Arabic" w:cs="Traditional Arabic"/>
                      <w:b/>
                      <w:bCs/>
                      <w:color w:val="FFFFFF"/>
                      <w:sz w:val="36"/>
                      <w:szCs w:val="36"/>
                      <w:rtl/>
                    </w:rPr>
                    <w:t xml:space="preserve">العدد </w:t>
                  </w:r>
                  <w:r>
                    <w:rPr>
                      <w:rFonts w:ascii="Traditional Arabic" w:hAnsi="Traditional Arabic" w:cs="Traditional Arabic"/>
                      <w:b/>
                      <w:bCs/>
                      <w:color w:val="FFFFFF"/>
                      <w:sz w:val="36"/>
                      <w:szCs w:val="36"/>
                      <w:rtl/>
                    </w:rPr>
                    <w:t>60</w:t>
                  </w:r>
                  <w:r w:rsidRPr="009506AA">
                    <w:rPr>
                      <w:rFonts w:ascii="Traditional Arabic" w:hAnsi="Traditional Arabic" w:cs="Traditional Arabic"/>
                      <w:b/>
                      <w:bCs/>
                      <w:color w:val="FFFFFF"/>
                      <w:sz w:val="36"/>
                      <w:szCs w:val="36"/>
                      <w:rtl/>
                    </w:rPr>
                    <w:t xml:space="preserve"> </w:t>
                  </w:r>
                  <w:r>
                    <w:rPr>
                      <w:rFonts w:ascii="Traditional Arabic" w:hAnsi="Traditional Arabic" w:cs="Traditional Arabic"/>
                      <w:b/>
                      <w:bCs/>
                      <w:color w:val="FFFFFF"/>
                      <w:sz w:val="36"/>
                      <w:szCs w:val="36"/>
                      <w:rtl/>
                    </w:rPr>
                    <w:t xml:space="preserve"> نيسان</w:t>
                  </w:r>
                  <w:r w:rsidRPr="009506AA">
                    <w:rPr>
                      <w:rFonts w:ascii="Traditional Arabic" w:hAnsi="Traditional Arabic" w:cs="Traditional Arabic"/>
                      <w:b/>
                      <w:bCs/>
                      <w:color w:val="FFFFFF"/>
                      <w:sz w:val="36"/>
                      <w:szCs w:val="36"/>
                      <w:rtl/>
                    </w:rPr>
                    <w:t xml:space="preserve"> –  </w:t>
                  </w:r>
                  <w:r>
                    <w:rPr>
                      <w:rFonts w:ascii="Traditional Arabic" w:hAnsi="Traditional Arabic" w:cs="Traditional Arabic"/>
                      <w:b/>
                      <w:bCs/>
                      <w:color w:val="FFFFFF"/>
                      <w:sz w:val="36"/>
                      <w:szCs w:val="36"/>
                      <w:rtl/>
                    </w:rPr>
                    <w:t>أيار</w:t>
                  </w:r>
                  <w:r w:rsidRPr="009506AA">
                    <w:rPr>
                      <w:rFonts w:ascii="Traditional Arabic" w:hAnsi="Traditional Arabic" w:cs="Traditional Arabic"/>
                      <w:b/>
                      <w:bCs/>
                      <w:color w:val="FFFFFF"/>
                      <w:sz w:val="36"/>
                      <w:szCs w:val="36"/>
                      <w:rtl/>
                    </w:rPr>
                    <w:t xml:space="preserve"> 201</w:t>
                  </w:r>
                  <w:r>
                    <w:rPr>
                      <w:rFonts w:ascii="Traditional Arabic" w:hAnsi="Traditional Arabic" w:cs="Traditional Arabic"/>
                      <w:b/>
                      <w:bCs/>
                      <w:color w:val="FFFFFF"/>
                      <w:sz w:val="36"/>
                      <w:szCs w:val="36"/>
                      <w:rtl/>
                    </w:rPr>
                    <w:t>3</w:t>
                  </w:r>
                </w:p>
              </w:txbxContent>
            </v:textbox>
          </v:shape>
        </w:pict>
      </w: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8" o:spid="_x0000_s1032" type="#_x0000_t120" style="position:absolute;left:0;text-align:left;margin-left:446.2pt;margin-top:23.9pt;width:27.1pt;height:28.05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" fillcolor="#cc0" stroked="f" strokeweight="2pt"/>
        </w:pict>
      </w:r>
      <w:r>
        <w:rPr>
          <w:noProof/>
        </w:rPr>
      </w:r>
      <w:r w:rsidRPr="004F01C0">
        <w:rPr>
          <w:rFonts w:ascii="Traditional Arabic" w:hAnsi="Traditional Arabic" w:cs="Traditional Arabic"/>
          <w:noProof/>
          <w:color w:val="17365D"/>
          <w:sz w:val="32"/>
          <w:szCs w:val="32"/>
        </w:rPr>
        <w:pict>
          <v:rect id="Rectangle 160" o:spid="_x0000_s1033" alt="Description: MAKET0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N0D&#10;UMzCAgAAzwUAAA4AAAAAAAAAAAAAAAAALgIAAGRycy9lMm9Eb2MueG1sUEsBAi0AFAAGAAgAAAAh&#10;AJj2bA3ZAAAAAwEAAA8AAAAAAAAAAAAAAAAAHAUAAGRycy9kb3ducmV2LnhtbFBLBQYAAAAABAAE&#10;APMAAAAiBgAAAAA=&#10;" filled="f" stroked="f">
            <o:lock v:ext="edit" aspectratio="t"/>
            <w10:anchorlock/>
          </v:rect>
        </w:pict>
      </w:r>
    </w:p>
    <w:p w:rsidR="00DC0CC3" w:rsidRPr="00B50A59" w:rsidRDefault="00DC0CC3" w:rsidP="00542C08">
      <w:pPr>
        <w:tabs>
          <w:tab w:val="left" w:pos="3417"/>
          <w:tab w:val="center" w:pos="4153"/>
        </w:tabs>
        <w:jc w:val="both"/>
        <w:rPr>
          <w:rFonts w:ascii="Traditional Arabic" w:hAnsi="Traditional Arabic" w:cs="Traditional Arabic"/>
          <w:b/>
          <w:bCs/>
          <w:color w:val="800000"/>
          <w:sz w:val="32"/>
          <w:szCs w:val="32"/>
          <w:rtl/>
        </w:rPr>
      </w:pPr>
      <w:r>
        <w:rPr>
          <w:noProof/>
        </w:rPr>
      </w:r>
      <w:r w:rsidRPr="00D00A11">
        <w:rPr>
          <w:rFonts w:ascii="Traditional Arabic" w:hAnsi="Traditional Arabic" w:cs="Traditional Arabic"/>
          <w:noProof/>
          <w:color w:val="17365D"/>
          <w:sz w:val="32"/>
          <w:szCs w:val="32"/>
        </w:rPr>
        <w:pict>
          <v:rect id="Rectangle 159" o:spid="_x0000_s1035" alt="Description: PAGE2-3.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I2J&#10;YRvCAgAAzwUAAA4AAAAAAAAAAAAAAAAALgIAAGRycy9lMm9Eb2MueG1sUEsBAi0AFAAGAAgAAAAh&#10;AJj2bA3ZAAAAAwEAAA8AAAAAAAAAAAAAAAAAHAUAAGRycy9kb3ducmV2LnhtbFBLBQYAAAAABAAE&#10;APMAAAAiBgAAAAA=&#10;" filled="f" stroked="f">
            <o:lock v:ext="edit" aspectratio="t"/>
            <w10:anchorlock/>
          </v:rect>
        </w:pict>
      </w:r>
    </w:p>
    <w:p w:rsidR="00DC0CC3" w:rsidRPr="00B50A59" w:rsidRDefault="00DC0CC3" w:rsidP="00542C08">
      <w:pPr>
        <w:jc w:val="both"/>
        <w:rPr>
          <w:rFonts w:ascii="Traditional Arabic" w:hAnsi="Traditional Arabic" w:cs="Traditional Arabic"/>
          <w:b/>
          <w:bCs/>
          <w:color w:val="800000"/>
          <w:sz w:val="32"/>
          <w:szCs w:val="32"/>
          <w:rtl/>
        </w:rPr>
      </w:pPr>
      <w:r>
        <w:rPr>
          <w:noProof/>
        </w:rPr>
        <w:pict>
          <v:shape id="Text Box 164" o:spid="_x0000_s1037" type="#_x0000_t202" style="position:absolute;left:0;text-align:left;margin-left:177.85pt;margin-top:20pt;width:346.4pt;height:33.65pt;z-index:25158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" filled="f" stroked="f">
            <v:textbox>
              <w:txbxContent>
                <w:p w:rsidR="00DC0CC3" w:rsidRPr="009506AA" w:rsidRDefault="00DC0CC3" w:rsidP="00542C08">
                  <w:pPr>
                    <w:jc w:val="center"/>
                    <w:rPr>
                      <w:rFonts w:ascii="Traditional Arabic" w:hAnsi="Traditional Arabic" w:cs="Traditional Arabic"/>
                      <w:b/>
                      <w:bCs/>
                      <w:color w:val="FFFFFF"/>
                      <w:sz w:val="40"/>
                      <w:szCs w:val="40"/>
                      <w:rtl/>
                      <w:lang w:bidi="ar-LB"/>
                    </w:rPr>
                  </w:pPr>
                  <w:r w:rsidRPr="009506AA">
                    <w:rPr>
                      <w:rFonts w:ascii="Traditional Arabic" w:hAnsi="Traditional Arabic" w:cs="Traditional Arabic"/>
                      <w:b/>
                      <w:bCs/>
                      <w:color w:val="FFFFFF"/>
                      <w:sz w:val="40"/>
                      <w:szCs w:val="40"/>
                      <w:rtl/>
                      <w:lang w:bidi="ar-LB"/>
                    </w:rPr>
                    <w:t xml:space="preserve">النص التفصيلي لخطب وبيانات الإمام الخامنئي </w:t>
                  </w:r>
                  <w:r w:rsidRPr="009506AA">
                    <w:rPr>
                      <w:rFonts w:ascii="Traditional Arabic" w:hAnsi="Traditional Arabic" w:cs="Traditional Arabic"/>
                      <w:b/>
                      <w:bCs/>
                      <w:color w:val="FFFFFF"/>
                      <w:sz w:val="36"/>
                      <w:szCs w:val="36"/>
                      <w:rtl/>
                      <w:lang w:bidi="ar-LB"/>
                    </w:rPr>
                    <w:t>"دام ظله"</w:t>
                  </w:r>
                </w:p>
              </w:txbxContent>
            </v:textbox>
          </v:shape>
        </w:pict>
      </w:r>
    </w:p>
    <w:p w:rsidR="00DC0CC3" w:rsidRPr="00B50A59" w:rsidRDefault="00DC0CC3" w:rsidP="00542C08">
      <w:pPr>
        <w:jc w:val="both"/>
        <w:rPr>
          <w:rFonts w:ascii="Traditional Arabic" w:hAnsi="Traditional Arabic" w:cs="Traditional Arabic"/>
          <w:b/>
          <w:bCs/>
          <w:color w:val="800000"/>
          <w:sz w:val="32"/>
          <w:szCs w:val="32"/>
          <w:rtl/>
        </w:rPr>
      </w:pPr>
    </w:p>
    <w:p w:rsidR="00DC0CC3" w:rsidRPr="00B50A59" w:rsidRDefault="00DC0CC3" w:rsidP="00542C08">
      <w:pPr>
        <w:jc w:val="both"/>
        <w:rPr>
          <w:rFonts w:ascii="Traditional Arabic" w:hAnsi="Traditional Arabic" w:cs="Traditional Arabic"/>
          <w:b/>
          <w:bCs/>
          <w:color w:val="800000"/>
          <w:sz w:val="32"/>
          <w:szCs w:val="32"/>
          <w:rtl/>
        </w:rPr>
      </w:pPr>
    </w:p>
    <w:p w:rsidR="00DC0CC3" w:rsidRPr="00B50A59" w:rsidRDefault="00DC0CC3" w:rsidP="00542C08">
      <w:pPr>
        <w:jc w:val="both"/>
        <w:rPr>
          <w:rFonts w:ascii="Traditional Arabic" w:hAnsi="Traditional Arabic" w:cs="Traditional Arabic"/>
          <w:b/>
          <w:bCs/>
          <w:color w:val="800000"/>
          <w:sz w:val="32"/>
          <w:szCs w:val="32"/>
          <w:rtl/>
        </w:rPr>
      </w:pPr>
    </w:p>
    <w:p w:rsidR="00DC0CC3" w:rsidRPr="008B2BD7" w:rsidRDefault="00DC0CC3" w:rsidP="00BE36DD">
      <w:pPr>
        <w:jc w:val="right"/>
        <w:rPr>
          <w:rFonts w:ascii="Traditional Arabic" w:hAnsi="Traditional Arabic" w:cs="Traditional Arabic"/>
          <w:b/>
          <w:bCs/>
          <w:color w:val="F0EA00"/>
          <w:sz w:val="44"/>
          <w:szCs w:val="44"/>
          <w:rtl/>
        </w:rPr>
      </w:pPr>
      <w:r w:rsidRPr="008B2BD7">
        <w:rPr>
          <w:rFonts w:ascii="Traditional Arabic" w:hAnsi="Traditional Arabic" w:cs="Traditional Arabic"/>
          <w:b/>
          <w:bCs/>
          <w:color w:val="F0EA00"/>
          <w:sz w:val="44"/>
          <w:szCs w:val="44"/>
          <w:rtl/>
        </w:rPr>
        <w:t>ملف خاص:</w:t>
      </w:r>
    </w:p>
    <w:p w:rsidR="00DC0CC3" w:rsidRPr="008B2BD7" w:rsidRDefault="00DC0CC3" w:rsidP="00BE36DD">
      <w:pPr>
        <w:jc w:val="right"/>
        <w:rPr>
          <w:rFonts w:ascii="Traditional Arabic" w:hAnsi="Traditional Arabic" w:cs="Traditional Arabic"/>
          <w:b/>
          <w:bCs/>
          <w:color w:val="CCCC00"/>
          <w:sz w:val="44"/>
          <w:szCs w:val="44"/>
          <w:rtl/>
        </w:rPr>
      </w:pPr>
      <w:r w:rsidRPr="008B2BD7">
        <w:rPr>
          <w:rFonts w:ascii="Traditional Arabic" w:hAnsi="Traditional Arabic" w:cs="Traditional Arabic"/>
          <w:b/>
          <w:bCs/>
          <w:color w:val="CCCC00"/>
          <w:sz w:val="44"/>
          <w:szCs w:val="44"/>
          <w:rtl/>
        </w:rPr>
        <w:t xml:space="preserve">زيارة آباء الشهداء </w:t>
      </w:r>
    </w:p>
    <w:p w:rsidR="00DC0CC3" w:rsidRPr="008B2BD7" w:rsidRDefault="00DC0CC3" w:rsidP="00BE36DD">
      <w:pPr>
        <w:jc w:val="right"/>
        <w:rPr>
          <w:rFonts w:ascii="Traditional Arabic" w:hAnsi="Traditional Arabic" w:cs="Traditional Arabic"/>
          <w:b/>
          <w:bCs/>
          <w:color w:val="CCCC00"/>
          <w:sz w:val="44"/>
          <w:szCs w:val="44"/>
          <w:rtl/>
        </w:rPr>
      </w:pPr>
      <w:r w:rsidRPr="008B2BD7">
        <w:rPr>
          <w:rFonts w:ascii="Traditional Arabic" w:hAnsi="Traditional Arabic" w:cs="Traditional Arabic"/>
          <w:b/>
          <w:bCs/>
          <w:color w:val="CCCC00"/>
          <w:sz w:val="44"/>
          <w:szCs w:val="44"/>
          <w:rtl/>
        </w:rPr>
        <w:t>في المستشفى</w:t>
      </w:r>
    </w:p>
    <w:p w:rsidR="00DC0CC3" w:rsidRDefault="00DC0CC3" w:rsidP="00542C08">
      <w:pPr>
        <w:jc w:val="both"/>
        <w:rPr>
          <w:rFonts w:ascii="Traditional Arabic" w:hAnsi="Traditional Arabic" w:cs="Traditional Arabic"/>
          <w:b/>
          <w:bCs/>
          <w:color w:val="800000"/>
          <w:sz w:val="32"/>
          <w:szCs w:val="32"/>
          <w:rtl/>
        </w:rPr>
      </w:pPr>
    </w:p>
    <w:p w:rsidR="00DC0CC3" w:rsidRDefault="00DC0CC3" w:rsidP="00542C08">
      <w:pPr>
        <w:jc w:val="both"/>
        <w:rPr>
          <w:rFonts w:ascii="Traditional Arabic" w:hAnsi="Traditional Arabic" w:cs="Traditional Arabic"/>
          <w:b/>
          <w:bCs/>
          <w:color w:val="800000"/>
          <w:sz w:val="32"/>
          <w:szCs w:val="32"/>
          <w:rtl/>
        </w:rPr>
      </w:pPr>
    </w:p>
    <w:p w:rsidR="00DC0CC3" w:rsidRDefault="00DC0CC3" w:rsidP="00542C08">
      <w:pPr>
        <w:jc w:val="both"/>
        <w:rPr>
          <w:rFonts w:ascii="Traditional Arabic" w:hAnsi="Traditional Arabic" w:cs="Traditional Arabic"/>
          <w:b/>
          <w:bCs/>
          <w:color w:val="800000"/>
          <w:sz w:val="32"/>
          <w:szCs w:val="32"/>
          <w:rtl/>
        </w:rPr>
      </w:pPr>
    </w:p>
    <w:p w:rsidR="00DC0CC3" w:rsidRDefault="00DC0CC3" w:rsidP="00542C08">
      <w:pPr>
        <w:jc w:val="both"/>
        <w:rPr>
          <w:rFonts w:ascii="Traditional Arabic" w:hAnsi="Traditional Arabic" w:cs="Traditional Arabic"/>
          <w:b/>
          <w:bCs/>
          <w:color w:val="800000"/>
          <w:sz w:val="32"/>
          <w:szCs w:val="32"/>
          <w:rtl/>
        </w:rPr>
      </w:pPr>
      <w:r>
        <w:rPr>
          <w:noProof/>
        </w:rPr>
        <w:pict>
          <v:shape id="Text Box 31" o:spid="_x0000_s1038" type="#_x0000_t202" style="position:absolute;left:0;text-align:left;margin-left:-34.05pt;margin-top:15.5pt;width:235pt;height:119.7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" filled="f" stroked="f" strokeweight=".5pt">
            <v:fill o:detectmouseclick="t"/>
            <v:textbox>
              <w:txbxContent>
                <w:p w:rsidR="00DC0CC3" w:rsidRPr="009506AA" w:rsidRDefault="00DC0CC3" w:rsidP="00BE36DD">
                  <w:pPr>
                    <w:pStyle w:val="ListParagraph"/>
                    <w:numPr>
                      <w:ilvl w:val="0"/>
                      <w:numId w:val="2"/>
                    </w:numPr>
                    <w:spacing w:before="100" w:beforeAutospacing="1" w:after="100" w:afterAutospacing="1"/>
                    <w:rPr>
                      <w:rFonts w:ascii="Traditional Arabic" w:hAnsi="Traditional Arabic" w:cs="Traditional Arabic"/>
                      <w:b/>
                      <w:bCs/>
                      <w:color w:val="984806"/>
                      <w:sz w:val="32"/>
                      <w:szCs w:val="32"/>
                      <w:rtl/>
                    </w:rPr>
                  </w:pPr>
                  <w:r w:rsidRPr="009506AA">
                    <w:rPr>
                      <w:rFonts w:ascii="Traditional Arabic" w:hAnsi="Traditional Arabic" w:cs="Traditional Arabic"/>
                      <w:b/>
                      <w:bCs/>
                      <w:color w:val="984806"/>
                      <w:sz w:val="32"/>
                      <w:szCs w:val="32"/>
                      <w:rtl/>
                    </w:rPr>
                    <w:t>جريمة نبش قبر الصحابي حجر بن عدي</w:t>
                  </w:r>
                </w:p>
                <w:p w:rsidR="00DC0CC3" w:rsidRPr="00BE36DD" w:rsidRDefault="00DC0CC3" w:rsidP="00BE36DD">
                  <w:pPr>
                    <w:pStyle w:val="ListParagraph"/>
                    <w:numPr>
                      <w:ilvl w:val="0"/>
                      <w:numId w:val="2"/>
                    </w:numPr>
                    <w:spacing w:before="100" w:beforeAutospacing="1" w:after="100" w:afterAutospacing="1"/>
                    <w:rPr>
                      <w:rFonts w:ascii="Traditional Arabic" w:hAnsi="Traditional Arabic" w:cs="Traditional Arabic"/>
                      <w:b/>
                      <w:bCs/>
                      <w:color w:val="FFFF00"/>
                      <w:sz w:val="32"/>
                      <w:szCs w:val="32"/>
                      <w:rtl/>
                    </w:rPr>
                  </w:pPr>
                  <w:r w:rsidRPr="00BE36DD">
                    <w:rPr>
                      <w:rFonts w:ascii="Traditional Arabic" w:hAnsi="Traditional Arabic" w:cs="Traditional Arabic"/>
                      <w:b/>
                      <w:bCs/>
                      <w:color w:val="FFFF00"/>
                      <w:sz w:val="32"/>
                      <w:szCs w:val="32"/>
                      <w:rtl/>
                    </w:rPr>
                    <w:t>ترجيل المرأة وخداعها في الغرب</w:t>
                  </w:r>
                </w:p>
                <w:p w:rsidR="00DC0CC3" w:rsidRPr="009506AA" w:rsidRDefault="00DC0CC3" w:rsidP="00BE36DD">
                  <w:pPr>
                    <w:pStyle w:val="ListParagraph"/>
                    <w:numPr>
                      <w:ilvl w:val="0"/>
                      <w:numId w:val="2"/>
                    </w:numPr>
                    <w:spacing w:before="100" w:beforeAutospacing="1" w:after="100" w:afterAutospacing="1"/>
                    <w:rPr>
                      <w:rFonts w:ascii="Traditional Arabic" w:hAnsi="Traditional Arabic" w:cs="Traditional Arabic"/>
                      <w:b/>
                      <w:bCs/>
                      <w:color w:val="984806"/>
                      <w:sz w:val="32"/>
                      <w:szCs w:val="32"/>
                    </w:rPr>
                  </w:pPr>
                  <w:r w:rsidRPr="009506AA">
                    <w:rPr>
                      <w:rFonts w:ascii="Traditional Arabic" w:hAnsi="Traditional Arabic" w:cs="Traditional Arabic"/>
                      <w:b/>
                      <w:bCs/>
                      <w:color w:val="984806"/>
                      <w:sz w:val="32"/>
                      <w:szCs w:val="32"/>
                      <w:rtl/>
                    </w:rPr>
                    <w:t>قطعة من الجنة</w:t>
                  </w:r>
                </w:p>
              </w:txbxContent>
            </v:textbox>
          </v:shape>
        </w:pict>
      </w:r>
      <w:r>
        <w:rPr>
          <w:noProof/>
        </w:rPr>
        <w:pict>
          <v:shape id="Text Box 30" o:spid="_x0000_s1039" type="#_x0000_t202" style="position:absolute;left:0;text-align:left;margin-left:260.05pt;margin-top:19.9pt;width:253.65pt;height:115.5pt;z-index:25159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" filled="f" stroked="f" strokeweight=".5pt">
            <v:textbox>
              <w:txbxContent>
                <w:p w:rsidR="00DC0CC3" w:rsidRPr="009506AA" w:rsidRDefault="00DC0CC3" w:rsidP="00BE36DD">
                  <w:pPr>
                    <w:pStyle w:val="ListParagraph"/>
                    <w:numPr>
                      <w:ilvl w:val="0"/>
                      <w:numId w:val="1"/>
                    </w:numPr>
                    <w:spacing w:before="100" w:beforeAutospacing="1" w:after="100" w:afterAutospacing="1"/>
                    <w:jc w:val="both"/>
                    <w:rPr>
                      <w:rFonts w:ascii="Traditional Arabic" w:hAnsi="Traditional Arabic" w:cs="Traditional Arabic"/>
                      <w:b/>
                      <w:bCs/>
                      <w:color w:val="984806"/>
                      <w:sz w:val="32"/>
                      <w:szCs w:val="32"/>
                      <w:rtl/>
                    </w:rPr>
                  </w:pPr>
                  <w:r w:rsidRPr="009506AA">
                    <w:rPr>
                      <w:rFonts w:ascii="Traditional Arabic" w:hAnsi="Traditional Arabic" w:cs="Traditional Arabic"/>
                      <w:b/>
                      <w:bCs/>
                      <w:color w:val="984806"/>
                      <w:sz w:val="32"/>
                      <w:szCs w:val="32"/>
                      <w:rtl/>
                    </w:rPr>
                    <w:t>واجب العلماء في الصحوة الإسلامية</w:t>
                  </w:r>
                </w:p>
                <w:p w:rsidR="00DC0CC3" w:rsidRPr="00BE36DD" w:rsidRDefault="00DC0CC3" w:rsidP="00BE36DD">
                  <w:pPr>
                    <w:pStyle w:val="ListParagraph"/>
                    <w:numPr>
                      <w:ilvl w:val="0"/>
                      <w:numId w:val="1"/>
                    </w:numPr>
                    <w:spacing w:before="100" w:beforeAutospacing="1" w:after="100" w:afterAutospacing="1"/>
                    <w:jc w:val="both"/>
                    <w:rPr>
                      <w:rFonts w:ascii="Traditional Arabic" w:hAnsi="Traditional Arabic" w:cs="Traditional Arabic"/>
                      <w:b/>
                      <w:bCs/>
                      <w:color w:val="FFFF00"/>
                      <w:sz w:val="32"/>
                      <w:szCs w:val="32"/>
                      <w:rtl/>
                    </w:rPr>
                  </w:pPr>
                  <w:r w:rsidRPr="00BE36DD">
                    <w:rPr>
                      <w:rFonts w:ascii="Traditional Arabic" w:hAnsi="Traditional Arabic" w:cs="Traditional Arabic"/>
                      <w:b/>
                      <w:bCs/>
                      <w:color w:val="FFFF00"/>
                      <w:sz w:val="32"/>
                      <w:szCs w:val="32"/>
                      <w:rtl/>
                    </w:rPr>
                    <w:t>الصحوة والحضارة الإسلامية المجيدة</w:t>
                  </w:r>
                </w:p>
                <w:p w:rsidR="00DC0CC3" w:rsidRPr="009506AA" w:rsidRDefault="00DC0CC3" w:rsidP="00BE36DD">
                  <w:pPr>
                    <w:pStyle w:val="ListParagraph"/>
                    <w:numPr>
                      <w:ilvl w:val="0"/>
                      <w:numId w:val="1"/>
                    </w:numPr>
                    <w:spacing w:before="100" w:beforeAutospacing="1" w:after="100" w:afterAutospacing="1"/>
                    <w:jc w:val="both"/>
                    <w:rPr>
                      <w:rFonts w:ascii="Traditional Arabic" w:hAnsi="Traditional Arabic" w:cs="Traditional Arabic"/>
                      <w:b/>
                      <w:bCs/>
                      <w:color w:val="984806"/>
                      <w:sz w:val="32"/>
                      <w:szCs w:val="32"/>
                      <w:rtl/>
                    </w:rPr>
                  </w:pPr>
                  <w:r w:rsidRPr="009506AA">
                    <w:rPr>
                      <w:rFonts w:ascii="Traditional Arabic" w:hAnsi="Traditional Arabic" w:cs="Traditional Arabic"/>
                      <w:b/>
                      <w:bCs/>
                      <w:color w:val="984806"/>
                      <w:sz w:val="32"/>
                      <w:szCs w:val="32"/>
                      <w:rtl/>
                    </w:rPr>
                    <w:t>مظاهر الحضارة الإسلامية</w:t>
                  </w:r>
                </w:p>
                <w:p w:rsidR="00DC0CC3" w:rsidRPr="00BE36DD" w:rsidRDefault="00DC0CC3" w:rsidP="00BE36DD">
                  <w:pPr>
                    <w:pStyle w:val="ListParagraph"/>
                    <w:numPr>
                      <w:ilvl w:val="0"/>
                      <w:numId w:val="1"/>
                    </w:numPr>
                    <w:spacing w:before="100" w:beforeAutospacing="1" w:after="100" w:afterAutospacing="1"/>
                    <w:jc w:val="both"/>
                    <w:rPr>
                      <w:rFonts w:ascii="Traditional Arabic" w:hAnsi="Traditional Arabic" w:cs="Traditional Arabic"/>
                      <w:b/>
                      <w:bCs/>
                      <w:color w:val="FFFF00"/>
                      <w:sz w:val="32"/>
                      <w:szCs w:val="32"/>
                    </w:rPr>
                  </w:pPr>
                  <w:r w:rsidRPr="00BE36DD">
                    <w:rPr>
                      <w:rFonts w:ascii="Traditional Arabic" w:hAnsi="Traditional Arabic" w:cs="Traditional Arabic"/>
                      <w:b/>
                      <w:bCs/>
                      <w:color w:val="FFFF00"/>
                      <w:sz w:val="32"/>
                      <w:szCs w:val="32"/>
                      <w:rtl/>
                    </w:rPr>
                    <w:t>ما هي أشكال جهاد المرأة</w:t>
                  </w:r>
                </w:p>
              </w:txbxContent>
            </v:textbox>
            <w10:wrap type="square"/>
          </v:shape>
        </w:pict>
      </w:r>
      <w:r>
        <w:rPr>
          <w:noProof/>
        </w:rPr>
        <w:pict>
          <v:shape id="Flowchart: Process 167" o:spid="_x0000_s1040" type="#_x0000_t109" style="position:absolute;left:0;text-align:left;margin-left:-70.9pt;margin-top:3.9pt;width:595.6pt;height:450.65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" fillcolor="#cc0" strokecolor="#243f60" strokeweight="2p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8B2BD7">
      <w:pPr>
        <w:tabs>
          <w:tab w:val="left" w:pos="7350"/>
        </w:tabs>
        <w:bidi w:val="0"/>
        <w:spacing w:after="200" w:line="276" w:lineRule="auto"/>
        <w:rPr>
          <w:rFonts w:ascii="Traditional Arabic" w:hAnsi="Traditional Arabic" w:cs="Traditional Arabic"/>
          <w:color w:val="17365D"/>
          <w:sz w:val="32"/>
          <w:szCs w:val="32"/>
          <w:rtl/>
        </w:rPr>
      </w:pPr>
      <w:r>
        <w:rPr>
          <w:noProof/>
        </w:rPr>
        <w:pict>
          <v:shape id="Text Box 32" o:spid="_x0000_s1041" type="#_x0000_t202" style="position:absolute;margin-left:17.05pt;margin-top:140.55pt;width:436.2pt;height:92.1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" filled="f" stroked="f">
            <v:fill o:detectmouseclick="t"/>
            <v:textbox>
              <w:txbxContent>
                <w:p w:rsidR="00DC0CC3" w:rsidRPr="00BE36DD" w:rsidRDefault="00DC0CC3" w:rsidP="00BE36DD">
                  <w:pPr>
                    <w:jc w:val="center"/>
                    <w:rPr>
                      <w:rFonts w:ascii="Traditional Arabic" w:hAnsi="Traditional Arabic" w:cs="Traditional Arabic"/>
                      <w:bCs/>
                      <w:sz w:val="72"/>
                      <w:szCs w:val="72"/>
                      <w:rtl/>
                      <w:lang w:bidi="ar-LB"/>
                    </w:rPr>
                  </w:pPr>
                  <w:r w:rsidRPr="00BE36DD">
                    <w:rPr>
                      <w:rFonts w:ascii="Traditional Arabic" w:hAnsi="Traditional Arabic" w:cs="Traditional Arabic"/>
                      <w:bCs/>
                      <w:sz w:val="72"/>
                      <w:szCs w:val="72"/>
                      <w:rtl/>
                      <w:lang w:bidi="ar-LB"/>
                    </w:rPr>
                    <w:t>المؤتمر العالمي للصحوة الإسلامية</w:t>
                  </w:r>
                </w:p>
              </w:txbxContent>
            </v:textbox>
          </v:shape>
        </w:pict>
      </w:r>
      <w:r>
        <w:rPr>
          <w:rFonts w:ascii="Traditional Arabic" w:hAnsi="Traditional Arabic" w:cs="Traditional Arabic"/>
          <w:color w:val="17365D"/>
          <w:sz w:val="32"/>
          <w:szCs w:val="32"/>
          <w:rtl/>
        </w:rPr>
        <w:br w:type="page"/>
      </w:r>
      <w:r>
        <w:rPr>
          <w:rFonts w:ascii="Traditional Arabic" w:hAnsi="Traditional Arabic" w:cs="Traditional Arabic"/>
          <w:color w:val="17365D"/>
          <w:sz w:val="32"/>
          <w:szCs w:val="32"/>
          <w:rtl/>
        </w:rPr>
        <w:tab/>
      </w:r>
    </w:p>
    <w:p w:rsidR="00DC0CC3" w:rsidRDefault="00DC0CC3">
      <w:pPr>
        <w:bidi w:val="0"/>
        <w:spacing w:after="200" w:line="276" w:lineRule="auto"/>
        <w:rPr>
          <w:rFonts w:ascii="Traditional Arabic" w:hAnsi="Traditional Arabic" w:cs="Traditional Arabic"/>
          <w:color w:val="17365D"/>
          <w:sz w:val="32"/>
          <w:szCs w:val="32"/>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2" type="#_x0000_t75" style="position:absolute;margin-left:0;margin-top:0;width:420.95pt;height:286.55pt;z-index:251596800;visibility:visible;mso-wrap-distance-top:.96pt;mso-wrap-distance-right:9.54pt;mso-wrap-distance-bottom:1.28pt;mso-position-horizontal:center;mso-position-horizontal-relative:margin;mso-position-vertical:center;mso-position-vertical-relative:margin"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DXAAAAAFJnaHRsb25n&#10;AAABOg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FeEAAAABAAAAoAAAAG4AAAHgAADOQAAAFcUAGAAB/9j/7QAMQWRvYmVfQ00AAf/uAA5B&#10;ZG9iZQBkgAAAAAH/2wCEAAwICAgJCAwJCQwRCwoLERUPDAwPFRgTExUTExgRDAwMDAwMEQwMDAwM&#10;DAwMDAwMDAwMDAwMDAwMDAwMDAwMDAwBDQsLDQ4NEA4OEBQODg4UFA4ODg4UEQwMDAwMEREMDAwM&#10;DAwRDAwMDAwMDAwMDAwMDAwMDAwMDAwMDAwMDAwMDP/AABEIAG4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Dw/eHBhY2tldCBlbmQ9J3cn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">
            <v:imagedata r:id="rId7" o:title=""/>
            <o:lock v:ext="edit" aspectratio="f"/>
            <w10:wrap type="square" anchorx="margin" anchory="margin"/>
          </v:shape>
        </w:pict>
      </w:r>
      <w:r>
        <w:rPr>
          <w:rFonts w:ascii="Traditional Arabic" w:hAnsi="Traditional Arabic" w:cs="Traditional Arabic"/>
          <w:color w:val="17365D"/>
          <w:sz w:val="32"/>
          <w:szCs w:val="32"/>
          <w:rtl/>
        </w:rPr>
        <w:br w:type="page"/>
      </w:r>
      <w:r>
        <w:rPr>
          <w:noProof/>
        </w:rPr>
      </w:r>
      <w:r w:rsidRPr="004F01C0">
        <w:rPr>
          <w:rFonts w:ascii="Traditional Arabic" w:hAnsi="Traditional Arabic" w:cs="Traditional Arabic"/>
          <w:noProof/>
          <w:color w:val="17365D"/>
          <w:sz w:val="32"/>
          <w:szCs w:val="32"/>
        </w:rPr>
        <w:pict>
          <v:rect id="Rectangle 158" o:spid="_x0000_s1043" alt="Description: 29706.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NRJuU+/&#10;AgAAzQUAAA4AAAAAAAAAAAAAAAAALgIAAGRycy9lMm9Eb2MueG1sUEsBAi0AFAAGAAgAAAAhAJj2&#10;bA3ZAAAAAwEAAA8AAAAAAAAAAAAAAAAAGQUAAGRycy9kb3ducmV2LnhtbFBLBQYAAAAABAAEAPMA&#10;AAAfBg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57" o:spid="_x0000_s1045" alt="Description: 29712.jp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7wf&#10;jMECAADNBQAADgAAAAAAAAAAAAAAAAAuAgAAZHJzL2Uyb0RvYy54bWxQSwECLQAUAAYACAAAACEA&#10;mPZsDdkAAAADAQAADwAAAAAAAAAAAAAAAAAbBQAAZHJzL2Rvd25yZXYueG1sUEsFBgAAAAAEAAQA&#10;8wAAACE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56" o:spid="_x0000_s1047" alt="Description: 29718.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Y10ng&#10;wAIAAM0FAAAOAAAAAAAAAAAAAAAAAC4CAABkcnMvZTJvRG9jLnhtbFBLAQItABQABgAIAAAAIQCY&#10;9mwN2QAAAAMBAAAPAAAAAAAAAAAAAAAAABoFAABkcnMvZG93bnJldi54bWxQSwUGAAAAAAQABADz&#10;AAAAIA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Pr>
          <w:noProof/>
        </w:rPr>
      </w:r>
      <w:r w:rsidRPr="004F01C0">
        <w:rPr>
          <w:rFonts w:ascii="Traditional Arabic" w:hAnsi="Traditional Arabic" w:cs="Traditional Arabic"/>
          <w:noProof/>
          <w:color w:val="17365D"/>
          <w:sz w:val="32"/>
          <w:szCs w:val="32"/>
        </w:rPr>
        <w:pict>
          <v:rect id="Rectangle 155" o:spid="_x0000_s1049" alt="Description: 29731.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BuIQeI&#10;wAIAAM0FAAAOAAAAAAAAAAAAAAAAAC4CAABkcnMvZTJvRG9jLnhtbFBLAQItABQABgAIAAAAIQCY&#10;9mwN2QAAAAMBAAAPAAAAAAAAAAAAAAAAABoFAABkcnMvZG93bnJldi54bWxQSwUGAAAAAAQABADz&#10;AAAAIAYAAAAA&#10;" filled="f" stroked="f">
            <o:lock v:ext="edit" aspectratio="t"/>
            <w10:anchorlock/>
          </v:rect>
        </w:pict>
      </w:r>
    </w:p>
    <w:tbl>
      <w:tblPr>
        <w:tblpPr w:leftFromText="180" w:rightFromText="180" w:vertAnchor="text" w:horzAnchor="margin" w:tblpX="2268" w:tblpY="7206"/>
        <w:tblW w:w="0" w:type="auto"/>
        <w:tblLook w:val="00A0"/>
      </w:tblPr>
      <w:tblGrid>
        <w:gridCol w:w="3420"/>
        <w:gridCol w:w="1350"/>
        <w:gridCol w:w="2248"/>
      </w:tblGrid>
      <w:tr w:rsidR="00DC0CC3" w:rsidTr="009506AA">
        <w:tc>
          <w:tcPr>
            <w:tcW w:w="3420" w:type="dxa"/>
            <w:tcBorders>
              <w:bottom w:val="single" w:sz="48" w:space="0" w:color="FFFFFF"/>
            </w:tcBorders>
            <w:vAlign w:val="center"/>
          </w:tcPr>
          <w:p w:rsidR="00DC0CC3" w:rsidRPr="009506AA" w:rsidRDefault="00DC0CC3" w:rsidP="009506AA">
            <w:pPr>
              <w:bidi w:val="0"/>
              <w:spacing w:after="200" w:line="276" w:lineRule="auto"/>
              <w:jc w:val="right"/>
              <w:rPr>
                <w:rFonts w:ascii="Traditional Arabic" w:hAnsi="Traditional Arabic" w:cs="Traditional Arabic"/>
                <w:b/>
                <w:bCs/>
                <w:color w:val="17365D"/>
                <w:sz w:val="32"/>
                <w:szCs w:val="32"/>
              </w:rPr>
            </w:pPr>
            <w:r w:rsidRPr="009506AA">
              <w:rPr>
                <w:rFonts w:ascii="Traditional Arabic" w:hAnsi="Traditional Arabic" w:cs="Traditional Arabic"/>
                <w:b/>
                <w:bCs/>
                <w:color w:val="17365D"/>
                <w:sz w:val="32"/>
                <w:szCs w:val="32"/>
                <w:rtl/>
              </w:rPr>
              <w:t>الستون- 60.</w:t>
            </w:r>
          </w:p>
        </w:tc>
        <w:tc>
          <w:tcPr>
            <w:tcW w:w="1350" w:type="dxa"/>
            <w:tcBorders>
              <w:top w:val="single" w:sz="48" w:space="0" w:color="FFFFFF"/>
              <w:right w:val="single" w:sz="48" w:space="0" w:color="FFFFFF"/>
            </w:tcBorders>
          </w:tcPr>
          <w:p w:rsidR="00DC0CC3" w:rsidRPr="009506AA" w:rsidRDefault="00DC0CC3" w:rsidP="009506AA">
            <w:pPr>
              <w:bidi w:val="0"/>
              <w:spacing w:after="200" w:line="276" w:lineRule="auto"/>
              <w:rPr>
                <w:rFonts w:ascii="Traditional Arabic" w:hAnsi="Traditional Arabic" w:cs="Traditional Arabic"/>
                <w:b/>
                <w:bCs/>
                <w:color w:val="17365D"/>
                <w:sz w:val="32"/>
                <w:szCs w:val="32"/>
              </w:rPr>
            </w:pPr>
            <w:r w:rsidRPr="009506AA">
              <w:rPr>
                <w:rFonts w:ascii="Traditional Arabic" w:hAnsi="Traditional Arabic" w:cs="Traditional Arabic"/>
                <w:b/>
                <w:bCs/>
                <w:color w:val="17365D"/>
                <w:sz w:val="32"/>
                <w:szCs w:val="32"/>
                <w:rtl/>
              </w:rPr>
              <w:t>العدد:</w:t>
            </w:r>
          </w:p>
        </w:tc>
        <w:tc>
          <w:tcPr>
            <w:tcW w:w="2248" w:type="dxa"/>
            <w:tcBorders>
              <w:top w:val="single" w:sz="48" w:space="0" w:color="FFFFFF"/>
              <w:left w:val="single" w:sz="48" w:space="0" w:color="FFFFFF"/>
              <w:bottom w:val="single" w:sz="48" w:space="0" w:color="FFFFFF"/>
              <w:right w:val="single" w:sz="48" w:space="0" w:color="FFFFFF"/>
            </w:tcBorders>
            <w:shd w:val="clear" w:color="auto" w:fill="0F243E"/>
          </w:tcPr>
          <w:p w:rsidR="00DC0CC3" w:rsidRPr="009506AA" w:rsidRDefault="00DC0CC3" w:rsidP="009506AA">
            <w:pPr>
              <w:bidi w:val="0"/>
              <w:spacing w:after="200" w:line="276" w:lineRule="auto"/>
              <w:rPr>
                <w:rFonts w:ascii="Traditional Arabic" w:hAnsi="Traditional Arabic" w:cs="Traditional Arabic"/>
                <w:b/>
                <w:bCs/>
                <w:color w:val="17365D"/>
                <w:sz w:val="32"/>
                <w:szCs w:val="32"/>
              </w:rPr>
            </w:pPr>
          </w:p>
        </w:tc>
      </w:tr>
      <w:tr w:rsidR="00DC0CC3" w:rsidTr="009506AA">
        <w:tc>
          <w:tcPr>
            <w:tcW w:w="3420" w:type="dxa"/>
            <w:tcBorders>
              <w:top w:val="single" w:sz="48" w:space="0" w:color="FFFFFF"/>
              <w:bottom w:val="single" w:sz="48" w:space="0" w:color="FFFFFF"/>
            </w:tcBorders>
            <w:vAlign w:val="center"/>
          </w:tcPr>
          <w:p w:rsidR="00DC0CC3" w:rsidRPr="009506AA" w:rsidRDefault="00DC0CC3" w:rsidP="009506AA">
            <w:pPr>
              <w:bidi w:val="0"/>
              <w:spacing w:after="200" w:line="276" w:lineRule="auto"/>
              <w:jc w:val="right"/>
              <w:rPr>
                <w:rFonts w:ascii="Traditional Arabic" w:hAnsi="Traditional Arabic" w:cs="Traditional Arabic"/>
                <w:b/>
                <w:bCs/>
                <w:color w:val="17365D"/>
                <w:sz w:val="32"/>
                <w:szCs w:val="32"/>
              </w:rPr>
            </w:pPr>
            <w:r w:rsidRPr="009506AA">
              <w:rPr>
                <w:rFonts w:ascii="Traditional Arabic" w:hAnsi="Traditional Arabic" w:cs="Traditional Arabic"/>
                <w:b/>
                <w:bCs/>
                <w:color w:val="17365D"/>
                <w:sz w:val="32"/>
                <w:szCs w:val="32"/>
                <w:rtl/>
              </w:rPr>
              <w:t>مركز نون للتأليف والترجمة.</w:t>
            </w:r>
          </w:p>
        </w:tc>
        <w:tc>
          <w:tcPr>
            <w:tcW w:w="1350" w:type="dxa"/>
            <w:tcBorders>
              <w:right w:val="single" w:sz="48" w:space="0" w:color="FFFFFF"/>
            </w:tcBorders>
          </w:tcPr>
          <w:p w:rsidR="00DC0CC3" w:rsidRPr="009506AA" w:rsidRDefault="00DC0CC3" w:rsidP="009506AA">
            <w:pPr>
              <w:bidi w:val="0"/>
              <w:spacing w:after="200" w:line="276" w:lineRule="auto"/>
              <w:rPr>
                <w:rFonts w:ascii="Traditional Arabic" w:hAnsi="Traditional Arabic" w:cs="Traditional Arabic"/>
                <w:b/>
                <w:bCs/>
                <w:color w:val="17365D"/>
                <w:sz w:val="32"/>
                <w:szCs w:val="32"/>
              </w:rPr>
            </w:pPr>
            <w:r w:rsidRPr="009506AA">
              <w:rPr>
                <w:rFonts w:ascii="Traditional Arabic" w:hAnsi="Traditional Arabic" w:cs="Traditional Arabic"/>
                <w:b/>
                <w:bCs/>
                <w:color w:val="17365D"/>
                <w:sz w:val="32"/>
                <w:szCs w:val="32"/>
                <w:rtl/>
              </w:rPr>
              <w:t>إعداد:</w:t>
            </w:r>
          </w:p>
        </w:tc>
        <w:tc>
          <w:tcPr>
            <w:tcW w:w="2248" w:type="dxa"/>
            <w:tcBorders>
              <w:top w:val="single" w:sz="48" w:space="0" w:color="FFFFFF"/>
              <w:left w:val="single" w:sz="48" w:space="0" w:color="FFFFFF"/>
              <w:bottom w:val="single" w:sz="48" w:space="0" w:color="FFFFFF"/>
              <w:right w:val="single" w:sz="48" w:space="0" w:color="FFFFFF"/>
            </w:tcBorders>
            <w:shd w:val="clear" w:color="auto" w:fill="0F243E"/>
          </w:tcPr>
          <w:p w:rsidR="00DC0CC3" w:rsidRPr="009506AA" w:rsidRDefault="00DC0CC3" w:rsidP="009506AA">
            <w:pPr>
              <w:bidi w:val="0"/>
              <w:spacing w:after="200" w:line="276" w:lineRule="auto"/>
              <w:rPr>
                <w:rFonts w:ascii="Traditional Arabic" w:hAnsi="Traditional Arabic" w:cs="Traditional Arabic"/>
                <w:b/>
                <w:bCs/>
                <w:color w:val="17365D"/>
                <w:sz w:val="32"/>
                <w:szCs w:val="32"/>
              </w:rPr>
            </w:pPr>
          </w:p>
        </w:tc>
      </w:tr>
      <w:tr w:rsidR="00DC0CC3" w:rsidTr="009506AA">
        <w:tc>
          <w:tcPr>
            <w:tcW w:w="3420" w:type="dxa"/>
            <w:tcBorders>
              <w:top w:val="single" w:sz="48" w:space="0" w:color="FFFFFF"/>
              <w:bottom w:val="single" w:sz="48" w:space="0" w:color="FFFFFF"/>
            </w:tcBorders>
            <w:vAlign w:val="center"/>
          </w:tcPr>
          <w:p w:rsidR="00DC0CC3" w:rsidRPr="009506AA" w:rsidRDefault="00DC0CC3" w:rsidP="009506AA">
            <w:pPr>
              <w:bidi w:val="0"/>
              <w:spacing w:after="200" w:line="276" w:lineRule="auto"/>
              <w:jc w:val="right"/>
              <w:rPr>
                <w:rFonts w:ascii="Traditional Arabic" w:hAnsi="Traditional Arabic" w:cs="Traditional Arabic"/>
                <w:b/>
                <w:bCs/>
                <w:color w:val="17365D"/>
                <w:sz w:val="32"/>
                <w:szCs w:val="32"/>
              </w:rPr>
            </w:pPr>
            <w:r w:rsidRPr="009506AA">
              <w:rPr>
                <w:rFonts w:ascii="Traditional Arabic" w:hAnsi="Traditional Arabic" w:cs="Traditional Arabic"/>
                <w:b/>
                <w:bCs/>
                <w:color w:val="17365D"/>
                <w:sz w:val="32"/>
                <w:szCs w:val="32"/>
                <w:rtl/>
              </w:rPr>
              <w:t>نيسان/أيار 2013م.</w:t>
            </w:r>
          </w:p>
        </w:tc>
        <w:tc>
          <w:tcPr>
            <w:tcW w:w="1350" w:type="dxa"/>
            <w:tcBorders>
              <w:right w:val="single" w:sz="48" w:space="0" w:color="FFFFFF"/>
            </w:tcBorders>
          </w:tcPr>
          <w:p w:rsidR="00DC0CC3" w:rsidRPr="009506AA" w:rsidRDefault="00DC0CC3" w:rsidP="009506AA">
            <w:pPr>
              <w:bidi w:val="0"/>
              <w:spacing w:after="200" w:line="276" w:lineRule="auto"/>
              <w:rPr>
                <w:rFonts w:ascii="Traditional Arabic" w:hAnsi="Traditional Arabic" w:cs="Traditional Arabic"/>
                <w:b/>
                <w:bCs/>
                <w:color w:val="17365D"/>
                <w:sz w:val="32"/>
                <w:szCs w:val="32"/>
              </w:rPr>
            </w:pPr>
            <w:r w:rsidRPr="009506AA">
              <w:rPr>
                <w:rFonts w:ascii="Traditional Arabic" w:hAnsi="Traditional Arabic" w:cs="Traditional Arabic"/>
                <w:b/>
                <w:bCs/>
                <w:color w:val="17365D"/>
                <w:sz w:val="32"/>
                <w:szCs w:val="32"/>
                <w:rtl/>
              </w:rPr>
              <w:t>التاريخ:</w:t>
            </w:r>
          </w:p>
        </w:tc>
        <w:tc>
          <w:tcPr>
            <w:tcW w:w="2248" w:type="dxa"/>
            <w:tcBorders>
              <w:top w:val="single" w:sz="48" w:space="0" w:color="FFFFFF"/>
              <w:left w:val="single" w:sz="48" w:space="0" w:color="FFFFFF"/>
              <w:bottom w:val="single" w:sz="48" w:space="0" w:color="FFFFFF"/>
              <w:right w:val="single" w:sz="48" w:space="0" w:color="FFFFFF"/>
            </w:tcBorders>
            <w:shd w:val="clear" w:color="auto" w:fill="0F243E"/>
          </w:tcPr>
          <w:p w:rsidR="00DC0CC3" w:rsidRPr="009506AA" w:rsidRDefault="00DC0CC3" w:rsidP="009506AA">
            <w:pPr>
              <w:bidi w:val="0"/>
              <w:spacing w:after="200" w:line="276" w:lineRule="auto"/>
              <w:rPr>
                <w:rFonts w:ascii="Traditional Arabic" w:hAnsi="Traditional Arabic" w:cs="Traditional Arabic"/>
                <w:b/>
                <w:bCs/>
                <w:color w:val="17365D"/>
                <w:sz w:val="32"/>
                <w:szCs w:val="32"/>
              </w:rPr>
            </w:pPr>
          </w:p>
        </w:tc>
      </w:tr>
    </w:tbl>
    <w:p w:rsidR="00DC0CC3" w:rsidRPr="00595AF4" w:rsidRDefault="00DC0CC3" w:rsidP="00FD657C">
      <w:pPr>
        <w:bidi w:val="0"/>
        <w:spacing w:after="200" w:line="276" w:lineRule="auto"/>
        <w:rPr>
          <w:rFonts w:ascii="Traditional Arabic" w:hAnsi="Traditional Arabic" w:cs="Traditional Arabic"/>
          <w:color w:val="17365D"/>
          <w:sz w:val="32"/>
          <w:szCs w:val="32"/>
        </w:rPr>
      </w:pPr>
      <w:r>
        <w:rPr>
          <w:rFonts w:ascii="Traditional Arabic" w:hAnsi="Traditional Arabic" w:cs="Traditional Arabic"/>
          <w:color w:val="17365D"/>
          <w:sz w:val="32"/>
          <w:szCs w:val="32"/>
          <w:rtl/>
        </w:rPr>
        <w:br w:type="page"/>
      </w:r>
    </w:p>
    <w:p w:rsidR="00DC0CC3" w:rsidRPr="00FD657C" w:rsidRDefault="00DC0CC3" w:rsidP="00FD657C">
      <w:pPr>
        <w:spacing w:before="100" w:beforeAutospacing="1" w:after="100" w:afterAutospacing="1"/>
        <w:ind w:firstLine="720"/>
        <w:jc w:val="center"/>
        <w:rPr>
          <w:rFonts w:ascii="Traditional Arabic" w:hAnsi="Traditional Arabic" w:cs="Traditional Arabic"/>
          <w:b/>
          <w:bCs/>
          <w:color w:val="17365D"/>
          <w:sz w:val="48"/>
          <w:szCs w:val="48"/>
          <w:u w:val="thick" w:color="FFFF00"/>
        </w:rPr>
      </w:pPr>
      <w:r w:rsidRPr="00FD657C">
        <w:rPr>
          <w:rFonts w:ascii="Traditional Arabic" w:hAnsi="Traditional Arabic" w:cs="Traditional Arabic"/>
          <w:b/>
          <w:bCs/>
          <w:color w:val="17365D"/>
          <w:sz w:val="48"/>
          <w:szCs w:val="48"/>
          <w:u w:val="thick" w:color="FFFF00"/>
          <w:rtl/>
        </w:rPr>
        <w:t>أوّل الكلام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الحمد لله رب العالمين وصلى الله على سيّدنا محمد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وآله الطاهرين وبعد</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يعيش العالم الإسلامي في هذه الأيام هجمة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شرسة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الداخل والخارج عنوانها الكبير: الفتنة المذهبية فيريد العدوّ</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كما يؤكّد الإمام الخامنئي</w:t>
      </w:r>
      <w:r>
        <w:rPr>
          <w:rFonts w:ascii="Traditional Arabic" w:hAnsi="Traditional Arabic" w:cs="Traditional Arabic"/>
          <w:color w:val="17365D"/>
          <w:sz w:val="32"/>
          <w:szCs w:val="32"/>
          <w:rtl/>
        </w:rPr>
        <w:t>(دام ظله)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يؤجّج نار الصراع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بين الشيعة والسنّة؛ لكن المجتمع الشيعيّ الكبير أظهر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 لا ينخدع بهذه الألاعيب. كما أنّ الإخوة من أهل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السنّة في كثير من الأماكن، قد أدانوا هذا العمل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وأظهروا وعيهم وبصيرتهم. وهذا ما ينبغي أن يستمرّ. فهذه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القضية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ليست من القضايا التي تثير ضجيجاً ليومين أو ثلاثة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أسبوع، ومن ثم تُنسى. وإن لم تُدن بأشدّ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الإدانة من قبل المسلمين، وإن لم يقم الأكابر من أهل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العلم والمتنوّرين والسياسيّين بوظائفهم في مقابل هؤلاء، فهذه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الفتنة لن تنحصر بهذه الأمكنة، بل ستجرّ البلاء على روح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المجتمع الإسلاميّ، ولذلك عليهم أن يقفوا بوجه هذه الفتن؛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سواءً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بالوسائل السياسيّة، أو عن طريق إصدار الفتاوى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الدينية،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المقالات التنويرية للمتنوّرين والنخب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الفكريّة والسياسيّة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العالم</w:t>
      </w:r>
      <w:r w:rsidRPr="00595AF4">
        <w:rPr>
          <w:rFonts w:ascii="Traditional Arabic" w:hAnsi="Traditional Arabic" w:cs="Traditional Arabic"/>
          <w:color w:val="17365D"/>
          <w:sz w:val="32"/>
          <w:szCs w:val="32"/>
        </w:rPr>
        <w:t>.</w:t>
      </w:r>
    </w:p>
    <w:p w:rsidR="00DC0CC3" w:rsidRPr="00595AF4" w:rsidRDefault="00DC0CC3" w:rsidP="009A2FAA">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وما أحوجنا في هذا العصر إلى الالتزام بكلام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أمير المؤمنين</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قال</w:t>
      </w:r>
      <w:r>
        <w:rPr>
          <w:rFonts w:ascii="Traditional Arabic" w:hAnsi="Traditional Arabic" w:cs="Traditional Arabic"/>
          <w:color w:val="17365D"/>
          <w:sz w:val="32"/>
          <w:szCs w:val="32"/>
          <w:rtl/>
        </w:rPr>
        <w:t>”عليه السلام</w:t>
      </w:r>
      <w:r>
        <w:rPr>
          <w:rFonts w:ascii="Traditional Arabic" w:hAnsi="Traditional Arabic" w:cs="Traditional Arabic"/>
          <w:color w:val="17365D"/>
          <w:sz w:val="32"/>
          <w:szCs w:val="32"/>
        </w:rPr>
        <w:t xml:space="preserve"> »:”</w:t>
      </w:r>
      <w:r w:rsidRPr="009A2FAA">
        <w:rPr>
          <w:rFonts w:ascii="Traditional Arabic" w:hAnsi="Traditional Arabic" w:cs="Traditional Arabic"/>
          <w:b/>
          <w:bCs/>
          <w:color w:val="17365D"/>
          <w:sz w:val="32"/>
          <w:szCs w:val="32"/>
          <w:rtl/>
        </w:rPr>
        <w:t>كُنْ</w:t>
      </w:r>
      <w:r w:rsidRPr="009A2FAA">
        <w:rPr>
          <w:rFonts w:ascii="Traditional Arabic" w:hAnsi="Traditional Arabic" w:cs="Traditional Arabic"/>
          <w:b/>
          <w:bCs/>
          <w:color w:val="17365D"/>
          <w:sz w:val="32"/>
          <w:szCs w:val="32"/>
        </w:rPr>
        <w:t xml:space="preserve"> </w:t>
      </w:r>
      <w:r w:rsidRPr="009A2FAA">
        <w:rPr>
          <w:rFonts w:ascii="Traditional Arabic" w:hAnsi="Traditional Arabic" w:cs="Traditional Arabic"/>
          <w:b/>
          <w:bCs/>
          <w:color w:val="17365D"/>
          <w:sz w:val="32"/>
          <w:szCs w:val="32"/>
          <w:rtl/>
        </w:rPr>
        <w:t>فِي الْفِتْنَةِ كَابْنِ اللَّبُونِ لَا ظَهْرٌ فَيُرْكَبَ وَلَا ضَرْعٌ</w:t>
      </w:r>
      <w:r w:rsidRPr="009A2FAA">
        <w:rPr>
          <w:rFonts w:ascii="Traditional Arabic" w:hAnsi="Traditional Arabic" w:cs="Traditional Arabic"/>
          <w:b/>
          <w:bCs/>
          <w:color w:val="17365D"/>
          <w:sz w:val="32"/>
          <w:szCs w:val="32"/>
        </w:rPr>
        <w:t xml:space="preserve"> </w:t>
      </w:r>
      <w:r w:rsidRPr="009A2FAA">
        <w:rPr>
          <w:rFonts w:ascii="Traditional Arabic" w:hAnsi="Traditional Arabic" w:cs="Traditional Arabic"/>
          <w:b/>
          <w:bCs/>
          <w:color w:val="17365D"/>
          <w:sz w:val="32"/>
          <w:szCs w:val="32"/>
          <w:rtl/>
        </w:rPr>
        <w:t>فَيُحْلَبَ</w:t>
      </w:r>
      <w:r w:rsidRPr="00595AF4">
        <w:rPr>
          <w:rFonts w:ascii="Traditional Arabic" w:hAnsi="Traditional Arabic" w:cs="Traditional Arabic"/>
          <w:color w:val="17365D"/>
          <w:sz w:val="32"/>
          <w:szCs w:val="32"/>
        </w:rPr>
        <w:t>.</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وابن اللبون عبارة عن جمل ذو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سنتين، الذي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يقوم بأيِّ خدمة لصاحبه (لا ظهر فيركب، وليس له ضرع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فيحلب)، وليس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معنى ذلك أن يعتزل الإنسان الساحة في الفتنة، وليس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السلامة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الفتنة بالانسحاب عن الساحة والعمل، وإنّما معنى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لا يعطي الإنسان من نفسه شيئاً للفتنة .والعمل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مكافحة الفتنة ومقارعتها، والوقوف إلى جنب أولئك الذين يقفون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وجه الفتنة، ومن لا يكافح الفتنة يؤيّدها ويسندها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محالة</w:t>
      </w:r>
      <w:r w:rsidRPr="00595AF4">
        <w:rPr>
          <w:rFonts w:ascii="Traditional Arabic" w:hAnsi="Traditional Arabic" w:cs="Traditional Arabic"/>
          <w:color w:val="17365D"/>
          <w:sz w:val="32"/>
          <w:szCs w:val="32"/>
        </w:rPr>
        <w:t>.</w:t>
      </w:r>
    </w:p>
    <w:p w:rsidR="00DC0CC3" w:rsidRPr="009A2FAA" w:rsidRDefault="00DC0CC3" w:rsidP="009A2FAA">
      <w:pPr>
        <w:spacing w:before="100" w:beforeAutospacing="1" w:after="100" w:afterAutospacing="1"/>
        <w:ind w:firstLine="720"/>
        <w:jc w:val="right"/>
        <w:rPr>
          <w:rFonts w:ascii="Traditional Arabic" w:hAnsi="Traditional Arabic" w:cs="Traditional Arabic"/>
          <w:b/>
          <w:bCs/>
          <w:color w:val="17365D"/>
          <w:sz w:val="32"/>
          <w:szCs w:val="32"/>
        </w:rPr>
      </w:pPr>
      <w:r w:rsidRPr="009A2FAA">
        <w:rPr>
          <w:rFonts w:ascii="Traditional Arabic" w:hAnsi="Traditional Arabic" w:cs="Traditional Arabic"/>
          <w:b/>
          <w:bCs/>
          <w:color w:val="17365D"/>
          <w:sz w:val="32"/>
          <w:szCs w:val="32"/>
          <w:rtl/>
        </w:rPr>
        <w:t>مركز نون للتأليف والترجمة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52" o:spid="_x0000_s1051" alt="Description: PAGE4-5.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KJz&#10;1E/CAgAAzwUAAA4AAAAAAAAAAAAAAAAALgIAAGRycy9lMm9Eb2MueG1sUEsBAi0AFAAGAAgAAAAh&#10;AJj2bA3ZAAAAAwEAAA8AAAAAAAAAAAAAAAAAHAUAAGRycy9kb3ducmV2LnhtbFBLBQYAAAAABAAE&#10;APMAAAAiBgAAAAA=&#10;" filled="f" stroked="f">
            <o:lock v:ext="edit" aspectratio="t"/>
            <w10:anchorlock/>
          </v:rect>
        </w:pic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9A2FAA" w:rsidRDefault="00DC0CC3" w:rsidP="009A2FAA">
      <w:pPr>
        <w:spacing w:before="100" w:beforeAutospacing="1" w:after="100" w:afterAutospacing="1"/>
        <w:ind w:firstLine="720"/>
        <w:jc w:val="center"/>
        <w:rPr>
          <w:rFonts w:ascii="Traditional Arabic" w:hAnsi="Traditional Arabic" w:cs="Traditional Arabic"/>
          <w:b/>
          <w:bCs/>
          <w:color w:val="17365D"/>
          <w:sz w:val="48"/>
          <w:szCs w:val="48"/>
          <w:u w:val="thick" w:color="FFFF00"/>
        </w:rPr>
      </w:pPr>
      <w:r w:rsidRPr="009A2FAA">
        <w:rPr>
          <w:rFonts w:ascii="Traditional Arabic" w:hAnsi="Traditional Arabic" w:cs="Traditional Arabic"/>
          <w:b/>
          <w:bCs/>
          <w:color w:val="17365D"/>
          <w:sz w:val="48"/>
          <w:szCs w:val="48"/>
          <w:u w:val="thick" w:color="FFFF00"/>
          <w:rtl/>
        </w:rPr>
        <w:t>المحتويات</w:t>
      </w:r>
    </w:p>
    <w:tbl>
      <w:tblPr>
        <w:tblpPr w:leftFromText="180" w:rightFromText="180" w:vertAnchor="text" w:horzAnchor="margin" w:tblpY="1588"/>
        <w:tblW w:w="9468" w:type="dxa"/>
        <w:tblLook w:val="00A0"/>
      </w:tblPr>
      <w:tblGrid>
        <w:gridCol w:w="2178"/>
        <w:gridCol w:w="7290"/>
      </w:tblGrid>
      <w:tr w:rsidR="00DC0CC3" w:rsidTr="009506AA">
        <w:tc>
          <w:tcPr>
            <w:tcW w:w="2178" w:type="dxa"/>
          </w:tcPr>
          <w:p w:rsidR="00DC0CC3" w:rsidRPr="009506AA" w:rsidRDefault="00DC0CC3" w:rsidP="009506AA">
            <w:pPr>
              <w:bidi w:val="0"/>
              <w:spacing w:after="200" w:line="276" w:lineRule="auto"/>
              <w:rPr>
                <w:rFonts w:ascii="Traditional Arabic" w:hAnsi="Traditional Arabic" w:cs="Traditional Arabic"/>
                <w:b/>
                <w:bCs/>
                <w:color w:val="17365D"/>
                <w:sz w:val="36"/>
                <w:szCs w:val="36"/>
              </w:rPr>
            </w:pPr>
            <w:r w:rsidRPr="009506AA">
              <w:rPr>
                <w:rFonts w:ascii="Traditional Arabic" w:hAnsi="Traditional Arabic" w:cs="Traditional Arabic"/>
                <w:b/>
                <w:bCs/>
                <w:color w:val="17365D"/>
                <w:sz w:val="36"/>
                <w:szCs w:val="36"/>
                <w:rtl/>
              </w:rPr>
              <w:t>3</w:t>
            </w:r>
          </w:p>
        </w:tc>
        <w:tc>
          <w:tcPr>
            <w:tcW w:w="7290" w:type="dxa"/>
            <w:vAlign w:val="center"/>
          </w:tcPr>
          <w:p w:rsidR="00DC0CC3" w:rsidRPr="009506AA" w:rsidRDefault="00DC0CC3" w:rsidP="009506AA">
            <w:pPr>
              <w:bidi w:val="0"/>
              <w:spacing w:after="200" w:line="276" w:lineRule="auto"/>
              <w:jc w:val="right"/>
              <w:rPr>
                <w:rFonts w:ascii="Traditional Arabic" w:hAnsi="Traditional Arabic" w:cs="Traditional Arabic"/>
                <w:b/>
                <w:bCs/>
                <w:color w:val="17365D"/>
                <w:sz w:val="36"/>
                <w:szCs w:val="36"/>
                <w:rtl/>
                <w:lang w:bidi="ar-LB"/>
              </w:rPr>
            </w:pPr>
            <w:r w:rsidRPr="009506AA">
              <w:rPr>
                <w:rFonts w:ascii="Traditional Arabic" w:hAnsi="Traditional Arabic" w:cs="Traditional Arabic"/>
                <w:b/>
                <w:bCs/>
                <w:color w:val="17365D"/>
                <w:sz w:val="36"/>
                <w:szCs w:val="36"/>
                <w:rtl/>
                <w:lang w:bidi="ar-LB"/>
              </w:rPr>
              <w:t>أول الكلام</w:t>
            </w:r>
          </w:p>
        </w:tc>
      </w:tr>
      <w:tr w:rsidR="00DC0CC3" w:rsidTr="009506AA">
        <w:tc>
          <w:tcPr>
            <w:tcW w:w="2178" w:type="dxa"/>
          </w:tcPr>
          <w:p w:rsidR="00DC0CC3" w:rsidRPr="009506AA" w:rsidRDefault="00DC0CC3" w:rsidP="009506AA">
            <w:pPr>
              <w:bidi w:val="0"/>
              <w:spacing w:after="200" w:line="276" w:lineRule="auto"/>
              <w:rPr>
                <w:rFonts w:ascii="Traditional Arabic" w:hAnsi="Traditional Arabic" w:cs="Traditional Arabic"/>
                <w:b/>
                <w:bCs/>
                <w:color w:val="17365D"/>
                <w:sz w:val="36"/>
                <w:szCs w:val="36"/>
              </w:rPr>
            </w:pPr>
            <w:r w:rsidRPr="009506AA">
              <w:rPr>
                <w:rFonts w:ascii="Traditional Arabic" w:hAnsi="Traditional Arabic" w:cs="Traditional Arabic"/>
                <w:b/>
                <w:bCs/>
                <w:color w:val="17365D"/>
                <w:sz w:val="36"/>
                <w:szCs w:val="36"/>
                <w:rtl/>
              </w:rPr>
              <w:t>8</w:t>
            </w:r>
          </w:p>
        </w:tc>
        <w:tc>
          <w:tcPr>
            <w:tcW w:w="7290" w:type="dxa"/>
            <w:vAlign w:val="center"/>
          </w:tcPr>
          <w:p w:rsidR="00DC0CC3" w:rsidRPr="009506AA" w:rsidRDefault="00DC0CC3" w:rsidP="009506AA">
            <w:pPr>
              <w:bidi w:val="0"/>
              <w:spacing w:after="200" w:line="276" w:lineRule="auto"/>
              <w:jc w:val="right"/>
              <w:rPr>
                <w:rFonts w:ascii="Traditional Arabic" w:hAnsi="Traditional Arabic" w:cs="Traditional Arabic"/>
                <w:b/>
                <w:bCs/>
                <w:color w:val="17365D"/>
                <w:sz w:val="36"/>
                <w:szCs w:val="36"/>
              </w:rPr>
            </w:pPr>
            <w:r w:rsidRPr="009506AA">
              <w:rPr>
                <w:rFonts w:ascii="Traditional Arabic" w:hAnsi="Traditional Arabic" w:cs="Traditional Arabic"/>
                <w:b/>
                <w:bCs/>
                <w:color w:val="17365D"/>
                <w:sz w:val="36"/>
                <w:szCs w:val="36"/>
                <w:rtl/>
              </w:rPr>
              <w:t>خطاب القائد</w:t>
            </w:r>
          </w:p>
        </w:tc>
      </w:tr>
      <w:tr w:rsidR="00DC0CC3" w:rsidTr="009506AA">
        <w:tc>
          <w:tcPr>
            <w:tcW w:w="217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10</w:t>
            </w:r>
          </w:p>
        </w:tc>
        <w:tc>
          <w:tcPr>
            <w:tcW w:w="7290"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كلمة الإمام الخامنئي (دام ظله) في لقائه حشدا من العمّال والناشطين في قطاع الإنتاج</w:t>
            </w:r>
          </w:p>
        </w:tc>
      </w:tr>
      <w:tr w:rsidR="00DC0CC3" w:rsidRPr="005A3E5E" w:rsidTr="009506AA">
        <w:tc>
          <w:tcPr>
            <w:tcW w:w="217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p>
        </w:tc>
        <w:tc>
          <w:tcPr>
            <w:tcW w:w="7290" w:type="dxa"/>
            <w:vAlign w:val="center"/>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r w:rsidRPr="009506AA">
              <w:rPr>
                <w:rFonts w:ascii="Traditional Arabic" w:hAnsi="Traditional Arabic" w:cs="Traditional Arabic"/>
                <w:color w:val="92D050"/>
                <w:sz w:val="32"/>
                <w:szCs w:val="32"/>
                <w:rtl/>
              </w:rPr>
              <w:t>27-4-2013</w:t>
            </w:r>
          </w:p>
        </w:tc>
      </w:tr>
      <w:tr w:rsidR="00DC0CC3" w:rsidTr="009506AA">
        <w:tc>
          <w:tcPr>
            <w:tcW w:w="217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20</w:t>
            </w:r>
          </w:p>
        </w:tc>
        <w:tc>
          <w:tcPr>
            <w:tcW w:w="7290"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كلمة الإمام الخامنئي في المؤتمر العالمي لعلماء الدين والصحوة الإسلاميّة</w:t>
            </w:r>
          </w:p>
        </w:tc>
      </w:tr>
      <w:tr w:rsidR="00DC0CC3" w:rsidRPr="005A3E5E" w:rsidTr="009506AA">
        <w:tc>
          <w:tcPr>
            <w:tcW w:w="217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p>
        </w:tc>
        <w:tc>
          <w:tcPr>
            <w:tcW w:w="7290" w:type="dxa"/>
            <w:vAlign w:val="center"/>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r w:rsidRPr="009506AA">
              <w:rPr>
                <w:rFonts w:ascii="Traditional Arabic" w:hAnsi="Traditional Arabic" w:cs="Traditional Arabic"/>
                <w:color w:val="92D050"/>
                <w:sz w:val="32"/>
                <w:szCs w:val="32"/>
                <w:rtl/>
              </w:rPr>
              <w:t>29-4-2013</w:t>
            </w:r>
          </w:p>
        </w:tc>
      </w:tr>
      <w:tr w:rsidR="00DC0CC3" w:rsidTr="009506AA">
        <w:tc>
          <w:tcPr>
            <w:tcW w:w="217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36</w:t>
            </w:r>
          </w:p>
        </w:tc>
        <w:tc>
          <w:tcPr>
            <w:tcW w:w="7290"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كلمة الإمام الخامنئي (دام ظله) في جمع من مدّاحي أهل البيت "عليهم السلام"</w:t>
            </w:r>
          </w:p>
        </w:tc>
      </w:tr>
      <w:tr w:rsidR="00DC0CC3" w:rsidTr="009506AA">
        <w:tc>
          <w:tcPr>
            <w:tcW w:w="2178" w:type="dxa"/>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p>
        </w:tc>
        <w:tc>
          <w:tcPr>
            <w:tcW w:w="7290" w:type="dxa"/>
            <w:vAlign w:val="center"/>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r w:rsidRPr="009506AA">
              <w:rPr>
                <w:rFonts w:ascii="Traditional Arabic" w:hAnsi="Traditional Arabic" w:cs="Traditional Arabic"/>
                <w:color w:val="92D050"/>
                <w:sz w:val="32"/>
                <w:szCs w:val="32"/>
                <w:rtl/>
              </w:rPr>
              <w:t>1-5-2013</w:t>
            </w:r>
          </w:p>
        </w:tc>
      </w:tr>
      <w:tr w:rsidR="00DC0CC3" w:rsidTr="009506AA">
        <w:tc>
          <w:tcPr>
            <w:tcW w:w="217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50</w:t>
            </w:r>
          </w:p>
        </w:tc>
        <w:tc>
          <w:tcPr>
            <w:tcW w:w="7290"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كلمة الإمام الخامنئي في لقاء الجهات المشرفة على إقامة الإنتخابات</w:t>
            </w:r>
          </w:p>
        </w:tc>
      </w:tr>
      <w:tr w:rsidR="00DC0CC3" w:rsidTr="009506AA">
        <w:tc>
          <w:tcPr>
            <w:tcW w:w="2178" w:type="dxa"/>
          </w:tcPr>
          <w:p w:rsidR="00DC0CC3" w:rsidRPr="009506AA" w:rsidRDefault="00DC0CC3" w:rsidP="009506AA">
            <w:pPr>
              <w:bidi w:val="0"/>
              <w:spacing w:after="200" w:line="276" w:lineRule="auto"/>
              <w:rPr>
                <w:rFonts w:ascii="Traditional Arabic" w:hAnsi="Traditional Arabic" w:cs="Traditional Arabic"/>
                <w:color w:val="92D050"/>
                <w:sz w:val="32"/>
                <w:szCs w:val="32"/>
              </w:rPr>
            </w:pPr>
          </w:p>
        </w:tc>
        <w:tc>
          <w:tcPr>
            <w:tcW w:w="7290" w:type="dxa"/>
            <w:vAlign w:val="center"/>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r w:rsidRPr="009506AA">
              <w:rPr>
                <w:rFonts w:ascii="Traditional Arabic" w:hAnsi="Traditional Arabic" w:cs="Traditional Arabic"/>
                <w:color w:val="92D050"/>
                <w:sz w:val="32"/>
                <w:szCs w:val="32"/>
                <w:rtl/>
              </w:rPr>
              <w:t>6-5-2013</w:t>
            </w:r>
          </w:p>
        </w:tc>
      </w:tr>
      <w:tr w:rsidR="00DC0CC3" w:rsidTr="009506AA">
        <w:tc>
          <w:tcPr>
            <w:tcW w:w="217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60</w:t>
            </w:r>
          </w:p>
        </w:tc>
        <w:tc>
          <w:tcPr>
            <w:tcW w:w="7290"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خطاب الإمام الخامنئي (دام ظله) في لقاء جمع من الهيئات التعليميّة</w:t>
            </w:r>
          </w:p>
        </w:tc>
      </w:tr>
      <w:tr w:rsidR="00DC0CC3" w:rsidTr="009506AA">
        <w:tc>
          <w:tcPr>
            <w:tcW w:w="2178" w:type="dxa"/>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p>
        </w:tc>
        <w:tc>
          <w:tcPr>
            <w:tcW w:w="7290" w:type="dxa"/>
            <w:vAlign w:val="center"/>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r w:rsidRPr="009506AA">
              <w:rPr>
                <w:rFonts w:ascii="Traditional Arabic" w:hAnsi="Traditional Arabic" w:cs="Traditional Arabic"/>
                <w:color w:val="92D050"/>
                <w:sz w:val="32"/>
                <w:szCs w:val="32"/>
                <w:rtl/>
              </w:rPr>
              <w:t>8-5-2013</w:t>
            </w:r>
          </w:p>
        </w:tc>
      </w:tr>
    </w:tbl>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noProof/>
          <w:color w:val="17365D"/>
          <w:sz w:val="32"/>
          <w:szCs w:val="32"/>
        </w:rPr>
        <w:t xml:space="preserve"> </w:t>
      </w:r>
      <w:r>
        <w:rPr>
          <w:noProof/>
        </w:rPr>
      </w:r>
      <w:r w:rsidRPr="004F01C0">
        <w:rPr>
          <w:rFonts w:ascii="Traditional Arabic" w:hAnsi="Traditional Arabic" w:cs="Traditional Arabic"/>
          <w:noProof/>
          <w:color w:val="17365D"/>
          <w:sz w:val="32"/>
          <w:szCs w:val="32"/>
        </w:rPr>
        <w:pict>
          <v:rect id="Rectangle 151" o:spid="_x0000_s1053" alt="Description: PAGE6-7.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MII&#10;BTPCAgAAzwUAAA4AAAAAAAAAAAAAAAAALgIAAGRycy9lMm9Eb2MueG1sUEsBAi0AFAAGAAgAAAAh&#10;AJj2bA3ZAAAAAwEAAA8AAAAAAAAAAAAAAAAAHAUAAGRycy9kb3ducmV2LnhtbFBLBQYAAAAABAAE&#10;APMAAAAiBgAAAAA=&#10;" filled="f" stroked="f">
            <o:lock v:ext="edit" aspectratio="t"/>
            <w10:anchorlock/>
          </v:rect>
        </w:pict>
      </w:r>
    </w:p>
    <w:p w:rsidR="00DC0CC3" w:rsidRDefault="00DC0CC3">
      <w:pPr>
        <w:bidi w:val="0"/>
        <w:spacing w:after="200" w:line="276" w:lineRule="auto"/>
        <w:rPr>
          <w:rFonts w:ascii="Traditional Arabic" w:hAnsi="Traditional Arabic" w:cs="Traditional Arabic"/>
          <w:color w:val="548DD4"/>
          <w:sz w:val="32"/>
          <w:szCs w:val="32"/>
          <w:rtl/>
        </w:rPr>
      </w:pPr>
      <w:r>
        <w:rPr>
          <w:rFonts w:ascii="Traditional Arabic" w:hAnsi="Traditional Arabic" w:cs="Traditional Arabic"/>
          <w:color w:val="548DD4"/>
          <w:sz w:val="32"/>
          <w:szCs w:val="32"/>
          <w:rtl/>
        </w:rPr>
        <w:t xml:space="preserve"> </w:t>
      </w:r>
      <w:r>
        <w:rPr>
          <w:rFonts w:ascii="Traditional Arabic" w:hAnsi="Traditional Arabic" w:cs="Traditional Arabic"/>
          <w:color w:val="548DD4"/>
          <w:sz w:val="32"/>
          <w:szCs w:val="32"/>
          <w:rtl/>
        </w:rPr>
        <w:br w:type="page"/>
      </w:r>
    </w:p>
    <w:tbl>
      <w:tblPr>
        <w:tblpPr w:leftFromText="180" w:rightFromText="180" w:vertAnchor="text" w:horzAnchor="margin" w:tblpY="590"/>
        <w:tblW w:w="0" w:type="auto"/>
        <w:tblLook w:val="00A0"/>
      </w:tblPr>
      <w:tblGrid>
        <w:gridCol w:w="2268"/>
        <w:gridCol w:w="7018"/>
      </w:tblGrid>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72</w:t>
            </w:r>
          </w:p>
        </w:tc>
        <w:tc>
          <w:tcPr>
            <w:tcW w:w="7018"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كلمة الإمام الخامنئي (دام ظله) في لقائه جمعاً من السيّدات الحوزويّات والجامعيّات</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color w:val="92D050"/>
                <w:sz w:val="32"/>
                <w:szCs w:val="32"/>
              </w:rPr>
            </w:pPr>
          </w:p>
        </w:tc>
        <w:tc>
          <w:tcPr>
            <w:tcW w:w="7018" w:type="dxa"/>
            <w:vAlign w:val="center"/>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r w:rsidRPr="009506AA">
              <w:rPr>
                <w:rFonts w:ascii="Traditional Arabic" w:hAnsi="Traditional Arabic" w:cs="Traditional Arabic"/>
                <w:color w:val="92D050"/>
                <w:sz w:val="32"/>
                <w:szCs w:val="32"/>
                <w:rtl/>
              </w:rPr>
              <w:t>11-5-2013</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86</w:t>
            </w:r>
          </w:p>
        </w:tc>
        <w:tc>
          <w:tcPr>
            <w:tcW w:w="7018"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خطاب الإمام الخامنئي (دام ظله) في لقاء حشود من مختلف شرائح الشعب</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color w:val="92D050"/>
                <w:sz w:val="32"/>
                <w:szCs w:val="32"/>
              </w:rPr>
            </w:pPr>
          </w:p>
        </w:tc>
        <w:tc>
          <w:tcPr>
            <w:tcW w:w="7018" w:type="dxa"/>
            <w:vAlign w:val="center"/>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r w:rsidRPr="009506AA">
              <w:rPr>
                <w:rFonts w:ascii="Traditional Arabic" w:hAnsi="Traditional Arabic" w:cs="Traditional Arabic"/>
                <w:color w:val="92D050"/>
                <w:sz w:val="32"/>
                <w:szCs w:val="32"/>
                <w:rtl/>
              </w:rPr>
              <w:t>15-5-2013</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98</w:t>
            </w:r>
          </w:p>
        </w:tc>
        <w:tc>
          <w:tcPr>
            <w:tcW w:w="7018"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خطاب الإمام الخامنئي (دام ظله) في جامعة الإمام الحسين "عليه السلام"</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color w:val="92D050"/>
                <w:sz w:val="32"/>
                <w:szCs w:val="32"/>
              </w:rPr>
            </w:pPr>
          </w:p>
        </w:tc>
        <w:tc>
          <w:tcPr>
            <w:tcW w:w="7018" w:type="dxa"/>
            <w:vAlign w:val="center"/>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r w:rsidRPr="009506AA">
              <w:rPr>
                <w:rFonts w:ascii="Traditional Arabic" w:hAnsi="Traditional Arabic" w:cs="Traditional Arabic"/>
                <w:color w:val="92D050"/>
                <w:sz w:val="32"/>
                <w:szCs w:val="32"/>
                <w:rtl/>
              </w:rPr>
              <w:t>27-5-2014</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106</w:t>
            </w:r>
          </w:p>
        </w:tc>
        <w:tc>
          <w:tcPr>
            <w:tcW w:w="7018"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كلمة الإمام الخامنئيّ في لقائه نواب مجلس الشورى الإسلاميّ</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color w:val="92D050"/>
                <w:sz w:val="32"/>
                <w:szCs w:val="32"/>
              </w:rPr>
            </w:pPr>
          </w:p>
        </w:tc>
        <w:tc>
          <w:tcPr>
            <w:tcW w:w="7018" w:type="dxa"/>
            <w:vAlign w:val="center"/>
          </w:tcPr>
          <w:p w:rsidR="00DC0CC3" w:rsidRPr="009506AA" w:rsidRDefault="00DC0CC3" w:rsidP="009506AA">
            <w:pPr>
              <w:bidi w:val="0"/>
              <w:spacing w:after="200" w:line="276" w:lineRule="auto"/>
              <w:jc w:val="center"/>
              <w:rPr>
                <w:rFonts w:ascii="Traditional Arabic" w:hAnsi="Traditional Arabic" w:cs="Traditional Arabic"/>
                <w:color w:val="92D050"/>
                <w:sz w:val="32"/>
                <w:szCs w:val="32"/>
              </w:rPr>
            </w:pPr>
            <w:r w:rsidRPr="009506AA">
              <w:rPr>
                <w:rFonts w:ascii="Traditional Arabic" w:hAnsi="Traditional Arabic" w:cs="Traditional Arabic"/>
                <w:color w:val="92D050"/>
                <w:sz w:val="32"/>
                <w:szCs w:val="32"/>
                <w:rtl/>
              </w:rPr>
              <w:t>29-5-2013</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b/>
                <w:bCs/>
                <w:color w:val="0F243E"/>
                <w:sz w:val="36"/>
                <w:szCs w:val="36"/>
              </w:rPr>
            </w:pPr>
            <w:r w:rsidRPr="009506AA">
              <w:rPr>
                <w:rFonts w:ascii="Traditional Arabic" w:hAnsi="Traditional Arabic" w:cs="Traditional Arabic"/>
                <w:b/>
                <w:bCs/>
                <w:color w:val="0F243E"/>
                <w:sz w:val="36"/>
                <w:szCs w:val="36"/>
                <w:rtl/>
              </w:rPr>
              <w:t>122</w:t>
            </w:r>
          </w:p>
        </w:tc>
        <w:tc>
          <w:tcPr>
            <w:tcW w:w="7018" w:type="dxa"/>
            <w:vAlign w:val="center"/>
          </w:tcPr>
          <w:p w:rsidR="00DC0CC3" w:rsidRPr="009506AA" w:rsidRDefault="00DC0CC3" w:rsidP="009506AA">
            <w:pPr>
              <w:bidi w:val="0"/>
              <w:spacing w:after="200" w:line="276" w:lineRule="auto"/>
              <w:jc w:val="right"/>
              <w:rPr>
                <w:rFonts w:ascii="Traditional Arabic" w:hAnsi="Traditional Arabic" w:cs="Traditional Arabic"/>
                <w:b/>
                <w:bCs/>
                <w:color w:val="0F243E"/>
                <w:sz w:val="36"/>
                <w:szCs w:val="36"/>
              </w:rPr>
            </w:pPr>
            <w:r w:rsidRPr="009506AA">
              <w:rPr>
                <w:rFonts w:ascii="Traditional Arabic" w:hAnsi="Traditional Arabic" w:cs="Traditional Arabic"/>
                <w:b/>
                <w:bCs/>
                <w:color w:val="0F243E"/>
                <w:sz w:val="36"/>
                <w:szCs w:val="36"/>
                <w:rtl/>
              </w:rPr>
              <w:t>زيارة القائد إلى عوائل الشهداء</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124</w:t>
            </w:r>
          </w:p>
        </w:tc>
        <w:tc>
          <w:tcPr>
            <w:tcW w:w="7018" w:type="dxa"/>
            <w:vAlign w:val="center"/>
          </w:tcPr>
          <w:p w:rsidR="00DC0CC3" w:rsidRPr="009506AA" w:rsidRDefault="00DC0CC3" w:rsidP="009506AA">
            <w:pPr>
              <w:bidi w:val="0"/>
              <w:spacing w:after="200" w:line="276" w:lineRule="auto"/>
              <w:jc w:val="right"/>
              <w:rPr>
                <w:rFonts w:ascii="Traditional Arabic" w:hAnsi="Traditional Arabic" w:cs="Traditional Arabic"/>
                <w:color w:val="548DD4"/>
                <w:sz w:val="32"/>
                <w:szCs w:val="32"/>
              </w:rPr>
            </w:pPr>
            <w:r w:rsidRPr="009506AA">
              <w:rPr>
                <w:rFonts w:ascii="Traditional Arabic" w:hAnsi="Traditional Arabic" w:cs="Traditional Arabic"/>
                <w:color w:val="548DD4"/>
                <w:sz w:val="32"/>
                <w:szCs w:val="32"/>
                <w:rtl/>
              </w:rPr>
              <w:t>قطعة من الجنة</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b/>
                <w:bCs/>
                <w:color w:val="0F243E"/>
                <w:sz w:val="36"/>
                <w:szCs w:val="36"/>
              </w:rPr>
            </w:pPr>
            <w:r w:rsidRPr="009506AA">
              <w:rPr>
                <w:rFonts w:ascii="Traditional Arabic" w:hAnsi="Traditional Arabic" w:cs="Traditional Arabic"/>
                <w:b/>
                <w:bCs/>
                <w:color w:val="0F243E"/>
                <w:sz w:val="36"/>
                <w:szCs w:val="36"/>
                <w:rtl/>
              </w:rPr>
              <w:t>134</w:t>
            </w:r>
          </w:p>
        </w:tc>
        <w:tc>
          <w:tcPr>
            <w:tcW w:w="7018" w:type="dxa"/>
            <w:vAlign w:val="center"/>
          </w:tcPr>
          <w:p w:rsidR="00DC0CC3" w:rsidRPr="009506AA" w:rsidRDefault="00DC0CC3" w:rsidP="009506AA">
            <w:pPr>
              <w:bidi w:val="0"/>
              <w:spacing w:after="200" w:line="276" w:lineRule="auto"/>
              <w:jc w:val="right"/>
              <w:rPr>
                <w:rFonts w:ascii="Traditional Arabic" w:hAnsi="Traditional Arabic" w:cs="Traditional Arabic"/>
                <w:b/>
                <w:bCs/>
                <w:color w:val="0F243E"/>
                <w:sz w:val="36"/>
                <w:szCs w:val="36"/>
              </w:rPr>
            </w:pPr>
            <w:r w:rsidRPr="009506AA">
              <w:rPr>
                <w:rFonts w:ascii="Traditional Arabic" w:hAnsi="Traditional Arabic" w:cs="Traditional Arabic"/>
                <w:b/>
                <w:bCs/>
                <w:color w:val="0F243E"/>
                <w:sz w:val="36"/>
                <w:szCs w:val="36"/>
                <w:rtl/>
              </w:rPr>
              <w:t>نشاطات ولقاءات</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b/>
                <w:bCs/>
                <w:color w:val="0F243E"/>
                <w:sz w:val="36"/>
                <w:szCs w:val="36"/>
              </w:rPr>
            </w:pPr>
            <w:r w:rsidRPr="009506AA">
              <w:rPr>
                <w:rFonts w:ascii="Traditional Arabic" w:hAnsi="Traditional Arabic" w:cs="Traditional Arabic"/>
                <w:b/>
                <w:bCs/>
                <w:color w:val="0F243E"/>
                <w:sz w:val="36"/>
                <w:szCs w:val="36"/>
                <w:rtl/>
              </w:rPr>
              <w:t>142</w:t>
            </w:r>
          </w:p>
        </w:tc>
        <w:tc>
          <w:tcPr>
            <w:tcW w:w="7018" w:type="dxa"/>
            <w:vAlign w:val="center"/>
          </w:tcPr>
          <w:p w:rsidR="00DC0CC3" w:rsidRPr="009506AA" w:rsidRDefault="00DC0CC3" w:rsidP="009506AA">
            <w:pPr>
              <w:bidi w:val="0"/>
              <w:spacing w:after="200" w:line="276" w:lineRule="auto"/>
              <w:jc w:val="right"/>
              <w:rPr>
                <w:rFonts w:ascii="Traditional Arabic" w:hAnsi="Traditional Arabic" w:cs="Traditional Arabic"/>
                <w:b/>
                <w:bCs/>
                <w:color w:val="0F243E"/>
                <w:sz w:val="36"/>
                <w:szCs w:val="36"/>
              </w:rPr>
            </w:pPr>
            <w:r w:rsidRPr="009506AA">
              <w:rPr>
                <w:rFonts w:ascii="Traditional Arabic" w:hAnsi="Traditional Arabic" w:cs="Traditional Arabic"/>
                <w:b/>
                <w:bCs/>
                <w:color w:val="0F243E"/>
                <w:sz w:val="36"/>
                <w:szCs w:val="36"/>
                <w:rtl/>
              </w:rPr>
              <w:t>مسؤوليتنا يحددها القائد</w:t>
            </w:r>
          </w:p>
        </w:tc>
      </w:tr>
      <w:tr w:rsidR="00DC0CC3" w:rsidTr="009506AA">
        <w:tc>
          <w:tcPr>
            <w:tcW w:w="2268" w:type="dxa"/>
          </w:tcPr>
          <w:p w:rsidR="00DC0CC3" w:rsidRPr="009506AA" w:rsidRDefault="00DC0CC3" w:rsidP="009506AA">
            <w:pPr>
              <w:bidi w:val="0"/>
              <w:spacing w:after="200" w:line="276" w:lineRule="auto"/>
              <w:rPr>
                <w:rFonts w:ascii="Traditional Arabic" w:hAnsi="Traditional Arabic" w:cs="Traditional Arabic"/>
                <w:b/>
                <w:bCs/>
                <w:color w:val="0F243E"/>
                <w:sz w:val="36"/>
                <w:szCs w:val="36"/>
              </w:rPr>
            </w:pPr>
            <w:r w:rsidRPr="009506AA">
              <w:rPr>
                <w:rFonts w:ascii="Traditional Arabic" w:hAnsi="Traditional Arabic" w:cs="Traditional Arabic"/>
                <w:b/>
                <w:bCs/>
                <w:color w:val="0F243E"/>
                <w:sz w:val="36"/>
                <w:szCs w:val="36"/>
                <w:rtl/>
              </w:rPr>
              <w:t>150</w:t>
            </w:r>
          </w:p>
        </w:tc>
        <w:tc>
          <w:tcPr>
            <w:tcW w:w="7018" w:type="dxa"/>
            <w:vAlign w:val="center"/>
          </w:tcPr>
          <w:p w:rsidR="00DC0CC3" w:rsidRPr="009506AA" w:rsidRDefault="00DC0CC3" w:rsidP="009506AA">
            <w:pPr>
              <w:bidi w:val="0"/>
              <w:spacing w:after="200" w:line="276" w:lineRule="auto"/>
              <w:jc w:val="right"/>
              <w:rPr>
                <w:rFonts w:ascii="Traditional Arabic" w:hAnsi="Traditional Arabic" w:cs="Traditional Arabic"/>
                <w:b/>
                <w:bCs/>
                <w:color w:val="0F243E"/>
                <w:sz w:val="36"/>
                <w:szCs w:val="36"/>
              </w:rPr>
            </w:pPr>
            <w:r w:rsidRPr="009506AA">
              <w:rPr>
                <w:rFonts w:ascii="Traditional Arabic" w:hAnsi="Traditional Arabic" w:cs="Traditional Arabic"/>
                <w:b/>
                <w:bCs/>
                <w:color w:val="0F243E"/>
                <w:sz w:val="36"/>
                <w:szCs w:val="36"/>
                <w:rtl/>
              </w:rPr>
              <w:t>القائد يكشف الأعداء</w:t>
            </w:r>
          </w:p>
        </w:tc>
      </w:tr>
    </w:tbl>
    <w:p w:rsidR="00DC0CC3" w:rsidRDefault="00DC0CC3">
      <w:pPr>
        <w:bidi w:val="0"/>
        <w:spacing w:after="200" w:line="276" w:lineRule="auto"/>
        <w:rPr>
          <w:rFonts w:ascii="Traditional Arabic" w:hAnsi="Traditional Arabic" w:cs="Traditional Arabic"/>
          <w:color w:val="548DD4"/>
          <w:sz w:val="32"/>
          <w:szCs w:val="32"/>
          <w:rtl/>
        </w:rPr>
      </w:pPr>
    </w:p>
    <w:p w:rsidR="00DC0CC3" w:rsidRDefault="00DC0CC3">
      <w:pPr>
        <w:bidi w:val="0"/>
        <w:spacing w:after="200" w:line="276" w:lineRule="auto"/>
        <w:rPr>
          <w:rFonts w:ascii="Traditional Arabic" w:hAnsi="Traditional Arabic" w:cs="Traditional Arabic"/>
          <w:color w:val="548DD4"/>
          <w:sz w:val="32"/>
          <w:szCs w:val="32"/>
          <w:rtl/>
        </w:rPr>
      </w:pPr>
      <w:r>
        <w:rPr>
          <w:rFonts w:ascii="Traditional Arabic" w:hAnsi="Traditional Arabic" w:cs="Traditional Arabic"/>
          <w:color w:val="548DD4"/>
          <w:sz w:val="32"/>
          <w:szCs w:val="32"/>
          <w:rtl/>
        </w:rPr>
        <w:t xml:space="preserve"> </w:t>
      </w:r>
      <w:r>
        <w:rPr>
          <w:rFonts w:ascii="Traditional Arabic" w:hAnsi="Traditional Arabic" w:cs="Traditional Arabic"/>
          <w:color w:val="548DD4"/>
          <w:sz w:val="32"/>
          <w:szCs w:val="32"/>
          <w:rtl/>
        </w:rPr>
        <w:br w:type="page"/>
      </w:r>
    </w:p>
    <w:tbl>
      <w:tblPr>
        <w:tblpPr w:leftFromText="180" w:rightFromText="180" w:vertAnchor="text" w:horzAnchor="page" w:tblpX="429" w:tblpY="-231"/>
        <w:tblW w:w="11050" w:type="dxa"/>
        <w:tblLook w:val="00A0"/>
      </w:tblPr>
      <w:tblGrid>
        <w:gridCol w:w="11050"/>
      </w:tblGrid>
      <w:tr w:rsidR="00DC0CC3" w:rsidTr="009506AA">
        <w:trPr>
          <w:trHeight w:val="621"/>
        </w:trPr>
        <w:tc>
          <w:tcPr>
            <w:tcW w:w="11050" w:type="dxa"/>
            <w:shd w:val="clear" w:color="auto" w:fill="B6DDE8"/>
          </w:tcPr>
          <w:p w:rsidR="00DC0CC3" w:rsidRPr="009506AA" w:rsidRDefault="00DC0CC3" w:rsidP="009506AA">
            <w:pPr>
              <w:bidi w:val="0"/>
              <w:spacing w:after="200" w:line="276" w:lineRule="auto"/>
              <w:rPr>
                <w:rFonts w:ascii="Traditional Arabic" w:hAnsi="Traditional Arabic" w:cs="Traditional Arabic"/>
                <w:color w:val="548DD4"/>
                <w:sz w:val="32"/>
                <w:szCs w:val="32"/>
              </w:rPr>
            </w:pPr>
          </w:p>
        </w:tc>
      </w:tr>
      <w:tr w:rsidR="00DC0CC3" w:rsidTr="009506AA">
        <w:trPr>
          <w:trHeight w:val="11565"/>
        </w:trPr>
        <w:tc>
          <w:tcPr>
            <w:tcW w:w="11050" w:type="dxa"/>
            <w:shd w:val="clear" w:color="auto" w:fill="CCECFF"/>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Pr>
                <w:noProof/>
              </w:rPr>
              <w:pict>
                <v:shape id="Text Box 46" o:spid="_x0000_s1055" type="#_x0000_t202" style="position:absolute;margin-left:263.5pt;margin-top:372.15pt;width:147.35pt;height:178.35pt;z-index:2516049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" filled="f" stroked="f" strokeweight=".5pt">
                  <v:textbox>
                    <w:txbxContent>
                      <w:p w:rsidR="00DC0CC3" w:rsidRPr="009506AA" w:rsidRDefault="00DC0CC3" w:rsidP="0008560B">
                        <w:pPr>
                          <w:rPr>
                            <w:rFonts w:ascii="Traditional Arabic" w:hAnsi="Traditional Arabic" w:cs="Traditional Arabic"/>
                            <w:b/>
                            <w:bCs/>
                            <w:color w:val="31849B"/>
                            <w:sz w:val="36"/>
                            <w:szCs w:val="36"/>
                            <w:rtl/>
                            <w:lang w:bidi="ar-LB"/>
                          </w:rPr>
                        </w:pPr>
                        <w:r w:rsidRPr="009506AA">
                          <w:rPr>
                            <w:rFonts w:ascii="Traditional Arabic" w:hAnsi="Traditional Arabic" w:cs="Traditional Arabic"/>
                            <w:b/>
                            <w:bCs/>
                            <w:color w:val="31849B"/>
                            <w:sz w:val="36"/>
                            <w:szCs w:val="36"/>
                            <w:rtl/>
                            <w:lang w:bidi="ar-LB"/>
                          </w:rPr>
                          <w:t>كلمته في جمع من مدّاحي أهل البيت "عليهم السلام"</w:t>
                        </w:r>
                      </w:p>
                      <w:p w:rsidR="00DC0CC3" w:rsidRPr="00B3311E" w:rsidRDefault="00DC0CC3" w:rsidP="0008560B">
                        <w:pPr>
                          <w:rPr>
                            <w:rFonts w:ascii="Traditional Arabic" w:hAnsi="Traditional Arabic" w:cs="Traditional Arabic"/>
                            <w:color w:val="92D050"/>
                            <w:sz w:val="32"/>
                            <w:szCs w:val="32"/>
                            <w:rtl/>
                            <w:lang w:bidi="ar-LB"/>
                          </w:rPr>
                        </w:pPr>
                      </w:p>
                      <w:p w:rsidR="00DC0CC3" w:rsidRPr="0008560B" w:rsidRDefault="00DC0CC3" w:rsidP="0008560B">
                        <w:pPr>
                          <w:jc w:val="right"/>
                          <w:rPr>
                            <w:rFonts w:ascii="Traditional Arabic" w:hAnsi="Traditional Arabic" w:cs="Traditional Arabic"/>
                            <w:color w:val="00B050"/>
                            <w:sz w:val="32"/>
                            <w:szCs w:val="32"/>
                            <w:lang w:bidi="ar-LB"/>
                          </w:rPr>
                        </w:pPr>
                        <w:r>
                          <w:rPr>
                            <w:rFonts w:ascii="Traditional Arabic" w:hAnsi="Traditional Arabic" w:cs="Traditional Arabic"/>
                            <w:color w:val="00B050"/>
                            <w:sz w:val="32"/>
                            <w:szCs w:val="32"/>
                            <w:rtl/>
                            <w:lang w:bidi="ar-LB"/>
                          </w:rPr>
                          <w:t>01</w:t>
                        </w:r>
                        <w:r w:rsidRPr="0008560B">
                          <w:rPr>
                            <w:rFonts w:ascii="Traditional Arabic" w:hAnsi="Traditional Arabic" w:cs="Traditional Arabic"/>
                            <w:color w:val="00B050"/>
                            <w:sz w:val="32"/>
                            <w:szCs w:val="32"/>
                            <w:rtl/>
                            <w:lang w:bidi="ar-LB"/>
                          </w:rPr>
                          <w:t>/0</w:t>
                        </w:r>
                        <w:r>
                          <w:rPr>
                            <w:rFonts w:ascii="Traditional Arabic" w:hAnsi="Traditional Arabic" w:cs="Traditional Arabic"/>
                            <w:color w:val="00B050"/>
                            <w:sz w:val="32"/>
                            <w:szCs w:val="32"/>
                            <w:rtl/>
                            <w:lang w:bidi="ar-LB"/>
                          </w:rPr>
                          <w:t>5</w:t>
                        </w:r>
                        <w:r w:rsidRPr="0008560B">
                          <w:rPr>
                            <w:rFonts w:ascii="Traditional Arabic" w:hAnsi="Traditional Arabic" w:cs="Traditional Arabic"/>
                            <w:color w:val="00B050"/>
                            <w:sz w:val="32"/>
                            <w:szCs w:val="32"/>
                            <w:rtl/>
                            <w:lang w:bidi="ar-LB"/>
                          </w:rPr>
                          <w:t>/2013</w:t>
                        </w:r>
                      </w:p>
                    </w:txbxContent>
                  </v:textbox>
                </v:shape>
              </w:pict>
            </w:r>
            <w:r>
              <w:rPr>
                <w:noProof/>
              </w:rPr>
              <w:pict>
                <v:shape id="Text Box 45" o:spid="_x0000_s1056" type="#_x0000_t202" style="position:absolute;margin-left:42.25pt;margin-top:371.85pt;width:147.35pt;height:178.35pt;z-index:2516039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" filled="f" stroked="f" strokeweight=".5pt">
                  <v:textbox>
                    <w:txbxContent>
                      <w:p w:rsidR="00DC0CC3" w:rsidRPr="009506AA" w:rsidRDefault="00DC0CC3" w:rsidP="0008560B">
                        <w:pPr>
                          <w:rPr>
                            <w:rFonts w:ascii="Traditional Arabic" w:hAnsi="Traditional Arabic" w:cs="Traditional Arabic"/>
                            <w:b/>
                            <w:bCs/>
                            <w:color w:val="31849B"/>
                            <w:sz w:val="36"/>
                            <w:szCs w:val="36"/>
                            <w:rtl/>
                            <w:lang w:bidi="ar-LB"/>
                          </w:rPr>
                        </w:pPr>
                        <w:r w:rsidRPr="009506AA">
                          <w:rPr>
                            <w:rFonts w:ascii="Traditional Arabic" w:hAnsi="Traditional Arabic" w:cs="Traditional Arabic"/>
                            <w:b/>
                            <w:bCs/>
                            <w:color w:val="31849B"/>
                            <w:sz w:val="36"/>
                            <w:szCs w:val="36"/>
                            <w:rtl/>
                            <w:lang w:bidi="ar-LB"/>
                          </w:rPr>
                          <w:t>كلمته في لقاء المشرفين على الانتخابات</w:t>
                        </w:r>
                      </w:p>
                      <w:p w:rsidR="00DC0CC3" w:rsidRPr="00B3311E" w:rsidRDefault="00DC0CC3" w:rsidP="0008560B">
                        <w:pPr>
                          <w:rPr>
                            <w:rFonts w:ascii="Traditional Arabic" w:hAnsi="Traditional Arabic" w:cs="Traditional Arabic"/>
                            <w:color w:val="92D050"/>
                            <w:sz w:val="32"/>
                            <w:szCs w:val="32"/>
                            <w:rtl/>
                            <w:lang w:bidi="ar-LB"/>
                          </w:rPr>
                        </w:pPr>
                      </w:p>
                      <w:p w:rsidR="00DC0CC3" w:rsidRPr="0008560B" w:rsidRDefault="00DC0CC3" w:rsidP="0008560B">
                        <w:pPr>
                          <w:jc w:val="right"/>
                          <w:rPr>
                            <w:rFonts w:ascii="Traditional Arabic" w:hAnsi="Traditional Arabic" w:cs="Traditional Arabic"/>
                            <w:color w:val="00B050"/>
                            <w:sz w:val="32"/>
                            <w:szCs w:val="32"/>
                            <w:lang w:bidi="ar-LB"/>
                          </w:rPr>
                        </w:pPr>
                        <w:r>
                          <w:rPr>
                            <w:rFonts w:ascii="Traditional Arabic" w:hAnsi="Traditional Arabic" w:cs="Traditional Arabic"/>
                            <w:color w:val="00B050"/>
                            <w:sz w:val="32"/>
                            <w:szCs w:val="32"/>
                            <w:rtl/>
                            <w:lang w:bidi="ar-LB"/>
                          </w:rPr>
                          <w:t>06</w:t>
                        </w:r>
                        <w:r w:rsidRPr="0008560B">
                          <w:rPr>
                            <w:rFonts w:ascii="Traditional Arabic" w:hAnsi="Traditional Arabic" w:cs="Traditional Arabic"/>
                            <w:color w:val="00B050"/>
                            <w:sz w:val="32"/>
                            <w:szCs w:val="32"/>
                            <w:rtl/>
                            <w:lang w:bidi="ar-LB"/>
                          </w:rPr>
                          <w:t>/0</w:t>
                        </w:r>
                        <w:r>
                          <w:rPr>
                            <w:rFonts w:ascii="Traditional Arabic" w:hAnsi="Traditional Arabic" w:cs="Traditional Arabic"/>
                            <w:color w:val="00B050"/>
                            <w:sz w:val="32"/>
                            <w:szCs w:val="32"/>
                            <w:rtl/>
                            <w:lang w:bidi="ar-LB"/>
                          </w:rPr>
                          <w:t>5</w:t>
                        </w:r>
                        <w:r w:rsidRPr="0008560B">
                          <w:rPr>
                            <w:rFonts w:ascii="Traditional Arabic" w:hAnsi="Traditional Arabic" w:cs="Traditional Arabic"/>
                            <w:color w:val="00B050"/>
                            <w:sz w:val="32"/>
                            <w:szCs w:val="32"/>
                            <w:rtl/>
                            <w:lang w:bidi="ar-LB"/>
                          </w:rPr>
                          <w:t>/2013</w:t>
                        </w:r>
                      </w:p>
                    </w:txbxContent>
                  </v:textbox>
                </v:shape>
              </w:pict>
            </w:r>
            <w:r>
              <w:rPr>
                <w:noProof/>
              </w:rPr>
              <w:pict>
                <v:shape id="Text Box 41" o:spid="_x0000_s1057" type="#_x0000_t202" style="position:absolute;margin-left:36.8pt;margin-top:220.6pt;width:192.55pt;height:86.25pt;z-index:251602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" filled="f" stroked="f" strokeweight=".5pt">
                  <v:textbox>
                    <w:txbxContent>
                      <w:p w:rsidR="00DC0CC3" w:rsidRPr="009506AA" w:rsidRDefault="00DC0CC3" w:rsidP="0008560B">
                        <w:pPr>
                          <w:rPr>
                            <w:rFonts w:ascii="Traditional Arabic" w:hAnsi="Traditional Arabic" w:cs="Traditional Arabic"/>
                            <w:b/>
                            <w:bCs/>
                            <w:color w:val="31849B"/>
                            <w:sz w:val="36"/>
                            <w:szCs w:val="36"/>
                            <w:rtl/>
                            <w:lang w:bidi="ar-LB"/>
                          </w:rPr>
                        </w:pPr>
                        <w:r w:rsidRPr="009506AA">
                          <w:rPr>
                            <w:rFonts w:ascii="Traditional Arabic" w:hAnsi="Traditional Arabic" w:cs="Traditional Arabic"/>
                            <w:b/>
                            <w:bCs/>
                            <w:color w:val="31849B"/>
                            <w:sz w:val="36"/>
                            <w:szCs w:val="36"/>
                            <w:rtl/>
                            <w:lang w:bidi="ar-LB"/>
                          </w:rPr>
                          <w:t>كلمته في مؤتمر الصحوة</w:t>
                        </w:r>
                      </w:p>
                      <w:p w:rsidR="00DC0CC3" w:rsidRPr="00B3311E" w:rsidRDefault="00DC0CC3" w:rsidP="0008560B">
                        <w:pPr>
                          <w:rPr>
                            <w:rFonts w:ascii="Traditional Arabic" w:hAnsi="Traditional Arabic" w:cs="Traditional Arabic"/>
                            <w:color w:val="92D050"/>
                            <w:sz w:val="32"/>
                            <w:szCs w:val="32"/>
                            <w:rtl/>
                            <w:lang w:bidi="ar-LB"/>
                          </w:rPr>
                        </w:pPr>
                      </w:p>
                      <w:p w:rsidR="00DC0CC3" w:rsidRPr="0008560B" w:rsidRDefault="00DC0CC3" w:rsidP="0008560B">
                        <w:pPr>
                          <w:jc w:val="right"/>
                          <w:rPr>
                            <w:rFonts w:ascii="Traditional Arabic" w:hAnsi="Traditional Arabic" w:cs="Traditional Arabic"/>
                            <w:color w:val="00B050"/>
                            <w:sz w:val="32"/>
                            <w:szCs w:val="32"/>
                            <w:lang w:bidi="ar-LB"/>
                          </w:rPr>
                        </w:pPr>
                        <w:r>
                          <w:rPr>
                            <w:rFonts w:ascii="Traditional Arabic" w:hAnsi="Traditional Arabic" w:cs="Traditional Arabic"/>
                            <w:color w:val="00B050"/>
                            <w:sz w:val="32"/>
                            <w:szCs w:val="32"/>
                            <w:rtl/>
                            <w:lang w:bidi="ar-LB"/>
                          </w:rPr>
                          <w:t>29</w:t>
                        </w:r>
                        <w:r w:rsidRPr="0008560B">
                          <w:rPr>
                            <w:rFonts w:ascii="Traditional Arabic" w:hAnsi="Traditional Arabic" w:cs="Traditional Arabic"/>
                            <w:color w:val="00B050"/>
                            <w:sz w:val="32"/>
                            <w:szCs w:val="32"/>
                            <w:rtl/>
                            <w:lang w:bidi="ar-LB"/>
                          </w:rPr>
                          <w:t>/04/2013</w:t>
                        </w:r>
                      </w:p>
                    </w:txbxContent>
                  </v:textbox>
                </v:shape>
              </w:pict>
            </w:r>
            <w:r>
              <w:rPr>
                <w:noProof/>
              </w:rPr>
              <w:pict>
                <v:shape id="Text Box 38" o:spid="_x0000_s1058" type="#_x0000_t202" style="position:absolute;margin-left:42.25pt;margin-top:67.15pt;width:192.55pt;height:86.25pt;z-index:251601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" filled="f" stroked="f" strokeweight=".5pt">
                  <v:textbox>
                    <w:txbxContent>
                      <w:p w:rsidR="00DC0CC3" w:rsidRPr="009506AA" w:rsidRDefault="00DC0CC3">
                        <w:pPr>
                          <w:rPr>
                            <w:rFonts w:ascii="Traditional Arabic" w:hAnsi="Traditional Arabic" w:cs="Traditional Arabic"/>
                            <w:b/>
                            <w:bCs/>
                            <w:color w:val="31849B"/>
                            <w:sz w:val="36"/>
                            <w:szCs w:val="36"/>
                            <w:rtl/>
                            <w:lang w:bidi="ar-LB"/>
                          </w:rPr>
                        </w:pPr>
                        <w:r w:rsidRPr="009506AA">
                          <w:rPr>
                            <w:rFonts w:ascii="Traditional Arabic" w:hAnsi="Traditional Arabic" w:cs="Traditional Arabic"/>
                            <w:b/>
                            <w:bCs/>
                            <w:color w:val="31849B"/>
                            <w:sz w:val="36"/>
                            <w:szCs w:val="36"/>
                            <w:rtl/>
                            <w:lang w:bidi="ar-LB"/>
                          </w:rPr>
                          <w:t>كلمته في حشد من العمال</w:t>
                        </w:r>
                      </w:p>
                      <w:p w:rsidR="00DC0CC3" w:rsidRPr="00B3311E" w:rsidRDefault="00DC0CC3">
                        <w:pPr>
                          <w:rPr>
                            <w:rFonts w:ascii="Traditional Arabic" w:hAnsi="Traditional Arabic" w:cs="Traditional Arabic"/>
                            <w:color w:val="92D050"/>
                            <w:sz w:val="32"/>
                            <w:szCs w:val="32"/>
                            <w:rtl/>
                            <w:lang w:bidi="ar-LB"/>
                          </w:rPr>
                        </w:pPr>
                      </w:p>
                      <w:p w:rsidR="00DC0CC3" w:rsidRPr="0008560B" w:rsidRDefault="00DC0CC3" w:rsidP="00B3311E">
                        <w:pPr>
                          <w:jc w:val="right"/>
                          <w:rPr>
                            <w:rFonts w:ascii="Traditional Arabic" w:hAnsi="Traditional Arabic" w:cs="Traditional Arabic"/>
                            <w:color w:val="00B050"/>
                            <w:sz w:val="32"/>
                            <w:szCs w:val="32"/>
                            <w:lang w:bidi="ar-LB"/>
                          </w:rPr>
                        </w:pPr>
                        <w:r w:rsidRPr="0008560B">
                          <w:rPr>
                            <w:rFonts w:ascii="Traditional Arabic" w:hAnsi="Traditional Arabic" w:cs="Traditional Arabic"/>
                            <w:color w:val="00B050"/>
                            <w:sz w:val="32"/>
                            <w:szCs w:val="32"/>
                            <w:rtl/>
                            <w:lang w:bidi="ar-LB"/>
                          </w:rPr>
                          <w:t>27/04/2013</w:t>
                        </w:r>
                      </w:p>
                    </w:txbxContent>
                  </v:textbox>
                </v:shape>
              </w:pict>
            </w: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37" o:spid="_x0000_s1059" type="#_x0000_t84" style="position:absolute;margin-left:243.4pt;margin-top:348.7pt;width:191.7pt;height:229.4pt;z-index:25160089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" adj="2563" fillcolor="yellow" stroked="f" strokeweight="2pt"/>
              </w:pict>
            </w:r>
            <w:r>
              <w:rPr>
                <w:noProof/>
              </w:rPr>
              <w:pict>
                <v:shape id="Bevel 36" o:spid="_x0000_s1060" type="#_x0000_t84" style="position:absolute;margin-left:19.6pt;margin-top:348.45pt;width:191.7pt;height:229.4pt;z-index:251599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" adj="2563" fillcolor="yellow" stroked="f" strokeweight="2pt"/>
              </w:pict>
            </w:r>
            <w:r>
              <w:rPr>
                <w:noProof/>
              </w:rPr>
              <w:pict>
                <v:shape id="Bevel 35" o:spid="_x0000_s1061" type="#_x0000_t84" style="position:absolute;margin-left:19.85pt;margin-top:198.8pt;width:232.7pt;height:132.25pt;z-index:251598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" adj="2563" fillcolor="yellow" stroked="f" strokeweight="2pt"/>
              </w:pict>
            </w:r>
            <w:r>
              <w:rPr>
                <w:noProof/>
              </w:rPr>
              <w:pict>
                <v:shape id="Bevel 34" o:spid="_x0000_s1062" type="#_x0000_t84" style="position:absolute;margin-left:19.6pt;margin-top:43.65pt;width:232.7pt;height:132.25pt;z-index:251597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" adj="2563" fillcolor="yellow" stroked="f" strokeweight="2pt"/>
              </w:pict>
            </w:r>
          </w:p>
        </w:tc>
      </w:tr>
      <w:tr w:rsidR="00DC0CC3" w:rsidTr="009506AA">
        <w:trPr>
          <w:trHeight w:val="891"/>
        </w:trPr>
        <w:tc>
          <w:tcPr>
            <w:tcW w:w="11050" w:type="dxa"/>
            <w:shd w:val="clear" w:color="auto" w:fill="B6DDE8"/>
          </w:tcPr>
          <w:p w:rsidR="00DC0CC3" w:rsidRPr="009506AA" w:rsidRDefault="00DC0CC3" w:rsidP="009506AA">
            <w:pPr>
              <w:bidi w:val="0"/>
              <w:spacing w:after="200" w:line="276" w:lineRule="auto"/>
              <w:rPr>
                <w:rFonts w:ascii="Traditional Arabic" w:hAnsi="Traditional Arabic" w:cs="Traditional Arabic"/>
                <w:color w:val="548DD4"/>
                <w:sz w:val="32"/>
                <w:szCs w:val="32"/>
              </w:rPr>
            </w:pPr>
          </w:p>
        </w:tc>
      </w:tr>
    </w:tbl>
    <w:p w:rsidR="00DC0CC3" w:rsidRDefault="00DC0CC3">
      <w:pPr>
        <w:bidi w:val="0"/>
        <w:spacing w:after="200" w:line="276" w:lineRule="auto"/>
        <w:rPr>
          <w:rFonts w:ascii="Traditional Arabic" w:hAnsi="Traditional Arabic" w:cs="Traditional Arabic"/>
          <w:color w:val="548DD4"/>
          <w:sz w:val="32"/>
          <w:szCs w:val="32"/>
          <w:rtl/>
        </w:rPr>
      </w:pPr>
    </w:p>
    <w:p w:rsidR="00DC0CC3" w:rsidRPr="0068703F" w:rsidRDefault="00DC0CC3" w:rsidP="0068703F">
      <w:pPr>
        <w:bidi w:val="0"/>
        <w:spacing w:after="200" w:line="276" w:lineRule="auto"/>
        <w:rPr>
          <w:rFonts w:ascii="Traditional Arabic" w:hAnsi="Traditional Arabic" w:cs="Traditional Arabic"/>
          <w:color w:val="548DD4"/>
          <w:sz w:val="32"/>
          <w:szCs w:val="32"/>
        </w:rPr>
      </w:pPr>
      <w:r>
        <w:rPr>
          <w:rFonts w:ascii="Traditional Arabic" w:hAnsi="Traditional Arabic" w:cs="Traditional Arabic"/>
          <w:color w:val="548DD4"/>
          <w:sz w:val="32"/>
          <w:szCs w:val="32"/>
          <w:rtl/>
        </w:rPr>
        <w:t xml:space="preserve"> </w:t>
      </w:r>
      <w:r>
        <w:rPr>
          <w:noProof/>
        </w:rPr>
      </w:r>
      <w:r w:rsidRPr="00D00A11">
        <w:rPr>
          <w:rFonts w:ascii="Traditional Arabic" w:hAnsi="Traditional Arabic" w:cs="Traditional Arabic"/>
          <w:noProof/>
          <w:color w:val="17365D"/>
          <w:sz w:val="32"/>
          <w:szCs w:val="32"/>
        </w:rPr>
        <w:pict>
          <v:rect id="Rectangle 146" o:spid="_x0000_s1063" alt="Description: 198743.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BoC1o4&#10;wAIAAM4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68703F">
      <w:pPr>
        <w:spacing w:before="100" w:beforeAutospacing="1" w:after="100" w:afterAutospacing="1"/>
        <w:ind w:firstLine="720"/>
        <w:jc w:val="both"/>
        <w:rPr>
          <w:rFonts w:ascii="Traditional Arabic" w:hAnsi="Traditional Arabic" w:cs="Traditional Arabic"/>
          <w:color w:val="17365D"/>
          <w:sz w:val="32"/>
          <w:szCs w:val="32"/>
          <w:rtl/>
          <w:lang w:bidi="ar-LB"/>
        </w:rPr>
      </w:pPr>
      <w:r>
        <w:rPr>
          <w:noProof/>
        </w:rPr>
      </w:r>
      <w:r w:rsidRPr="004F01C0">
        <w:rPr>
          <w:rFonts w:ascii="Traditional Arabic" w:hAnsi="Traditional Arabic" w:cs="Traditional Arabic"/>
          <w:noProof/>
          <w:color w:val="17365D"/>
          <w:sz w:val="32"/>
          <w:szCs w:val="32"/>
        </w:rPr>
        <w:pict>
          <v:rect id="Rectangle 145" o:spid="_x0000_s1065" alt="Description: 198733.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Ydhi&#10;6MECAADOBQAADgAAAAAAAAAAAAAAAAAuAgAAZHJzL2Uyb0RvYy54bWxQSwECLQAUAAYACAAAACEA&#10;mPZsDdkAAAADAQAADwAAAAAAAAAAAAAAAAAbBQAAZHJzL2Rvd25yZXYueG1sUEsFBgAAAAAEAAQA&#10;8wAAACEGAAAAAA==&#10;" filled="f" stroked="f">
            <o:lock v:ext="edit" aspectratio="t"/>
            <w10:anchorlock/>
          </v:rect>
        </w:pict>
      </w:r>
    </w:p>
    <w:tbl>
      <w:tblPr>
        <w:tblpPr w:leftFromText="180" w:rightFromText="180" w:vertAnchor="text" w:horzAnchor="page" w:tblpX="429" w:tblpY="-231"/>
        <w:tblW w:w="11050" w:type="dxa"/>
        <w:tblLook w:val="00A0"/>
      </w:tblPr>
      <w:tblGrid>
        <w:gridCol w:w="11050"/>
      </w:tblGrid>
      <w:tr w:rsidR="00DC0CC3" w:rsidTr="009506AA">
        <w:trPr>
          <w:trHeight w:val="621"/>
        </w:trPr>
        <w:tc>
          <w:tcPr>
            <w:tcW w:w="11050" w:type="dxa"/>
            <w:shd w:val="clear" w:color="auto" w:fill="B6DDE8"/>
          </w:tcPr>
          <w:p w:rsidR="00DC0CC3" w:rsidRPr="009506AA" w:rsidRDefault="00DC0CC3" w:rsidP="009506AA">
            <w:pPr>
              <w:bidi w:val="0"/>
              <w:spacing w:after="200" w:line="276" w:lineRule="auto"/>
              <w:rPr>
                <w:rFonts w:ascii="Traditional Arabic" w:hAnsi="Traditional Arabic" w:cs="Traditional Arabic"/>
                <w:color w:val="548DD4"/>
                <w:sz w:val="32"/>
                <w:szCs w:val="32"/>
              </w:rPr>
            </w:pPr>
          </w:p>
        </w:tc>
      </w:tr>
      <w:tr w:rsidR="00DC0CC3" w:rsidTr="009506AA">
        <w:trPr>
          <w:trHeight w:val="11565"/>
        </w:trPr>
        <w:tc>
          <w:tcPr>
            <w:tcW w:w="11050" w:type="dxa"/>
            <w:shd w:val="clear" w:color="auto" w:fill="CCECFF"/>
          </w:tcPr>
          <w:p w:rsidR="00DC0CC3" w:rsidRPr="009506AA" w:rsidRDefault="00DC0CC3" w:rsidP="009506AA">
            <w:pPr>
              <w:bidi w:val="0"/>
              <w:spacing w:after="200" w:line="276" w:lineRule="auto"/>
              <w:rPr>
                <w:rFonts w:ascii="Traditional Arabic" w:hAnsi="Traditional Arabic" w:cs="Traditional Arabic"/>
                <w:color w:val="548DD4"/>
                <w:sz w:val="32"/>
                <w:szCs w:val="32"/>
              </w:rPr>
            </w:pPr>
            <w:r>
              <w:rPr>
                <w:noProof/>
              </w:rPr>
              <w:pict>
                <v:shape id="Text Box 97" o:spid="_x0000_s1067" type="#_x0000_t202" style="position:absolute;margin-left:74.05pt;margin-top:377.1pt;width:139.8pt;height:162.4pt;z-index:251615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" filled="f" stroked="f" strokeweight=".5pt">
                  <v:textbox>
                    <w:txbxContent>
                      <w:p w:rsidR="00DC0CC3" w:rsidRPr="009506AA" w:rsidRDefault="00DC0CC3" w:rsidP="00722DA8">
                        <w:pPr>
                          <w:rPr>
                            <w:rFonts w:ascii="Traditional Arabic" w:hAnsi="Traditional Arabic" w:cs="Traditional Arabic"/>
                            <w:b/>
                            <w:bCs/>
                            <w:color w:val="31849B"/>
                            <w:sz w:val="36"/>
                            <w:szCs w:val="36"/>
                            <w:rtl/>
                            <w:lang w:bidi="ar-LB"/>
                          </w:rPr>
                        </w:pPr>
                        <w:r w:rsidRPr="009506AA">
                          <w:rPr>
                            <w:rFonts w:ascii="Traditional Arabic" w:hAnsi="Traditional Arabic" w:cs="Traditional Arabic"/>
                            <w:b/>
                            <w:bCs/>
                            <w:color w:val="31849B"/>
                            <w:sz w:val="36"/>
                            <w:szCs w:val="36"/>
                            <w:rtl/>
                            <w:lang w:bidi="ar-LB"/>
                          </w:rPr>
                          <w:t>كلمته في لقاء مجلس الشورى الإسلامي</w:t>
                        </w:r>
                      </w:p>
                      <w:p w:rsidR="00DC0CC3" w:rsidRPr="00B3311E" w:rsidRDefault="00DC0CC3" w:rsidP="00722DA8">
                        <w:pPr>
                          <w:rPr>
                            <w:rFonts w:ascii="Traditional Arabic" w:hAnsi="Traditional Arabic" w:cs="Traditional Arabic"/>
                            <w:color w:val="92D050"/>
                            <w:sz w:val="32"/>
                            <w:szCs w:val="32"/>
                            <w:rtl/>
                            <w:lang w:bidi="ar-LB"/>
                          </w:rPr>
                        </w:pPr>
                      </w:p>
                      <w:p w:rsidR="00DC0CC3" w:rsidRPr="0008560B" w:rsidRDefault="00DC0CC3" w:rsidP="00722DA8">
                        <w:pPr>
                          <w:jc w:val="right"/>
                          <w:rPr>
                            <w:rFonts w:ascii="Traditional Arabic" w:hAnsi="Traditional Arabic" w:cs="Traditional Arabic"/>
                            <w:color w:val="00B050"/>
                            <w:sz w:val="32"/>
                            <w:szCs w:val="32"/>
                            <w:lang w:bidi="ar-LB"/>
                          </w:rPr>
                        </w:pPr>
                        <w:r>
                          <w:rPr>
                            <w:rFonts w:ascii="Traditional Arabic" w:hAnsi="Traditional Arabic" w:cs="Traditional Arabic"/>
                            <w:color w:val="00B050"/>
                            <w:sz w:val="32"/>
                            <w:szCs w:val="32"/>
                            <w:rtl/>
                            <w:lang w:bidi="ar-LB"/>
                          </w:rPr>
                          <w:t>29</w:t>
                        </w:r>
                        <w:r w:rsidRPr="0008560B">
                          <w:rPr>
                            <w:rFonts w:ascii="Traditional Arabic" w:hAnsi="Traditional Arabic" w:cs="Traditional Arabic"/>
                            <w:color w:val="00B050"/>
                            <w:sz w:val="32"/>
                            <w:szCs w:val="32"/>
                            <w:rtl/>
                            <w:lang w:bidi="ar-LB"/>
                          </w:rPr>
                          <w:t>/0</w:t>
                        </w:r>
                        <w:r>
                          <w:rPr>
                            <w:rFonts w:ascii="Traditional Arabic" w:hAnsi="Traditional Arabic" w:cs="Traditional Arabic"/>
                            <w:color w:val="00B050"/>
                            <w:sz w:val="32"/>
                            <w:szCs w:val="32"/>
                            <w:rtl/>
                            <w:lang w:bidi="ar-LB"/>
                          </w:rPr>
                          <w:t>5</w:t>
                        </w:r>
                        <w:r w:rsidRPr="0008560B">
                          <w:rPr>
                            <w:rFonts w:ascii="Traditional Arabic" w:hAnsi="Traditional Arabic" w:cs="Traditional Arabic"/>
                            <w:color w:val="00B050"/>
                            <w:sz w:val="32"/>
                            <w:szCs w:val="32"/>
                            <w:rtl/>
                            <w:lang w:bidi="ar-LB"/>
                          </w:rPr>
                          <w:t>/2013</w:t>
                        </w:r>
                      </w:p>
                    </w:txbxContent>
                  </v:textbox>
                </v:shape>
              </w:pict>
            </w:r>
            <w:r>
              <w:rPr>
                <w:noProof/>
              </w:rPr>
              <w:pict>
                <v:shape id="Text Box 96" o:spid="_x0000_s1068" type="#_x0000_t202" style="position:absolute;margin-left:288.35pt;margin-top:377.1pt;width:142.3pt;height:162.4pt;z-index:2516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" filled="f" stroked="f" strokeweight=".5pt">
                  <v:textbox>
                    <w:txbxContent>
                      <w:p w:rsidR="00DC0CC3" w:rsidRPr="009506AA" w:rsidRDefault="00DC0CC3" w:rsidP="00722DA8">
                        <w:pPr>
                          <w:rPr>
                            <w:rFonts w:ascii="Traditional Arabic" w:hAnsi="Traditional Arabic" w:cs="Traditional Arabic"/>
                            <w:b/>
                            <w:bCs/>
                            <w:color w:val="31849B"/>
                            <w:sz w:val="36"/>
                            <w:szCs w:val="36"/>
                            <w:rtl/>
                            <w:lang w:bidi="ar-LB"/>
                          </w:rPr>
                        </w:pPr>
                        <w:r w:rsidRPr="009506AA">
                          <w:rPr>
                            <w:rFonts w:ascii="Traditional Arabic" w:hAnsi="Traditional Arabic" w:cs="Traditional Arabic"/>
                            <w:b/>
                            <w:bCs/>
                            <w:color w:val="31849B"/>
                            <w:sz w:val="36"/>
                            <w:szCs w:val="36"/>
                            <w:rtl/>
                            <w:lang w:bidi="ar-LB"/>
                          </w:rPr>
                          <w:t>كلمته في جامعة الإمام الحسين "عليه السلام"</w:t>
                        </w:r>
                      </w:p>
                      <w:p w:rsidR="00DC0CC3" w:rsidRPr="00B3311E" w:rsidRDefault="00DC0CC3" w:rsidP="00722DA8">
                        <w:pPr>
                          <w:rPr>
                            <w:rFonts w:ascii="Traditional Arabic" w:hAnsi="Traditional Arabic" w:cs="Traditional Arabic"/>
                            <w:color w:val="92D050"/>
                            <w:sz w:val="32"/>
                            <w:szCs w:val="32"/>
                            <w:rtl/>
                            <w:lang w:bidi="ar-LB"/>
                          </w:rPr>
                        </w:pPr>
                      </w:p>
                      <w:p w:rsidR="00DC0CC3" w:rsidRPr="0008560B" w:rsidRDefault="00DC0CC3" w:rsidP="00722DA8">
                        <w:pPr>
                          <w:jc w:val="right"/>
                          <w:rPr>
                            <w:rFonts w:ascii="Traditional Arabic" w:hAnsi="Traditional Arabic" w:cs="Traditional Arabic"/>
                            <w:color w:val="00B050"/>
                            <w:sz w:val="32"/>
                            <w:szCs w:val="32"/>
                            <w:lang w:bidi="ar-LB"/>
                          </w:rPr>
                        </w:pPr>
                        <w:r>
                          <w:rPr>
                            <w:rFonts w:ascii="Traditional Arabic" w:hAnsi="Traditional Arabic" w:cs="Traditional Arabic"/>
                            <w:color w:val="00B050"/>
                            <w:sz w:val="32"/>
                            <w:szCs w:val="32"/>
                            <w:rtl/>
                            <w:lang w:bidi="ar-LB"/>
                          </w:rPr>
                          <w:t>27</w:t>
                        </w:r>
                        <w:r w:rsidRPr="0008560B">
                          <w:rPr>
                            <w:rFonts w:ascii="Traditional Arabic" w:hAnsi="Traditional Arabic" w:cs="Traditional Arabic"/>
                            <w:color w:val="00B050"/>
                            <w:sz w:val="32"/>
                            <w:szCs w:val="32"/>
                            <w:rtl/>
                            <w:lang w:bidi="ar-LB"/>
                          </w:rPr>
                          <w:t>/0</w:t>
                        </w:r>
                        <w:r>
                          <w:rPr>
                            <w:rFonts w:ascii="Traditional Arabic" w:hAnsi="Traditional Arabic" w:cs="Traditional Arabic"/>
                            <w:color w:val="00B050"/>
                            <w:sz w:val="32"/>
                            <w:szCs w:val="32"/>
                            <w:rtl/>
                            <w:lang w:bidi="ar-LB"/>
                          </w:rPr>
                          <w:t>5</w:t>
                        </w:r>
                        <w:r w:rsidRPr="0008560B">
                          <w:rPr>
                            <w:rFonts w:ascii="Traditional Arabic" w:hAnsi="Traditional Arabic" w:cs="Traditional Arabic"/>
                            <w:color w:val="00B050"/>
                            <w:sz w:val="32"/>
                            <w:szCs w:val="32"/>
                            <w:rtl/>
                            <w:lang w:bidi="ar-LB"/>
                          </w:rPr>
                          <w:t>/2013</w:t>
                        </w:r>
                      </w:p>
                    </w:txbxContent>
                  </v:textbox>
                </v:shape>
              </w:pict>
            </w:r>
            <w:r>
              <w:rPr>
                <w:noProof/>
              </w:rPr>
              <w:pict>
                <v:shape id="Text Box 78" o:spid="_x0000_s1069" type="#_x0000_t202" style="position:absolute;margin-left:295.05pt;margin-top:189.55pt;width:115.55pt;height:124.75pt;z-index:251613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" filled="f" stroked="f" strokeweight=".5pt">
                  <v:textbox>
                    <w:txbxContent>
                      <w:p w:rsidR="00DC0CC3" w:rsidRPr="009506AA" w:rsidRDefault="00DC0CC3" w:rsidP="0068703F">
                        <w:pPr>
                          <w:rPr>
                            <w:rFonts w:ascii="Traditional Arabic" w:hAnsi="Traditional Arabic" w:cs="Traditional Arabic"/>
                            <w:b/>
                            <w:bCs/>
                            <w:color w:val="31849B"/>
                            <w:sz w:val="36"/>
                            <w:szCs w:val="36"/>
                            <w:rtl/>
                            <w:lang w:bidi="ar-LB"/>
                          </w:rPr>
                        </w:pPr>
                        <w:r w:rsidRPr="009506AA">
                          <w:rPr>
                            <w:rFonts w:ascii="Traditional Arabic" w:hAnsi="Traditional Arabic" w:cs="Traditional Arabic"/>
                            <w:b/>
                            <w:bCs/>
                            <w:color w:val="31849B"/>
                            <w:sz w:val="36"/>
                            <w:szCs w:val="36"/>
                            <w:rtl/>
                            <w:lang w:bidi="ar-LB"/>
                          </w:rPr>
                          <w:t>كلمته في لقاء جمعاً من السيدات</w:t>
                        </w:r>
                      </w:p>
                      <w:p w:rsidR="00DC0CC3" w:rsidRPr="00B3311E" w:rsidRDefault="00DC0CC3" w:rsidP="0068703F">
                        <w:pPr>
                          <w:rPr>
                            <w:rFonts w:ascii="Traditional Arabic" w:hAnsi="Traditional Arabic" w:cs="Traditional Arabic"/>
                            <w:color w:val="92D050"/>
                            <w:sz w:val="32"/>
                            <w:szCs w:val="32"/>
                            <w:rtl/>
                            <w:lang w:bidi="ar-LB"/>
                          </w:rPr>
                        </w:pPr>
                      </w:p>
                      <w:p w:rsidR="00DC0CC3" w:rsidRPr="0008560B" w:rsidRDefault="00DC0CC3" w:rsidP="0068703F">
                        <w:pPr>
                          <w:jc w:val="right"/>
                          <w:rPr>
                            <w:rFonts w:ascii="Traditional Arabic" w:hAnsi="Traditional Arabic" w:cs="Traditional Arabic"/>
                            <w:color w:val="00B050"/>
                            <w:sz w:val="32"/>
                            <w:szCs w:val="32"/>
                            <w:lang w:bidi="ar-LB"/>
                          </w:rPr>
                        </w:pPr>
                        <w:r>
                          <w:rPr>
                            <w:rFonts w:ascii="Traditional Arabic" w:hAnsi="Traditional Arabic" w:cs="Traditional Arabic"/>
                            <w:color w:val="00B050"/>
                            <w:sz w:val="32"/>
                            <w:szCs w:val="32"/>
                            <w:rtl/>
                            <w:lang w:bidi="ar-LB"/>
                          </w:rPr>
                          <w:t>11</w:t>
                        </w:r>
                        <w:r w:rsidRPr="0008560B">
                          <w:rPr>
                            <w:rFonts w:ascii="Traditional Arabic" w:hAnsi="Traditional Arabic" w:cs="Traditional Arabic"/>
                            <w:color w:val="00B050"/>
                            <w:sz w:val="32"/>
                            <w:szCs w:val="32"/>
                            <w:rtl/>
                            <w:lang w:bidi="ar-LB"/>
                          </w:rPr>
                          <w:t>/0</w:t>
                        </w:r>
                        <w:r>
                          <w:rPr>
                            <w:rFonts w:ascii="Traditional Arabic" w:hAnsi="Traditional Arabic" w:cs="Traditional Arabic"/>
                            <w:color w:val="00B050"/>
                            <w:sz w:val="32"/>
                            <w:szCs w:val="32"/>
                            <w:rtl/>
                            <w:lang w:bidi="ar-LB"/>
                          </w:rPr>
                          <w:t>5</w:t>
                        </w:r>
                        <w:r w:rsidRPr="0008560B">
                          <w:rPr>
                            <w:rFonts w:ascii="Traditional Arabic" w:hAnsi="Traditional Arabic" w:cs="Traditional Arabic"/>
                            <w:color w:val="00B050"/>
                            <w:sz w:val="32"/>
                            <w:szCs w:val="32"/>
                            <w:rtl/>
                            <w:lang w:bidi="ar-LB"/>
                          </w:rPr>
                          <w:t>/2013</w:t>
                        </w:r>
                      </w:p>
                    </w:txbxContent>
                  </v:textbox>
                </v:shape>
              </w:pict>
            </w:r>
            <w:r>
              <w:rPr>
                <w:noProof/>
              </w:rPr>
              <w:pict>
                <v:shape id="Text Box 77" o:spid="_x0000_s1070" type="#_x0000_t202" style="position:absolute;margin-left:45.6pt;margin-top:197.85pt;width:192.55pt;height:86.25pt;z-index:251612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" filled="f" stroked="f" strokeweight=".5pt">
                  <v:textbox>
                    <w:txbxContent>
                      <w:p w:rsidR="00DC0CC3" w:rsidRPr="009506AA" w:rsidRDefault="00DC0CC3" w:rsidP="0068703F">
                        <w:pPr>
                          <w:rPr>
                            <w:rFonts w:ascii="Traditional Arabic" w:hAnsi="Traditional Arabic" w:cs="Traditional Arabic"/>
                            <w:b/>
                            <w:bCs/>
                            <w:color w:val="31849B"/>
                            <w:sz w:val="36"/>
                            <w:szCs w:val="36"/>
                            <w:rtl/>
                            <w:lang w:bidi="ar-LB"/>
                          </w:rPr>
                        </w:pPr>
                        <w:r w:rsidRPr="009506AA">
                          <w:rPr>
                            <w:rFonts w:ascii="Traditional Arabic" w:hAnsi="Traditional Arabic" w:cs="Traditional Arabic"/>
                            <w:b/>
                            <w:bCs/>
                            <w:color w:val="31849B"/>
                            <w:sz w:val="36"/>
                            <w:szCs w:val="36"/>
                            <w:rtl/>
                            <w:lang w:bidi="ar-LB"/>
                          </w:rPr>
                          <w:t>كلمته في لقاء حشود من الشعب</w:t>
                        </w:r>
                      </w:p>
                      <w:p w:rsidR="00DC0CC3" w:rsidRPr="00B3311E" w:rsidRDefault="00DC0CC3" w:rsidP="0068703F">
                        <w:pPr>
                          <w:rPr>
                            <w:rFonts w:ascii="Traditional Arabic" w:hAnsi="Traditional Arabic" w:cs="Traditional Arabic"/>
                            <w:color w:val="92D050"/>
                            <w:sz w:val="32"/>
                            <w:szCs w:val="32"/>
                            <w:rtl/>
                            <w:lang w:bidi="ar-LB"/>
                          </w:rPr>
                        </w:pPr>
                      </w:p>
                      <w:p w:rsidR="00DC0CC3" w:rsidRPr="0008560B" w:rsidRDefault="00DC0CC3" w:rsidP="0068703F">
                        <w:pPr>
                          <w:jc w:val="right"/>
                          <w:rPr>
                            <w:rFonts w:ascii="Traditional Arabic" w:hAnsi="Traditional Arabic" w:cs="Traditional Arabic"/>
                            <w:color w:val="00B050"/>
                            <w:sz w:val="32"/>
                            <w:szCs w:val="32"/>
                            <w:lang w:bidi="ar-LB"/>
                          </w:rPr>
                        </w:pPr>
                        <w:r>
                          <w:rPr>
                            <w:rFonts w:ascii="Traditional Arabic" w:hAnsi="Traditional Arabic" w:cs="Traditional Arabic"/>
                            <w:color w:val="00B050"/>
                            <w:sz w:val="32"/>
                            <w:szCs w:val="32"/>
                            <w:rtl/>
                            <w:lang w:bidi="ar-LB"/>
                          </w:rPr>
                          <w:t>15</w:t>
                        </w:r>
                        <w:r w:rsidRPr="0008560B">
                          <w:rPr>
                            <w:rFonts w:ascii="Traditional Arabic" w:hAnsi="Traditional Arabic" w:cs="Traditional Arabic"/>
                            <w:color w:val="00B050"/>
                            <w:sz w:val="32"/>
                            <w:szCs w:val="32"/>
                            <w:rtl/>
                            <w:lang w:bidi="ar-LB"/>
                          </w:rPr>
                          <w:t>/0</w:t>
                        </w:r>
                        <w:r>
                          <w:rPr>
                            <w:rFonts w:ascii="Traditional Arabic" w:hAnsi="Traditional Arabic" w:cs="Traditional Arabic"/>
                            <w:color w:val="00B050"/>
                            <w:sz w:val="32"/>
                            <w:szCs w:val="32"/>
                            <w:rtl/>
                            <w:lang w:bidi="ar-LB"/>
                          </w:rPr>
                          <w:t>5</w:t>
                        </w:r>
                        <w:r w:rsidRPr="0008560B">
                          <w:rPr>
                            <w:rFonts w:ascii="Traditional Arabic" w:hAnsi="Traditional Arabic" w:cs="Traditional Arabic"/>
                            <w:color w:val="00B050"/>
                            <w:sz w:val="32"/>
                            <w:szCs w:val="32"/>
                            <w:rtl/>
                            <w:lang w:bidi="ar-LB"/>
                          </w:rPr>
                          <w:t>/2013</w:t>
                        </w:r>
                      </w:p>
                    </w:txbxContent>
                  </v:textbox>
                </v:shape>
              </w:pict>
            </w:r>
            <w:r>
              <w:rPr>
                <w:noProof/>
              </w:rPr>
              <w:pict>
                <v:shape id="Text Box 76" o:spid="_x0000_s1071" type="#_x0000_t202" style="position:absolute;margin-left:294.9pt;margin-top:37.7pt;width:192.55pt;height:86.25pt;z-index:251611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" filled="f" stroked="f" strokeweight=".5pt">
                  <v:textbox>
                    <w:txbxContent>
                      <w:p w:rsidR="00DC0CC3" w:rsidRPr="009506AA" w:rsidRDefault="00DC0CC3" w:rsidP="0068703F">
                        <w:pPr>
                          <w:rPr>
                            <w:rFonts w:ascii="Traditional Arabic" w:hAnsi="Traditional Arabic" w:cs="Traditional Arabic"/>
                            <w:b/>
                            <w:bCs/>
                            <w:color w:val="31849B"/>
                            <w:sz w:val="36"/>
                            <w:szCs w:val="36"/>
                            <w:rtl/>
                            <w:lang w:bidi="ar-LB"/>
                          </w:rPr>
                        </w:pPr>
                        <w:r w:rsidRPr="009506AA">
                          <w:rPr>
                            <w:rFonts w:ascii="Traditional Arabic" w:hAnsi="Traditional Arabic" w:cs="Traditional Arabic"/>
                            <w:b/>
                            <w:bCs/>
                            <w:color w:val="31849B"/>
                            <w:sz w:val="36"/>
                            <w:szCs w:val="36"/>
                            <w:rtl/>
                            <w:lang w:bidi="ar-LB"/>
                          </w:rPr>
                          <w:t>كلمته في لقاء الهيئات التعليمية</w:t>
                        </w:r>
                      </w:p>
                      <w:p w:rsidR="00DC0CC3" w:rsidRPr="00B3311E" w:rsidRDefault="00DC0CC3" w:rsidP="0068703F">
                        <w:pPr>
                          <w:rPr>
                            <w:rFonts w:ascii="Traditional Arabic" w:hAnsi="Traditional Arabic" w:cs="Traditional Arabic"/>
                            <w:color w:val="92D050"/>
                            <w:sz w:val="32"/>
                            <w:szCs w:val="32"/>
                            <w:rtl/>
                            <w:lang w:bidi="ar-LB"/>
                          </w:rPr>
                        </w:pPr>
                      </w:p>
                      <w:p w:rsidR="00DC0CC3" w:rsidRPr="0008560B" w:rsidRDefault="00DC0CC3" w:rsidP="0068703F">
                        <w:pPr>
                          <w:jc w:val="right"/>
                          <w:rPr>
                            <w:rFonts w:ascii="Traditional Arabic" w:hAnsi="Traditional Arabic" w:cs="Traditional Arabic"/>
                            <w:color w:val="00B050"/>
                            <w:sz w:val="32"/>
                            <w:szCs w:val="32"/>
                            <w:lang w:bidi="ar-LB"/>
                          </w:rPr>
                        </w:pPr>
                        <w:r>
                          <w:rPr>
                            <w:rFonts w:ascii="Traditional Arabic" w:hAnsi="Traditional Arabic" w:cs="Traditional Arabic"/>
                            <w:color w:val="00B050"/>
                            <w:sz w:val="32"/>
                            <w:szCs w:val="32"/>
                            <w:rtl/>
                            <w:lang w:bidi="ar-LB"/>
                          </w:rPr>
                          <w:t>08</w:t>
                        </w:r>
                        <w:r w:rsidRPr="0008560B">
                          <w:rPr>
                            <w:rFonts w:ascii="Traditional Arabic" w:hAnsi="Traditional Arabic" w:cs="Traditional Arabic"/>
                            <w:color w:val="00B050"/>
                            <w:sz w:val="32"/>
                            <w:szCs w:val="32"/>
                            <w:rtl/>
                            <w:lang w:bidi="ar-LB"/>
                          </w:rPr>
                          <w:t>/0</w:t>
                        </w:r>
                        <w:r>
                          <w:rPr>
                            <w:rFonts w:ascii="Traditional Arabic" w:hAnsi="Traditional Arabic" w:cs="Traditional Arabic"/>
                            <w:color w:val="00B050"/>
                            <w:sz w:val="32"/>
                            <w:szCs w:val="32"/>
                            <w:rtl/>
                            <w:lang w:bidi="ar-LB"/>
                          </w:rPr>
                          <w:t>5</w:t>
                        </w:r>
                        <w:r w:rsidRPr="0008560B">
                          <w:rPr>
                            <w:rFonts w:ascii="Traditional Arabic" w:hAnsi="Traditional Arabic" w:cs="Traditional Arabic"/>
                            <w:color w:val="00B050"/>
                            <w:sz w:val="32"/>
                            <w:szCs w:val="32"/>
                            <w:rtl/>
                            <w:lang w:bidi="ar-LB"/>
                          </w:rPr>
                          <w:t>/2013</w:t>
                        </w:r>
                      </w:p>
                    </w:txbxContent>
                  </v:textbox>
                </v:shape>
              </w:pict>
            </w:r>
            <w:r>
              <w:rPr>
                <w:noProof/>
              </w:rPr>
              <w:pict>
                <v:shape id="Bevel 57" o:spid="_x0000_s1072" type="#_x0000_t84" style="position:absolute;margin-left:53.1pt;margin-top:355.3pt;width:184.95pt;height:208.45pt;z-index:2516090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" adj="2563" fillcolor="yellow" stroked="f" strokeweight="2pt"/>
              </w:pict>
            </w:r>
            <w:r>
              <w:rPr>
                <w:noProof/>
              </w:rPr>
              <w:pict>
                <v:shape id="Bevel 72" o:spid="_x0000_s1073" type="#_x0000_t84" style="position:absolute;margin-left:265.1pt;margin-top:355.6pt;width:184.95pt;height:208.45pt;z-index:2516101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" adj="2563" fillcolor="yellow" stroked="f" strokeweight="2pt"/>
              </w:pict>
            </w:r>
            <w:r>
              <w:rPr>
                <w:noProof/>
              </w:rPr>
              <w:pict>
                <v:shape id="Bevel 56" o:spid="_x0000_s1074" type="#_x0000_t84" style="position:absolute;margin-left:288.35pt;margin-top:172.8pt;width:138.1pt;height:156.55pt;z-index:2516080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" adj="2563" fillcolor="yellow" stroked="f" strokeweight="2pt"/>
              </w:pict>
            </w:r>
            <w:r>
              <w:rPr>
                <w:noProof/>
              </w:rPr>
              <w:pict>
                <v:shape id="Bevel 55" o:spid="_x0000_s1075" type="#_x0000_t84" style="position:absolute;margin-left:32.15pt;margin-top:172.8pt;width:232.7pt;height:156.55pt;z-index:251607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" adj="2563" fillcolor="yellow" stroked="f" strokeweight="2pt"/>
              </w:pict>
            </w:r>
            <w:r>
              <w:rPr>
                <w:noProof/>
              </w:rPr>
              <w:pict>
                <v:shape id="Bevel 54" o:spid="_x0000_s1076" type="#_x0000_t84" style="position:absolute;margin-left:251.55pt;margin-top:14.6pt;width:279.6pt;height:139.8pt;z-index:2516060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" adj="2563" fillcolor="yellow" stroked="f" strokeweight="2pt"/>
              </w:pict>
            </w:r>
          </w:p>
        </w:tc>
      </w:tr>
      <w:tr w:rsidR="00DC0CC3" w:rsidTr="009506AA">
        <w:trPr>
          <w:trHeight w:val="891"/>
        </w:trPr>
        <w:tc>
          <w:tcPr>
            <w:tcW w:w="11050" w:type="dxa"/>
            <w:shd w:val="clear" w:color="auto" w:fill="B6DDE8"/>
          </w:tcPr>
          <w:p w:rsidR="00DC0CC3" w:rsidRPr="009506AA" w:rsidRDefault="00DC0CC3" w:rsidP="009506AA">
            <w:pPr>
              <w:bidi w:val="0"/>
              <w:spacing w:after="200" w:line="276" w:lineRule="auto"/>
              <w:rPr>
                <w:rFonts w:ascii="Traditional Arabic" w:hAnsi="Traditional Arabic" w:cs="Traditional Arabic"/>
                <w:color w:val="548DD4"/>
                <w:sz w:val="32"/>
                <w:szCs w:val="32"/>
              </w:rPr>
            </w:pPr>
          </w:p>
        </w:tc>
      </w:tr>
    </w:tbl>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Default="00DC0CC3" w:rsidP="00722DA8">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r w:rsidRPr="00595AF4">
        <w:rPr>
          <w:rFonts w:ascii="Traditional Arabic" w:hAnsi="Traditional Arabic" w:cs="Traditional Arabic"/>
          <w:color w:val="17365D"/>
          <w:sz w:val="32"/>
          <w:szCs w:val="32"/>
        </w:rPr>
        <w:t> </w:t>
      </w:r>
    </w:p>
    <w:p w:rsidR="00DC0CC3" w:rsidRDefault="00DC0CC3" w:rsidP="00722DA8">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tbl>
      <w:tblPr>
        <w:tblpPr w:leftFromText="180" w:rightFromText="180" w:vertAnchor="text" w:horzAnchor="margin" w:tblpXSpec="center" w:tblpY="581"/>
        <w:bidiVisual/>
        <w:tblW w:w="0" w:type="auto"/>
        <w:tblLook w:val="00A0"/>
      </w:tblPr>
      <w:tblGrid>
        <w:gridCol w:w="9286"/>
      </w:tblGrid>
      <w:tr w:rsidR="00DC0CC3" w:rsidTr="009506AA">
        <w:tc>
          <w:tcPr>
            <w:tcW w:w="9286" w:type="dxa"/>
            <w:tcBorders>
              <w:bottom w:val="thickThinMediumGap" w:sz="24" w:space="0" w:color="548DD4"/>
            </w:tcBorders>
          </w:tcPr>
          <w:p w:rsidR="00DC0CC3" w:rsidRPr="009506AA" w:rsidRDefault="00DC0CC3" w:rsidP="009506AA">
            <w:pPr>
              <w:spacing w:before="100" w:beforeAutospacing="1" w:after="100" w:afterAutospacing="1"/>
              <w:jc w:val="center"/>
              <w:rPr>
                <w:rFonts w:ascii="Traditional Arabic" w:hAnsi="Traditional Arabic" w:cs="Traditional Arabic"/>
                <w:b/>
                <w:bCs/>
                <w:color w:val="CCCC00"/>
                <w:sz w:val="56"/>
                <w:szCs w:val="56"/>
                <w:rtl/>
              </w:rPr>
            </w:pPr>
            <w:r w:rsidRPr="009506AA">
              <w:rPr>
                <w:rFonts w:ascii="Traditional Arabic" w:hAnsi="Traditional Arabic" w:cs="Traditional Arabic"/>
                <w:b/>
                <w:bCs/>
                <w:color w:val="CCCC00"/>
                <w:sz w:val="200"/>
                <w:szCs w:val="200"/>
                <w:rtl/>
              </w:rPr>
              <w:t>خطاب القائد</w:t>
            </w:r>
          </w:p>
        </w:tc>
      </w:tr>
    </w:tbl>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D66B8">
      <w:pPr>
        <w:spacing w:before="100" w:beforeAutospacing="1" w:after="100" w:afterAutospacing="1"/>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tl/>
        </w:rPr>
      </w:pPr>
    </w:p>
    <w:p w:rsidR="00DC0CC3" w:rsidRPr="005D66B8" w:rsidRDefault="00DC0CC3" w:rsidP="005D66B8">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5D66B8">
        <w:rPr>
          <w:rFonts w:ascii="Traditional Arabic" w:hAnsi="Traditional Arabic" w:cs="Traditional Arabic"/>
          <w:b/>
          <w:bCs/>
          <w:color w:val="365F91"/>
          <w:sz w:val="44"/>
          <w:szCs w:val="44"/>
          <w:u w:val="dotted" w:color="FFFF00"/>
          <w:rtl/>
        </w:rPr>
        <w:t>كلمة الإمام الخامنئي</w:t>
      </w:r>
      <w:r w:rsidRPr="005D66B8">
        <w:rPr>
          <w:rFonts w:ascii="Traditional Arabic" w:hAnsi="Traditional Arabic" w:cs="Traditional Arabic"/>
          <w:b/>
          <w:bCs/>
          <w:color w:val="365F91"/>
          <w:sz w:val="44"/>
          <w:szCs w:val="44"/>
          <w:u w:val="dotted" w:color="FFFF00"/>
        </w:rPr>
        <w:t xml:space="preserve"> </w:t>
      </w:r>
      <w:r w:rsidRPr="005D66B8">
        <w:rPr>
          <w:rFonts w:ascii="Traditional Arabic" w:hAnsi="Traditional Arabic" w:cs="Traditional Arabic"/>
          <w:b/>
          <w:bCs/>
          <w:color w:val="365F91"/>
          <w:sz w:val="44"/>
          <w:szCs w:val="44"/>
          <w:u w:val="dotted" w:color="FFFF00"/>
          <w:rtl/>
        </w:rPr>
        <w:t>(دام ظله)في لقائه حشداً</w:t>
      </w:r>
    </w:p>
    <w:p w:rsidR="00DC0CC3" w:rsidRPr="005D66B8" w:rsidRDefault="00DC0CC3" w:rsidP="005D66B8">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5D66B8">
        <w:rPr>
          <w:rFonts w:ascii="Traditional Arabic" w:hAnsi="Traditional Arabic" w:cs="Traditional Arabic"/>
          <w:b/>
          <w:bCs/>
          <w:color w:val="365F91"/>
          <w:sz w:val="44"/>
          <w:szCs w:val="44"/>
          <w:u w:val="dotted" w:color="FFFF00"/>
          <w:rtl/>
        </w:rPr>
        <w:t>من العمّال والناشطين في قطاع</w:t>
      </w:r>
      <w:r w:rsidRPr="005D66B8">
        <w:rPr>
          <w:rFonts w:ascii="Traditional Arabic" w:hAnsi="Traditional Arabic" w:cs="Traditional Arabic"/>
          <w:b/>
          <w:bCs/>
          <w:color w:val="365F91"/>
          <w:sz w:val="44"/>
          <w:szCs w:val="44"/>
          <w:u w:val="dotted" w:color="FFFF00"/>
        </w:rPr>
        <w:t xml:space="preserve"> </w:t>
      </w:r>
      <w:r w:rsidRPr="005D66B8">
        <w:rPr>
          <w:rFonts w:ascii="Traditional Arabic" w:hAnsi="Traditional Arabic" w:cs="Traditional Arabic"/>
          <w:b/>
          <w:bCs/>
          <w:color w:val="365F91"/>
          <w:sz w:val="44"/>
          <w:szCs w:val="44"/>
          <w:u w:val="dotted" w:color="FFFF00"/>
          <w:rtl/>
        </w:rPr>
        <w:t>الإنتاج</w:t>
      </w:r>
    </w:p>
    <w:p w:rsidR="00DC0CC3" w:rsidRPr="005D66B8" w:rsidRDefault="00DC0CC3" w:rsidP="005D66B8">
      <w:pPr>
        <w:spacing w:before="100" w:beforeAutospacing="1" w:after="100" w:afterAutospacing="1"/>
        <w:ind w:firstLine="720"/>
        <w:jc w:val="center"/>
        <w:rPr>
          <w:rFonts w:ascii="Traditional Arabic" w:hAnsi="Traditional Arabic" w:cs="Traditional Arabic"/>
          <w:color w:val="17365D"/>
          <w:sz w:val="36"/>
          <w:szCs w:val="36"/>
        </w:rPr>
      </w:pPr>
    </w:p>
    <w:p w:rsidR="00DC0CC3" w:rsidRPr="005D66B8" w:rsidRDefault="00DC0CC3" w:rsidP="005D66B8">
      <w:pPr>
        <w:spacing w:before="100" w:beforeAutospacing="1" w:after="100" w:afterAutospacing="1"/>
        <w:ind w:firstLine="720"/>
        <w:jc w:val="center"/>
        <w:rPr>
          <w:rFonts w:ascii="Traditional Arabic" w:hAnsi="Traditional Arabic" w:cs="Traditional Arabic"/>
          <w:color w:val="548DD4"/>
          <w:sz w:val="36"/>
          <w:szCs w:val="36"/>
        </w:rPr>
      </w:pPr>
      <w:r w:rsidRPr="005D66B8">
        <w:rPr>
          <w:rFonts w:ascii="Traditional Arabic" w:hAnsi="Traditional Arabic" w:cs="Traditional Arabic"/>
          <w:color w:val="548DD4"/>
          <w:sz w:val="36"/>
          <w:szCs w:val="36"/>
        </w:rPr>
        <w:t xml:space="preserve">27-04-2013 </w:t>
      </w:r>
      <w:r w:rsidRPr="005D66B8">
        <w:rPr>
          <w:rFonts w:ascii="Traditional Arabic" w:hAnsi="Traditional Arabic" w:cs="Traditional Arabic"/>
          <w:color w:val="548DD4"/>
          <w:sz w:val="36"/>
          <w:szCs w:val="36"/>
          <w:rtl/>
        </w:rPr>
        <w:t>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Default="00DC0CC3">
      <w:pPr>
        <w:bidi w:val="0"/>
        <w:spacing w:after="200" w:line="276" w:lineRule="auto"/>
        <w:rPr>
          <w:rFonts w:ascii="Traditional Arabic" w:hAnsi="Traditional Arabic" w:cs="Traditional Arabic"/>
          <w:color w:val="17365D"/>
          <w:sz w:val="32"/>
          <w:szCs w:val="32"/>
          <w:rtl/>
        </w:rPr>
      </w:pPr>
    </w:p>
    <w:p w:rsidR="00DC0CC3" w:rsidRPr="00AE5CE2" w:rsidRDefault="00DC0CC3" w:rsidP="005D66B8">
      <w:pPr>
        <w:spacing w:before="100" w:beforeAutospacing="1" w:after="100" w:afterAutospacing="1"/>
        <w:ind w:firstLine="720"/>
        <w:jc w:val="center"/>
        <w:rPr>
          <w:rFonts w:ascii="Traditional Arabic" w:hAnsi="Traditional Arabic" w:cs="Traditional Arabic"/>
          <w:b/>
          <w:bCs/>
          <w:color w:val="17365D"/>
          <w:sz w:val="32"/>
          <w:szCs w:val="32"/>
          <w:rtl/>
        </w:rPr>
      </w:pPr>
      <w:r w:rsidRPr="00AE5CE2">
        <w:rPr>
          <w:rFonts w:ascii="Traditional Arabic" w:hAnsi="Traditional Arabic" w:cs="Traditional Arabic"/>
          <w:b/>
          <w:bCs/>
          <w:color w:val="17365D"/>
          <w:sz w:val="32"/>
          <w:szCs w:val="32"/>
          <w:rtl/>
        </w:rPr>
        <w:t>بسم الله الرحمن الرحيم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أرحّب بكم أيّها الإخوة والأخوات الأعزّاء،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الطاقات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المكرّمة العاملة على ازدهار البلاد وتقدّمها. أنتم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شخصيّات كريمة ونجيبة وملتزمة، أخذتم على عاتقكم واحدةً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أصعب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مهمّات إدارة البلد وتقدّمه، وتحمّلتم في سبيل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سعادة هذا الشعب، أعباء العمل الثقيلة. الله تعالى يقدّر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جهودكم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ومساعيكم، ونسأله أن يجزل لكم الأجر والثواب</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العامل</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ضمان</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مسيرة التقدّم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من المتعارف عليه، بمناسبة يوم العمّال، أن يثني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أصحاب الأقلام والبيان والخطابة على شريحة العمّال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ومناقبهم، وهذه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ممارسة محمودة وفي مكانها طبعاً، بغضّ النظر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مدى تأثير الكتابات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والخطابات في رفع مرتبة العامل، فإنّ المنقبة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الأصليّة والمحوريّة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للطاقات العاملة في المجتمع هي أنّ العامل يضمن بجسمه وروحه وعقله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مسيرة تقدّم البلاد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الأمام وتوفير الراحة والخدمات للشعب. صحيح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ثمة عوامل أخرى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مؤثّرة في هذا المضمار - نظير الطاقات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تُوفّر رؤوس الأموال والطاقات الإدارية - وينبغي تثمينها وتقديرها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مواطنها، لكنّ العامل يقوم بهذا العمل بجسمه وروحه، ولهذه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القضيّة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قيمة وأهميّة مضاعفة</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AE5CE2">
        <w:rPr>
          <w:rFonts w:ascii="Traditional Arabic" w:hAnsi="Traditional Arabic" w:cs="Traditional Arabic"/>
          <w:color w:val="17365D"/>
          <w:sz w:val="32"/>
          <w:szCs w:val="32"/>
          <w:shd w:val="clear" w:color="auto" w:fill="FFFF66"/>
          <w:rtl/>
        </w:rPr>
        <w:t>إذا لم تتوفّر في بلد</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من البلدان طاقات إنسانيّة عاملة، أو إذا كانت هذه</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الطاقات ضعيفة، أو غير ماهرة، أو إذا شابت أذهانها وأفكارها</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طرائق سياسيّة متنوّعة، فإنّ ذلك البلد سيصاب بالشّلل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أنتم (المنظومة العمّالية في البلد) العمود الفقريّ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للبلد، وأنتم الذين تعملون غالباً على الحيلولة دون إصابة البلد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بالشلل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شيء يجب أن يعلم ويكون واضحاً ويتوجّب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يعلمه ويفهمه جميع الناس. على مستوى صناعة الثقافة يجب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يعرف الناس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قيمة العمل والعامل، وعلى المستوى العمليّ أيضاً 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للمشرّعين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والتّنفيذيّين أن يولوا هذه الأمور أهميّة دائمة؛ فإذا تمتّعت شريحة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العمّال في 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البلدان بالرعاية والأمل والأمن المهنيّ، فستكون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مسيرة ذلك البلد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نحو التقدّم سهلة يسيرة. هذه حقيقة يجب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يعلمها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ويدركها الجميع</w:t>
      </w:r>
      <w:r w:rsidRPr="00595AF4">
        <w:rPr>
          <w:rFonts w:ascii="Traditional Arabic" w:hAnsi="Traditional Arabic" w:cs="Traditional Arabic"/>
          <w:color w:val="17365D"/>
          <w:sz w:val="32"/>
          <w:szCs w:val="32"/>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حركة العمّال، أحد مفاتيح النصر</w:t>
      </w:r>
      <w:r w:rsidRPr="00634A44">
        <w:rPr>
          <w:rFonts w:ascii="Traditional Arabic" w:hAnsi="Traditional Arabic" w:cs="Traditional Arabic"/>
          <w:b/>
          <w:bCs/>
          <w:color w:val="C00000"/>
          <w:sz w:val="32"/>
          <w:szCs w:val="32"/>
          <w:u w:val="dotted" w:color="00B0F0"/>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 أنا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أعتقد أنّ أهميّة طبقة العمّال أعلى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حتّى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هذا. ما سلف ذكره أمرٌ يتعلّق بكلّ مكان وبجميع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البلدان. ولكنّ ثمّة حالة مضاعفة هنا [في إيران]، وهي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العمال</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إضافة إلى قيامهم بواجباتهم المهنيّة والعمليّة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قاموا على أحسن نحو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بالوظائف الثوريّة والوطنيّة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بداية انتصار الثورة الإسلاميّة كانت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حركة العمّال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العظيمة أحد مفاتيح النصر - عمّال شركة النفط وغيرهم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وغيرهم</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وكذلك في فترة الدفاع المقدّس. ففي جبهات القتال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كان ينظر المرء يجد العمّال الشباب والكهول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يملؤون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الجبهات. وفي الأحداث السياسيّة المختلفة لم يرضخ العمال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لإغراءات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ووساوس الذين أرادوا أن يكون للعمّال مواقف مناهضة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والنظام الإسلاميّ. هذه ليست بالأمور القليلة. طبعاً الكثيرون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يعلمون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الحقائق، ونحن قد لمسناها عن قرب</w:t>
      </w:r>
      <w:r w:rsidRPr="00595AF4">
        <w:rPr>
          <w:rFonts w:ascii="Traditional Arabic" w:hAnsi="Traditional Arabic" w:cs="Traditional Arabic"/>
          <w:color w:val="17365D"/>
          <w:sz w:val="32"/>
          <w:szCs w:val="32"/>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في الأيّام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الأولى لانتصار الثورة 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حضرتُ شخصيّاً وسط جماعة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عمّاليّة في غرب طهران، وشاهدتُ ماذا يفعل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أعداء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 والثورة, وكيف يخطّطون ويبرمجون، وما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مخطّطاتهم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ليستطيعوا - منذ البداية ومع بزوغ أنوار الثورة وبوساطة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طبقة العمّال- تكريس نفوذهم السياسيّ التّابع لبعض القوى الكبرى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شاهدته عن كثب. وشاهدتُ، في مقابل ذلك، الشريحة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العاملة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المؤمنة المتديّنة, بفضل ما لها من إيمان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وبفضل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ثقتها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بالإمام الخمينيّ الجليل ورجال الدين، شاهدتها تقف بصراحة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وشجاعة مقابل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أولئك، وهذا ما تكرّر على مدى سنوات طويلة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مضى على تلك الأيام 34 عاماً. حاول الكثيرون وسعوا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وأنفقوا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الأموال ليضعوا طبقة العمّال في مقابل النظام الإسلاميّ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الطبقة العاملة وقفت وقاومت، وهذا على جانب كبير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الأهميّة. هذه حقائق تكشف لنا قيمة المنظومة العمّاليّة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إيران، قيمتها الإنسانيّة والثوريّة والحضاريّة.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أمور يجب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تتحوّل إلى ثقافة ليعلمها ويدركها الجميع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وعليكم أيّها العمّال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تفخروا بذلك</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في العام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الماضي أطلقنا شعار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دعم العمل ورأس المال الإيرانيَّيْن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وهذه المسألة لا تنتهي في سنة واحدة. يرفع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الأعزّاء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والمسؤولون تقارير عن إنجاز كذا وكذا، لا بأس، بارك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أيّ عمل ينجز بنيّة صالحة خيّرة، ولكن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متابعة الأمر بصورة جدّيّة ومحوريّة، وهذا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يقع على عاتق كلّ الناس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جانب مهمّ من صناعة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الثقافة التي أشرنا إليها</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المنتجات المحليّة أوّلاً</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رفعنا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شعار: الإنتاج الداخليّ، العمل ورأس المال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الإيرانيّ. هذا معناه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يختطف بريق وسحر الأسماء الأجنبيّة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الأنظار. فليعلم الجميع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هذا المنتج الذي يشترونه إمّا يزيد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رفاهيّة عامل إيرانيّ أو يتسبّب في حرمانه وفقره ويزيد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رفاه العامل الأجنبيّ. طبعاً نحن نحبّ البشريّة كلّها، لكن العامل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الإيرانيّ يعمل لرفعة بلاده وشموخها, وهو جزء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مهمّ وثمين وعزيز من جسد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الشعب, فينبغي تعضيده وتأييده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وتقويته. بعضهم لا يفهمون هذا ولا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يدركونه، أو لا تختلف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بالنسبة إليهم علامات المنتجات الإيرانيّة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والأجنبيّة، أو حتّى على العكس، بدل أن يبحثوا عن علامات الإنتاج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الإيرانيّ يبحثون عن علامات الإنتاج الأجنبيّ. هذا انحراف وخطأ. 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مخاطبون بهذا الكلام</w:t>
      </w:r>
      <w:r w:rsidRPr="00595AF4">
        <w:rPr>
          <w:rFonts w:ascii="Traditional Arabic" w:hAnsi="Traditional Arabic" w:cs="Traditional Arabic"/>
          <w:color w:val="17365D"/>
          <w:sz w:val="32"/>
          <w:szCs w:val="32"/>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إنّني أؤكّد وأصرّ وأطلب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 الشعب الإيرانيّ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يتجّه نحو استهلاك المنتجات الداخليّة. هذه ليست بالقضيّة الصغيرة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ولا بالعمليّة القليلة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الأهميّة، إنّما هي قضيّة وممارسة كبرى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طبعاً الأجهزة والمؤسّسات الحكوميّة وأجهزة الدولة - الحكوميّة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بالمعنى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العامّ للكلمة - تتحمّل من هذه الناحية واجبات مضاعفة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الوزارة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الفلانيّة والمؤسّسة الفلانيّة والدائرة الفلانيّة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حينما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تريد تأمين ما تحتاج إليه من بضائع ولوازم يجب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تستخدم البضائع الأجنبيّة مطلقاً، بل تستخدم المنتجات الداخليّة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طبعاً من الجانب الآخر يطالَبُ المنتِج الداخليّ - سواء كان مديراً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عاملاً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أو مستثمراً - ويؤكّد عليه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بأن يقدّم منتجات جيّدة وكاملة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ومناسبة. فكلا الجانبين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ممّا أشار إليه ديننا الإسلاميّ المقدّس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واهتمّ به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يطالبنا الله سبحانه بمتانة العمل، ويطالبنا أيضاً باحترام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العامل، وبتأمين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أمنه الحياتيّ والمهنيّ، ويطالبنا الله كذلك بتأمين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أمن رأس المال</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الرأسماليّة، انحدار إلى الهاوية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حينما تُلاحَظ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الأمور كلُّها إلى جانب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بعضها، فلن تحصل هذه الحالات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الإفراط والتفريط تحت مسمّيات مختلفة،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سواء في حيّز نشاط الاقتصاد الليبراليّ الذي يسمّونه الحرّ - الحرّ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حرّاً لأصحاب رأس المال، وسجناً وحبساً وضغوطاً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الطبقات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المظلومة والفقيرة، وتلاحظون اليوم ردود الأفعال على ذلك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أوروبا</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أو في الحيّز الاشتراكيّ. الدليل الأكبر على خطأ</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الاقتصاد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 يسمّى ليبراليّاً هو الأحداث الجارية 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أوروبا بشكل، وفي أمريكا بشكل آخر. لقد أثبت الاقتصاد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الرأسماليّ خطأه وإخفاقه على الصعيد العمليّ وعلى صعيد التجربة، وهو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ينفع حتّى الطبقات التي تَكَوَّنَ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الاقتصاد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وظَهَرَ لحمايتها. والطبقة العمّاليّة تُسحق منذ سنوات طويلة هناك،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الوضع حتّى 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صالح أصحاب الرساميل والبنوك والكارتلات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أنفسهم. وهذه هي بداية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المطاف، وسوف يزداد الأمر سوءاً في المستقبل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وهم لا يكفّون عن إطلاق الوعود بإصلاح الأمور، لكنّهم لن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يستطيعوا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إصلاحها، فطريقهم طريق منحدر زلق، وهم ينحدرون إلى الأسفل،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جزء من تضعضع الحضارة الغربيّة الماديّة الخاطئة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ناهيك عن مشكلاتهم الأخلاقيّة والعقيديّة والنظريّة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والفكريّة. هذه تجارب بالنسبة إلينا. والعالم الاشتراكيّ أثبت عجزه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وإخفاقه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منذ سنوات طويلة</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للإسلام نظرته المتوازنة الإنسانيّة العادلة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لكلّ المجالات والميادين، بما في ذلك هذا المجال، فهو يراعي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الطرف وذاك الطرف؛ ويدعو إلى الأخوّة بينهم وليس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التعارض والاختلاف، والجميع يركّزون على الواجب الإلهيّ ويعلمون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تعالى حاضرٌ ناظرٌ يراهم. هذه يجب أنْ تكون ثقافة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حياتنا، وينبغي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نعمل على هذه الشاكلة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الملحمة السياسيّة</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والاقتصاديّة</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رفعنا شعار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الملحمة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w:t>
      </w:r>
      <w:r w:rsidRPr="00595AF4">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الملحمة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الاقتصاديّة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والملحمة الاقتصاديّة ليست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بيد الحكومة فقط،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فلا مراء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التخطيط والبرامج الحكوميّة هي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جانب كبير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الأهميّة. الملحمة تعني الحدث الجهاديّ الحماسيّ الكبير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شيء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يجب أن يأخذه الشعب الإيرانيّ ومسؤولو البلاد بنظر الاعتبار،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ويردموا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الهوّات ويملؤوا الفراغات بعد أنْ يعرِفوها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ويشخّصوها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يجب النظر إلى حياة الطبقات الضعيفة والفقيرة، وأخذها بعين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الاعتبار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كلّ البرامج والتخطيطات.. هذه هي الملحمة. على 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سواء في ما يتعلّق باستهلاكهم أو إنتاجهم، والقطاعات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الإنتاجيّة بشكل والقطاعات المستهلكة بشكل، والقطاعات الخدميّة بشكل،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الجميع أنْ يعلموا أنّه لا بدّ من قفزة واسعة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لتقدّم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 ولا بدّ من صناعة ملحمة. عندها ستتقدّم البلاد وتستقرّ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الملحمة السياسيّة والملحمة الاقتصاديّة توأمان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 واحدة منهما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تعزّز الثانية وتصونها وتحفظها</w:t>
      </w:r>
      <w:r w:rsidRPr="00595AF4">
        <w:rPr>
          <w:rFonts w:ascii="Traditional Arabic" w:hAnsi="Traditional Arabic" w:cs="Traditional Arabic"/>
          <w:color w:val="17365D"/>
          <w:sz w:val="32"/>
          <w:szCs w:val="32"/>
        </w:rPr>
        <w:t xml:space="preserve">. </w:t>
      </w:r>
    </w:p>
    <w:p w:rsidR="00DC0CC3" w:rsidRDefault="00DC0CC3" w:rsidP="00AE5CE2">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حين قلنا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بداية السنة</w:t>
      </w:r>
      <w:r>
        <w:rPr>
          <w:rFonts w:ascii="Traditional Arabic" w:hAnsi="Traditional Arabic" w:cs="Traditional Arabic"/>
          <w:color w:val="17365D"/>
          <w:sz w:val="32"/>
          <w:szCs w:val="32"/>
          <w:rtl/>
        </w:rPr>
        <w:t xml:space="preserve"> </w:t>
      </w:r>
      <w:r w:rsidRPr="00AE5CE2">
        <w:rPr>
          <w:rFonts w:ascii="Traditional Arabic" w:hAnsi="Traditional Arabic" w:cs="Traditional Arabic"/>
          <w:b/>
          <w:bCs/>
          <w:color w:val="17365D"/>
          <w:sz w:val="32"/>
          <w:szCs w:val="32"/>
          <w:rtl/>
        </w:rPr>
        <w:t>((الملحمة السياسيّة والملحمة الاقتصاديّة))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قلنا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عن وعي وإدراك، وأدرك العدوّ أيضاً ماذا نقول؟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حاول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العدوّ بالحظر والضغوط الاقتصاديّة المختلفة إخراج الشعب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الساحة، ويقول مع ذلك: إنّني لا أعادي الشعب. هو يكذب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يكذب بكلّ سهولة وبكلّ وقاحة! معظم الضغوط هي من أجل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إزعاج الناس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وإيذائهم والتضييق عليهم وتعريضهم للضغوط عسى أن يستطيعوا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الفصل بين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والنظام الإسلاميّ، الهدف هو الضغط على الناس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إذا جرى الاهتمام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بهذه الحركة الاقتصاديّة العظيمة وهذه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AE5CE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القفزة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الاقتصاديّة وهذه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البرمجة الصحيحة، سواء على مستوى التشريع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مستوى التنفيذ، وعلى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سائر المستويات، فسوف يتمّ إحباط كلّ هذه الضغوط. على الشعب الإيرانيّ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ومسؤولي البلاد إبداء عزيمة راسخة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لفرض اليأس على العدوّ</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عدوّ يجهل شعب إيران</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 كذا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الحال بالنسبة إلى الملحمة السياسيّة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الملحمة السياسيّة تعني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الحضور الواعي للشعب في الساحة السياسيّة وفي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ساحة إدارة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 والنموذج البارز لهذا التواجد هو المشاركة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ستقام بعد فترة وجيزة (حزيران2013) إن شاء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وبتوفيق من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وقتها المقرّر، وبمشاركة وحضور واندفاع من 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جماهير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ولأنّهم أدركوا ما هو هدف الملحمة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والملحمة الاقتصاديّة بدأوا بالتخريب والتشويه - حسب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تُمليه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عليهم أوهامهم - من الآن. اليوم ثمّة صنوف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الإعلام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والدعاية غايتها بثّ اليأس في نفوس الناس على الصعيد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الاقتصاديّ، والتقليل من محفّزات الشعب للحضور في الساحة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وخصوصاً في ساحة الانتخابات. إنّهم لم يعرفوا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الإيرانيّ بعد. هذه الحركة العظيمة للشعب الإيرانيّ في الميادين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المختلفة 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تستطع بعدُ أن تنبّه المخطّطين وواضعي السياسات</w:t>
      </w:r>
      <w:r w:rsidRPr="00595AF4">
        <w:rPr>
          <w:rFonts w:ascii="Traditional Arabic" w:hAnsi="Traditional Arabic" w:cs="Traditional Arabic"/>
          <w:color w:val="17365D"/>
          <w:sz w:val="32"/>
          <w:szCs w:val="32"/>
        </w:rPr>
        <w:t xml:space="preserve"> </w:t>
      </w:r>
    </w:p>
    <w:p w:rsidR="00DC0CC3" w:rsidRDefault="00DC0CC3">
      <w:pPr>
        <w:bidi w:val="0"/>
        <w:spacing w:after="200" w:line="276" w:lineRule="auto"/>
        <w:rPr>
          <w:rFonts w:ascii="Traditional Arabic" w:hAnsi="Traditional Arabic" w:cs="Traditional Arabic"/>
          <w:color w:val="17365D"/>
          <w:sz w:val="32"/>
          <w:szCs w:val="32"/>
        </w:rPr>
      </w:pPr>
      <w:r>
        <w:rPr>
          <w:rFonts w:ascii="Traditional Arabic" w:hAnsi="Traditional Arabic" w:cs="Traditional Arabic"/>
          <w:color w:val="17365D"/>
          <w:sz w:val="32"/>
          <w:szCs w:val="32"/>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الاستكباريّة خلف الكواليس من غفلتهم وجهلهم، فهم لا يعلمون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الجانب الآخر. لقد صبر الشعب الإيرانيّ وقاوم طوال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أكثر من ثلاثين عاماً على الرغم من كلّ هذه المعارضات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والعداوات. إذا كان المسؤولون قد صبروا وقاوموا، فما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إلّا بدعم من الشعب. الفضل الأوّل يعود للناس والثناء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الأكبر تستحقّه جماهير الشعب. هم الذين ربطوا على قلوب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المسؤولين وساندوهم ليتمكّنوا من المقاومة - أينما قاوموا - أمام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تعسّف الأعداء والمستكبرين وضغوطهم وجشعهم. وكذا الحال اليوم أيضاً،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وسيكون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الوضع على نفس الشاكلة في المستقبل بتوفيق من الله</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الانتخابات</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ساحة الظهور</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والبروز</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AE5CE2">
        <w:rPr>
          <w:rFonts w:ascii="Traditional Arabic" w:hAnsi="Traditional Arabic" w:cs="Traditional Arabic"/>
          <w:color w:val="17365D"/>
          <w:sz w:val="32"/>
          <w:szCs w:val="32"/>
          <w:shd w:val="clear" w:color="auto" w:fill="FFFF66"/>
          <w:rtl/>
        </w:rPr>
        <w:t>قضيّة الانتخابات قضيّة مهمّة</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ساحة الانتخابات ساحة ظهور الاقتدار الوطنيّ في البلد. الشعب الحيّ</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والنشط والمعتمد على الإرادة الإلهيّة والواثق بتعضيد</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الله وعونه،</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هذا الشعب سوف ينتصر في كلّ الساحات</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والميادين. وكذا الحال</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في هذه الساحة أيضاً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قلنا: لتنزل إلى الساحة كلّ الأذواق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والتيّارات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المختلفة وكلّ من يشعر بأنّ لديه المقدرة، وسوف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تشارك كتل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الهائلة البالغة عشرات الملايين في الساحة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شاء الله، ولكن لا يخطئ</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الذين يرشّحون أنفسهم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حساباتهم، وليعلموا ما هي إدارة البلاد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تنفيذيّاً. لا يخطئوا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تقييم حاجة البلاد لقوّة وسلطة تنفيذيّة، ولا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يخطئوا في تقييم قدراتهم على حمل هذه الأعباء. إذا كانت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لهم تقييماتهم الصحيحة فليخوضوا غمار الساحة، والشعب ينظر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وينتخب</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آلية</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اختيار المرشّحين</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آليّة الانتخابات في بلادنا آليّة متينة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اعتراضات البعض هنا وهناك غير منطقيّة وفي غير محلّها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حقّاً. وجود مجلس صيانة الدستور في دستور البلاد</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والذي شدّد عليه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الإمام الخمينيّ</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(قدس سره)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مراراً وتكراراً - وجودٌ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مباركٌ بحقّ. تشخيص مجلس صيانة الدستور هو تشخيص مجموعة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الأفراد العدول والمحايدين وذوي البصيرة في ما يخصّ أهليّة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المرشّحين. هذا شيء مبارك وممدوح بالنسبة إلينا وإلى 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أبناء الشعب. وأبناء الشعب يبحثون ويحقّقون بين الذين 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تأييد أهليّاتهم وصلاحيّتهم، ويستفسرون من الذين يثقون بهم،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وينظرون لسوابق المرشّحين وشعاراتهم وكلامهم وأقوالهم، ثمّ يتخذون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قرارهم</w:t>
      </w:r>
      <w:r w:rsidRPr="00595AF4">
        <w:rPr>
          <w:rFonts w:ascii="Traditional Arabic" w:hAnsi="Traditional Arabic" w:cs="Traditional Arabic"/>
          <w:color w:val="17365D"/>
          <w:sz w:val="32"/>
          <w:szCs w:val="32"/>
        </w:rPr>
        <w:t xml:space="preserve">.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AE5CE2"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548DD4"/>
        </w:rPr>
      </w:pPr>
      <w:r w:rsidRPr="00AE5CE2">
        <w:rPr>
          <w:rFonts w:ascii="Traditional Arabic" w:hAnsi="Traditional Arabic" w:cs="Traditional Arabic"/>
          <w:b/>
          <w:bCs/>
          <w:color w:val="C00000"/>
          <w:sz w:val="32"/>
          <w:szCs w:val="32"/>
          <w:u w:val="dotted" w:color="548DD4"/>
          <w:rtl/>
        </w:rPr>
        <w:t>المرشّح للانتخابات يجب أن يكون</w:t>
      </w:r>
      <w:r w:rsidRPr="00AE5CE2">
        <w:rPr>
          <w:rFonts w:ascii="Traditional Arabic" w:hAnsi="Traditional Arabic" w:cs="Traditional Arabic"/>
          <w:b/>
          <w:bCs/>
          <w:color w:val="C00000"/>
          <w:sz w:val="32"/>
          <w:szCs w:val="32"/>
          <w:u w:val="dotted" w:color="548DD4"/>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AE5CE2">
        <w:rPr>
          <w:rFonts w:ascii="Traditional Arabic" w:hAnsi="Traditional Arabic" w:cs="Traditional Arabic"/>
          <w:color w:val="17365D"/>
          <w:sz w:val="32"/>
          <w:szCs w:val="32"/>
          <w:shd w:val="clear" w:color="auto" w:fill="FFFF66"/>
          <w:rtl/>
        </w:rPr>
        <w:t>أوّلاً: مؤمناً معتقداً بالله وبهذه الثورة وبدستور البلاد وبهذا الشعب</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AE5CE2">
        <w:rPr>
          <w:rFonts w:ascii="Traditional Arabic" w:hAnsi="Traditional Arabic" w:cs="Traditional Arabic"/>
          <w:color w:val="17365D"/>
          <w:sz w:val="32"/>
          <w:szCs w:val="32"/>
          <w:shd w:val="clear" w:color="auto" w:fill="FFFF66"/>
          <w:rtl/>
        </w:rPr>
        <w:t>ثانياً: متحلِّياً</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بروحيّة مقاومة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لهذا الشعب أهدافه وطموحاته السامية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ومشاريعه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الكبرى، وهو شعب غير مستسلم، ولا أحد بوسعه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التحدّث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 هذا الشعب بلغة القوّة</w:t>
      </w:r>
      <w:r w:rsidRPr="00595AF4">
        <w:rPr>
          <w:rFonts w:ascii="Traditional Arabic" w:hAnsi="Traditional Arabic" w:cs="Traditional Arabic"/>
          <w:color w:val="17365D"/>
          <w:sz w:val="32"/>
          <w:szCs w:val="32"/>
        </w:rPr>
        <w:t xml:space="preserve">. </w:t>
      </w:r>
      <w:r w:rsidRPr="00AE5CE2">
        <w:rPr>
          <w:rFonts w:ascii="Traditional Arabic" w:hAnsi="Traditional Arabic" w:cs="Traditional Arabic"/>
          <w:color w:val="17365D"/>
          <w:sz w:val="32"/>
          <w:szCs w:val="32"/>
          <w:shd w:val="clear" w:color="auto" w:fill="FFFF66"/>
          <w:rtl/>
        </w:rPr>
        <w:t>الذين</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يتولّون المسؤوليات</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العليا في السلطة التنفيذية يجب أن</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يكونوا مقاومين أمام ضغوط</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الأعداء، فلا يسارعوا إلى</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الخوف والفزع، ولا يسارعوا لترك الساحة</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هذا من الشروط</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اللّازمة</w:t>
      </w:r>
      <w:r w:rsidRPr="00595AF4">
        <w:rPr>
          <w:rFonts w:ascii="Traditional Arabic" w:hAnsi="Traditional Arabic" w:cs="Traditional Arabic"/>
          <w:color w:val="17365D"/>
          <w:sz w:val="32"/>
          <w:szCs w:val="32"/>
        </w:rPr>
        <w:t>.</w:t>
      </w:r>
    </w:p>
    <w:p w:rsidR="00DC0CC3" w:rsidRPr="00595AF4" w:rsidRDefault="00DC0CC3" w:rsidP="00AE5CE2">
      <w:pPr>
        <w:spacing w:before="100" w:beforeAutospacing="1" w:after="100" w:afterAutospacing="1"/>
        <w:ind w:firstLine="720"/>
        <w:jc w:val="both"/>
        <w:rPr>
          <w:rFonts w:ascii="Traditional Arabic" w:hAnsi="Traditional Arabic" w:cs="Traditional Arabic"/>
          <w:color w:val="17365D"/>
          <w:sz w:val="32"/>
          <w:szCs w:val="32"/>
        </w:rPr>
      </w:pPr>
      <w:r w:rsidRPr="00AE5CE2">
        <w:rPr>
          <w:rFonts w:ascii="Traditional Arabic" w:hAnsi="Traditional Arabic" w:cs="Traditional Arabic"/>
          <w:color w:val="17365D"/>
          <w:sz w:val="32"/>
          <w:szCs w:val="32"/>
          <w:shd w:val="clear" w:color="auto" w:fill="FFFF66"/>
          <w:rtl/>
        </w:rPr>
        <w:t>ثالثاً: من الأفراد المدبّرين وذوي الحكمة</w:t>
      </w:r>
      <w:r>
        <w:rPr>
          <w:rFonts w:ascii="Traditional Arabic" w:hAnsi="Traditional Arabic" w:cs="Traditional Arabic"/>
          <w:color w:val="17365D"/>
          <w:sz w:val="32"/>
          <w:szCs w:val="32"/>
          <w:shd w:val="clear" w:color="auto" w:fill="FFFF66"/>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رفعنا في السياسة الخارجيّة شعارات</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Pr>
        <w:t>»</w:t>
      </w:r>
      <w:r w:rsidRPr="00AE5CE2">
        <w:rPr>
          <w:rFonts w:ascii="Traditional Arabic" w:hAnsi="Traditional Arabic" w:cs="Traditional Arabic"/>
          <w:b/>
          <w:bCs/>
          <w:color w:val="17365D"/>
          <w:sz w:val="32"/>
          <w:szCs w:val="32"/>
          <w:rtl/>
        </w:rPr>
        <w:t>العزّة والحكمة</w:t>
      </w:r>
      <w:r w:rsidRPr="00AE5CE2">
        <w:rPr>
          <w:rFonts w:ascii="Traditional Arabic" w:hAnsi="Traditional Arabic" w:cs="Traditional Arabic"/>
          <w:b/>
          <w:bCs/>
          <w:color w:val="17365D"/>
          <w:sz w:val="32"/>
          <w:szCs w:val="32"/>
        </w:rPr>
        <w:t xml:space="preserve"> </w:t>
      </w:r>
      <w:r w:rsidRPr="00AE5CE2">
        <w:rPr>
          <w:rFonts w:ascii="Traditional Arabic" w:hAnsi="Traditional Arabic" w:cs="Traditional Arabic"/>
          <w:b/>
          <w:bCs/>
          <w:color w:val="17365D"/>
          <w:sz w:val="32"/>
          <w:szCs w:val="32"/>
          <w:rtl/>
        </w:rPr>
        <w:t>والمصلحة</w:t>
      </w:r>
      <w:r>
        <w:rPr>
          <w:rFonts w:ascii="Traditional Arabic" w:hAnsi="Traditional Arabic" w:cs="Traditional Arabic"/>
          <w:b/>
          <w:bCs/>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وكذا الحال في إدارة البلاد، وفي القضايا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والشؤون الداخليّة، وكذلك في الشؤون الاقتصاديّة. يجب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ينظروا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الأمور والأعمال من زاوية التخطيط والبرمجة وبحكمة وتدبير، وبنظرة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طويلة الأمد وشاملة، وبهندسة صحيحة للأعمال والمهمّات</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التفكير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الاقتصاديّ بطريقة يوميّة مؤقّتة حالة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مضرّة، وتغيير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السياسات الاقتصاديّة بشكل دائم ممارسة مضرّة</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إنّها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مضرّة في كلّ القطاعات وخصوصاً في المجال الاقتصاديّ</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والاعتماد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الآراء والقرارات غير الخبرويّة حالة مضرّة،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وانتهاج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الأساليب التعضيديّة في الاقتصاد المفروضة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الشرق والغرب أيضاً أمرٌ مضرّ</w:t>
      </w:r>
      <w:r w:rsidRPr="00595AF4">
        <w:rPr>
          <w:rFonts w:ascii="Traditional Arabic" w:hAnsi="Traditional Arabic" w:cs="Traditional Arabic"/>
          <w:color w:val="17365D"/>
          <w:sz w:val="32"/>
          <w:szCs w:val="32"/>
        </w:rPr>
        <w:t xml:space="preserve">. </w:t>
      </w:r>
      <w:r w:rsidRPr="00AE5CE2">
        <w:rPr>
          <w:rFonts w:ascii="Traditional Arabic" w:hAnsi="Traditional Arabic" w:cs="Traditional Arabic"/>
          <w:color w:val="17365D"/>
          <w:sz w:val="32"/>
          <w:szCs w:val="32"/>
          <w:shd w:val="clear" w:color="auto" w:fill="FFFF66"/>
          <w:rtl/>
        </w:rPr>
        <w:t>السياسات الاقتصاديّة يجب أن</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تكون سياسات</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اقتصاد مقاوم. والاقتصاد المقاوم يجب أن يكون مقاوماً في</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بُنيته الداخليّة، وبمقدوره أن يصمد ولا يتلاطم</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بالتغييرات المختلفة في العالم هنا وهناك. هذه أمور ضروريّة</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ولازمة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رئيس الجمهورية الذي يريد إدارة هذا البلد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الكبير والسير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هذا الدرب الزاخر بالمفاخر بمساعدة الناس، يجب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يتحلّى بمثل هذه الخصوصيّات</w:t>
      </w:r>
      <w:r w:rsidRPr="00595AF4">
        <w:rPr>
          <w:rFonts w:ascii="Traditional Arabic" w:hAnsi="Traditional Arabic" w:cs="Traditional Arabic"/>
          <w:color w:val="17365D"/>
          <w:sz w:val="32"/>
          <w:szCs w:val="32"/>
        </w:rPr>
        <w:t xml:space="preserve">. </w:t>
      </w:r>
    </w:p>
    <w:p w:rsidR="00DC0CC3" w:rsidRDefault="00DC0CC3" w:rsidP="00AE5CE2">
      <w:pPr>
        <w:spacing w:before="100" w:beforeAutospacing="1" w:after="100" w:afterAutospacing="1"/>
        <w:ind w:firstLine="720"/>
        <w:jc w:val="both"/>
        <w:rPr>
          <w:rFonts w:ascii="Traditional Arabic" w:hAnsi="Traditional Arabic" w:cs="Traditional Arabic"/>
          <w:color w:val="17365D"/>
          <w:sz w:val="32"/>
          <w:szCs w:val="32"/>
          <w:rtl/>
        </w:rPr>
      </w:pPr>
      <w:r w:rsidRPr="00AE5CE2">
        <w:rPr>
          <w:rFonts w:ascii="Traditional Arabic" w:hAnsi="Traditional Arabic" w:cs="Traditional Arabic"/>
          <w:color w:val="17365D"/>
          <w:sz w:val="32"/>
          <w:szCs w:val="32"/>
          <w:shd w:val="clear" w:color="auto" w:fill="FFFF66"/>
          <w:rtl/>
        </w:rPr>
        <w:t>رابعاً: متحلِّياً بالتهذيب</w:t>
      </w:r>
      <w:r w:rsidRPr="00AE5CE2">
        <w:rPr>
          <w:rFonts w:ascii="Traditional Arabic" w:hAnsi="Traditional Arabic" w:cs="Traditional Arabic"/>
          <w:color w:val="17365D"/>
          <w:sz w:val="32"/>
          <w:szCs w:val="32"/>
          <w:shd w:val="clear" w:color="auto" w:fill="FFFF66"/>
        </w:rPr>
        <w:t xml:space="preserve"> </w:t>
      </w:r>
      <w:r w:rsidRPr="00AE5CE2">
        <w:rPr>
          <w:rFonts w:ascii="Traditional Arabic" w:hAnsi="Traditional Arabic" w:cs="Traditional Arabic"/>
          <w:color w:val="17365D"/>
          <w:sz w:val="32"/>
          <w:szCs w:val="32"/>
          <w:shd w:val="clear" w:color="auto" w:fill="FFFF66"/>
          <w:rtl/>
        </w:rPr>
        <w:t>الأخلاقيّ</w:t>
      </w:r>
      <w:r>
        <w:rPr>
          <w:rFonts w:ascii="Traditional Arabic" w:hAnsi="Traditional Arabic" w:cs="Traditional Arabic"/>
          <w:color w:val="17365D"/>
          <w:sz w:val="32"/>
          <w:szCs w:val="32"/>
          <w:shd w:val="clear" w:color="auto" w:fill="FFFF66"/>
          <w:rtl/>
        </w:rPr>
        <w:t xml:space="preserve"> وعدم الخوض في القضايا الجانبيّة.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أمور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ضروريّة. وقد كانت هذه توصيتي دائماً لكلّ الحكومات. وتعلمون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أنّني دعمت دوماً الحكومات ورؤساء الجمهوريّة طوال هذه الأعوام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وقد أوصيتهم بتوصياتي أيضاً، وفي حالات كثيرة طالبتهم بإيضاحات.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شدّدتُ عليه هو أن لا يخلقوا للناس تكاليف ومشاكل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وهموماً وقلقاً، ولا يسبّبوا لهم التشويش والاضطراب. وطبعاً يجب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لا يطلقوا وعوداً اعتباطيّة من دون أساس، ولا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يوهموا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بأمنيات حالمة غير منطقيّة. بل يتحرّكوا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بطريقة منطقيّة ومعقولة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ومتطابقة مع الواقع وبالتوكّل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AE5CE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تعالى. ويجب أن يكون هذا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الحال في المستقبل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إن شاء الله</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 فهمناه من تجربة الثورة طوال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سنين، هو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تعالى سينصر بفضله وهدايته هذا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كلّ أعدائه. والأعداء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أنفسهم سيعترفون - وهم يعترفون اليوم -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 من يصطدم بهذا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وبهذه المسيرة العظيمة وبهذه المحفزّات الإيمانيّة العميقة لدى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سوف يسقط ويهزم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محالة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نسأل الله تعالى أنْ يجعل مستقبل هذا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العزيز وهذا البلد أفضل من ماضيه يوماً بعد يوم، وأن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يمنّ عليكم أيّها الشعب العزيز بالانتصارات المتعاقبة. وستستطيع طبقة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العمّال والمنظومة العمّالية الهائلة في البلاد التي خلقت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لحدّ الآن كلّ هذه المفاخر، أن تُضاعف مفاخرها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المستقبل، وتزيد من إشراق الوجه المشرق للطاقات العمّاليّة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بين الناس إن شاء الله</w:t>
      </w:r>
      <w:r w:rsidRPr="00595AF4">
        <w:rPr>
          <w:rFonts w:ascii="Traditional Arabic" w:hAnsi="Traditional Arabic" w:cs="Traditional Arabic"/>
          <w:color w:val="17365D"/>
          <w:sz w:val="32"/>
          <w:szCs w:val="32"/>
        </w:rPr>
        <w:t xml:space="preserve">. </w:t>
      </w:r>
    </w:p>
    <w:p w:rsidR="00DC0CC3" w:rsidRPr="00AE5CE2" w:rsidRDefault="00DC0CC3" w:rsidP="00AE5CE2">
      <w:pPr>
        <w:spacing w:before="100" w:beforeAutospacing="1" w:after="100" w:afterAutospacing="1"/>
        <w:ind w:firstLine="720"/>
        <w:jc w:val="right"/>
        <w:rPr>
          <w:rFonts w:ascii="Traditional Arabic" w:hAnsi="Traditional Arabic" w:cs="Traditional Arabic"/>
          <w:b/>
          <w:bCs/>
          <w:color w:val="17365D"/>
          <w:sz w:val="32"/>
          <w:szCs w:val="32"/>
        </w:rPr>
      </w:pPr>
      <w:r w:rsidRPr="00AE5CE2">
        <w:rPr>
          <w:rFonts w:ascii="Traditional Arabic" w:hAnsi="Traditional Arabic" w:cs="Traditional Arabic"/>
          <w:b/>
          <w:bCs/>
          <w:color w:val="17365D"/>
          <w:sz w:val="32"/>
          <w:szCs w:val="32"/>
          <w:rtl/>
        </w:rPr>
        <w:t>و السّلام عليكم ورحمة اللَّه وبركاته</w:t>
      </w:r>
      <w:r w:rsidRPr="00AE5CE2">
        <w:rPr>
          <w:rFonts w:ascii="Traditional Arabic" w:hAnsi="Traditional Arabic" w:cs="Traditional Arabic"/>
          <w:b/>
          <w:bCs/>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25" o:spid="_x0000_s1077" alt="Description: 194624.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LTJ532/&#10;AgAAzgUAAA4AAAAAAAAAAAAAAAAALgIAAGRycy9lMm9Eb2MueG1sUEsBAi0AFAAGAAgAAAAhAJj2&#10;bA3ZAAAAAwEAAA8AAAAAAAAAAAAAAAAAGQUAAGRycy9kb3ducmV2LnhtbFBLBQYAAAAABAAEAPMA&#10;AAAf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24" o:spid="_x0000_s1079" alt="Description: 013.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Bz5sxovQIA&#10;AMs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23" o:spid="_x0000_s1081" alt="Description: 194370.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7IHk&#10;tMECAADOBQAADgAAAAAAAAAAAAAAAAAuAgAAZHJzL2Uyb0RvYy54bWxQSwECLQAUAAYACAAAACEA&#10;mPZsDdkAAAADAQAADwAAAAAAAAAAAAAAAAAbBQAAZHJzL2Rvd25yZXYueG1sUEsFBgAAAAAEAAQA&#10;8wAAACE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22" o:spid="_x0000_s1083" alt="Description: 014.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Bx36IkvQIA&#10;AMs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21" o:spid="_x0000_s1085" alt="Description: 194639.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2uV+&#10;vMECAADOBQAADgAAAAAAAAAAAAAAAAAuAgAAZHJzL2Uyb0RvYy54bWxQSwECLQAUAAYACAAAACEA&#10;mPZsDdkAAAADAQAADwAAAAAAAAAAAAAAAAAbBQAAZHJzL2Rvd25yZXYueG1sUEsFBgAAAAAEAAQA&#10;8wAAACE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20" o:spid="_x0000_s1087" alt="Description: 015.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B68SnOvQIA&#10;AMs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19" o:spid="_x0000_s1089" alt="Description: 194656.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A+C8Qb&#10;wAIAAM4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18" o:spid="_x0000_s1091" alt="Description: 016.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BPhFVxvQIA&#10;AMsFAAAOAAAAAAAAAAAAAAAAAC4CAABkcnMvZTJvRG9jLnhtbFBLAQItABQABgAIAAAAIQCY9mwN&#10;2QAAAAMBAAAPAAAAAAAAAAAAAAAAABcFAABkcnMvZG93bnJldi54bWxQSwUGAAAAAAQABADzAAAA&#10;HQ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Pr>
          <w:noProof/>
        </w:rPr>
      </w:r>
      <w:r w:rsidRPr="004F01C0">
        <w:rPr>
          <w:rFonts w:ascii="Traditional Arabic" w:hAnsi="Traditional Arabic" w:cs="Traditional Arabic"/>
          <w:noProof/>
          <w:color w:val="17365D"/>
          <w:sz w:val="32"/>
          <w:szCs w:val="32"/>
        </w:rPr>
        <w:pict>
          <v:rect id="Rectangle 117" o:spid="_x0000_s1093" alt="Description: KITAB04.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Ai&#10;8YSgwwIAAM8FAAAOAAAAAAAAAAAAAAAAAC4CAABkcnMvZTJvRG9jLnhtbFBLAQItABQABgAIAAAA&#10;IQCY9mwN2QAAAAMBAAAPAAAAAAAAAAAAAAAAAB0FAABkcnMvZG93bnJldi54bWxQSwUGAAAAAAQA&#10;BADzAAAAIw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Pr="00AE5CE2" w:rsidRDefault="00DC0CC3" w:rsidP="00AE5CE2">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AE5CE2">
        <w:rPr>
          <w:rFonts w:ascii="Traditional Arabic" w:hAnsi="Traditional Arabic" w:cs="Traditional Arabic"/>
          <w:b/>
          <w:bCs/>
          <w:color w:val="365F91"/>
          <w:sz w:val="44"/>
          <w:szCs w:val="44"/>
          <w:u w:val="dotted" w:color="FFFF00"/>
          <w:rtl/>
        </w:rPr>
        <w:t>كلمة</w:t>
      </w:r>
      <w:r w:rsidRPr="00AE5CE2">
        <w:rPr>
          <w:rFonts w:ascii="Traditional Arabic" w:hAnsi="Traditional Arabic" w:cs="Traditional Arabic"/>
          <w:b/>
          <w:bCs/>
          <w:color w:val="365F91"/>
          <w:sz w:val="44"/>
          <w:szCs w:val="44"/>
          <w:u w:val="dotted" w:color="FFFF00"/>
        </w:rPr>
        <w:t xml:space="preserve"> </w:t>
      </w:r>
      <w:r w:rsidRPr="00AE5CE2">
        <w:rPr>
          <w:rFonts w:ascii="Traditional Arabic" w:hAnsi="Traditional Arabic" w:cs="Traditional Arabic"/>
          <w:b/>
          <w:bCs/>
          <w:color w:val="365F91"/>
          <w:sz w:val="44"/>
          <w:szCs w:val="44"/>
          <w:u w:val="dotted" w:color="FFFF00"/>
          <w:rtl/>
        </w:rPr>
        <w:t>الإمام الخامنئيّ في المؤتمر العالميّ</w:t>
      </w:r>
    </w:p>
    <w:p w:rsidR="00DC0CC3" w:rsidRPr="00AE5CE2" w:rsidRDefault="00DC0CC3" w:rsidP="00AE5CE2">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AE5CE2">
        <w:rPr>
          <w:rFonts w:ascii="Traditional Arabic" w:hAnsi="Traditional Arabic" w:cs="Traditional Arabic"/>
          <w:b/>
          <w:bCs/>
          <w:color w:val="365F91"/>
          <w:sz w:val="44"/>
          <w:szCs w:val="44"/>
          <w:u w:val="dotted" w:color="FFFF00"/>
          <w:rtl/>
        </w:rPr>
        <w:t>لعلماء الدين والصحوة</w:t>
      </w:r>
      <w:r w:rsidRPr="00AE5CE2">
        <w:rPr>
          <w:rFonts w:ascii="Traditional Arabic" w:hAnsi="Traditional Arabic" w:cs="Traditional Arabic"/>
          <w:b/>
          <w:bCs/>
          <w:color w:val="365F91"/>
          <w:sz w:val="44"/>
          <w:szCs w:val="44"/>
          <w:u w:val="dotted" w:color="FFFF00"/>
        </w:rPr>
        <w:t xml:space="preserve"> </w:t>
      </w:r>
      <w:r w:rsidRPr="00AE5CE2">
        <w:rPr>
          <w:rFonts w:ascii="Traditional Arabic" w:hAnsi="Traditional Arabic" w:cs="Traditional Arabic"/>
          <w:b/>
          <w:bCs/>
          <w:color w:val="365F91"/>
          <w:sz w:val="44"/>
          <w:szCs w:val="44"/>
          <w:u w:val="dotted" w:color="FFFF00"/>
          <w:rtl/>
        </w:rPr>
        <w:t>الإسلاميّة</w:t>
      </w:r>
    </w:p>
    <w:p w:rsidR="00DC0CC3" w:rsidRPr="00AE5CE2" w:rsidRDefault="00DC0CC3" w:rsidP="00AE5CE2">
      <w:pPr>
        <w:spacing w:before="100" w:beforeAutospacing="1" w:after="100" w:afterAutospacing="1"/>
        <w:ind w:firstLine="720"/>
        <w:jc w:val="center"/>
        <w:rPr>
          <w:rFonts w:ascii="Traditional Arabic" w:hAnsi="Traditional Arabic" w:cs="Traditional Arabic"/>
          <w:color w:val="548DD4"/>
          <w:sz w:val="36"/>
          <w:szCs w:val="36"/>
        </w:rPr>
      </w:pPr>
      <w:r w:rsidRPr="00AE5CE2">
        <w:rPr>
          <w:rFonts w:ascii="Traditional Arabic" w:hAnsi="Traditional Arabic" w:cs="Traditional Arabic"/>
          <w:color w:val="548DD4"/>
          <w:sz w:val="36"/>
          <w:szCs w:val="36"/>
        </w:rPr>
        <w:t xml:space="preserve">29-04-2013 </w:t>
      </w:r>
      <w:r w:rsidRPr="00AE5CE2">
        <w:rPr>
          <w:rFonts w:ascii="Traditional Arabic" w:hAnsi="Traditional Arabic" w:cs="Traditional Arabic"/>
          <w:color w:val="548DD4"/>
          <w:sz w:val="36"/>
          <w:szCs w:val="36"/>
          <w:rtl/>
        </w:rPr>
        <w:t>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AE5CE2" w:rsidRDefault="00DC0CC3" w:rsidP="00AE5CE2">
      <w:pPr>
        <w:spacing w:before="100" w:beforeAutospacing="1" w:after="100" w:afterAutospacing="1"/>
        <w:ind w:firstLine="720"/>
        <w:jc w:val="center"/>
        <w:rPr>
          <w:rFonts w:ascii="Traditional Arabic" w:hAnsi="Traditional Arabic" w:cs="Traditional Arabic"/>
          <w:b/>
          <w:bCs/>
          <w:color w:val="17365D"/>
          <w:sz w:val="32"/>
          <w:szCs w:val="32"/>
        </w:rPr>
      </w:pPr>
      <w:r w:rsidRPr="00AE5CE2">
        <w:rPr>
          <w:rFonts w:ascii="Traditional Arabic" w:hAnsi="Traditional Arabic" w:cs="Traditional Arabic"/>
          <w:b/>
          <w:bCs/>
          <w:color w:val="17365D"/>
          <w:sz w:val="32"/>
          <w:szCs w:val="32"/>
          <w:rtl/>
        </w:rPr>
        <w:t>بسم الله الرحمن الرحيم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والحمد لله ربّ العالمين، والصلاة والسلام على سيِّدنا محمّد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المصطفى، وآله الأطيبين وصحبه المنتجبين، ومن تبعهم بإحسان إلى يوم الدين</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أرحّب بكم أيّها الضيوف الأعزّاء، وأسأل الله العزيز الرحيم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يبارك في هذا الجهد الجماعيّ، وأن يجعله شوطاً فاعلاً على طريق حياة فُضلى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للمسلمين، إنّه سميعٌ مجيب</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403B52">
        <w:rPr>
          <w:rFonts w:ascii="Traditional Arabic" w:hAnsi="Traditional Arabic" w:cs="Traditional Arabic"/>
          <w:color w:val="17365D"/>
          <w:sz w:val="32"/>
          <w:szCs w:val="32"/>
          <w:shd w:val="clear" w:color="auto" w:fill="FFFF66"/>
          <w:rtl/>
        </w:rPr>
        <w:t>موضوع الصحوة الإسلاميّة الذي ستتناولونه في هذا</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المؤتمر هو</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اليوم في رأس قائمة قضايا العالم الإسلاميّ</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والأمّة الإسلاميّة.. إنّه ظاهرة عظيمة لو بقيت سليمة</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واستمرّت</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بإذن الله لاستطاعت أن تقيم الحضارة الإسلاميّة</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في أفق</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ليس ببعيد للعالم الإسلامي، ومن ثَمّ للبشريّة</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جمعاء</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شمسُ الإسلام أطلَّت</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البارز أمام أعيننا اليوم، ولا يستطيع أيّ إنسان مطّلع وذي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بصيرة أن ينكره هو أنّ الإسلام اليوم قد خرج من هامش المعادلات الاجتماعيّة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والسياسيّة في العالم، واتخذ موقعاً بارزاً وماثلاً في قلب العناصر المشكّلة لحوادث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العالم، ليقدّم رؤية جديدة على ساحة الحياة والسياسة والحكم والتطوّرات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الاجتماعيّة. ويشكّل ذلك، في عالمنا المعاصر الذي يعاني بعد هزيمة الشيوعيّة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والليبراليّة من فراغ فكريّ ونظريّ عميق، ظاهرةً ذات مغزى وأهميّة بالغة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وهذا أوّل أثر تركته الحوادث السياسيّة والثوريّة في شمال أفريقيا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والمنطقة العربيّة على الصعيد العالميّ، وهو بدوره يبشّر بظهور حقائق كبرى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المستقبل</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الصّحوة الإسلاميّة التي يتجنّب المتحدّثون باسم جبهة الاستكبار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والرجعيّة ذكرها، بل يخافون أن يجري اسمها على ألسنتهم، هي حقيقةٌ نرى معالمها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اليوم في أرجاء العالم الإسلاميّ كافّة. وأبرز معالمها تطلّع الرأي العامّ، وخاصّة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جيل الشباب، إلى إحياء مجد الإسلام وعظمته، ووعيهم لحقيقة نظام الهيمنة العالميّة،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وانكشاف الوجه الخبيث والظالم والمستكبر لحكومات ودوائر أنشبت أظفارها الدامية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لأكثر من قرنين في المشرق الإسلاميّ وغير الإسلاميّ، وجعلت مقدّرات الشعوب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403B52">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عرضة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لنزعتها الشّرسة والعدوانيّة نحو الهيمنة، وذلك بقناع المدنيّة والثقافة</w:t>
      </w:r>
      <w:r>
        <w:rPr>
          <w:rFonts w:ascii="Traditional Arabic" w:hAnsi="Traditional Arabic" w:cs="Traditional Arabic"/>
          <w:color w:val="17365D"/>
          <w:sz w:val="32"/>
          <w:szCs w:val="32"/>
        </w:rPr>
        <w:t>.</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بشائر النصر</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أبعاد هذه الصحوة المباركة واسعة غاية السّعة وذات امتداد رمزيّ،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ولكن ما حقّقته من نتائج ناجزة في بعض بلدان شمال أفريقيا من شأنه أن يجعل القلوب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واثقة بنتائج مستقبليّة كبرى وهائلة</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إنّ تحقّق معاجز الوعود الإلهيّة يحمل دائماً معه دلالات أمل</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يبشّر بتحقّق وعود أكبر. وما يحكيه القرآن الكريم</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عن الوعدين الإلهيّين لأمّ موسى هو نموذج من هذه</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السنّة الربانيّة</w:t>
      </w:r>
      <w:r w:rsidRPr="00595AF4">
        <w:rPr>
          <w:rFonts w:ascii="Traditional Arabic" w:hAnsi="Traditional Arabic" w:cs="Traditional Arabic"/>
          <w:color w:val="17365D"/>
          <w:sz w:val="32"/>
          <w:szCs w:val="32"/>
        </w:rPr>
        <w:t>.</w:t>
      </w:r>
    </w:p>
    <w:p w:rsidR="00DC0CC3" w:rsidRPr="00595AF4" w:rsidRDefault="00DC0CC3" w:rsidP="00403B5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إذ في تلك اللحظات العسيرة، حيث صدر الأمر بإلقاء الصندوق حامل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الرضيع في اليمّ، جاء الخطاب الإلهيّ بالوعد</w:t>
      </w:r>
      <w:r w:rsidRPr="00595AF4">
        <w:rPr>
          <w:rFonts w:ascii="Traditional Arabic" w:hAnsi="Traditional Arabic" w:cs="Traditional Arabic"/>
          <w:color w:val="17365D"/>
          <w:sz w:val="32"/>
          <w:szCs w:val="32"/>
        </w:rPr>
        <w:t xml:space="preserve">: </w:t>
      </w:r>
      <w:r w:rsidRPr="00403B52">
        <w:rPr>
          <w:rFonts w:ascii="Traditional Arabic" w:hAnsi="Traditional Arabic" w:cs="Traditional Arabic"/>
          <w:b/>
          <w:bCs/>
          <w:color w:val="548DD4"/>
          <w:sz w:val="32"/>
          <w:szCs w:val="32"/>
          <w:rtl/>
        </w:rPr>
        <w:t>﴿إِنَّا رَادُّوهُ</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إِلَيْكِ وجَاعِلُوهُ مِنَ الْمُرْسَلِينَ﴾</w:t>
      </w:r>
      <w:r w:rsidRPr="00403B52">
        <w:rPr>
          <w:rFonts w:ascii="Traditional Arabic" w:hAnsi="Traditional Arabic" w:cs="Traditional Arabic"/>
          <w:color w:val="548DD4"/>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القصص: 7] إنّ تحقّق الوعد الأوّل، وهو الوعد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الأصغر الذي شدّ [ربط] على قلب الأمّ، أصبح منطلقاً لتحقّق وعد الرسالة، وهو أكبر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بكثير، ويستلزم طبعاً تحمّل المشاقّ والمجاهدة والصبر الطويل</w:t>
      </w:r>
      <w:r w:rsidRPr="00595AF4">
        <w:rPr>
          <w:rFonts w:ascii="Traditional Arabic" w:hAnsi="Traditional Arabic" w:cs="Traditional Arabic"/>
          <w:color w:val="17365D"/>
          <w:sz w:val="32"/>
          <w:szCs w:val="32"/>
        </w:rPr>
        <w:t xml:space="preserve">: </w:t>
      </w:r>
      <w:r w:rsidRPr="00403B52">
        <w:rPr>
          <w:rFonts w:ascii="Traditional Arabic" w:hAnsi="Traditional Arabic" w:cs="Traditional Arabic"/>
          <w:b/>
          <w:bCs/>
          <w:color w:val="548DD4"/>
          <w:sz w:val="32"/>
          <w:szCs w:val="32"/>
          <w:rtl/>
        </w:rPr>
        <w:t>﴿فَرَدَدْنَاهُ إِلَى أُمِّهِ كَيْ تَقَرَّ</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عَيْنُهَا ولَا تَحْزَنَ ولِتَعْلَمَ أَنَّ وَعْدَ اللهِ حَقٌّ﴾</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القصص: 13] هذا الوعد الحقّ هو تلك الرسالة الكبرى التي تحققت بعد سنين وغيّرت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مسيرة التاريخ</w:t>
      </w:r>
      <w:r w:rsidRPr="00595AF4">
        <w:rPr>
          <w:rFonts w:ascii="Traditional Arabic" w:hAnsi="Traditional Arabic" w:cs="Traditional Arabic"/>
          <w:color w:val="17365D"/>
          <w:sz w:val="32"/>
          <w:szCs w:val="32"/>
        </w:rPr>
        <w:t>.</w:t>
      </w:r>
    </w:p>
    <w:p w:rsidR="00DC0CC3" w:rsidRPr="00595AF4" w:rsidRDefault="00DC0CC3" w:rsidP="00403B5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ومن النماذج الأخرى, التذكير بالقدرة الإلهيّة الفائقة في قمع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مهاجمي الكعبة، والذي ورد في القرآن بلسان الرسول الأعظم</w:t>
      </w:r>
      <w:r w:rsidRPr="00595AF4">
        <w:rPr>
          <w:rFonts w:ascii="Traditional Arabic" w:hAnsi="Traditional Arabic" w:cs="Traditional Arabic"/>
          <w:color w:val="17365D"/>
          <w:sz w:val="32"/>
          <w:szCs w:val="32"/>
        </w:rPr>
        <w:t xml:space="preserve"> </w:t>
      </w:r>
      <w:r w:rsidRPr="00403B52">
        <w:rPr>
          <w:rFonts w:ascii="Traditional Arabic" w:hAnsi="Traditional Arabic" w:cs="Traditional Arabic"/>
          <w:b/>
          <w:bCs/>
          <w:color w:val="548DD4"/>
          <w:sz w:val="32"/>
          <w:szCs w:val="32"/>
          <w:rtl/>
        </w:rPr>
        <w:t>﴿ألم</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يجعل</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كيدهم في تضليل﴾</w:t>
      </w:r>
      <w:r w:rsidRPr="00403B52">
        <w:rPr>
          <w:rFonts w:ascii="Traditional Arabic" w:hAnsi="Traditional Arabic" w:cs="Traditional Arabic"/>
          <w:color w:val="548DD4"/>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الفيل: 2] وذلك لتشجيع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المخاطبين علی امتثال الأمر الإلهيّ</w:t>
      </w:r>
      <w:r w:rsidRPr="00595AF4">
        <w:rPr>
          <w:rFonts w:ascii="Traditional Arabic" w:hAnsi="Traditional Arabic" w:cs="Traditional Arabic"/>
          <w:color w:val="17365D"/>
          <w:sz w:val="32"/>
          <w:szCs w:val="32"/>
        </w:rPr>
        <w:t xml:space="preserve">: </w:t>
      </w:r>
      <w:r w:rsidRPr="00403B52">
        <w:rPr>
          <w:rFonts w:ascii="Traditional Arabic" w:hAnsi="Traditional Arabic" w:cs="Traditional Arabic"/>
          <w:b/>
          <w:bCs/>
          <w:color w:val="548DD4"/>
          <w:sz w:val="32"/>
          <w:szCs w:val="32"/>
          <w:rtl/>
        </w:rPr>
        <w:t>﴿فليعبدوا ربّ هذا</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البيت﴾</w:t>
      </w:r>
      <w:r w:rsidRPr="00403B52">
        <w:rPr>
          <w:rFonts w:ascii="Traditional Arabic" w:hAnsi="Traditional Arabic" w:cs="Traditional Arabic"/>
          <w:color w:val="548DD4"/>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قريش: 3</w:t>
      </w:r>
      <w:r>
        <w:rPr>
          <w:rFonts w:ascii="Traditional Arabic" w:hAnsi="Traditional Arabic" w:cs="Traditional Arabic"/>
          <w:color w:val="17365D"/>
          <w:sz w:val="32"/>
          <w:szCs w:val="32"/>
        </w:rPr>
        <w:t>[</w:t>
      </w:r>
    </w:p>
    <w:p w:rsidR="00DC0CC3" w:rsidRPr="00595AF4" w:rsidRDefault="00DC0CC3" w:rsidP="00403B5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وفي موضع آخر يذكّر سبحانه رسوله بما أغدقه عليه من نعم تشبه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المعجزة</w:t>
      </w:r>
      <w:r w:rsidRPr="00595AF4">
        <w:rPr>
          <w:rFonts w:ascii="Traditional Arabic" w:hAnsi="Traditional Arabic" w:cs="Traditional Arabic"/>
          <w:color w:val="17365D"/>
          <w:sz w:val="32"/>
          <w:szCs w:val="32"/>
        </w:rPr>
        <w:t xml:space="preserve">: </w:t>
      </w:r>
      <w:r w:rsidRPr="00403B52">
        <w:rPr>
          <w:rFonts w:ascii="Traditional Arabic" w:hAnsi="Traditional Arabic" w:cs="Traditional Arabic"/>
          <w:b/>
          <w:bCs/>
          <w:color w:val="548DD4"/>
          <w:sz w:val="32"/>
          <w:szCs w:val="32"/>
          <w:rtl/>
        </w:rPr>
        <w:t>﴿أَلَمْ يَجِدْكَ يَتِيمًا</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فَآوَى، ووَجَدَكَ ضَالًّا فَهَدَى﴾</w:t>
      </w:r>
      <w:r w:rsidRPr="00403B52">
        <w:rPr>
          <w:rFonts w:ascii="Traditional Arabic" w:hAnsi="Traditional Arabic" w:cs="Traditional Arabic"/>
          <w:color w:val="548DD4"/>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الضحى: 6</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ليكون ذلك وسيلة لتقوية معنويات نبيّه الحبيب وإيمانه بالوعد الإلهيّ في قوله</w:t>
      </w:r>
      <w:r w:rsidRPr="00595AF4">
        <w:rPr>
          <w:rFonts w:ascii="Traditional Arabic" w:hAnsi="Traditional Arabic" w:cs="Traditional Arabic"/>
          <w:color w:val="17365D"/>
          <w:sz w:val="32"/>
          <w:szCs w:val="32"/>
        </w:rPr>
        <w:t xml:space="preserve">: </w:t>
      </w:r>
      <w:r w:rsidRPr="00403B52">
        <w:rPr>
          <w:rFonts w:ascii="Traditional Arabic" w:hAnsi="Traditional Arabic" w:cs="Traditional Arabic"/>
          <w:b/>
          <w:bCs/>
          <w:color w:val="548DD4"/>
          <w:sz w:val="32"/>
          <w:szCs w:val="32"/>
          <w:rtl/>
        </w:rPr>
        <w:t>﴿مَا وَدَّعَكَ رَبُّكَ ومَا</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قَلَى﴾</w:t>
      </w:r>
      <w:r>
        <w:rPr>
          <w:rFonts w:ascii="Traditional Arabic" w:hAnsi="Traditional Arabic" w:cs="Traditional Arabic"/>
          <w:color w:val="17365D"/>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الضحى: 3]، ومثل هذه الأمثلة كثيرة في القرآن الكريم</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إنَّ معيَ ربِّي</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حين انتصر الإسلام في إيران، واستطاع أن يفتح قلاع أمريكا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والصهيونيّة في أحد أكثر البلدان حساسية بامتياز من هذه المنطقة المهمّة، عَلِم أهل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العبرة والحكمة أنّهم إذا انتهجوا طريق الصبر والبصيرة فإنّ فتوحات أخرى ستتوالى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عليهم، وقد توالت فعلاً</w:t>
      </w:r>
      <w:r w:rsidRPr="00595AF4">
        <w:rPr>
          <w:rFonts w:ascii="Traditional Arabic" w:hAnsi="Traditional Arabic" w:cs="Traditional Arabic"/>
          <w:color w:val="17365D"/>
          <w:sz w:val="32"/>
          <w:szCs w:val="32"/>
        </w:rPr>
        <w:t>.</w:t>
      </w:r>
    </w:p>
    <w:p w:rsidR="00DC0CC3" w:rsidRDefault="00DC0CC3" w:rsidP="00403B52">
      <w:pPr>
        <w:spacing w:before="100" w:beforeAutospacing="1" w:after="100" w:afterAutospacing="1"/>
        <w:ind w:firstLine="720"/>
        <w:jc w:val="both"/>
        <w:rPr>
          <w:rFonts w:ascii="Traditional Arabic" w:hAnsi="Traditional Arabic" w:cs="Traditional Arabic"/>
          <w:color w:val="17365D"/>
          <w:sz w:val="32"/>
          <w:szCs w:val="32"/>
          <w:rtl/>
        </w:rPr>
      </w:pPr>
      <w:r w:rsidRPr="00403B52">
        <w:rPr>
          <w:rFonts w:ascii="Traditional Arabic" w:hAnsi="Traditional Arabic" w:cs="Traditional Arabic"/>
          <w:color w:val="17365D"/>
          <w:sz w:val="32"/>
          <w:szCs w:val="32"/>
          <w:shd w:val="clear" w:color="auto" w:fill="FFFF66"/>
          <w:rtl/>
        </w:rPr>
        <w:t>إنّ الحقائق الساطعة</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في الجمهوريّة الإسلاميّة والتي يعترف بها الأعداء قد</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تحقّقت بأجمعها في ظلّ الثقة بالوعد الإلهيّ والصبر والمقاومة</w:t>
      </w:r>
      <w:r w:rsidRPr="00403B52">
        <w:rPr>
          <w:rFonts w:ascii="Traditional Arabic" w:hAnsi="Traditional Arabic" w:cs="Traditional Arabic"/>
          <w:color w:val="17365D"/>
          <w:sz w:val="32"/>
          <w:szCs w:val="32"/>
          <w:shd w:val="clear" w:color="auto" w:fill="FFFF66"/>
        </w:rPr>
        <w:t xml:space="preserve"> </w:t>
      </w:r>
      <w:r w:rsidRPr="00403B52">
        <w:rPr>
          <w:rFonts w:ascii="Traditional Arabic" w:hAnsi="Traditional Arabic" w:cs="Traditional Arabic"/>
          <w:color w:val="17365D"/>
          <w:sz w:val="32"/>
          <w:szCs w:val="32"/>
          <w:shd w:val="clear" w:color="auto" w:fill="FFFF66"/>
          <w:rtl/>
        </w:rPr>
        <w:t>والاستمداد من ربّ العالمين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دائماً كان شعبنا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403B5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يرفع صوته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بالقول</w:t>
      </w:r>
      <w:r w:rsidRPr="00403B52">
        <w:rPr>
          <w:rFonts w:ascii="Traditional Arabic" w:hAnsi="Traditional Arabic" w:cs="Traditional Arabic"/>
          <w:b/>
          <w:bCs/>
          <w:color w:val="548DD4"/>
          <w:sz w:val="32"/>
          <w:szCs w:val="32"/>
          <w:rtl/>
        </w:rPr>
        <w:t>:﴿كَلَّا إِنَّ مَعِيَ رَبِّي</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سَيَهْدِينِ﴾</w:t>
      </w:r>
      <w:r w:rsidRPr="00403B52">
        <w:rPr>
          <w:rFonts w:ascii="Traditional Arabic" w:hAnsi="Traditional Arabic" w:cs="Traditional Arabic"/>
          <w:color w:val="548DD4"/>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الشعراء: 62] أمام وساوس الضعفاء الذين كانوا يردّدون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الفترات الحرجة</w:t>
      </w:r>
      <w:r w:rsidRPr="00595AF4">
        <w:rPr>
          <w:rFonts w:ascii="Traditional Arabic" w:hAnsi="Traditional Arabic" w:cs="Traditional Arabic"/>
          <w:color w:val="17365D"/>
          <w:sz w:val="32"/>
          <w:szCs w:val="32"/>
        </w:rPr>
        <w:t xml:space="preserve">: </w:t>
      </w:r>
      <w:r w:rsidRPr="00403B52">
        <w:rPr>
          <w:rFonts w:ascii="Traditional Arabic" w:hAnsi="Traditional Arabic" w:cs="Traditional Arabic"/>
          <w:b/>
          <w:bCs/>
          <w:color w:val="548DD4"/>
          <w:sz w:val="32"/>
          <w:szCs w:val="32"/>
          <w:rtl/>
        </w:rPr>
        <w:t>﴿إِنَّا لَمُدْرَكُونَ﴾</w:t>
      </w:r>
      <w:r>
        <w:rPr>
          <w:rFonts w:ascii="Traditional Arabic" w:hAnsi="Traditional Arabic" w:cs="Traditional Arabic"/>
          <w:color w:val="17365D"/>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الشعراء</w:t>
      </w:r>
      <w:r>
        <w:rPr>
          <w:rFonts w:ascii="Traditional Arabic" w:hAnsi="Traditional Arabic" w:cs="Traditional Arabic"/>
          <w:color w:val="17365D"/>
          <w:sz w:val="32"/>
          <w:szCs w:val="32"/>
          <w:rtl/>
        </w:rPr>
        <w:t>:61].</w:t>
      </w:r>
    </w:p>
    <w:p w:rsidR="00DC0CC3" w:rsidRPr="00595AF4" w:rsidRDefault="00DC0CC3" w:rsidP="00403B5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هذه التجربة الثّمينة هي اليوم في متناول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الشّعوب التي نهضت بوجه الاستكبار والاستبداد، واستطاعت أن تسقط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تزلزل عروش الحكومات الفاسدة الخاضعة والتابعة لأمريكا. بإمكان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الثبات والصبر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والبصيرة والثقة بالوعد الإلهيّ في قوله سبحانه</w:t>
      </w:r>
      <w:r w:rsidRPr="00595AF4">
        <w:rPr>
          <w:rFonts w:ascii="Traditional Arabic" w:hAnsi="Traditional Arabic" w:cs="Traditional Arabic"/>
          <w:color w:val="17365D"/>
          <w:sz w:val="32"/>
          <w:szCs w:val="32"/>
        </w:rPr>
        <w:t xml:space="preserve">: </w:t>
      </w:r>
      <w:r w:rsidRPr="00403B52">
        <w:rPr>
          <w:rFonts w:ascii="Traditional Arabic" w:hAnsi="Traditional Arabic" w:cs="Traditional Arabic"/>
          <w:b/>
          <w:bCs/>
          <w:color w:val="548DD4"/>
          <w:sz w:val="32"/>
          <w:szCs w:val="32"/>
          <w:rtl/>
        </w:rPr>
        <w:t>﴿ولَيَنصُرَنَّ اللهُ مَن</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يَنصُرُهُ</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إِنَّ اللهَ لَقَوِيٌّ</w:t>
      </w:r>
      <w:r w:rsidRPr="00403B52">
        <w:rPr>
          <w:rFonts w:ascii="Traditional Arabic" w:hAnsi="Traditional Arabic" w:cs="Traditional Arabic"/>
          <w:b/>
          <w:bCs/>
          <w:color w:val="548DD4"/>
          <w:sz w:val="32"/>
          <w:szCs w:val="32"/>
        </w:rPr>
        <w:t xml:space="preserve"> </w:t>
      </w:r>
      <w:r w:rsidRPr="00403B52">
        <w:rPr>
          <w:rFonts w:ascii="Traditional Arabic" w:hAnsi="Traditional Arabic" w:cs="Traditional Arabic"/>
          <w:b/>
          <w:bCs/>
          <w:color w:val="548DD4"/>
          <w:sz w:val="32"/>
          <w:szCs w:val="32"/>
          <w:rtl/>
        </w:rPr>
        <w:t>عَزِيزٌ﴾</w:t>
      </w:r>
      <w:r w:rsidRPr="00403B52">
        <w:rPr>
          <w:rFonts w:ascii="Traditional Arabic" w:hAnsi="Traditional Arabic" w:cs="Traditional Arabic"/>
          <w:color w:val="548DD4"/>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الحج: 40] أن تمهّد طريق العزّ هذا أمام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الأمّة الإسلاميّة حتى تصل إلى قمّة الحضارة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الصحوة</w:t>
      </w:r>
      <w:r>
        <w:rPr>
          <w:rFonts w:ascii="Traditional Arabic" w:hAnsi="Traditional Arabic" w:cs="Traditional Arabic"/>
          <w:b/>
          <w:bCs/>
          <w:color w:val="C00000"/>
          <w:sz w:val="32"/>
          <w:szCs w:val="32"/>
          <w:u w:val="dotted" w:color="00B0F0"/>
        </w:rPr>
        <w:t>:</w:t>
      </w:r>
      <w:r>
        <w:rPr>
          <w:rFonts w:ascii="Traditional Arabic" w:hAnsi="Traditional Arabic" w:cs="Traditional Arabic"/>
          <w:b/>
          <w:bCs/>
          <w:color w:val="C00000"/>
          <w:sz w:val="32"/>
          <w:szCs w:val="32"/>
          <w:u w:val="dotted" w:color="00B0F0"/>
          <w:rtl/>
        </w:rPr>
        <w:t xml:space="preserve"> </w:t>
      </w:r>
      <w:r w:rsidRPr="00634A44">
        <w:rPr>
          <w:rFonts w:ascii="Traditional Arabic" w:hAnsi="Traditional Arabic" w:cs="Traditional Arabic"/>
          <w:b/>
          <w:bCs/>
          <w:color w:val="C00000"/>
          <w:sz w:val="32"/>
          <w:szCs w:val="32"/>
          <w:u w:val="dotted" w:color="00B0F0"/>
          <w:rtl/>
        </w:rPr>
        <w:t>نقاط لا بدّ من ذكرها</w:t>
      </w:r>
      <w:r w:rsidRPr="00634A44">
        <w:rPr>
          <w:rFonts w:ascii="Traditional Arabic" w:hAnsi="Traditional Arabic" w:cs="Traditional Arabic"/>
          <w:b/>
          <w:bCs/>
          <w:color w:val="C00000"/>
          <w:sz w:val="32"/>
          <w:szCs w:val="32"/>
          <w:u w:val="dotted" w:color="00B0F0"/>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إنّني في هذا الاجتماع المهمّ لعلماء الأمّة بمختلف أقطارهم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ومذاهبهم أرى من المناسب أن أبيّن بضع نقاط ضروريّة حول قضايا الصحوة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w:t>
      </w:r>
      <w:r w:rsidRPr="00595AF4">
        <w:rPr>
          <w:rFonts w:ascii="Traditional Arabic" w:hAnsi="Traditional Arabic" w:cs="Traditional Arabic"/>
          <w:color w:val="17365D"/>
          <w:sz w:val="32"/>
          <w:szCs w:val="32"/>
        </w:rPr>
        <w:t>:</w:t>
      </w:r>
    </w:p>
    <w:p w:rsidR="00DC0CC3" w:rsidRPr="00F52FE5" w:rsidRDefault="00DC0CC3" w:rsidP="00F52FE5">
      <w:pPr>
        <w:pStyle w:val="ListParagraph"/>
        <w:numPr>
          <w:ilvl w:val="0"/>
          <w:numId w:val="3"/>
        </w:numPr>
        <w:spacing w:before="100" w:beforeAutospacing="1" w:after="100" w:afterAutospacing="1"/>
        <w:jc w:val="both"/>
        <w:rPr>
          <w:rFonts w:ascii="Traditional Arabic" w:hAnsi="Traditional Arabic" w:cs="Traditional Arabic"/>
          <w:b/>
          <w:bCs/>
          <w:color w:val="365F91"/>
          <w:sz w:val="32"/>
          <w:szCs w:val="32"/>
        </w:rPr>
      </w:pPr>
      <w:r w:rsidRPr="00F52FE5">
        <w:rPr>
          <w:rFonts w:ascii="Traditional Arabic" w:hAnsi="Traditional Arabic" w:cs="Traditional Arabic"/>
          <w:b/>
          <w:bCs/>
          <w:color w:val="365F91"/>
          <w:sz w:val="32"/>
          <w:szCs w:val="32"/>
          <w:rtl/>
        </w:rPr>
        <w:t>العلماء</w:t>
      </w:r>
      <w:r w:rsidRPr="00F52FE5">
        <w:rPr>
          <w:rFonts w:ascii="Traditional Arabic" w:hAnsi="Traditional Arabic" w:cs="Traditional Arabic"/>
          <w:b/>
          <w:bCs/>
          <w:color w:val="365F91"/>
          <w:sz w:val="32"/>
          <w:szCs w:val="32"/>
        </w:rPr>
        <w:t xml:space="preserve"> </w:t>
      </w:r>
      <w:r w:rsidRPr="00F52FE5">
        <w:rPr>
          <w:rFonts w:ascii="Traditional Arabic" w:hAnsi="Traditional Arabic" w:cs="Traditional Arabic"/>
          <w:b/>
          <w:bCs/>
          <w:color w:val="365F91"/>
          <w:sz w:val="32"/>
          <w:szCs w:val="32"/>
          <w:rtl/>
        </w:rPr>
        <w:t>رأسُ</w:t>
      </w:r>
      <w:r w:rsidRPr="00F52FE5">
        <w:rPr>
          <w:rFonts w:ascii="Traditional Arabic" w:hAnsi="Traditional Arabic" w:cs="Traditional Arabic"/>
          <w:b/>
          <w:bCs/>
          <w:color w:val="365F91"/>
          <w:sz w:val="32"/>
          <w:szCs w:val="32"/>
        </w:rPr>
        <w:t xml:space="preserve"> </w:t>
      </w:r>
      <w:r w:rsidRPr="00F52FE5">
        <w:rPr>
          <w:rFonts w:ascii="Traditional Arabic" w:hAnsi="Traditional Arabic" w:cs="Traditional Arabic"/>
          <w:b/>
          <w:bCs/>
          <w:color w:val="365F91"/>
          <w:sz w:val="32"/>
          <w:szCs w:val="32"/>
          <w:rtl/>
        </w:rPr>
        <w:t>الحربة</w:t>
      </w:r>
      <w:r w:rsidRPr="00F52FE5">
        <w:rPr>
          <w:rFonts w:ascii="Traditional Arabic" w:hAnsi="Traditional Arabic" w:cs="Traditional Arabic"/>
          <w:b/>
          <w:bCs/>
          <w:color w:val="365F91"/>
          <w:sz w:val="32"/>
          <w:szCs w:val="32"/>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الأمواج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الأولى للصحوة في بلدان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المنطقة، والتي اقترنت ببدايات دخول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الغزو الاستعماريّ، قد انطلقت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غالباً على يد علماء الدين والمصلحين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الدينيين. لقد خلّدت صفحات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التاريخ وللأبد أسماء قادة وشخصيات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بارزة من أمثال السيّد جمال الدين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الأسد آبادي (الأفغاني)، ومحمّد عبده، والميرزا الشيرازيّ، والآخوند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الخراسانيّ، ومحمود الحسن، ومحمّد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علي، والشيخ فضل الله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النوريّ،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والحاجّ آقا نور الله، وأبي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الأعلى المودوديّ، وعشرات من كبار علماء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الدين المعروفين والمجاهدين وذوي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النفوذ, من إيران ومصر والهند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والعراق. ويبرز في عصرنا الراهن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اسم الإمام الخمينيّ العظيم مثل كوكب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ساطع على جبين الثورة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في إيران. وكان لمئات العلماء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المعروفين وآلاف العلماء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غير المعروفين في الحاضر والماضي دورٌ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المشاريع الإصلاحيّة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الكبيرة والصغيرة في ساحات مختلف البلدان. وقائمة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المصلحين الدينيّين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غير علماء الدين كحسن البنّا وإقبال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اللّاهوريّ هي طويلة أيضاً ومثيرة للإعجاب</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وقد كانت المرجعيّة الفكريّة لعلماء الدين ورجال الفكر الدينيّ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بدرجة وأخرى، وفي كلّ مكان. لقد كانوا سنداً روحيّاً قويّاً للجماهير، وحيثما قامت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قيامة التحوّلات الكبرى ظهروا في دور المرشد والهادي، وتقدّموا لمواجهة الخطر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مقدّمة صفوف الحراك الشعبيّ، وازداد الارتباط الفكريّ بينهم وبين الناس، وغدوا أكثر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تأثيراً في دفع الناس نحو الطريق الصحيح. وهذا له من الفائدة والبركة لنهضة الصحوة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بمقدار ما يجرّ من انزعاج وامتعاض على أعداء الأمة والحاقدين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 والمعارضين لسيادة القيم الإسلاميّة ما يدفعهم إلى محاولة إلغاء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المرجعية الفكرية للمؤسّسات الدينيّة واستحداث أقطاب جديدة عرفوا بالتجربة أنّه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بالإمكان المساومة معها بسهولة على حساب المبادئ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والقيم الدينيّة. وهذا ما لا يحدث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إطلاقاً مع العلماء الأتقياء ورجال الدين الملتزمين</w:t>
      </w:r>
      <w:r w:rsidRPr="00595AF4">
        <w:rPr>
          <w:rFonts w:ascii="Traditional Arabic" w:hAnsi="Traditional Arabic" w:cs="Traditional Arabic"/>
          <w:color w:val="17365D"/>
          <w:sz w:val="32"/>
          <w:szCs w:val="32"/>
        </w:rPr>
        <w:t>.</w:t>
      </w:r>
    </w:p>
    <w:p w:rsidR="00DC0CC3" w:rsidRPr="00595AF4" w:rsidRDefault="00DC0CC3" w:rsidP="00F52FE5">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هذا ما يضاعف ثقل مسؤوليّة علماء الدين. فعليهم أن يسدّوا الطريق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أمام الاختراق بفطنة ودقّة متناهية وبمعرفة أساليب العدوّ الخادعة وحيله، وأن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يحبطوا مكائده</w:t>
      </w:r>
      <w:r w:rsidRPr="00F52FE5">
        <w:rPr>
          <w:rFonts w:ascii="Traditional Arabic" w:hAnsi="Traditional Arabic" w:cs="Traditional Arabic"/>
          <w:color w:val="17365D"/>
          <w:sz w:val="32"/>
          <w:szCs w:val="32"/>
          <w:shd w:val="clear" w:color="auto" w:fill="FFFF66"/>
          <w:rtl/>
        </w:rPr>
        <w:t>.</w:t>
      </w:r>
      <w:r w:rsidRPr="00F52FE5">
        <w:rPr>
          <w:rFonts w:ascii="Traditional Arabic" w:hAnsi="Traditional Arabic" w:cs="Traditional Arabic"/>
          <w:color w:val="17365D"/>
          <w:sz w:val="32"/>
          <w:szCs w:val="32"/>
          <w:shd w:val="clear" w:color="auto" w:fill="FFFF66"/>
        </w:rPr>
        <w:t xml:space="preserve"> </w:t>
      </w:r>
      <w:r w:rsidRPr="00F52FE5">
        <w:rPr>
          <w:rFonts w:ascii="Traditional Arabic" w:hAnsi="Traditional Arabic" w:cs="Traditional Arabic"/>
          <w:color w:val="17365D"/>
          <w:sz w:val="32"/>
          <w:szCs w:val="32"/>
          <w:shd w:val="clear" w:color="auto" w:fill="FFFF66"/>
          <w:rtl/>
        </w:rPr>
        <w:t>إنّ الجلوس</w:t>
      </w:r>
      <w:r w:rsidRPr="00F52FE5">
        <w:rPr>
          <w:rFonts w:ascii="Traditional Arabic" w:hAnsi="Traditional Arabic" w:cs="Traditional Arabic"/>
          <w:color w:val="17365D"/>
          <w:sz w:val="32"/>
          <w:szCs w:val="32"/>
          <w:shd w:val="clear" w:color="auto" w:fill="FFFF66"/>
        </w:rPr>
        <w:t xml:space="preserve"> </w:t>
      </w:r>
      <w:r w:rsidRPr="00F52FE5">
        <w:rPr>
          <w:rFonts w:ascii="Traditional Arabic" w:hAnsi="Traditional Arabic" w:cs="Traditional Arabic"/>
          <w:color w:val="17365D"/>
          <w:sz w:val="32"/>
          <w:szCs w:val="32"/>
          <w:shd w:val="clear" w:color="auto" w:fill="FFFF66"/>
          <w:rtl/>
        </w:rPr>
        <w:t>على</w:t>
      </w:r>
      <w:r w:rsidRPr="00F52FE5">
        <w:rPr>
          <w:rFonts w:ascii="Traditional Arabic" w:hAnsi="Traditional Arabic" w:cs="Traditional Arabic"/>
          <w:color w:val="17365D"/>
          <w:sz w:val="32"/>
          <w:szCs w:val="32"/>
          <w:shd w:val="clear" w:color="auto" w:fill="FFFF66"/>
        </w:rPr>
        <w:t xml:space="preserve"> </w:t>
      </w:r>
      <w:r w:rsidRPr="00F52FE5">
        <w:rPr>
          <w:rFonts w:ascii="Traditional Arabic" w:hAnsi="Traditional Arabic" w:cs="Traditional Arabic"/>
          <w:color w:val="17365D"/>
          <w:sz w:val="32"/>
          <w:szCs w:val="32"/>
          <w:shd w:val="clear" w:color="auto" w:fill="FFFF66"/>
          <w:rtl/>
        </w:rPr>
        <w:t>الموائد الملوّنة بمتاع الدنيا هو من أكبر الآفات</w:t>
      </w:r>
      <w:r w:rsidRPr="00F52FE5">
        <w:rPr>
          <w:rFonts w:ascii="Traditional Arabic" w:hAnsi="Traditional Arabic" w:cs="Traditional Arabic"/>
          <w:color w:val="17365D"/>
          <w:sz w:val="32"/>
          <w:szCs w:val="32"/>
          <w:shd w:val="clear" w:color="auto" w:fill="FFFF66"/>
        </w:rPr>
        <w:t xml:space="preserve">, </w:t>
      </w:r>
      <w:r w:rsidRPr="00F52FE5">
        <w:rPr>
          <w:rFonts w:ascii="Traditional Arabic" w:hAnsi="Traditional Arabic" w:cs="Traditional Arabic"/>
          <w:color w:val="17365D"/>
          <w:sz w:val="32"/>
          <w:szCs w:val="32"/>
          <w:shd w:val="clear" w:color="auto" w:fill="FFFF66"/>
          <w:rtl/>
        </w:rPr>
        <w:t>وإنّ</w:t>
      </w:r>
      <w:r w:rsidRPr="00F52FE5">
        <w:rPr>
          <w:rFonts w:ascii="Traditional Arabic" w:hAnsi="Traditional Arabic" w:cs="Traditional Arabic"/>
          <w:color w:val="17365D"/>
          <w:sz w:val="32"/>
          <w:szCs w:val="32"/>
          <w:shd w:val="clear" w:color="auto" w:fill="FFFF66"/>
        </w:rPr>
        <w:t xml:space="preserve"> </w:t>
      </w:r>
      <w:r w:rsidRPr="00F52FE5">
        <w:rPr>
          <w:rFonts w:ascii="Traditional Arabic" w:hAnsi="Traditional Arabic" w:cs="Traditional Arabic"/>
          <w:color w:val="17365D"/>
          <w:sz w:val="32"/>
          <w:szCs w:val="32"/>
          <w:shd w:val="clear" w:color="auto" w:fill="FFFF66"/>
          <w:rtl/>
        </w:rPr>
        <w:t>التلوّث بهبات أصحاب المال والسلطة وعطاياهم، والارتباط المادي</w:t>
      </w:r>
      <w:r w:rsidRPr="00F52FE5">
        <w:rPr>
          <w:rFonts w:ascii="Traditional Arabic" w:hAnsi="Traditional Arabic" w:cs="Traditional Arabic"/>
          <w:color w:val="17365D"/>
          <w:sz w:val="32"/>
          <w:szCs w:val="32"/>
          <w:shd w:val="clear" w:color="auto" w:fill="FFFF66"/>
        </w:rPr>
        <w:t xml:space="preserve"> </w:t>
      </w:r>
      <w:r w:rsidRPr="00F52FE5">
        <w:rPr>
          <w:rFonts w:ascii="Traditional Arabic" w:hAnsi="Traditional Arabic" w:cs="Traditional Arabic"/>
          <w:color w:val="17365D"/>
          <w:sz w:val="32"/>
          <w:szCs w:val="32"/>
          <w:shd w:val="clear" w:color="auto" w:fill="FFFF66"/>
          <w:rtl/>
        </w:rPr>
        <w:t>بطواغيت الشّهوة والقوّة من أخطر عوامل الانفصال عن</w:t>
      </w:r>
      <w:r w:rsidRPr="00F52FE5">
        <w:rPr>
          <w:rFonts w:ascii="Traditional Arabic" w:hAnsi="Traditional Arabic" w:cs="Traditional Arabic"/>
          <w:color w:val="17365D"/>
          <w:sz w:val="32"/>
          <w:szCs w:val="32"/>
          <w:shd w:val="clear" w:color="auto" w:fill="FFFF66"/>
        </w:rPr>
        <w:t xml:space="preserve"> </w:t>
      </w:r>
      <w:r w:rsidRPr="00F52FE5">
        <w:rPr>
          <w:rFonts w:ascii="Traditional Arabic" w:hAnsi="Traditional Arabic" w:cs="Traditional Arabic"/>
          <w:color w:val="17365D"/>
          <w:sz w:val="32"/>
          <w:szCs w:val="32"/>
          <w:shd w:val="clear" w:color="auto" w:fill="FFFF66"/>
          <w:rtl/>
        </w:rPr>
        <w:t>الناس والتفريط بثقتهم ومحبّتهم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فالأنانيّة وحبّ الجاه 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يجرّ الضعفاء إلى أقطاب القوّة يشكّلان أرضيّة خصبة للتلوّث بالفساد والانحراف.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بدّ أن نضع نصب أعيننا قوله سبحانه</w:t>
      </w:r>
      <w:r w:rsidRPr="00595AF4">
        <w:rPr>
          <w:rFonts w:ascii="Traditional Arabic" w:hAnsi="Traditional Arabic" w:cs="Traditional Arabic"/>
          <w:color w:val="17365D"/>
          <w:sz w:val="32"/>
          <w:szCs w:val="32"/>
        </w:rPr>
        <w:t xml:space="preserve">: </w:t>
      </w:r>
      <w:r w:rsidRPr="00F52FE5">
        <w:rPr>
          <w:rFonts w:ascii="Traditional Arabic" w:hAnsi="Traditional Arabic" w:cs="Traditional Arabic"/>
          <w:b/>
          <w:bCs/>
          <w:color w:val="548DD4"/>
          <w:sz w:val="32"/>
          <w:szCs w:val="32"/>
          <w:rtl/>
        </w:rPr>
        <w:t>﴿تِلْكَ الدَّارُ</w:t>
      </w:r>
      <w:r w:rsidRPr="00F52FE5">
        <w:rPr>
          <w:rFonts w:ascii="Traditional Arabic" w:hAnsi="Traditional Arabic" w:cs="Traditional Arabic"/>
          <w:b/>
          <w:bCs/>
          <w:color w:val="548DD4"/>
          <w:sz w:val="32"/>
          <w:szCs w:val="32"/>
        </w:rPr>
        <w:t xml:space="preserve"> </w:t>
      </w:r>
      <w:r w:rsidRPr="00F52FE5">
        <w:rPr>
          <w:rFonts w:ascii="Traditional Arabic" w:hAnsi="Traditional Arabic" w:cs="Traditional Arabic"/>
          <w:b/>
          <w:bCs/>
          <w:color w:val="548DD4"/>
          <w:sz w:val="32"/>
          <w:szCs w:val="32"/>
          <w:rtl/>
        </w:rPr>
        <w:t>الْآخِرَةُ نَجْعَلُهَا لِلَّذِينَ لَا يُرِيدُونَ عُلُوًّا فِي</w:t>
      </w:r>
      <w:r w:rsidRPr="00F52FE5">
        <w:rPr>
          <w:rFonts w:ascii="Traditional Arabic" w:hAnsi="Traditional Arabic" w:cs="Traditional Arabic"/>
          <w:b/>
          <w:bCs/>
          <w:color w:val="548DD4"/>
          <w:sz w:val="32"/>
          <w:szCs w:val="32"/>
        </w:rPr>
        <w:t xml:space="preserve"> </w:t>
      </w:r>
      <w:r w:rsidRPr="00F52FE5">
        <w:rPr>
          <w:rFonts w:ascii="Traditional Arabic" w:hAnsi="Traditional Arabic" w:cs="Traditional Arabic"/>
          <w:b/>
          <w:bCs/>
          <w:color w:val="548DD4"/>
          <w:sz w:val="32"/>
          <w:szCs w:val="32"/>
          <w:rtl/>
        </w:rPr>
        <w:t>الْأَرْضِ ولَا فَسَادًا والْعَاقِبَةُ</w:t>
      </w:r>
      <w:r w:rsidRPr="00F52FE5">
        <w:rPr>
          <w:rFonts w:ascii="Traditional Arabic" w:hAnsi="Traditional Arabic" w:cs="Traditional Arabic"/>
          <w:b/>
          <w:bCs/>
          <w:color w:val="548DD4"/>
          <w:sz w:val="32"/>
          <w:szCs w:val="32"/>
        </w:rPr>
        <w:t xml:space="preserve"> </w:t>
      </w:r>
      <w:r w:rsidRPr="00F52FE5">
        <w:rPr>
          <w:rFonts w:ascii="Traditional Arabic" w:hAnsi="Traditional Arabic" w:cs="Traditional Arabic"/>
          <w:b/>
          <w:bCs/>
          <w:color w:val="548DD4"/>
          <w:sz w:val="32"/>
          <w:szCs w:val="32"/>
          <w:rtl/>
        </w:rPr>
        <w:t>لِلْمُتَّقِينَ﴾</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القصص: 83</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إنّنا اليوم، في عصر حراك الصحوة الإسلاميّة وما تبعثه في النفوس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أمل، نشاهد أحيانًا مساعيَ خَدَمِ أمريكا والصهيونيّة لاصطناع مرجعيّات فكريّة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مشبوهة من ناحية، ومساعي الغارقين في المال ومستنقع الشهوات لجرّ أهل الدين والتقوى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موائدهم المسمومة الملوّثة من ناحية أخرى</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فعلى علماء الدين والرجال المتديّنين والمحافظين على الدين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يراقبوا هذه الأمور بشدّة ودقّة</w:t>
      </w:r>
      <w:r w:rsidRPr="00595AF4">
        <w:rPr>
          <w:rFonts w:ascii="Traditional Arabic" w:hAnsi="Traditional Arabic" w:cs="Traditional Arabic"/>
          <w:color w:val="17365D"/>
          <w:sz w:val="32"/>
          <w:szCs w:val="32"/>
        </w:rPr>
        <w:t>.</w:t>
      </w:r>
    </w:p>
    <w:p w:rsidR="00DC0CC3" w:rsidRPr="00F52FE5" w:rsidRDefault="00DC0CC3" w:rsidP="00F52FE5">
      <w:pPr>
        <w:pStyle w:val="ListParagraph"/>
        <w:numPr>
          <w:ilvl w:val="0"/>
          <w:numId w:val="3"/>
        </w:numPr>
        <w:spacing w:before="100" w:beforeAutospacing="1" w:after="100" w:afterAutospacing="1"/>
        <w:jc w:val="both"/>
        <w:rPr>
          <w:rFonts w:ascii="Traditional Arabic" w:hAnsi="Traditional Arabic" w:cs="Traditional Arabic"/>
          <w:b/>
          <w:bCs/>
          <w:color w:val="365F91"/>
          <w:sz w:val="32"/>
          <w:szCs w:val="32"/>
        </w:rPr>
      </w:pPr>
      <w:r w:rsidRPr="00F52FE5">
        <w:rPr>
          <w:rFonts w:ascii="Traditional Arabic" w:hAnsi="Traditional Arabic" w:cs="Traditional Arabic"/>
          <w:b/>
          <w:bCs/>
          <w:color w:val="365F91"/>
          <w:sz w:val="32"/>
          <w:szCs w:val="32"/>
          <w:rtl/>
        </w:rPr>
        <w:t>إقامة</w:t>
      </w:r>
      <w:r w:rsidRPr="00F52FE5">
        <w:rPr>
          <w:rFonts w:ascii="Traditional Arabic" w:hAnsi="Traditional Arabic" w:cs="Traditional Arabic"/>
          <w:b/>
          <w:bCs/>
          <w:color w:val="365F91"/>
          <w:sz w:val="32"/>
          <w:szCs w:val="32"/>
        </w:rPr>
        <w:t>»</w:t>
      </w:r>
      <w:r w:rsidRPr="00F52FE5">
        <w:rPr>
          <w:rFonts w:ascii="Traditional Arabic" w:hAnsi="Traditional Arabic" w:cs="Traditional Arabic"/>
          <w:b/>
          <w:bCs/>
          <w:color w:val="365F91"/>
          <w:sz w:val="32"/>
          <w:szCs w:val="32"/>
          <w:rtl/>
        </w:rPr>
        <w:t>الحضارة</w:t>
      </w:r>
      <w:r w:rsidRPr="00F52FE5">
        <w:rPr>
          <w:rFonts w:ascii="Traditional Arabic" w:hAnsi="Traditional Arabic" w:cs="Traditional Arabic"/>
          <w:b/>
          <w:bCs/>
          <w:color w:val="365F91"/>
          <w:sz w:val="32"/>
          <w:szCs w:val="32"/>
        </w:rPr>
        <w:t xml:space="preserve"> </w:t>
      </w:r>
      <w:r w:rsidRPr="00F52FE5">
        <w:rPr>
          <w:rFonts w:ascii="Traditional Arabic" w:hAnsi="Traditional Arabic" w:cs="Traditional Arabic"/>
          <w:b/>
          <w:bCs/>
          <w:color w:val="365F91"/>
          <w:sz w:val="32"/>
          <w:szCs w:val="32"/>
          <w:rtl/>
        </w:rPr>
        <w:t>الإسلاميّة</w:t>
      </w:r>
      <w:r w:rsidRPr="00F52FE5">
        <w:rPr>
          <w:rFonts w:ascii="Traditional Arabic" w:hAnsi="Traditional Arabic" w:cs="Traditional Arabic"/>
          <w:b/>
          <w:bCs/>
          <w:color w:val="365F91"/>
          <w:sz w:val="32"/>
          <w:szCs w:val="32"/>
        </w:rPr>
        <w:t xml:space="preserve"> </w:t>
      </w:r>
      <w:r w:rsidRPr="00F52FE5">
        <w:rPr>
          <w:rFonts w:ascii="Traditional Arabic" w:hAnsi="Traditional Arabic" w:cs="Traditional Arabic"/>
          <w:b/>
          <w:bCs/>
          <w:color w:val="365F91"/>
          <w:sz w:val="32"/>
          <w:szCs w:val="32"/>
          <w:rtl/>
        </w:rPr>
        <w:t>المجيدة</w:t>
      </w:r>
      <w:r w:rsidRPr="00F52FE5">
        <w:rPr>
          <w:rFonts w:ascii="Traditional Arabic" w:hAnsi="Traditional Arabic" w:cs="Traditional Arabic"/>
          <w:b/>
          <w:bCs/>
          <w:color w:val="365F91"/>
          <w:sz w:val="32"/>
          <w:szCs w:val="32"/>
        </w:rPr>
        <w:t>«</w:t>
      </w:r>
    </w:p>
    <w:p w:rsidR="00DC0CC3" w:rsidRPr="00595AF4" w:rsidRDefault="00DC0CC3" w:rsidP="00F52FE5">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التأكيد على ضرورة رسم هدف بعيد المدى للصحوة الإسلاميّة في البلدان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المسلمة يوضع أمام الجماهير ليكون البوصلة في حركتها للوصول إليه. وبمعرفة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الهدف يمكن رسم خريطة الطريق وتحديد الأهداف القريبة والمتوسّطة. هذا الهدف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النهائيّ لا يمكن أن يكون أقلّ من إقامة</w:t>
      </w:r>
      <w:r>
        <w:rPr>
          <w:rFonts w:ascii="Traditional Arabic" w:hAnsi="Traditional Arabic" w:cs="Traditional Arabic"/>
          <w:color w:val="17365D"/>
          <w:sz w:val="32"/>
          <w:szCs w:val="32"/>
          <w:rtl/>
        </w:rPr>
        <w:t xml:space="preserve"> </w:t>
      </w:r>
      <w:r>
        <w:rPr>
          <w:rFonts w:ascii="Traditional Arabic" w:hAnsi="Traditional Arabic" w:cs="Traditional Arabic"/>
          <w:color w:val="17365D"/>
          <w:sz w:val="32"/>
          <w:szCs w:val="32"/>
        </w:rPr>
        <w:t>»</w:t>
      </w:r>
      <w:r w:rsidRPr="00F52FE5">
        <w:rPr>
          <w:rFonts w:ascii="Traditional Arabic" w:hAnsi="Traditional Arabic" w:cs="Traditional Arabic"/>
          <w:b/>
          <w:bCs/>
          <w:color w:val="17365D"/>
          <w:sz w:val="32"/>
          <w:szCs w:val="32"/>
          <w:rtl/>
        </w:rPr>
        <w:t>الحضارة الإسلاميّة</w:t>
      </w:r>
      <w:r w:rsidRPr="00F52FE5">
        <w:rPr>
          <w:rFonts w:ascii="Traditional Arabic" w:hAnsi="Traditional Arabic" w:cs="Traditional Arabic"/>
          <w:b/>
          <w:bCs/>
          <w:color w:val="17365D"/>
          <w:sz w:val="32"/>
          <w:szCs w:val="32"/>
        </w:rPr>
        <w:t xml:space="preserve"> </w:t>
      </w:r>
      <w:r w:rsidRPr="00F52FE5">
        <w:rPr>
          <w:rFonts w:ascii="Traditional Arabic" w:hAnsi="Traditional Arabic" w:cs="Traditional Arabic"/>
          <w:b/>
          <w:bCs/>
          <w:color w:val="17365D"/>
          <w:sz w:val="32"/>
          <w:szCs w:val="32"/>
          <w:rtl/>
        </w:rPr>
        <w:t>المجيدة»</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فالأمّة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بكلّ أجزائها في إطار الشعوب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والبلدان، يجب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تعتلي مكانتها الحضاريّة التي يدعو إليها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القرآن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الكريم</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من الخصائص الأصليّة والعامّة لهذه الحضارة استثمار أبناء البشر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لجميع ما أودعه الله في عالم الطبيعة وفي وجودهم من مواهب وطاقات ماديّة ومعنويّة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لتحقيق سعادتهم وسموّهم. ويمكن، بل وينبغي مشاهدة مظاهر هذه الحضارة في إقامة حكومة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شعبيّة، وفي قوانين مستلهمة من القرآن، وفي الاجتهاد وتلبية الاحتياجات المستحدثة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للبشر، وفي رفض الجمود الفكريّ والرجعيّة، ناهيك عن البدعة والالتقاط، وفي إنتاج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الرفاه والثروة العامّة، وفي استتباب العدل،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F52FE5">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وفي التخلّص من الاقتصاد القائم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الاستئثار والربا والتكاثر، وفي إشاعة الأخلاق الإنسانيّة، وفي الدفاع عن المظلومين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العالم، وفي السعي والعمل والإبداع</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804AF4">
        <w:rPr>
          <w:rFonts w:ascii="Traditional Arabic" w:hAnsi="Traditional Arabic" w:cs="Traditional Arabic"/>
          <w:color w:val="17365D"/>
          <w:sz w:val="32"/>
          <w:szCs w:val="32"/>
          <w:shd w:val="clear" w:color="auto" w:fill="FFFF66"/>
          <w:rtl/>
        </w:rPr>
        <w:t>ومن مستلزمات هذا البناء الحضاريّ النظرة</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الاجتهاديّة والعلميّة للساحات المختلفة بدءاً من العلوم</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الإنسانية ونظام التربية والتعليم</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الرسميّ، ومروراً</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بالاقتصاد والنظام المصرفيّ، وانتهاء بالإنتاج الصناعيّ والتقنيّ ووسائل</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الإعلام الحديثة والفنّ والسينما، بالإضافة إلى العلاقات</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الدوليّة وغيرها</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من الساحات</w:t>
      </w:r>
      <w:r w:rsidRPr="00595AF4">
        <w:rPr>
          <w:rFonts w:ascii="Traditional Arabic" w:hAnsi="Traditional Arabic" w:cs="Traditional Arabic"/>
          <w:color w:val="17365D"/>
          <w:sz w:val="32"/>
          <w:szCs w:val="32"/>
        </w:rPr>
        <w:t>.</w:t>
      </w:r>
    </w:p>
    <w:p w:rsidR="00DC0CC3" w:rsidRPr="00595AF4" w:rsidRDefault="00DC0CC3" w:rsidP="00804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وتدلّ التّجربة علی أنّ كلّ ذلك ممكن وفي متناول مجتمعاتنا بطاقاتها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المتوفّرة. لا يجوز أن ننظر إلى هذا الأفق بنظرة متسرّعة أو متشائمة. التشاؤم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تقويم قدراتنا كفران بنعم الله، والغفلة عن الإمداد الإلهيّ ودعم سنن الخلق انزلاق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ورطة</w:t>
      </w:r>
      <w:r w:rsidRPr="00595AF4">
        <w:rPr>
          <w:rFonts w:ascii="Traditional Arabic" w:hAnsi="Traditional Arabic" w:cs="Traditional Arabic"/>
          <w:color w:val="17365D"/>
          <w:sz w:val="32"/>
          <w:szCs w:val="32"/>
        </w:rPr>
        <w:t xml:space="preserve"> : </w:t>
      </w:r>
      <w:r w:rsidRPr="00804AF4">
        <w:rPr>
          <w:rFonts w:ascii="Traditional Arabic" w:hAnsi="Traditional Arabic" w:cs="Traditional Arabic"/>
          <w:b/>
          <w:bCs/>
          <w:color w:val="548DD4"/>
          <w:sz w:val="32"/>
          <w:szCs w:val="32"/>
          <w:rtl/>
        </w:rPr>
        <w:t>﴿الظَّانِّينَ بِاللهِ ظَنَّ</w:t>
      </w:r>
      <w:r w:rsidRPr="00804AF4">
        <w:rPr>
          <w:rFonts w:ascii="Traditional Arabic" w:hAnsi="Traditional Arabic" w:cs="Traditional Arabic"/>
          <w:b/>
          <w:bCs/>
          <w:color w:val="548DD4"/>
          <w:sz w:val="32"/>
          <w:szCs w:val="32"/>
        </w:rPr>
        <w:t xml:space="preserve"> </w:t>
      </w:r>
      <w:r w:rsidRPr="00804AF4">
        <w:rPr>
          <w:rFonts w:ascii="Traditional Arabic" w:hAnsi="Traditional Arabic" w:cs="Traditional Arabic"/>
          <w:b/>
          <w:bCs/>
          <w:color w:val="548DD4"/>
          <w:sz w:val="32"/>
          <w:szCs w:val="32"/>
          <w:rtl/>
        </w:rPr>
        <w:t>السَّوْءِ﴾</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الفتح: 6</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نحن قادرون على أن نكسر حلقة الاحتكارات العلميّة والاقتصاديّة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والسياسيّة لقوى الهيمنة، وأن نجعل الأمّة الإسلاميّة سبّاقة لإحقاق حقوق أكثريّة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شعوب العالم التي هي اليوم مقهورة أمام أقليّة مستكبرة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804AF4">
        <w:rPr>
          <w:rFonts w:ascii="Traditional Arabic" w:hAnsi="Traditional Arabic" w:cs="Traditional Arabic"/>
          <w:color w:val="17365D"/>
          <w:sz w:val="32"/>
          <w:szCs w:val="32"/>
          <w:shd w:val="clear" w:color="auto" w:fill="FFFF66"/>
          <w:rtl/>
        </w:rPr>
        <w:t>الحضارة الإسلاميّة بمقوّماتها</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الإيمانيّة والعلميّة والأخلاقيّة، ومن خلال الجهاد الدائم،</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قادرة علی أن تقدّم للأمّة الإسلاميّة</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وللبشريّة المشاريع الفكريّة المتطوّرة والأخلاق</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السامية، وأن تكون</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منطلق الخلاص من مظالم الرؤية</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الماديّة للكون ومن الأخلاق</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الغارقة في مستنقع الرّذيلة</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التي تشكّل أركان الحضارة</w:t>
      </w:r>
      <w:r w:rsidRPr="00804AF4">
        <w:rPr>
          <w:rFonts w:ascii="Traditional Arabic" w:hAnsi="Traditional Arabic" w:cs="Traditional Arabic"/>
          <w:color w:val="17365D"/>
          <w:sz w:val="32"/>
          <w:szCs w:val="32"/>
          <w:shd w:val="clear" w:color="auto" w:fill="FFFF66"/>
        </w:rPr>
        <w:t xml:space="preserve"> </w:t>
      </w:r>
      <w:r w:rsidRPr="00804AF4">
        <w:rPr>
          <w:rFonts w:ascii="Traditional Arabic" w:hAnsi="Traditional Arabic" w:cs="Traditional Arabic"/>
          <w:color w:val="17365D"/>
          <w:sz w:val="32"/>
          <w:szCs w:val="32"/>
          <w:shd w:val="clear" w:color="auto" w:fill="FFFF66"/>
          <w:rtl/>
        </w:rPr>
        <w:t>الغربيّة القائمة</w:t>
      </w:r>
      <w:r w:rsidRPr="00595AF4">
        <w:rPr>
          <w:rFonts w:ascii="Traditional Arabic" w:hAnsi="Traditional Arabic" w:cs="Traditional Arabic"/>
          <w:color w:val="17365D"/>
          <w:sz w:val="32"/>
          <w:szCs w:val="32"/>
        </w:rPr>
        <w:t>.</w:t>
      </w:r>
    </w:p>
    <w:p w:rsidR="00DC0CC3" w:rsidRPr="00804AF4" w:rsidRDefault="00DC0CC3" w:rsidP="00804AF4">
      <w:pPr>
        <w:pStyle w:val="ListParagraph"/>
        <w:numPr>
          <w:ilvl w:val="0"/>
          <w:numId w:val="3"/>
        </w:numPr>
        <w:spacing w:before="100" w:beforeAutospacing="1" w:after="100" w:afterAutospacing="1"/>
        <w:jc w:val="both"/>
        <w:rPr>
          <w:rFonts w:ascii="Traditional Arabic" w:hAnsi="Traditional Arabic" w:cs="Traditional Arabic"/>
          <w:b/>
          <w:bCs/>
          <w:color w:val="365F91"/>
          <w:sz w:val="32"/>
          <w:szCs w:val="32"/>
        </w:rPr>
      </w:pPr>
      <w:r w:rsidRPr="00804AF4">
        <w:rPr>
          <w:rFonts w:ascii="Traditional Arabic" w:hAnsi="Traditional Arabic" w:cs="Traditional Arabic"/>
          <w:b/>
          <w:bCs/>
          <w:color w:val="365F91"/>
          <w:sz w:val="32"/>
          <w:szCs w:val="32"/>
          <w:rtl/>
        </w:rPr>
        <w:t>التبعيّة</w:t>
      </w:r>
      <w:r w:rsidRPr="00804AF4">
        <w:rPr>
          <w:rFonts w:ascii="Traditional Arabic" w:hAnsi="Traditional Arabic" w:cs="Traditional Arabic"/>
          <w:b/>
          <w:bCs/>
          <w:color w:val="365F91"/>
          <w:sz w:val="32"/>
          <w:szCs w:val="32"/>
        </w:rPr>
        <w:t xml:space="preserve"> </w:t>
      </w:r>
      <w:r w:rsidRPr="00804AF4">
        <w:rPr>
          <w:rFonts w:ascii="Traditional Arabic" w:hAnsi="Traditional Arabic" w:cs="Traditional Arabic"/>
          <w:b/>
          <w:bCs/>
          <w:color w:val="365F91"/>
          <w:sz w:val="32"/>
          <w:szCs w:val="32"/>
          <w:rtl/>
        </w:rPr>
        <w:t>للغرب</w:t>
      </w:r>
      <w:r w:rsidRPr="00804AF4">
        <w:rPr>
          <w:rFonts w:ascii="Traditional Arabic" w:hAnsi="Traditional Arabic" w:cs="Traditional Arabic"/>
          <w:b/>
          <w:bCs/>
          <w:color w:val="365F91"/>
          <w:sz w:val="32"/>
          <w:szCs w:val="32"/>
        </w:rPr>
        <w:t xml:space="preserve">: </w:t>
      </w:r>
      <w:r w:rsidRPr="00804AF4">
        <w:rPr>
          <w:rFonts w:ascii="Traditional Arabic" w:hAnsi="Traditional Arabic" w:cs="Traditional Arabic"/>
          <w:b/>
          <w:bCs/>
          <w:color w:val="365F91"/>
          <w:sz w:val="32"/>
          <w:szCs w:val="32"/>
          <w:rtl/>
        </w:rPr>
        <w:t>تجارب</w:t>
      </w:r>
      <w:r w:rsidRPr="00804AF4">
        <w:rPr>
          <w:rFonts w:ascii="Traditional Arabic" w:hAnsi="Traditional Arabic" w:cs="Traditional Arabic"/>
          <w:b/>
          <w:bCs/>
          <w:color w:val="365F91"/>
          <w:sz w:val="32"/>
          <w:szCs w:val="32"/>
        </w:rPr>
        <w:t xml:space="preserve"> </w:t>
      </w:r>
      <w:r w:rsidRPr="00804AF4">
        <w:rPr>
          <w:rFonts w:ascii="Traditional Arabic" w:hAnsi="Traditional Arabic" w:cs="Traditional Arabic"/>
          <w:b/>
          <w:bCs/>
          <w:color w:val="365F91"/>
          <w:sz w:val="32"/>
          <w:szCs w:val="32"/>
          <w:rtl/>
        </w:rPr>
        <w:t>مرّة</w:t>
      </w:r>
      <w:r w:rsidRPr="00804AF4">
        <w:rPr>
          <w:rFonts w:ascii="Traditional Arabic" w:hAnsi="Traditional Arabic" w:cs="Traditional Arabic"/>
          <w:b/>
          <w:bCs/>
          <w:color w:val="365F91"/>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ينبغي في إطار حركات الصحوة الإسلاميّة الالتفات دائماً إلى التجربة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المرّة والفظيعة التي تركتها التبعيّة للغرب على السياسة والأخلاق والسلوك ونمط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الحياة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لقد مُنيت البلدان الإسلاميّة, خلال أكثر من قرن من التبعيّة لثقافة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الدول المستكبرة وسياستها, بآفات مهلكة مثل: الذّيلية[التبعيّة] والذّلة السياسيّة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والفقر الاقتصاديّ وتهاوي الأخلاق والفضيلة، والتخلّف العلميّ المُخجِل، بينما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الأمّة الإسلامية تمتلك تاريخاً مشرقاً من التقدّم في جميع هذه المجالات</w:t>
      </w:r>
      <w:r w:rsidRPr="00595AF4">
        <w:rPr>
          <w:rFonts w:ascii="Traditional Arabic" w:hAnsi="Traditional Arabic" w:cs="Traditional Arabic"/>
          <w:color w:val="17365D"/>
          <w:sz w:val="32"/>
          <w:szCs w:val="32"/>
        </w:rPr>
        <w:t>.</w:t>
      </w:r>
    </w:p>
    <w:p w:rsidR="00DC0CC3" w:rsidRDefault="00DC0CC3" w:rsidP="00804AF4">
      <w:pPr>
        <w:spacing w:before="100" w:beforeAutospacing="1" w:after="100" w:afterAutospacing="1"/>
        <w:ind w:firstLine="720"/>
        <w:jc w:val="both"/>
        <w:rPr>
          <w:rFonts w:ascii="Traditional Arabic" w:hAnsi="Traditional Arabic" w:cs="Traditional Arabic"/>
          <w:b/>
          <w:bCs/>
          <w:color w:val="17365D"/>
          <w:sz w:val="32"/>
          <w:szCs w:val="32"/>
          <w:rtl/>
        </w:rPr>
      </w:pPr>
      <w:r w:rsidRPr="00595AF4">
        <w:rPr>
          <w:rFonts w:ascii="Traditional Arabic" w:hAnsi="Traditional Arabic" w:cs="Traditional Arabic"/>
          <w:color w:val="17365D"/>
          <w:sz w:val="32"/>
          <w:szCs w:val="32"/>
          <w:rtl/>
        </w:rPr>
        <w:t>لا ينبغي اعتبار هذا الكلام مناصبة العداء للغرب، نحن لا نكنّ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العداء لأيّة مجموعة إنسانيّة بسبب تمايزها الجغرافيّ. نحن تعلّمنا من الإمام عليّ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 السلام) ما قاله عن الإنسان أنّه</w:t>
      </w:r>
      <w:r>
        <w:rPr>
          <w:rFonts w:ascii="Traditional Arabic" w:hAnsi="Traditional Arabic" w:cs="Traditional Arabic"/>
          <w:color w:val="17365D"/>
          <w:sz w:val="32"/>
          <w:szCs w:val="32"/>
          <w:rtl/>
        </w:rPr>
        <w:t>: (</w:t>
      </w:r>
      <w:r w:rsidRPr="00804AF4">
        <w:rPr>
          <w:rFonts w:ascii="Traditional Arabic" w:hAnsi="Traditional Arabic" w:cs="Traditional Arabic"/>
          <w:b/>
          <w:bCs/>
          <w:color w:val="17365D"/>
          <w:sz w:val="32"/>
          <w:szCs w:val="32"/>
          <w:rtl/>
        </w:rPr>
        <w:t>إمّا أخٌ لك في الدين</w:t>
      </w:r>
      <w:r w:rsidRPr="00804AF4">
        <w:rPr>
          <w:rFonts w:ascii="Traditional Arabic" w:hAnsi="Traditional Arabic" w:cs="Traditional Arabic"/>
          <w:b/>
          <w:bCs/>
          <w:color w:val="17365D"/>
          <w:sz w:val="32"/>
          <w:szCs w:val="32"/>
        </w:rPr>
        <w:t xml:space="preserve"> </w:t>
      </w:r>
      <w:r w:rsidRPr="00804AF4">
        <w:rPr>
          <w:rFonts w:ascii="Traditional Arabic" w:hAnsi="Traditional Arabic" w:cs="Traditional Arabic"/>
          <w:b/>
          <w:bCs/>
          <w:color w:val="17365D"/>
          <w:sz w:val="32"/>
          <w:szCs w:val="32"/>
          <w:rtl/>
        </w:rPr>
        <w:t>أو نظيرٌ</w:t>
      </w:r>
      <w:r w:rsidRPr="00804AF4">
        <w:rPr>
          <w:rFonts w:ascii="Traditional Arabic" w:hAnsi="Traditional Arabic" w:cs="Traditional Arabic"/>
          <w:b/>
          <w:bCs/>
          <w:color w:val="17365D"/>
          <w:sz w:val="32"/>
          <w:szCs w:val="32"/>
        </w:rPr>
        <w:t xml:space="preserve"> </w:t>
      </w:r>
      <w:r w:rsidRPr="00804AF4">
        <w:rPr>
          <w:rFonts w:ascii="Traditional Arabic" w:hAnsi="Traditional Arabic" w:cs="Traditional Arabic"/>
          <w:b/>
          <w:bCs/>
          <w:color w:val="17365D"/>
          <w:sz w:val="32"/>
          <w:szCs w:val="32"/>
          <w:rtl/>
        </w:rPr>
        <w:t xml:space="preserve">لك </w:t>
      </w:r>
    </w:p>
    <w:p w:rsidR="00DC0CC3" w:rsidRDefault="00DC0CC3">
      <w:pPr>
        <w:bidi w:val="0"/>
        <w:spacing w:after="200" w:line="276" w:lineRule="auto"/>
        <w:rPr>
          <w:rFonts w:ascii="Traditional Arabic" w:hAnsi="Traditional Arabic" w:cs="Traditional Arabic"/>
          <w:b/>
          <w:bCs/>
          <w:color w:val="17365D"/>
          <w:sz w:val="32"/>
          <w:szCs w:val="32"/>
          <w:rtl/>
        </w:rPr>
      </w:pPr>
      <w:r>
        <w:rPr>
          <w:rFonts w:ascii="Traditional Arabic" w:hAnsi="Traditional Arabic" w:cs="Traditional Arabic"/>
          <w:b/>
          <w:bCs/>
          <w:color w:val="17365D"/>
          <w:sz w:val="32"/>
          <w:szCs w:val="32"/>
          <w:rtl/>
        </w:rPr>
        <w:br w:type="page"/>
      </w:r>
    </w:p>
    <w:p w:rsidR="00DC0CC3" w:rsidRPr="00595AF4" w:rsidRDefault="00DC0CC3" w:rsidP="00804AF4">
      <w:pPr>
        <w:spacing w:before="100" w:beforeAutospacing="1" w:after="100" w:afterAutospacing="1"/>
        <w:ind w:firstLine="720"/>
        <w:jc w:val="both"/>
        <w:rPr>
          <w:rFonts w:ascii="Traditional Arabic" w:hAnsi="Traditional Arabic" w:cs="Traditional Arabic"/>
          <w:color w:val="17365D"/>
          <w:sz w:val="32"/>
          <w:szCs w:val="32"/>
        </w:rPr>
      </w:pPr>
      <w:r w:rsidRPr="00804AF4">
        <w:rPr>
          <w:rFonts w:ascii="Traditional Arabic" w:hAnsi="Traditional Arabic" w:cs="Traditional Arabic"/>
          <w:b/>
          <w:bCs/>
          <w:color w:val="17365D"/>
          <w:sz w:val="32"/>
          <w:szCs w:val="32"/>
          <w:rtl/>
        </w:rPr>
        <w:t>في الخلق</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1"/>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اعتراضنا إنّما هو على الظلم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والاستكبار والتحكّم والعدوان والفساد والانحطاط الأخلاقيّ والعمليّ الذي تمارسه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القوى الاستعماريّة والاستكباريّة ضدّ شعوبنا. ونحن الآن أيضاً نشاهد تحكّم وتدخّل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وتعنّت أمريكا وبعض ذيولها في المنطقة داخل البلدان التي تَحوّلَ فيها نسيم الصحوة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نُهوض عاصف وإلى ثورة. وإنّ وعود هؤلاء وتهديداتهم ينبغي أن لا تؤثّر في قرارات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النّخب السياسيّة ومبادراتها وفي الحركة الجماهيريّة العظيمة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وهنا أيضاً يجب أن نتلقّى الدروس من التجارب. أولئك الذين تعلّقت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قلوبهم لسنوات طويلة بوعود أمريكا وجعلوا الركون إلى الظالم أساساً لنهجهم وسياستهم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 يستطيعوا أن يحلّوا مشكلة من مشاكل شعوبهم، أو أن يبعدوا ظلماً عنهم أو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غيرهم، بل إنّ هؤلاء باستسلامهم لأمريكا لم يستطيعوا أن يحولوا دون هدم بيت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فلسطينيّ واحد على الأقلّ في أرضٍ هي ملك للفلسطيّنيين</w:t>
      </w:r>
      <w:r w:rsidRPr="00595AF4">
        <w:rPr>
          <w:rFonts w:ascii="Traditional Arabic" w:hAnsi="Traditional Arabic" w:cs="Traditional Arabic"/>
          <w:color w:val="17365D"/>
          <w:sz w:val="32"/>
          <w:szCs w:val="32"/>
        </w:rPr>
        <w:t>.</w:t>
      </w:r>
    </w:p>
    <w:p w:rsidR="00DC0CC3" w:rsidRPr="00595AF4" w:rsidRDefault="00DC0CC3" w:rsidP="00A44FB5">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على السّاسة والنخب المخدوعة بالتطميع أو المرعوبة بتهديد جبهة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الاستكبار والذين يخسرون فرصة الصحوة الإسلاميّة أن يخشوا ما وجّهه الله سبحانه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إليهم من تهديد إذ قال</w:t>
      </w:r>
      <w:r w:rsidRPr="00595AF4">
        <w:rPr>
          <w:rFonts w:ascii="Traditional Arabic" w:hAnsi="Traditional Arabic" w:cs="Traditional Arabic"/>
          <w:color w:val="17365D"/>
          <w:sz w:val="32"/>
          <w:szCs w:val="32"/>
        </w:rPr>
        <w:t xml:space="preserve">: </w:t>
      </w:r>
      <w:r w:rsidRPr="00A44FB5">
        <w:rPr>
          <w:rFonts w:ascii="Traditional Arabic" w:hAnsi="Traditional Arabic" w:cs="Traditional Arabic"/>
          <w:b/>
          <w:bCs/>
          <w:color w:val="548DD4"/>
          <w:sz w:val="32"/>
          <w:szCs w:val="32"/>
          <w:rtl/>
        </w:rPr>
        <w:t>﴿أَلَمْ تَرَ إِلَى الَّذِينَ بَدَّلُواْ نِعْمَةَ اللهِ كُفْرًا</w:t>
      </w:r>
      <w:r w:rsidRPr="00A44FB5">
        <w:rPr>
          <w:rFonts w:ascii="Traditional Arabic" w:hAnsi="Traditional Arabic" w:cs="Traditional Arabic"/>
          <w:b/>
          <w:bCs/>
          <w:color w:val="548DD4"/>
          <w:sz w:val="32"/>
          <w:szCs w:val="32"/>
        </w:rPr>
        <w:t xml:space="preserve"> </w:t>
      </w:r>
      <w:r w:rsidRPr="00A44FB5">
        <w:rPr>
          <w:rFonts w:ascii="Traditional Arabic" w:hAnsi="Traditional Arabic" w:cs="Traditional Arabic"/>
          <w:b/>
          <w:bCs/>
          <w:color w:val="548DD4"/>
          <w:sz w:val="32"/>
          <w:szCs w:val="32"/>
          <w:rtl/>
        </w:rPr>
        <w:t>وأَحَلُّواْ قَوْمَهُمْ دَارَ الْبَوَارِ جَهَنَّمَ يَصْلَوْنَهَا وبِئْسَ</w:t>
      </w:r>
      <w:r w:rsidRPr="00A44FB5">
        <w:rPr>
          <w:rFonts w:ascii="Traditional Arabic" w:hAnsi="Traditional Arabic" w:cs="Traditional Arabic"/>
          <w:b/>
          <w:bCs/>
          <w:color w:val="548DD4"/>
          <w:sz w:val="32"/>
          <w:szCs w:val="32"/>
        </w:rPr>
        <w:t xml:space="preserve"> </w:t>
      </w:r>
      <w:r w:rsidRPr="00A44FB5">
        <w:rPr>
          <w:rFonts w:ascii="Traditional Arabic" w:hAnsi="Traditional Arabic" w:cs="Traditional Arabic"/>
          <w:b/>
          <w:bCs/>
          <w:color w:val="548DD4"/>
          <w:sz w:val="32"/>
          <w:szCs w:val="32"/>
          <w:rtl/>
        </w:rPr>
        <w:t>الْقَرَارُ﴾</w:t>
      </w:r>
      <w:r>
        <w:rPr>
          <w:rFonts w:ascii="Traditional Arabic" w:hAnsi="Traditional Arabic" w:cs="Traditional Arabic"/>
          <w:color w:val="17365D"/>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إبراهيم: 28-29</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17365D"/>
          <w:sz w:val="32"/>
          <w:szCs w:val="32"/>
          <w:u w:val="dotted" w:color="00B0F0"/>
        </w:rPr>
      </w:pPr>
      <w:r w:rsidRPr="00634A44">
        <w:rPr>
          <w:rFonts w:ascii="Traditional Arabic" w:hAnsi="Traditional Arabic" w:cs="Traditional Arabic"/>
          <w:b/>
          <w:bCs/>
          <w:color w:val="C00000"/>
          <w:sz w:val="32"/>
          <w:szCs w:val="32"/>
          <w:u w:val="dotted" w:color="00B0F0"/>
          <w:rtl/>
        </w:rPr>
        <w:t>العدوّ وعملاؤه وراء كلّ فتنة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أخطر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يواجه حركة الصحوة الإسلاميّة 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إثارة الخلافات ودفع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الحراك نحو صدامات دمويّة طائفيّة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ومذهبيّة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وقوميّة ومحليّة. تتابع تنفيذ هذه المؤامرة 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أجهزة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الجاسوسيّة الغربيّة والصهيونيّة بجدٍّ واهتمام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منطقة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تمتدّ من شرق آسيا حتّى شمال أفريقيا، وخاصّة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المنطقة العربيّة، بدعم من دولارات النفط والسّاسة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المأجورين. وإنّ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الأموال التي يمکن استخدامها في تحقيق رفاه خلق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تُنفق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التهديد والتكفير والاغتيال والتفجير وإراقة دماء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المسلمين وإضرام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نيران الأحقاد لفترات طويلة. أولئك الذين يرون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قوّة اتّحاد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المسلمين مانعاً لتطبيق أهدافهم الخبيثة رأوا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إثارة الخلافات داخل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الأمّة الإسلاميّة أيسر طريق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لتنفيذ أهدافهم الشّيطانيّة، وجعلوا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اختلاف وجهات النظر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الفقه والكلام والتاريخ والحديث، وهو اختلاف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طبيعيّ لا مفرّ منه، ذريعة للتكفير وسفك الدماء والفتنة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والفساد</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نظرة فاحصة إلى ساحة النزاعات الداخليّة تكشف بوضوح يد العدوّ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وراء هذه المآسي. هذه اليد الغادرة تستثمر دون شك الجهل والعصبيّة والسطحيّة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مجتمعاتنا، وتصبّ الزيت على النار. إنّ مسؤوليّة المصلحين والنخب الدينيّة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والسياسيّة في هذا الخضمّ ثقيلة جدّاً. فليبيا اليوم بشكل، ومصر وتونس بشكل آخر،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وسوريا بشكل، وباكستان بشكل آخر، والعراق ولبنان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بشكل، تعاني أو أنّها عرضة لهذه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النيران الخطرة. لا بدّ من المراقبة الشديدة والبحث عن العلاج</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A44FB5">
        <w:rPr>
          <w:rFonts w:ascii="Traditional Arabic" w:hAnsi="Traditional Arabic" w:cs="Traditional Arabic"/>
          <w:color w:val="17365D"/>
          <w:sz w:val="32"/>
          <w:szCs w:val="32"/>
          <w:shd w:val="clear" w:color="auto" w:fill="FFFF66"/>
          <w:rtl/>
        </w:rPr>
        <w:t>من السذاجة أن نعزو كلّ ذلك إلى عوامل ودوافع عقائديّة أو قوميّة. فالدعاية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الغربيّة والإعلام الإقليميّ التابع والمأجور يصوّران الحرب</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المدمّرة في سورية بأنّها نزاع سنّيّ ــ</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شيعيّ، ويوفّران بذلك مساحة آمنة للصهاينة وأعداء</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المقاومة في سوريا</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ولبنان. بينما النزاع في سوريا ليس</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بين طرفين سنيّ وشيعيّ، بل بين أنصار المقاومة ضد</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الصهيونية وبين معارضي هذه المقاومة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ليست حكومة سوريا</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حكومة شيعيّة، ولا المعارضة العلمانية المعادية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للإسلام</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مجموعة سنيّة، إنّما المنفّذون لهذا السيناريو</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المأساويّ</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كانوا بارعين في قدرتهم على استغلال المشاعر الدينيّة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للسذّج في هذا الحريق المهلك. وإن نظرة إلى الساحة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والفاعلين فيها على المستويات المختلفة توضّح هذه المسألة لكلّ إنسان منصف</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هذه الموجة الإعلاميّة تؤدّي دورها بشكل آخر، في البحرين، في اختلاق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الكذب والخداع. توجد في البحرين أكثرية مظلومة محرومة لسنوات طويلة من حقّ التصويت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وسائر الحقوق الأساسيّة للشعب، وقد نهضت للمطالبة بحقّها. ترى هل يصحّ أن نعتبر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الصراع شيعيّاً سنيّاً لأنّ هذه الأكثريّة المظلومة هي من الشيعة، والحكومة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المتجبّرة العلمانيّة تتظاهر بالتسنّن؟</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المستعمرون الأوربيّون والأمريكيّون ومن لفّ لفهم في المنطقة يريدون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طبعاً أن يصوّروا الأمر بهذا الشكل، ولكن أهذه هي الحقيقة؟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هذا ما يدعو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جميع علماء الدين المصلحين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والمنصفين إلى الوقوف أمامه بتأمّل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ودقّة وشعور بالمسؤوليّة، ويحتّم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عليهم أن يعرفوا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أهداف العدوّ في إثارة الخلافات الطائفيّة والقوميّة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والحزبيّة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لا تنسوا فلسطين</w:t>
      </w:r>
      <w:r w:rsidRPr="00634A44">
        <w:rPr>
          <w:rFonts w:ascii="Traditional Arabic" w:hAnsi="Traditional Arabic" w:cs="Traditional Arabic"/>
          <w:b/>
          <w:bCs/>
          <w:color w:val="C00000"/>
          <w:sz w:val="32"/>
          <w:szCs w:val="32"/>
          <w:u w:val="dotted" w:color="00B0F0"/>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المسألة الخامسة: إنّ سلامة مسيرة حركات الصحوة الإسلاميّة يجب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نبحث عنها، فيما نبحث، في موقفها تجاه قضيّة فلسطين. فمنذ ستين عاماً حتّى الآن 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تنزل على قلب الأمّة الإسلاميّة كارثةٌ أكبر من اغتصاب فلسطين</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كانت مأساة فلسطين منذ 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الأوّل وحتّى الآن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مزيجاً من القتل والإرهاب والهدم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والغصب والإساءة للمقدّسات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وإنّ وُجوب الصمود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والنّضال أمام هذا العدوّ المحارب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موضع اتفاق 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المذاهب الإسلاميّة ومحلّ إجماع كلّ التيّارات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الوطنيّة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الصّادقة والسليمة</w:t>
      </w:r>
      <w:r w:rsidRPr="00595AF4">
        <w:rPr>
          <w:rFonts w:ascii="Traditional Arabic" w:hAnsi="Traditional Arabic" w:cs="Traditional Arabic"/>
          <w:color w:val="17365D"/>
          <w:sz w:val="32"/>
          <w:szCs w:val="32"/>
        </w:rPr>
        <w:t>.</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أيّ تيار في البلدان 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يتناسى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الواجب الدينيّ والوطنيّ انصياعاً للإرادة الأمريكيّة المتعنّتة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بمسوِّغات غير منطقيّة يجب أن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يتوقّع غير التشكيك في وفائه للإسلام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وفي صدق ادعاءاته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الوطنيّة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هذا هو المحكّ</w:t>
      </w:r>
      <w:r w:rsidRPr="00595AF4">
        <w:rPr>
          <w:rFonts w:ascii="Traditional Arabic" w:hAnsi="Traditional Arabic" w:cs="Traditional Arabic"/>
          <w:color w:val="17365D"/>
          <w:sz w:val="32"/>
          <w:szCs w:val="32"/>
        </w:rPr>
        <w:t xml:space="preserve">. </w:t>
      </w:r>
      <w:r w:rsidRPr="00A44FB5">
        <w:rPr>
          <w:rFonts w:ascii="Traditional Arabic" w:hAnsi="Traditional Arabic" w:cs="Traditional Arabic"/>
          <w:color w:val="17365D"/>
          <w:sz w:val="32"/>
          <w:szCs w:val="32"/>
          <w:shd w:val="clear" w:color="auto" w:fill="FFFF66"/>
          <w:rtl/>
        </w:rPr>
        <w:t>كلّ من يرفض</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شعار</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تحرير القدس الشريف وإنقاذ الشعب الفلسطينيّ وأرض</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فلسطين، أو يجعلها</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مسألة ثانويّة، ويدير ظهره لجبهة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المقاومة، فهو متّهم</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يجب أن تضع الأمّة الإسلاميّة نصب عينيها هذا المؤشّر والمعيار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الواضح الأساسيّ في كلّ مكان وزمان</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أيّها الضيوف الأعزّاء.. أيّها الإخوة والأخوات</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لا تبعدوا عن أنظاركم كيد العدوّ، فإنّ غفلتنا توفّر الفرصة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للعدوّ</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من نامَ لم يُنَم عنه</w:t>
      </w:r>
    </w:p>
    <w:p w:rsidR="00DC0CC3" w:rsidRDefault="00DC0CC3" w:rsidP="00A44FB5">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درس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الإمام عليّ</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لنا هو أنّه:</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من نام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 يُنَم عنه</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2"/>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وإن تجربتنا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الإسلاميّة مليئة بدروس العبرة في هذا المجال. إذ</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بعد انتصار الثورة الإسلاميّة في إيران، بدأت الحكومات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الغربيّة والأمريكيّة المستكبرة التي كانت منذ أمد بعيد تسيطر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طواغيت إيران وتتحكّم في المصير السياسيّ والاقتصاديّ والثقافيّ</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A44FB5">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لبلدنا، وتستهين بالقوّة الضّخمة للإيمان الإسلاميّ في داخل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المجتمع، وكانت غافلة عن قوّة الإسلام والقرآن في التعبئة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والتوجيه، بدأت تفهم فجأة ما وقعت فيه من غفلة، فتحرّكت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دوائرها الحكوميّة وأجهزتها الاستخباريّة ومراكز صنع القرار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لِتَجبُرَ ما مُنيت به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هزيمة فاقت الحدود</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الثبات والحضور</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رأينا خلال هذه الأعوام الثلاثين ونيّف أنواع المؤامرات والمخطّطات،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والذي بدّد مكرهم أساساً عاملان: الثبات على المبادئ الإسلاميّة، والحضور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الجماهيريّ في الساحة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هذان العاملان هما مفتاح الفتح والفَرَج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مكان. العامل الأوّل يضمنه الإيمان الصادق بالوعد الإلهيّ، والعامل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الثاني سيبقى ببركة الجهود المخلصة والبيان الصادق. الشعب 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يؤمن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بصدقِ قادته وإخلاصهم يجعل الساحة فاعلة بحضوره المبارك</w:t>
      </w:r>
      <w:r w:rsidRPr="00595AF4">
        <w:rPr>
          <w:rFonts w:ascii="Traditional Arabic" w:hAnsi="Traditional Arabic" w:cs="Traditional Arabic"/>
          <w:color w:val="17365D"/>
          <w:sz w:val="32"/>
          <w:szCs w:val="32"/>
        </w:rPr>
        <w:t xml:space="preserve">. </w:t>
      </w:r>
      <w:r w:rsidRPr="00A44FB5">
        <w:rPr>
          <w:rFonts w:ascii="Traditional Arabic" w:hAnsi="Traditional Arabic" w:cs="Traditional Arabic"/>
          <w:color w:val="17365D"/>
          <w:sz w:val="32"/>
          <w:szCs w:val="32"/>
          <w:shd w:val="clear" w:color="auto" w:fill="FFFF66"/>
          <w:rtl/>
        </w:rPr>
        <w:t>وأينما</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حضر الشعب بعزم راسخ, في أيّ ساحة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فستعجز أيّ قدرة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عن إنزال الهزيمة به. هذه تجربة ناجحة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لكلّ الشعوب التي</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صنعت بحضورها الصحوة</w:t>
      </w:r>
      <w:r w:rsidRPr="00A44FB5">
        <w:rPr>
          <w:rFonts w:ascii="Traditional Arabic" w:hAnsi="Traditional Arabic" w:cs="Traditional Arabic"/>
          <w:color w:val="17365D"/>
          <w:sz w:val="32"/>
          <w:szCs w:val="32"/>
          <w:shd w:val="clear" w:color="auto" w:fill="FFFF66"/>
        </w:rPr>
        <w:t xml:space="preserve"> </w:t>
      </w:r>
      <w:r w:rsidRPr="00A44FB5">
        <w:rPr>
          <w:rFonts w:ascii="Traditional Arabic" w:hAnsi="Traditional Arabic" w:cs="Traditional Arabic"/>
          <w:color w:val="17365D"/>
          <w:sz w:val="32"/>
          <w:szCs w:val="32"/>
          <w:shd w:val="clear" w:color="auto" w:fill="FFFF66"/>
          <w:rtl/>
        </w:rPr>
        <w:t>الإسلاميّة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أسأل الله تعالى لكم ولكلّ الشعوب أن يسدّدكم ويأخذ بأيديکم ويعينكم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ويغدق عليكم شآبيب رحمته، إنّه تعالى سميع مجيب</w:t>
      </w:r>
      <w:r w:rsidRPr="00595AF4">
        <w:rPr>
          <w:rFonts w:ascii="Traditional Arabic" w:hAnsi="Traditional Arabic" w:cs="Traditional Arabic"/>
          <w:color w:val="17365D"/>
          <w:sz w:val="32"/>
          <w:szCs w:val="32"/>
        </w:rPr>
        <w:t xml:space="preserve">. </w:t>
      </w:r>
    </w:p>
    <w:p w:rsidR="00DC0CC3" w:rsidRPr="00A44FB5" w:rsidRDefault="00DC0CC3" w:rsidP="00A44FB5">
      <w:pPr>
        <w:spacing w:before="100" w:beforeAutospacing="1" w:after="100" w:afterAutospacing="1"/>
        <w:ind w:firstLine="720"/>
        <w:jc w:val="right"/>
        <w:rPr>
          <w:rFonts w:ascii="Traditional Arabic" w:hAnsi="Traditional Arabic" w:cs="Traditional Arabic"/>
          <w:b/>
          <w:bCs/>
          <w:color w:val="17365D"/>
          <w:sz w:val="32"/>
          <w:szCs w:val="32"/>
        </w:rPr>
      </w:pPr>
      <w:r w:rsidRPr="00A44FB5">
        <w:rPr>
          <w:rFonts w:ascii="Traditional Arabic" w:hAnsi="Traditional Arabic" w:cs="Traditional Arabic"/>
          <w:b/>
          <w:bCs/>
          <w:color w:val="17365D"/>
          <w:sz w:val="32"/>
          <w:szCs w:val="32"/>
          <w:rtl/>
        </w:rPr>
        <w:t>والسلام عليكم ورحمة الله وبركاته</w:t>
      </w:r>
      <w:r w:rsidRPr="00A44FB5">
        <w:rPr>
          <w:rFonts w:ascii="Traditional Arabic" w:hAnsi="Traditional Arabic" w:cs="Traditional Arabic"/>
          <w:b/>
          <w:bCs/>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16" o:spid="_x0000_s1095" alt="Description: 194780.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B3Os0q&#10;wAIAAM4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15" o:spid="_x0000_s1097" alt="Description: 056.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DHYM0FvQIA&#10;AMs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14" o:spid="_x0000_s1099" alt="Description: 194822.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ItQKR&#10;wAIAAM4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13" o:spid="_x0000_s1101" alt="Description: 057.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NDJgtb4C&#10;AADLBQAADgAAAAAAAAAAAAAAAAAuAgAAZHJzL2Uyb0RvYy54bWxQSwECLQAUAAYACAAAACEAmPZs&#10;DdkAAAADAQAADwAAAAAAAAAAAAAAAAAYBQAAZHJzL2Rvd25yZXYueG1sUEsFBgAAAAAEAAQA8wAA&#10;AB4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12" o:spid="_x0000_s1103" alt="Description: 194841.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B+2F26&#10;wAIAAM4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06" o:spid="_x0000_s1105" alt="Description: 194890.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A8xuDu&#10;wAIAAM4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05" o:spid="_x0000_s1107" alt="Description: 006.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DCdmeGvQIA&#10;AMsFAAAOAAAAAAAAAAAAAAAAAC4CAABkcnMvZTJvRG9jLnhtbFBLAQItABQABgAIAAAAIQCY9mwN&#10;2QAAAAMBAAAPAAAAAAAAAAAAAAAAABcFAABkcnMvZG93bnJldi54bWxQSwUGAAAAAAQABADzAAAA&#10;HQYAAAAA&#10;" filled="f" stroked="f">
            <o:lock v:ext="edit" aspectratio="t"/>
            <w10:anchorlock/>
          </v:rect>
        </w:pict>
      </w:r>
    </w:p>
    <w:p w:rsidR="00DC0CC3" w:rsidRPr="00FE3314" w:rsidRDefault="00DC0CC3" w:rsidP="00346066">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خطاب الإمام الخامنئي</w:t>
      </w:r>
      <w:r w:rsidRPr="00FE3314">
        <w:rPr>
          <w:rFonts w:ascii="Traditional Arabic" w:hAnsi="Traditional Arabic" w:cs="Traditional Arabic"/>
          <w:b/>
          <w:bCs/>
          <w:color w:val="365F91"/>
          <w:sz w:val="40"/>
          <w:szCs w:val="40"/>
          <w:u w:val="dotted" w:color="FFFF00"/>
        </w:rPr>
        <w:t xml:space="preserve"> </w:t>
      </w:r>
      <w:r>
        <w:rPr>
          <w:rFonts w:ascii="Traditional Arabic" w:hAnsi="Traditional Arabic" w:cs="Traditional Arabic"/>
          <w:b/>
          <w:bCs/>
          <w:color w:val="365F91"/>
          <w:sz w:val="40"/>
          <w:szCs w:val="40"/>
          <w:u w:val="dotted" w:color="FFFF00"/>
          <w:rtl/>
        </w:rPr>
        <w:t>(دام ظله)</w:t>
      </w:r>
    </w:p>
    <w:p w:rsidR="00DC0CC3" w:rsidRPr="00FE3314" w:rsidRDefault="00DC0CC3" w:rsidP="00346066">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في مؤتمر علماء الأمة والصحوة</w:t>
      </w:r>
      <w:r w:rsidRPr="00FE3314">
        <w:rPr>
          <w:rFonts w:ascii="Traditional Arabic" w:hAnsi="Traditional Arabic" w:cs="Traditional Arabic"/>
          <w:b/>
          <w:bCs/>
          <w:color w:val="365F91"/>
          <w:sz w:val="40"/>
          <w:szCs w:val="40"/>
          <w:u w:val="dotted" w:color="FFFF00"/>
        </w:rPr>
        <w:t xml:space="preserve"> </w:t>
      </w:r>
      <w:r w:rsidRPr="00FE3314">
        <w:rPr>
          <w:rFonts w:ascii="Traditional Arabic" w:hAnsi="Traditional Arabic" w:cs="Traditional Arabic"/>
          <w:b/>
          <w:bCs/>
          <w:color w:val="365F91"/>
          <w:sz w:val="40"/>
          <w:szCs w:val="40"/>
          <w:u w:val="dotted" w:color="FFFF00"/>
          <w:rtl/>
        </w:rPr>
        <w:t>الإسلامية</w:t>
      </w:r>
    </w:p>
    <w:p w:rsidR="00DC0CC3" w:rsidRPr="00FE3314" w:rsidRDefault="00DC0CC3" w:rsidP="00346066">
      <w:pPr>
        <w:spacing w:before="100" w:beforeAutospacing="1" w:after="100" w:afterAutospacing="1"/>
        <w:ind w:firstLine="720"/>
        <w:jc w:val="center"/>
        <w:rPr>
          <w:rFonts w:ascii="Traditional Arabic" w:hAnsi="Traditional Arabic" w:cs="Traditional Arabic"/>
          <w:color w:val="548DD4"/>
          <w:sz w:val="32"/>
          <w:szCs w:val="32"/>
        </w:rPr>
      </w:pPr>
      <w:r w:rsidRPr="00FE3314">
        <w:rPr>
          <w:rFonts w:ascii="Traditional Arabic" w:hAnsi="Traditional Arabic" w:cs="Traditional Arabic"/>
          <w:color w:val="548DD4"/>
          <w:sz w:val="32"/>
          <w:szCs w:val="32"/>
        </w:rPr>
        <w:t>29-4-2013</w:t>
      </w:r>
    </w:p>
    <w:tbl>
      <w:tblPr>
        <w:tblW w:w="9565" w:type="dxa"/>
        <w:tblCellSpacing w:w="15" w:type="dxa"/>
        <w:tblInd w:w="-3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15" w:type="dxa"/>
          <w:left w:w="15" w:type="dxa"/>
          <w:bottom w:w="15" w:type="dxa"/>
          <w:right w:w="15" w:type="dxa"/>
        </w:tblCellMar>
        <w:tblLook w:val="0000"/>
      </w:tblPr>
      <w:tblGrid>
        <w:gridCol w:w="6571"/>
        <w:gridCol w:w="2994"/>
      </w:tblGrid>
      <w:tr w:rsidR="00DC0CC3" w:rsidRPr="00595AF4" w:rsidTr="00131E9A">
        <w:trPr>
          <w:tblCellSpacing w:w="15" w:type="dxa"/>
        </w:trPr>
        <w:tc>
          <w:tcPr>
            <w:tcW w:w="0" w:type="auto"/>
            <w:shd w:val="clear" w:color="auto" w:fill="244061"/>
            <w:vAlign w:val="center"/>
          </w:tcPr>
          <w:p w:rsidR="00DC0CC3" w:rsidRPr="003F4156" w:rsidRDefault="00DC0CC3" w:rsidP="00595AF4">
            <w:pPr>
              <w:spacing w:before="100" w:beforeAutospacing="1" w:after="100" w:afterAutospacing="1"/>
              <w:ind w:firstLine="720"/>
              <w:jc w:val="both"/>
              <w:rPr>
                <w:rFonts w:ascii="Traditional Arabic" w:hAnsi="Traditional Arabic" w:cs="Traditional Arabic"/>
                <w:b/>
                <w:bCs/>
                <w:color w:val="17365D"/>
                <w:sz w:val="32"/>
                <w:szCs w:val="32"/>
              </w:rPr>
            </w:pPr>
            <w:r w:rsidRPr="003F4156">
              <w:rPr>
                <w:rFonts w:ascii="Traditional Arabic" w:hAnsi="Traditional Arabic" w:cs="Traditional Arabic"/>
                <w:b/>
                <w:bCs/>
                <w:color w:val="C6D9F1"/>
                <w:sz w:val="32"/>
                <w:szCs w:val="32"/>
                <w:rtl/>
              </w:rPr>
              <w:t>خلاصة الكلام</w:t>
            </w:r>
          </w:p>
        </w:tc>
        <w:tc>
          <w:tcPr>
            <w:tcW w:w="0" w:type="auto"/>
            <w:shd w:val="clear" w:color="auto" w:fill="FFFF00"/>
            <w:vAlign w:val="center"/>
          </w:tcPr>
          <w:p w:rsidR="00DC0CC3" w:rsidRPr="00595AF4" w:rsidRDefault="00DC0CC3" w:rsidP="0017382F">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المواضيع الرئيسة</w:t>
            </w:r>
          </w:p>
        </w:tc>
      </w:tr>
      <w:tr w:rsidR="00DC0CC3" w:rsidRPr="00595AF4" w:rsidTr="003F4156">
        <w:trPr>
          <w:tblCellSpacing w:w="15" w:type="dxa"/>
        </w:trPr>
        <w:tc>
          <w:tcPr>
            <w:tcW w:w="0" w:type="auto"/>
            <w:shd w:val="clear" w:color="auto" w:fill="FFFF66"/>
            <w:vAlign w:val="center"/>
          </w:tcPr>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لقد</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خرج</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الإسلام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اليوم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هامش</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المعادلات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الاجتماعيّة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والسياسيّة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العالم،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واتخذ</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موقعاً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بارزاً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وماثلاً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قلب</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العناصر</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المشكّلة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لحوادث</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العالم،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ليقدّم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رؤية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جديدة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على</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ساحة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الحياة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والسياسة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والحكم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والتطوّرات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الاجتماعيّة</w:t>
            </w:r>
            <w:r w:rsidRPr="003F4156">
              <w:rPr>
                <w:rFonts w:ascii="Traditional Arabic" w:hAnsi="Traditional Arabic" w:cs="Traditional Arabic"/>
                <w:color w:val="17365D"/>
                <w:sz w:val="28"/>
                <w:szCs w:val="28"/>
              </w:rPr>
              <w:t xml:space="preserve">. </w:t>
            </w:r>
          </w:p>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الصّحوة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الإسلامية</w:t>
            </w:r>
            <w:r w:rsidRPr="003F4156">
              <w:rPr>
                <w:rFonts w:ascii="Traditional Arabic" w:hAnsi="Traditional Arabic" w:cs="Traditional Arabic"/>
                <w:color w:val="17365D"/>
                <w:sz w:val="28"/>
                <w:szCs w:val="28"/>
              </w:rPr>
              <w:t xml:space="preserve"> .. </w:t>
            </w:r>
            <w:r w:rsidRPr="003F4156">
              <w:rPr>
                <w:rFonts w:ascii="Traditional Arabic" w:hAnsi="Traditional Arabic" w:cs="Traditional Arabic"/>
                <w:color w:val="17365D"/>
                <w:sz w:val="28"/>
                <w:szCs w:val="28"/>
                <w:rtl/>
              </w:rPr>
              <w:t>هي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حقيقةٌ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نرى</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معالمها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اليوم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أرجاء</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العالم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الإسلاميّ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كافّة</w:t>
            </w:r>
            <w:r w:rsidRPr="003F4156">
              <w:rPr>
                <w:rFonts w:ascii="Traditional Arabic" w:hAnsi="Traditional Arabic" w:cs="Traditional Arabic"/>
                <w:color w:val="17365D"/>
                <w:sz w:val="28"/>
                <w:szCs w:val="28"/>
              </w:rPr>
              <w:t>.</w:t>
            </w:r>
          </w:p>
        </w:tc>
        <w:tc>
          <w:tcPr>
            <w:tcW w:w="0" w:type="auto"/>
            <w:shd w:val="clear" w:color="auto" w:fill="CCECFF"/>
          </w:tcPr>
          <w:p w:rsidR="00DC0CC3" w:rsidRPr="003F4156" w:rsidRDefault="00DC0CC3" w:rsidP="003F4156">
            <w:pPr>
              <w:spacing w:before="100" w:beforeAutospacing="1" w:after="100" w:afterAutospacing="1"/>
              <w:jc w:val="center"/>
              <w:rPr>
                <w:rFonts w:ascii="Traditional Arabic" w:hAnsi="Traditional Arabic" w:cs="Traditional Arabic"/>
                <w:b/>
                <w:bCs/>
                <w:color w:val="17365D"/>
                <w:sz w:val="32"/>
                <w:szCs w:val="32"/>
              </w:rPr>
            </w:pPr>
            <w:r w:rsidRPr="003F4156">
              <w:rPr>
                <w:rFonts w:ascii="Traditional Arabic" w:hAnsi="Traditional Arabic" w:cs="Traditional Arabic"/>
                <w:b/>
                <w:bCs/>
                <w:color w:val="17365D"/>
                <w:sz w:val="32"/>
                <w:szCs w:val="32"/>
                <w:rtl/>
              </w:rPr>
              <w:t>موقع</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الإسلام</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البارز</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في</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المعادلات</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العالميّة</w:t>
            </w:r>
          </w:p>
        </w:tc>
      </w:tr>
      <w:tr w:rsidR="00DC0CC3" w:rsidRPr="00595AF4" w:rsidTr="003F4156">
        <w:trPr>
          <w:tblCellSpacing w:w="15" w:type="dxa"/>
        </w:trPr>
        <w:tc>
          <w:tcPr>
            <w:tcW w:w="0" w:type="auto"/>
            <w:shd w:val="clear" w:color="auto" w:fill="FFFF66"/>
            <w:vAlign w:val="center"/>
          </w:tcPr>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مسؤوليّة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علماء</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الدين،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يسدّوا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الطريق</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أمام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الاختراق</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بفطنة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ودقّة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متناهية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وبمعرفة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أساليب</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العدوّ</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الخادعة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وحيله،</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وأن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يحبطوا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مكائده</w:t>
            </w:r>
            <w:r w:rsidRPr="003F4156">
              <w:rPr>
                <w:rFonts w:ascii="Traditional Arabic" w:hAnsi="Traditional Arabic" w:cs="Traditional Arabic"/>
                <w:color w:val="17365D"/>
                <w:sz w:val="28"/>
                <w:szCs w:val="28"/>
              </w:rPr>
              <w:t>.</w:t>
            </w:r>
          </w:p>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اليوم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نشاهد</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أحيانًا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مساعي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خَدَمِ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أمريكا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والصهيونيّة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لاصطناع</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مرجعيّات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فكريّة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مشبوهة</w:t>
            </w:r>
            <w:r w:rsidRPr="003F4156">
              <w:rPr>
                <w:rFonts w:ascii="Traditional Arabic" w:hAnsi="Traditional Arabic" w:cs="Traditional Arabic"/>
                <w:color w:val="17365D"/>
                <w:sz w:val="28"/>
                <w:szCs w:val="28"/>
              </w:rPr>
              <w:t>.</w:t>
            </w:r>
          </w:p>
        </w:tc>
        <w:tc>
          <w:tcPr>
            <w:tcW w:w="0" w:type="auto"/>
            <w:shd w:val="clear" w:color="auto" w:fill="CCECFF"/>
          </w:tcPr>
          <w:p w:rsidR="00DC0CC3" w:rsidRPr="003F4156" w:rsidRDefault="00DC0CC3" w:rsidP="003F4156">
            <w:pPr>
              <w:spacing w:before="100" w:beforeAutospacing="1" w:after="100" w:afterAutospacing="1"/>
              <w:jc w:val="center"/>
              <w:rPr>
                <w:rFonts w:ascii="Traditional Arabic" w:hAnsi="Traditional Arabic" w:cs="Traditional Arabic"/>
                <w:b/>
                <w:bCs/>
                <w:color w:val="17365D"/>
                <w:sz w:val="32"/>
                <w:szCs w:val="32"/>
              </w:rPr>
            </w:pPr>
            <w:r w:rsidRPr="003F4156">
              <w:rPr>
                <w:rFonts w:ascii="Traditional Arabic" w:hAnsi="Traditional Arabic" w:cs="Traditional Arabic"/>
                <w:b/>
                <w:bCs/>
                <w:color w:val="17365D"/>
                <w:sz w:val="32"/>
                <w:szCs w:val="32"/>
                <w:rtl/>
              </w:rPr>
              <w:t>دور</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العلماء</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في</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الصحوة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الإسلاميّة</w:t>
            </w:r>
          </w:p>
        </w:tc>
      </w:tr>
      <w:tr w:rsidR="00DC0CC3" w:rsidRPr="00595AF4" w:rsidTr="003F4156">
        <w:trPr>
          <w:tblCellSpacing w:w="15" w:type="dxa"/>
        </w:trPr>
        <w:tc>
          <w:tcPr>
            <w:tcW w:w="0" w:type="auto"/>
            <w:shd w:val="clear" w:color="auto" w:fill="FFFF66"/>
            <w:vAlign w:val="center"/>
          </w:tcPr>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الهدف</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النهائيّ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ليس</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أقلّ</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إقامة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الحضارة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الإسلاميّة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المجيدة</w:t>
            </w:r>
            <w:r w:rsidRPr="003F4156">
              <w:rPr>
                <w:rFonts w:ascii="Traditional Arabic" w:hAnsi="Traditional Arabic" w:cs="Traditional Arabic"/>
                <w:color w:val="17365D"/>
                <w:sz w:val="28"/>
                <w:szCs w:val="28"/>
              </w:rPr>
              <w:t>».</w:t>
            </w:r>
          </w:p>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الأمّة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الإسلاميّة،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بكلّ</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أجزائها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إطار</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الشعوب</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والبلدان،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يجب</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تعتلي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مكانتها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الحضاريّة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التي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يدعو</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إليها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القرآن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الكريم</w:t>
            </w:r>
            <w:r w:rsidRPr="003F4156">
              <w:rPr>
                <w:rFonts w:ascii="Traditional Arabic" w:hAnsi="Traditional Arabic" w:cs="Traditional Arabic"/>
                <w:color w:val="17365D"/>
                <w:sz w:val="28"/>
                <w:szCs w:val="28"/>
              </w:rPr>
              <w:t>.</w:t>
            </w:r>
          </w:p>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نحن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قادرون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على</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نكسر</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حلقة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الاحتكارات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العلميّة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والاقتصاديّة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والسياسيّة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لقوى</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الهيمنة</w:t>
            </w:r>
            <w:r w:rsidRPr="003F4156">
              <w:rPr>
                <w:rFonts w:ascii="Traditional Arabic" w:hAnsi="Traditional Arabic" w:cs="Traditional Arabic"/>
                <w:color w:val="17365D"/>
                <w:sz w:val="28"/>
                <w:szCs w:val="28"/>
              </w:rPr>
              <w:t>.</w:t>
            </w:r>
          </w:p>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الحضارة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الإسلاميّة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يمكن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تكون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منطلق</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الخلاص</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مظالم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الرؤية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الماديّة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للكون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ومن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الأخلاق</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الغارقة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مستنقع</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الرذيلة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التي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تشكّل</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أركان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المدنيّة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الغربيّة</w:t>
            </w:r>
            <w:r w:rsidRPr="003F4156">
              <w:rPr>
                <w:rFonts w:ascii="Traditional Arabic" w:hAnsi="Traditional Arabic" w:cs="Traditional Arabic"/>
                <w:color w:val="17365D"/>
                <w:sz w:val="28"/>
                <w:szCs w:val="28"/>
              </w:rPr>
              <w:t>.</w:t>
            </w:r>
          </w:p>
        </w:tc>
        <w:tc>
          <w:tcPr>
            <w:tcW w:w="0" w:type="auto"/>
            <w:shd w:val="clear" w:color="auto" w:fill="CCECFF"/>
          </w:tcPr>
          <w:p w:rsidR="00DC0CC3" w:rsidRPr="003F4156" w:rsidRDefault="00DC0CC3" w:rsidP="003F4156">
            <w:pPr>
              <w:spacing w:before="100" w:beforeAutospacing="1" w:after="100" w:afterAutospacing="1"/>
              <w:jc w:val="center"/>
              <w:rPr>
                <w:rFonts w:ascii="Traditional Arabic" w:hAnsi="Traditional Arabic" w:cs="Traditional Arabic"/>
                <w:b/>
                <w:bCs/>
                <w:color w:val="17365D"/>
                <w:sz w:val="32"/>
                <w:szCs w:val="32"/>
              </w:rPr>
            </w:pPr>
            <w:r w:rsidRPr="003F4156">
              <w:rPr>
                <w:rFonts w:ascii="Traditional Arabic" w:hAnsi="Traditional Arabic" w:cs="Traditional Arabic"/>
                <w:b/>
                <w:bCs/>
                <w:color w:val="17365D"/>
                <w:sz w:val="32"/>
                <w:szCs w:val="32"/>
                <w:rtl/>
              </w:rPr>
              <w:t>الهدف</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النهائيّ</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للصحوات</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إقامة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الحضارة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الإسلاميّة</w:t>
            </w:r>
          </w:p>
        </w:tc>
      </w:tr>
      <w:tr w:rsidR="00DC0CC3" w:rsidRPr="00595AF4" w:rsidTr="003F4156">
        <w:trPr>
          <w:tblCellSpacing w:w="15" w:type="dxa"/>
        </w:trPr>
        <w:tc>
          <w:tcPr>
            <w:tcW w:w="0" w:type="auto"/>
            <w:shd w:val="clear" w:color="auto" w:fill="FFFF66"/>
            <w:vAlign w:val="center"/>
          </w:tcPr>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أولئك</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الذين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تعلّقت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قلوبهم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لسنوات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طويلة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بوعود</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أمريكا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وجعلوا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الرّكون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إلى</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الظالم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أساساً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لنهجهم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وسياستهم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يستطيعوا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يحلّوا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مشكلةً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مشاكل</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شعوبهم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أو</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يبعدوا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ظلماً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عنهم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أو</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عن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غيرهم</w:t>
            </w:r>
            <w:r w:rsidRPr="003F4156">
              <w:rPr>
                <w:rFonts w:ascii="Traditional Arabic" w:hAnsi="Traditional Arabic" w:cs="Traditional Arabic"/>
                <w:color w:val="17365D"/>
                <w:sz w:val="28"/>
                <w:szCs w:val="28"/>
              </w:rPr>
              <w:t>.</w:t>
            </w:r>
          </w:p>
        </w:tc>
        <w:tc>
          <w:tcPr>
            <w:tcW w:w="0" w:type="auto"/>
            <w:shd w:val="clear" w:color="auto" w:fill="CCECFF"/>
          </w:tcPr>
          <w:p w:rsidR="00DC0CC3" w:rsidRPr="003F4156" w:rsidRDefault="00DC0CC3" w:rsidP="003F4156">
            <w:pPr>
              <w:spacing w:before="100" w:beforeAutospacing="1" w:after="100" w:afterAutospacing="1"/>
              <w:jc w:val="center"/>
              <w:rPr>
                <w:rFonts w:ascii="Traditional Arabic" w:hAnsi="Traditional Arabic" w:cs="Traditional Arabic"/>
                <w:b/>
                <w:bCs/>
                <w:color w:val="17365D"/>
                <w:sz w:val="32"/>
                <w:szCs w:val="32"/>
              </w:rPr>
            </w:pPr>
            <w:r w:rsidRPr="003F4156">
              <w:rPr>
                <w:rFonts w:ascii="Traditional Arabic" w:hAnsi="Traditional Arabic" w:cs="Traditional Arabic"/>
                <w:b/>
                <w:bCs/>
                <w:color w:val="17365D"/>
                <w:sz w:val="32"/>
                <w:szCs w:val="32"/>
                <w:rtl/>
              </w:rPr>
              <w:t>ضرورة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الإلتفات</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إلى</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التجربة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المرّة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في</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التبعيّة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للغرب</w:t>
            </w:r>
          </w:p>
        </w:tc>
      </w:tr>
      <w:tr w:rsidR="00DC0CC3" w:rsidRPr="00595AF4" w:rsidTr="003F4156">
        <w:trPr>
          <w:tblCellSpacing w:w="15" w:type="dxa"/>
        </w:trPr>
        <w:tc>
          <w:tcPr>
            <w:tcW w:w="0" w:type="auto"/>
            <w:shd w:val="clear" w:color="auto" w:fill="FFFF66"/>
            <w:vAlign w:val="center"/>
          </w:tcPr>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إنّ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أخطر</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يواجه</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حركة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الصحوة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الإسلاميّة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اليوم</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هو</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إثارة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الخلافات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ودفع</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هذا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الحراك</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نحو</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صدامات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دمويّة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طائفيّة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ومذهبيّة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وقوميّة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ومحلیّة</w:t>
            </w:r>
            <w:r w:rsidRPr="003F4156">
              <w:rPr>
                <w:rFonts w:ascii="Traditional Arabic" w:hAnsi="Traditional Arabic" w:cs="Traditional Arabic"/>
                <w:color w:val="17365D"/>
                <w:sz w:val="28"/>
                <w:szCs w:val="28"/>
              </w:rPr>
              <w:t>.</w:t>
            </w:r>
          </w:p>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النزاع</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سوريا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ليس</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بين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طرفين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سنيّ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وشيعيّ،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بل</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بين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أنصار</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المقاومة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ضدّ</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الصهيونيّة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وبين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معارضي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هذه</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المقاومة</w:t>
            </w:r>
            <w:r w:rsidRPr="003F4156">
              <w:rPr>
                <w:rFonts w:ascii="Traditional Arabic" w:hAnsi="Traditional Arabic" w:cs="Traditional Arabic"/>
                <w:color w:val="17365D"/>
                <w:sz w:val="28"/>
                <w:szCs w:val="28"/>
              </w:rPr>
              <w:t>.</w:t>
            </w:r>
          </w:p>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توجد</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البحرين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أكثرية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مظلومة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محرومة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لسنوات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طويلة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حقّ</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التصويت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وسائر</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الحقوق</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الأساسيّة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للشعب،</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وقد</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نهضت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للمطالبة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بحقّها</w:t>
            </w:r>
            <w:r w:rsidRPr="003F4156">
              <w:rPr>
                <w:rFonts w:ascii="Traditional Arabic" w:hAnsi="Traditional Arabic" w:cs="Traditional Arabic"/>
                <w:color w:val="17365D"/>
                <w:sz w:val="28"/>
                <w:szCs w:val="28"/>
              </w:rPr>
              <w:t>.</w:t>
            </w:r>
          </w:p>
        </w:tc>
        <w:tc>
          <w:tcPr>
            <w:tcW w:w="0" w:type="auto"/>
            <w:shd w:val="clear" w:color="auto" w:fill="CCECFF"/>
          </w:tcPr>
          <w:p w:rsidR="00DC0CC3" w:rsidRPr="003F4156" w:rsidRDefault="00DC0CC3" w:rsidP="003F4156">
            <w:pPr>
              <w:spacing w:before="100" w:beforeAutospacing="1" w:after="100" w:afterAutospacing="1"/>
              <w:jc w:val="center"/>
              <w:rPr>
                <w:rFonts w:ascii="Traditional Arabic" w:hAnsi="Traditional Arabic" w:cs="Traditional Arabic"/>
                <w:b/>
                <w:bCs/>
                <w:color w:val="17365D"/>
                <w:sz w:val="32"/>
                <w:szCs w:val="32"/>
              </w:rPr>
            </w:pPr>
            <w:r w:rsidRPr="003F4156">
              <w:rPr>
                <w:rFonts w:ascii="Traditional Arabic" w:hAnsi="Traditional Arabic" w:cs="Traditional Arabic"/>
                <w:b/>
                <w:bCs/>
                <w:color w:val="17365D"/>
                <w:sz w:val="32"/>
                <w:szCs w:val="32"/>
                <w:rtl/>
              </w:rPr>
              <w:t>إثارة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النعرات،</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تهديد</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خطر</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للصحوة</w:t>
            </w:r>
          </w:p>
        </w:tc>
      </w:tr>
      <w:tr w:rsidR="00DC0CC3" w:rsidRPr="00595AF4" w:rsidTr="003F4156">
        <w:trPr>
          <w:tblCellSpacing w:w="15" w:type="dxa"/>
        </w:trPr>
        <w:tc>
          <w:tcPr>
            <w:tcW w:w="0" w:type="auto"/>
            <w:shd w:val="clear" w:color="auto" w:fill="FFFF66"/>
            <w:vAlign w:val="center"/>
          </w:tcPr>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إنّ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سلامة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مسيرة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حركات</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الصحوة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الإسلامية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يجب</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نبحث</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عنها،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فيما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نبحث،</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موقفها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تجاه</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قضيّة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فلسطين</w:t>
            </w:r>
            <w:r w:rsidRPr="003F4156">
              <w:rPr>
                <w:rFonts w:ascii="Traditional Arabic" w:hAnsi="Traditional Arabic" w:cs="Traditional Arabic"/>
                <w:color w:val="17365D"/>
                <w:sz w:val="28"/>
                <w:szCs w:val="28"/>
              </w:rPr>
              <w:t xml:space="preserve">. </w:t>
            </w:r>
          </w:p>
          <w:p w:rsidR="00DC0CC3" w:rsidRPr="003F4156" w:rsidRDefault="00DC0CC3" w:rsidP="003F4156">
            <w:pPr>
              <w:spacing w:before="100" w:beforeAutospacing="1" w:after="100" w:afterAutospacing="1"/>
              <w:jc w:val="both"/>
              <w:rPr>
                <w:rFonts w:ascii="Traditional Arabic" w:hAnsi="Traditional Arabic" w:cs="Traditional Arabic"/>
                <w:color w:val="17365D"/>
                <w:sz w:val="28"/>
                <w:szCs w:val="28"/>
              </w:rPr>
            </w:pPr>
            <w:r w:rsidRPr="003F4156">
              <w:rPr>
                <w:rFonts w:ascii="Traditional Arabic" w:hAnsi="Traditional Arabic" w:cs="Traditional Arabic"/>
                <w:color w:val="17365D"/>
                <w:sz w:val="28"/>
                <w:szCs w:val="28"/>
                <w:rtl/>
              </w:rPr>
              <w:t>كلّ</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يرفض</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شعار</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تحرير</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القدس</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الشريف</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وإنقاذ</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الشعب</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الفلسطينيّ</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وأرض</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فلسطين،</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أو</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يجعلها</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مسألة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ثانويّة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ويدير</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ظهره</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لجبهة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المقاومة،</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فهو</w:t>
            </w:r>
            <w:r w:rsidRPr="003F4156">
              <w:rPr>
                <w:rFonts w:ascii="Traditional Arabic" w:hAnsi="Traditional Arabic" w:cs="Traditional Arabic"/>
                <w:color w:val="17365D"/>
                <w:sz w:val="28"/>
                <w:szCs w:val="28"/>
              </w:rPr>
              <w:t xml:space="preserve"> </w:t>
            </w:r>
            <w:r w:rsidRPr="003F4156">
              <w:rPr>
                <w:rFonts w:ascii="Traditional Arabic" w:hAnsi="Traditional Arabic" w:cs="Traditional Arabic"/>
                <w:color w:val="17365D"/>
                <w:sz w:val="28"/>
                <w:szCs w:val="28"/>
                <w:rtl/>
              </w:rPr>
              <w:t>متّهَم</w:t>
            </w:r>
            <w:r w:rsidRPr="003F4156">
              <w:rPr>
                <w:rFonts w:ascii="Traditional Arabic" w:hAnsi="Traditional Arabic" w:cs="Traditional Arabic"/>
                <w:color w:val="17365D"/>
                <w:sz w:val="28"/>
                <w:szCs w:val="28"/>
              </w:rPr>
              <w:t>.</w:t>
            </w:r>
          </w:p>
        </w:tc>
        <w:tc>
          <w:tcPr>
            <w:tcW w:w="0" w:type="auto"/>
            <w:shd w:val="clear" w:color="auto" w:fill="CCECFF"/>
          </w:tcPr>
          <w:p w:rsidR="00DC0CC3" w:rsidRPr="003F4156" w:rsidRDefault="00DC0CC3" w:rsidP="003F4156">
            <w:pPr>
              <w:spacing w:before="100" w:beforeAutospacing="1" w:after="100" w:afterAutospacing="1"/>
              <w:ind w:firstLine="720"/>
              <w:jc w:val="center"/>
              <w:rPr>
                <w:rFonts w:ascii="Traditional Arabic" w:hAnsi="Traditional Arabic" w:cs="Traditional Arabic"/>
                <w:b/>
                <w:bCs/>
                <w:color w:val="17365D"/>
                <w:sz w:val="32"/>
                <w:szCs w:val="32"/>
              </w:rPr>
            </w:pPr>
            <w:r w:rsidRPr="003F4156">
              <w:rPr>
                <w:rFonts w:ascii="Traditional Arabic" w:hAnsi="Traditional Arabic" w:cs="Traditional Arabic"/>
                <w:b/>
                <w:bCs/>
                <w:color w:val="17365D"/>
                <w:sz w:val="32"/>
                <w:szCs w:val="32"/>
                <w:rtl/>
              </w:rPr>
              <w:t>القضيّة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الفلسطينيّة،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معيار</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رئيسيّ</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لصحّة</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مسار</w:t>
            </w:r>
            <w:r w:rsidRPr="003F4156">
              <w:rPr>
                <w:rFonts w:ascii="Traditional Arabic" w:hAnsi="Traditional Arabic" w:cs="Traditional Arabic"/>
                <w:b/>
                <w:bCs/>
                <w:color w:val="17365D"/>
                <w:sz w:val="32"/>
                <w:szCs w:val="32"/>
              </w:rPr>
              <w:t xml:space="preserve"> </w:t>
            </w:r>
            <w:r w:rsidRPr="003F4156">
              <w:rPr>
                <w:rFonts w:ascii="Traditional Arabic" w:hAnsi="Traditional Arabic" w:cs="Traditional Arabic"/>
                <w:b/>
                <w:bCs/>
                <w:color w:val="17365D"/>
                <w:sz w:val="32"/>
                <w:szCs w:val="32"/>
                <w:rtl/>
              </w:rPr>
              <w:t>الصحوات</w:t>
            </w:r>
          </w:p>
        </w:tc>
      </w:tr>
    </w:tbl>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Pr>
          <w:noProof/>
        </w:rPr>
      </w:r>
      <w:r w:rsidRPr="004F01C0">
        <w:rPr>
          <w:rFonts w:ascii="Traditional Arabic" w:hAnsi="Traditional Arabic" w:cs="Traditional Arabic"/>
          <w:noProof/>
          <w:color w:val="17365D"/>
          <w:sz w:val="32"/>
          <w:szCs w:val="32"/>
        </w:rPr>
        <w:pict>
          <v:rect id="Rectangle 104" o:spid="_x0000_s1109" alt="Description: %d8%b9%d9%84%d9%85%d8%a7%d8%a1%20%d8%a7%d9%84%d8%b5%d8%ad%d9%88%d8%a9%e2%80%ae.%e2%80%ac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" filled="f" stroked="f">
            <o:lock v:ext="edit" aspectratio="t"/>
            <w10:anchorlock/>
          </v:rect>
        </w:pict>
      </w:r>
    </w:p>
    <w:p w:rsidR="00DC0CC3" w:rsidRDefault="00DC0CC3" w:rsidP="004871AA">
      <w:pPr>
        <w:bidi w:val="0"/>
        <w:spacing w:after="200" w:line="276" w:lineRule="auto"/>
        <w:rPr>
          <w:rFonts w:ascii="Traditional Arabic" w:hAnsi="Traditional Arabic" w:cs="Traditional Arabic"/>
          <w:color w:val="17365D"/>
          <w:sz w:val="32"/>
          <w:szCs w:val="32"/>
          <w:rtl/>
        </w:rPr>
      </w:pPr>
      <w:r>
        <w:rPr>
          <w:noProof/>
        </w:rPr>
        <w:pict>
          <v:shape id="Diagram 98" o:spid="_x0000_s1111" type="#_x0000_t75" style="position:absolute;margin-left:-64.45pt;margin-top:2.15pt;width:563.5pt;height:566.4pt;z-index:-251700224;visibility:visible;mso-wrap-distance-left:13.8pt;mso-wrap-distance-right:28.38pt" wrapcoords="10671 0 10383 29 9635 343 9635 458 9261 915 6155 1345 5925 1402 5235 1745 5091 2003 4861 2289 4688 2746 4631 3204 4717 3662 2934 4120 2646 4148 1898 4492 1783 4721 1553 5035 1352 5493 1294 5951 1381 6408 1582 6866 1927 7324 1956 7639 3221 7782 5666 7782 5781 8239 1927 8440 892 8526 892 8697 719 8812 345 9126 86 9613 -29 10070 -29 10528 115 10986 345 11444 920 11901 949 12073 4889 12359 6960 12359 6097 12474 5925 12559 5925 12817 3480 13046 2445 13160 2445 13275 2157 13446 1841 13704 1754 13875 1553 14190 1409 14648 1409 15106 1524 15563 1754 16021 2272 16479 2301 16651 4573 16937 5551 16994 4947 17337 4832 17537 4602 17852 4487 18138 4429 18310 4372 18768 4458 19225 4659 19683 5062 20141 5091 20427 6701 20599 9750 20599 10095 21114 10728 21514 11044 21571 11821 21571 11879 21571 12137 21514 12799 21114 13115 20599 13978 20599 16912 20255 16969 20141 17516 19683 17775 19225 17919 18768 17919 18310 17803 17852 17573 17394 19357 16937 19500 16937 20191 16565 20219 16479 20536 16021 20708 15563 20737 15106 20680 14648 20450 14190 20047 13732 20076 13475 18896 13332 16337 13275 16222 12817 18954 12817 20881 12617 20881 12359 21341 11901 21514 11444 21600 10986 21571 10528 21427 10070 21082 9584 20536 9212 20363 9126 19328 8983 16279 8697 16624 8697 19615 8297 20334 7782 20622 7324 20766 6866 20795 6408 20708 5951 20478 5493 20018 5035 20076 4806 19155 4721 16078 4577 16107 4577 16653 4120 16912 3662 17027 3204 17027 2746 16912 2289 16682 1831 16279 1488 16107 1373 16164 1230 15359 1144 12540 915 12195 486 12195 372 11418 29 11131 0 10671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">
            <v:imagedata r:id="rId8" o:title=""/>
            <o:lock v:ext="edit" aspectratio="f"/>
            <w10:wrap type="through"/>
          </v:shape>
        </w:pict>
      </w:r>
      <w:r>
        <w:rPr>
          <w:rFonts w:ascii="Traditional Arabic" w:hAnsi="Traditional Arabic" w:cs="Traditional Arabic"/>
          <w:color w:val="17365D"/>
          <w:sz w:val="32"/>
          <w:szCs w:val="32"/>
          <w:rtl/>
        </w:rPr>
        <w:br w:type="page"/>
      </w:r>
    </w:p>
    <w:tbl>
      <w:tblPr>
        <w:tblpPr w:leftFromText="180" w:rightFromText="180" w:vertAnchor="text" w:tblpY="288"/>
        <w:tblW w:w="0" w:type="auto"/>
        <w:tblCellSpacing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5" w:type="dxa"/>
          <w:left w:w="15" w:type="dxa"/>
          <w:bottom w:w="15" w:type="dxa"/>
          <w:right w:w="15" w:type="dxa"/>
        </w:tblCellMar>
        <w:tblLook w:val="0000"/>
      </w:tblPr>
      <w:tblGrid>
        <w:gridCol w:w="8100"/>
      </w:tblGrid>
      <w:tr w:rsidR="00DC0CC3" w:rsidRPr="00595AF4" w:rsidTr="00AB15B0">
        <w:trPr>
          <w:tblCellSpacing w:w="15" w:type="dxa"/>
        </w:trPr>
        <w:tc>
          <w:tcPr>
            <w:tcW w:w="8040" w:type="dxa"/>
            <w:shd w:val="clear" w:color="auto" w:fill="365F91"/>
            <w:vAlign w:val="center"/>
          </w:tcPr>
          <w:p w:rsidR="00DC0CC3" w:rsidRPr="0017382F" w:rsidRDefault="00DC0CC3" w:rsidP="0017382F">
            <w:pPr>
              <w:spacing w:before="100" w:beforeAutospacing="1" w:after="100" w:afterAutospacing="1"/>
              <w:ind w:firstLine="720"/>
              <w:jc w:val="center"/>
              <w:rPr>
                <w:rFonts w:ascii="Traditional Arabic" w:hAnsi="Traditional Arabic" w:cs="Traditional Arabic"/>
                <w:b/>
                <w:bCs/>
                <w:color w:val="17365D"/>
                <w:sz w:val="32"/>
                <w:szCs w:val="32"/>
              </w:rPr>
            </w:pPr>
            <w:r w:rsidRPr="0017382F">
              <w:rPr>
                <w:rFonts w:ascii="Traditional Arabic" w:hAnsi="Traditional Arabic" w:cs="Traditional Arabic"/>
                <w:b/>
                <w:bCs/>
                <w:color w:val="FFFFFF"/>
                <w:sz w:val="32"/>
                <w:szCs w:val="32"/>
                <w:rtl/>
              </w:rPr>
              <w:t>مظاهر الحضارة</w:t>
            </w:r>
            <w:r w:rsidRPr="0017382F">
              <w:rPr>
                <w:rFonts w:ascii="Traditional Arabic" w:hAnsi="Traditional Arabic" w:cs="Traditional Arabic"/>
                <w:b/>
                <w:bCs/>
                <w:color w:val="FFFFFF"/>
                <w:sz w:val="32"/>
                <w:szCs w:val="32"/>
              </w:rPr>
              <w:t xml:space="preserve"> </w:t>
            </w:r>
            <w:r w:rsidRPr="0017382F">
              <w:rPr>
                <w:rFonts w:ascii="Traditional Arabic" w:hAnsi="Traditional Arabic" w:cs="Traditional Arabic"/>
                <w:b/>
                <w:bCs/>
                <w:color w:val="FFFFFF"/>
                <w:sz w:val="32"/>
                <w:szCs w:val="32"/>
                <w:rtl/>
              </w:rPr>
              <w:t>الإسلاميّة</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1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الحكومة الشعبيّة</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2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القوانين المستقاة من القرآن</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3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الإجتهاد وتلبية حاجات الناس العصرية</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4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البعد عن التحجّر والبدع والتلقّي (الإلتقاطية).</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5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تأمين الرفاهية والثروات العامة</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6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استقرار العدالة</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7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التخلّص من الإقتصاد المبنيّ على الإحتكار والربا</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والجمع (تكديس الثروة).</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8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نشر</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الأخلاق الإنسانيّة</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9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الدفاع عن مظلومي العالم</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10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السعي والعمل والإبتكار</w:t>
            </w:r>
          </w:p>
        </w:tc>
      </w:tr>
    </w:tbl>
    <w:tbl>
      <w:tblPr>
        <w:tblpPr w:leftFromText="180" w:rightFromText="180" w:vertAnchor="text" w:horzAnchor="margin" w:tblpY="6601"/>
        <w:tblW w:w="0" w:type="auto"/>
        <w:tblCellSpacing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5" w:type="dxa"/>
          <w:left w:w="15" w:type="dxa"/>
          <w:bottom w:w="15" w:type="dxa"/>
          <w:right w:w="15" w:type="dxa"/>
        </w:tblCellMar>
        <w:tblLook w:val="0000"/>
      </w:tblPr>
      <w:tblGrid>
        <w:gridCol w:w="8100"/>
      </w:tblGrid>
      <w:tr w:rsidR="00DC0CC3" w:rsidRPr="00595AF4" w:rsidTr="00AB15B0">
        <w:trPr>
          <w:tblCellSpacing w:w="15" w:type="dxa"/>
        </w:trPr>
        <w:tc>
          <w:tcPr>
            <w:tcW w:w="8040" w:type="dxa"/>
            <w:shd w:val="clear" w:color="auto" w:fill="365F91"/>
            <w:vAlign w:val="center"/>
          </w:tcPr>
          <w:p w:rsidR="00DC0CC3" w:rsidRPr="0017382F" w:rsidRDefault="00DC0CC3" w:rsidP="0017382F">
            <w:pPr>
              <w:spacing w:before="100" w:beforeAutospacing="1" w:after="100" w:afterAutospacing="1"/>
              <w:jc w:val="center"/>
              <w:rPr>
                <w:rFonts w:ascii="Traditional Arabic" w:hAnsi="Traditional Arabic" w:cs="Traditional Arabic"/>
                <w:b/>
                <w:bCs/>
                <w:color w:val="FFFFFF"/>
                <w:sz w:val="36"/>
                <w:szCs w:val="36"/>
              </w:rPr>
            </w:pPr>
            <w:r w:rsidRPr="0017382F">
              <w:rPr>
                <w:rFonts w:ascii="Traditional Arabic" w:hAnsi="Traditional Arabic" w:cs="Traditional Arabic"/>
                <w:b/>
                <w:bCs/>
                <w:color w:val="FFFFFF"/>
                <w:sz w:val="32"/>
                <w:szCs w:val="32"/>
                <w:rtl/>
              </w:rPr>
              <w:t>بعض العلماء والمصلحين</w:t>
            </w:r>
            <w:r w:rsidRPr="0017382F">
              <w:rPr>
                <w:rFonts w:ascii="Traditional Arabic" w:hAnsi="Traditional Arabic" w:cs="Traditional Arabic"/>
                <w:b/>
                <w:bCs/>
                <w:color w:val="FFFFFF"/>
                <w:sz w:val="32"/>
                <w:szCs w:val="32"/>
              </w:rPr>
              <w:t xml:space="preserve"> </w:t>
            </w:r>
            <w:r w:rsidRPr="0017382F">
              <w:rPr>
                <w:rFonts w:ascii="Traditional Arabic" w:hAnsi="Traditional Arabic" w:cs="Traditional Arabic"/>
                <w:b/>
                <w:bCs/>
                <w:color w:val="FFFFFF"/>
                <w:sz w:val="32"/>
                <w:szCs w:val="32"/>
                <w:rtl/>
              </w:rPr>
              <w:t>الدينيّين الذين كان لهم دور في الصحوات الإسلاميّة</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1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السیّد جمال الدین</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2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محمد</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عبده</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3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المیرزا الشیرازيّ</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4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محمود الحسن</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5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محمّد علي</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6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الشیخ فضل الله</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7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الحاج آقا نورالله</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8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أبو</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الأعلي المودوديّ</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9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الإمام الخمینيّ (قده)</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10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حسنالبنّاء</w:t>
            </w:r>
          </w:p>
        </w:tc>
      </w:tr>
      <w:tr w:rsidR="00DC0CC3" w:rsidRPr="00595AF4" w:rsidTr="00AB15B0">
        <w:trPr>
          <w:tblCellSpacing w:w="15" w:type="dxa"/>
        </w:trPr>
        <w:tc>
          <w:tcPr>
            <w:tcW w:w="8040"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11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إقبال اللّاهوريّ</w:t>
            </w:r>
          </w:p>
        </w:tc>
      </w:tr>
    </w:tbl>
    <w:tbl>
      <w:tblPr>
        <w:tblpPr w:leftFromText="180" w:rightFromText="180" w:vertAnchor="text" w:horzAnchor="margin" w:tblpY="13281"/>
        <w:tblW w:w="0" w:type="auto"/>
        <w:tblCellSpacing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5" w:type="dxa"/>
          <w:left w:w="15" w:type="dxa"/>
          <w:bottom w:w="15" w:type="dxa"/>
          <w:right w:w="15" w:type="dxa"/>
        </w:tblCellMar>
        <w:tblLook w:val="0000"/>
      </w:tblPr>
      <w:tblGrid>
        <w:gridCol w:w="8055"/>
      </w:tblGrid>
      <w:tr w:rsidR="00DC0CC3" w:rsidRPr="0017382F" w:rsidTr="00AB15B0">
        <w:trPr>
          <w:tblCellSpacing w:w="15" w:type="dxa"/>
        </w:trPr>
        <w:tc>
          <w:tcPr>
            <w:tcW w:w="7995" w:type="dxa"/>
            <w:shd w:val="clear" w:color="auto" w:fill="365F91"/>
            <w:vAlign w:val="center"/>
          </w:tcPr>
          <w:p w:rsidR="00DC0CC3" w:rsidRPr="0017382F" w:rsidRDefault="00DC0CC3" w:rsidP="0017382F">
            <w:pPr>
              <w:spacing w:before="100" w:beforeAutospacing="1" w:after="100" w:afterAutospacing="1"/>
              <w:ind w:firstLine="720"/>
              <w:jc w:val="center"/>
              <w:rPr>
                <w:rFonts w:ascii="Traditional Arabic" w:hAnsi="Traditional Arabic" w:cs="Traditional Arabic"/>
                <w:b/>
                <w:bCs/>
                <w:color w:val="FFFFFF"/>
                <w:sz w:val="32"/>
                <w:szCs w:val="32"/>
              </w:rPr>
            </w:pPr>
            <w:r w:rsidRPr="0017382F">
              <w:rPr>
                <w:rFonts w:ascii="Traditional Arabic" w:hAnsi="Traditional Arabic" w:cs="Traditional Arabic"/>
                <w:b/>
                <w:bCs/>
                <w:color w:val="FFFFFF"/>
                <w:sz w:val="32"/>
                <w:szCs w:val="32"/>
                <w:rtl/>
              </w:rPr>
              <w:t>العوامل الرئيسة في</w:t>
            </w:r>
            <w:r w:rsidRPr="0017382F">
              <w:rPr>
                <w:rFonts w:ascii="Traditional Arabic" w:hAnsi="Traditional Arabic" w:cs="Traditional Arabic"/>
                <w:b/>
                <w:bCs/>
                <w:color w:val="FFFFFF"/>
                <w:sz w:val="32"/>
                <w:szCs w:val="32"/>
              </w:rPr>
              <w:t xml:space="preserve"> </w:t>
            </w:r>
            <w:r w:rsidRPr="0017382F">
              <w:rPr>
                <w:rFonts w:ascii="Traditional Arabic" w:hAnsi="Traditional Arabic" w:cs="Traditional Arabic"/>
                <w:b/>
                <w:bCs/>
                <w:color w:val="FFFFFF"/>
                <w:sz w:val="32"/>
                <w:szCs w:val="32"/>
                <w:rtl/>
              </w:rPr>
              <w:t>استمرار انتصارات الثورة الإسلاميّة</w:t>
            </w:r>
          </w:p>
        </w:tc>
      </w:tr>
      <w:tr w:rsidR="00DC0CC3" w:rsidRPr="00595AF4" w:rsidTr="00AB15B0">
        <w:trPr>
          <w:tblCellSpacing w:w="15" w:type="dxa"/>
        </w:trPr>
        <w:tc>
          <w:tcPr>
            <w:tcW w:w="7995"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1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التمسّك بالأصول الإسلاميّة</w:t>
            </w:r>
          </w:p>
        </w:tc>
      </w:tr>
      <w:tr w:rsidR="00DC0CC3" w:rsidRPr="00595AF4" w:rsidTr="00AB15B0">
        <w:trPr>
          <w:tblCellSpacing w:w="15" w:type="dxa"/>
        </w:trPr>
        <w:tc>
          <w:tcPr>
            <w:tcW w:w="7995" w:type="dxa"/>
            <w:shd w:val="clear" w:color="auto" w:fill="CCCC00"/>
            <w:vAlign w:val="center"/>
          </w:tcPr>
          <w:p w:rsidR="00DC0CC3" w:rsidRPr="0017382F" w:rsidRDefault="00DC0CC3" w:rsidP="0017382F">
            <w:pPr>
              <w:spacing w:before="100" w:beforeAutospacing="1" w:after="100" w:afterAutospacing="1"/>
              <w:ind w:firstLine="720"/>
              <w:jc w:val="both"/>
              <w:rPr>
                <w:rFonts w:ascii="Traditional Arabic" w:hAnsi="Traditional Arabic" w:cs="Traditional Arabic"/>
                <w:b/>
                <w:bCs/>
                <w:color w:val="FFFFFF"/>
                <w:sz w:val="28"/>
                <w:szCs w:val="28"/>
              </w:rPr>
            </w:pPr>
            <w:r w:rsidRPr="0017382F">
              <w:rPr>
                <w:rFonts w:ascii="Traditional Arabic" w:hAnsi="Traditional Arabic" w:cs="Traditional Arabic"/>
                <w:b/>
                <w:bCs/>
                <w:color w:val="FFFFFF"/>
                <w:sz w:val="28"/>
                <w:szCs w:val="28"/>
              </w:rPr>
              <w:t xml:space="preserve">2 </w:t>
            </w:r>
            <w:r w:rsidRPr="0017382F">
              <w:rPr>
                <w:rFonts w:ascii="Traditional Arabic" w:hAnsi="Traditional Arabic" w:cs="Traditional Arabic"/>
                <w:b/>
                <w:bCs/>
                <w:color w:val="FFFFFF"/>
                <w:sz w:val="28"/>
                <w:szCs w:val="28"/>
                <w:rtl/>
              </w:rPr>
              <w:t>ـ</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حضور</w:t>
            </w:r>
            <w:r w:rsidRPr="0017382F">
              <w:rPr>
                <w:rFonts w:ascii="Traditional Arabic" w:hAnsi="Traditional Arabic" w:cs="Traditional Arabic"/>
                <w:b/>
                <w:bCs/>
                <w:color w:val="FFFFFF"/>
                <w:sz w:val="28"/>
                <w:szCs w:val="28"/>
              </w:rPr>
              <w:t xml:space="preserve"> </w:t>
            </w:r>
            <w:r w:rsidRPr="0017382F">
              <w:rPr>
                <w:rFonts w:ascii="Traditional Arabic" w:hAnsi="Traditional Arabic" w:cs="Traditional Arabic"/>
                <w:b/>
                <w:bCs/>
                <w:color w:val="FFFFFF"/>
                <w:sz w:val="28"/>
                <w:szCs w:val="28"/>
                <w:rtl/>
              </w:rPr>
              <w:t>الناس الدائم في الساحة</w:t>
            </w:r>
          </w:p>
        </w:tc>
      </w:tr>
    </w:tbl>
    <w:p w:rsidR="00DC0CC3" w:rsidRPr="00AB15B0" w:rsidRDefault="00DC0CC3" w:rsidP="00AB15B0">
      <w:pPr>
        <w:bidi w:val="0"/>
        <w:rPr>
          <w:rtl/>
          <w:lang w:bidi="ar-LB"/>
        </w:rPr>
      </w:pPr>
      <w: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vanish/>
          <w:color w:val="17365D"/>
          <w:sz w:val="32"/>
          <w:szCs w:val="32"/>
        </w:rPr>
      </w:pPr>
    </w:p>
    <w:p w:rsidR="00DC0CC3" w:rsidRDefault="00DC0CC3">
      <w:pPr>
        <w:bidi w:val="0"/>
      </w:pPr>
    </w:p>
    <w:tbl>
      <w:tblPr>
        <w:tblW w:w="0" w:type="auto"/>
        <w:tblCellSpacing w:w="15" w:type="dxa"/>
        <w:tblInd w:w="-40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15" w:type="dxa"/>
          <w:left w:w="15" w:type="dxa"/>
          <w:bottom w:w="15" w:type="dxa"/>
          <w:right w:w="15" w:type="dxa"/>
        </w:tblCellMar>
        <w:tblLook w:val="0000"/>
      </w:tblPr>
      <w:tblGrid>
        <w:gridCol w:w="4770"/>
        <w:gridCol w:w="4795"/>
      </w:tblGrid>
      <w:tr w:rsidR="00DC0CC3" w:rsidRPr="00595AF4" w:rsidTr="00CE6921">
        <w:trPr>
          <w:tblCellSpacing w:w="15" w:type="dxa"/>
        </w:trPr>
        <w:tc>
          <w:tcPr>
            <w:tcW w:w="0" w:type="auto"/>
            <w:gridSpan w:val="2"/>
            <w:shd w:val="clear" w:color="auto" w:fill="C00000"/>
            <w:vAlign w:val="center"/>
          </w:tcPr>
          <w:p w:rsidR="00DC0CC3" w:rsidRPr="00CE6921" w:rsidRDefault="00DC0CC3" w:rsidP="00CE6921">
            <w:pPr>
              <w:spacing w:before="100" w:beforeAutospacing="1" w:after="100" w:afterAutospacing="1"/>
              <w:ind w:firstLine="720"/>
              <w:jc w:val="center"/>
              <w:rPr>
                <w:rFonts w:ascii="Traditional Arabic" w:hAnsi="Traditional Arabic" w:cs="Traditional Arabic"/>
                <w:b/>
                <w:bCs/>
                <w:color w:val="17365D"/>
                <w:sz w:val="32"/>
                <w:szCs w:val="32"/>
              </w:rPr>
            </w:pPr>
            <w:r w:rsidRPr="00CE6921">
              <w:rPr>
                <w:rFonts w:ascii="Traditional Arabic" w:hAnsi="Traditional Arabic" w:cs="Traditional Arabic"/>
                <w:b/>
                <w:bCs/>
                <w:color w:val="FFFFFF"/>
                <w:sz w:val="40"/>
                <w:szCs w:val="40"/>
                <w:rtl/>
              </w:rPr>
              <w:t>هذا كلام القرآن</w:t>
            </w:r>
          </w:p>
        </w:tc>
      </w:tr>
      <w:tr w:rsidR="00DC0CC3" w:rsidRPr="00595AF4" w:rsidTr="00CE6921">
        <w:trPr>
          <w:tblCellSpacing w:w="15" w:type="dxa"/>
        </w:trPr>
        <w:tc>
          <w:tcPr>
            <w:tcW w:w="4725" w:type="dxa"/>
          </w:tcPr>
          <w:p w:rsidR="00DC0CC3" w:rsidRPr="00595AF4" w:rsidRDefault="00DC0CC3" w:rsidP="00CE6921">
            <w:pPr>
              <w:spacing w:before="100" w:beforeAutospacing="1" w:after="100" w:afterAutospacing="1"/>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تحقّق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الوعود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يعطي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بتحقّق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كبرى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يحكي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القرآن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وعدين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أعطاهما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لأمّ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موسى،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نموذجان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التدبير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w:t>
            </w:r>
            <w:r w:rsidRPr="00595AF4">
              <w:rPr>
                <w:rFonts w:ascii="Traditional Arabic" w:hAnsi="Traditional Arabic" w:cs="Traditional Arabic"/>
                <w:color w:val="17365D"/>
                <w:sz w:val="32"/>
                <w:szCs w:val="32"/>
              </w:rPr>
              <w:t>.</w:t>
            </w:r>
          </w:p>
        </w:tc>
        <w:tc>
          <w:tcPr>
            <w:tcW w:w="4750" w:type="dxa"/>
          </w:tcPr>
          <w:p w:rsidR="00DC0CC3" w:rsidRPr="00CE6921" w:rsidRDefault="00DC0CC3" w:rsidP="00CE6921">
            <w:pPr>
              <w:spacing w:before="100" w:beforeAutospacing="1" w:after="100" w:afterAutospacing="1"/>
              <w:jc w:val="both"/>
              <w:rPr>
                <w:rFonts w:ascii="Traditional Arabic" w:hAnsi="Traditional Arabic" w:cs="Traditional Arabic"/>
                <w:color w:val="C00000"/>
                <w:sz w:val="32"/>
                <w:szCs w:val="32"/>
              </w:rPr>
            </w:pPr>
            <w:r w:rsidRPr="00CE6921">
              <w:rPr>
                <w:rFonts w:ascii="Traditional Arabic" w:hAnsi="Traditional Arabic" w:cs="Traditional Arabic"/>
                <w:b/>
                <w:bCs/>
                <w:color w:val="C00000"/>
                <w:sz w:val="32"/>
                <w:szCs w:val="32"/>
                <w:rtl/>
              </w:rPr>
              <w:t>﴿وَأَوْحَيْنَا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إِلىَ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أُمّ‏ِ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مُوسىَ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أَنْ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أَرْضِعِيهِ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فَإِذَا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خِفْتِ</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عَلَيْهِ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فَأَلْقِيهِ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فىِ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الْيَمّ‏ِ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وَلَا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تخَافىِ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وَلَا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تحَزَنىِ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إِنَّا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رَادُّوهُ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إِلَيْكِ</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وَجَاعِلُوهُ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مِنَ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الْمُرْسَلِينَ﴾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color w:val="C00000"/>
                <w:sz w:val="32"/>
                <w:szCs w:val="32"/>
                <w:rtl/>
              </w:rPr>
              <w:t>القصص</w:t>
            </w:r>
            <w:r w:rsidRPr="00CE6921">
              <w:rPr>
                <w:rFonts w:ascii="Traditional Arabic" w:hAnsi="Traditional Arabic" w:cs="Traditional Arabic"/>
                <w:color w:val="C00000"/>
                <w:sz w:val="32"/>
                <w:szCs w:val="32"/>
              </w:rPr>
              <w:t xml:space="preserve"> </w:t>
            </w:r>
            <w:r w:rsidRPr="00CE6921">
              <w:rPr>
                <w:rFonts w:ascii="Traditional Arabic" w:hAnsi="Traditional Arabic" w:cs="Traditional Arabic"/>
                <w:color w:val="C00000"/>
                <w:sz w:val="32"/>
                <w:szCs w:val="32"/>
                <w:rtl/>
              </w:rPr>
              <w:t>-7</w:t>
            </w:r>
          </w:p>
          <w:p w:rsidR="00DC0CC3" w:rsidRPr="00CE6921" w:rsidRDefault="00DC0CC3" w:rsidP="00CE6921">
            <w:pPr>
              <w:spacing w:before="100" w:beforeAutospacing="1" w:after="100" w:afterAutospacing="1"/>
              <w:jc w:val="both"/>
              <w:rPr>
                <w:rFonts w:ascii="Traditional Arabic" w:hAnsi="Traditional Arabic" w:cs="Traditional Arabic"/>
                <w:color w:val="C00000"/>
                <w:sz w:val="32"/>
                <w:szCs w:val="32"/>
              </w:rPr>
            </w:pPr>
            <w:r w:rsidRPr="00CE6921">
              <w:rPr>
                <w:rFonts w:ascii="Traditional Arabic" w:hAnsi="Traditional Arabic" w:cs="Traditional Arabic"/>
                <w:b/>
                <w:bCs/>
                <w:color w:val="C00000"/>
                <w:sz w:val="32"/>
                <w:szCs w:val="32"/>
                <w:rtl/>
              </w:rPr>
              <w:t>﴿فَرَدَدْنَاهُ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إِلىَ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أُمِّهِ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كىَ‏ْ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تَقَرَّ</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عَيْنُهَا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وَلَا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تَحْزَنَ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وَلِتَعْلَمَ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أَنَّ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وَعْدَ</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اللَّهِ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حَقٌّ</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وَلكِنَّ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أَكْثرَهُمْ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لَا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يَعْلَمُونَ﴾</w:t>
            </w:r>
            <w:r w:rsidRPr="00CE6921">
              <w:rPr>
                <w:rFonts w:ascii="Traditional Arabic" w:hAnsi="Traditional Arabic" w:cs="Traditional Arabic"/>
                <w:color w:val="C00000"/>
                <w:sz w:val="32"/>
                <w:szCs w:val="32"/>
              </w:rPr>
              <w:t xml:space="preserve"> </w:t>
            </w:r>
            <w:r w:rsidRPr="00CE6921">
              <w:rPr>
                <w:rFonts w:ascii="Traditional Arabic" w:hAnsi="Traditional Arabic" w:cs="Traditional Arabic"/>
                <w:color w:val="C00000"/>
                <w:sz w:val="32"/>
                <w:szCs w:val="32"/>
                <w:rtl/>
              </w:rPr>
              <w:t>القصص-13</w:t>
            </w:r>
          </w:p>
        </w:tc>
      </w:tr>
      <w:tr w:rsidR="00DC0CC3" w:rsidRPr="00595AF4" w:rsidTr="00CE6921">
        <w:trPr>
          <w:tblCellSpacing w:w="15" w:type="dxa"/>
        </w:trPr>
        <w:tc>
          <w:tcPr>
            <w:tcW w:w="4725" w:type="dxa"/>
          </w:tcPr>
          <w:p w:rsidR="00DC0CC3" w:rsidRPr="00595AF4" w:rsidRDefault="00DC0CC3" w:rsidP="00CE6921">
            <w:pPr>
              <w:spacing w:before="100" w:beforeAutospacing="1" w:after="100" w:afterAutospacing="1"/>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التذكير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بقدرة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القضاء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مهاجمي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البيت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العتيق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تعالى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يدعو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عباده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بوساطة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النبيّ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الأعظم،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للامتثال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أوامره</w:t>
            </w:r>
            <w:r w:rsidRPr="00595AF4">
              <w:rPr>
                <w:rFonts w:ascii="Traditional Arabic" w:hAnsi="Traditional Arabic" w:cs="Traditional Arabic"/>
                <w:color w:val="17365D"/>
                <w:sz w:val="32"/>
                <w:szCs w:val="32"/>
              </w:rPr>
              <w:t xml:space="preserve">: </w:t>
            </w:r>
            <w:r w:rsidRPr="00CE6921">
              <w:rPr>
                <w:rFonts w:ascii="Traditional Arabic" w:hAnsi="Traditional Arabic" w:cs="Traditional Arabic"/>
                <w:b/>
                <w:bCs/>
                <w:color w:val="548DD4"/>
                <w:sz w:val="32"/>
                <w:szCs w:val="32"/>
                <w:rtl/>
              </w:rPr>
              <w:t>﴿فَلْيَعْبُدُوا</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رَبَّ</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هذَا</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الْبَيْتِ</w:t>
            </w:r>
            <w:r w:rsidRPr="00CE6921">
              <w:rPr>
                <w:rFonts w:ascii="Traditional Arabic" w:hAnsi="Traditional Arabic" w:cs="Traditional Arabic"/>
                <w:b/>
                <w:bCs/>
                <w:color w:val="548DD4"/>
                <w:sz w:val="32"/>
                <w:szCs w:val="32"/>
              </w:rPr>
              <w:t>.</w:t>
            </w:r>
            <w:r w:rsidRPr="00CE6921">
              <w:rPr>
                <w:rFonts w:ascii="Traditional Arabic" w:hAnsi="Traditional Arabic" w:cs="Traditional Arabic"/>
                <w:b/>
                <w:bCs/>
                <w:color w:val="548DD4"/>
                <w:sz w:val="32"/>
                <w:szCs w:val="32"/>
                <w:rtl/>
              </w:rPr>
              <w:t>﴾</w:t>
            </w:r>
          </w:p>
        </w:tc>
        <w:tc>
          <w:tcPr>
            <w:tcW w:w="4750" w:type="dxa"/>
          </w:tcPr>
          <w:p w:rsidR="00DC0CC3" w:rsidRPr="00CE6921" w:rsidRDefault="00DC0CC3" w:rsidP="00CE6921">
            <w:pPr>
              <w:spacing w:before="100" w:beforeAutospacing="1" w:after="100" w:afterAutospacing="1"/>
              <w:jc w:val="both"/>
              <w:rPr>
                <w:rFonts w:ascii="Traditional Arabic" w:hAnsi="Traditional Arabic" w:cs="Traditional Arabic"/>
                <w:color w:val="C00000"/>
                <w:sz w:val="32"/>
                <w:szCs w:val="32"/>
              </w:rPr>
            </w:pPr>
            <w:r w:rsidRPr="00CE6921">
              <w:rPr>
                <w:rFonts w:ascii="Traditional Arabic" w:hAnsi="Traditional Arabic" w:cs="Traditional Arabic"/>
                <w:b/>
                <w:bCs/>
                <w:color w:val="C00000"/>
                <w:sz w:val="32"/>
                <w:szCs w:val="32"/>
                <w:rtl/>
              </w:rPr>
              <w:t>﴿أَلَمْ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يَجْعَلْ</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كَيْدَهُمْ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في‏</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تَضْليلٍ﴾</w:t>
            </w:r>
            <w:r w:rsidRPr="00CE6921">
              <w:rPr>
                <w:rFonts w:ascii="Traditional Arabic" w:hAnsi="Traditional Arabic" w:cs="Traditional Arabic"/>
                <w:color w:val="C00000"/>
                <w:sz w:val="32"/>
                <w:szCs w:val="32"/>
              </w:rPr>
              <w:t xml:space="preserve"> </w:t>
            </w:r>
            <w:r w:rsidRPr="00CE6921">
              <w:rPr>
                <w:rFonts w:ascii="Traditional Arabic" w:hAnsi="Traditional Arabic" w:cs="Traditional Arabic"/>
                <w:color w:val="C00000"/>
                <w:sz w:val="32"/>
                <w:szCs w:val="32"/>
                <w:rtl/>
              </w:rPr>
              <w:t>الفيل-2</w:t>
            </w:r>
          </w:p>
        </w:tc>
      </w:tr>
      <w:tr w:rsidR="00DC0CC3" w:rsidRPr="00595AF4" w:rsidTr="00CE6921">
        <w:trPr>
          <w:tblCellSpacing w:w="15" w:type="dxa"/>
        </w:trPr>
        <w:tc>
          <w:tcPr>
            <w:tcW w:w="4725" w:type="dxa"/>
          </w:tcPr>
          <w:p w:rsidR="00DC0CC3" w:rsidRPr="00595AF4" w:rsidRDefault="00DC0CC3" w:rsidP="00CE6921">
            <w:pPr>
              <w:spacing w:before="100" w:beforeAutospacing="1" w:after="100" w:afterAutospacing="1"/>
              <w:jc w:val="both"/>
              <w:rPr>
                <w:rFonts w:ascii="Traditional Arabic" w:hAnsi="Traditional Arabic" w:cs="Traditional Arabic"/>
                <w:color w:val="17365D"/>
                <w:sz w:val="32"/>
                <w:szCs w:val="32"/>
              </w:rPr>
            </w:pP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المتعال</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ومن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أجل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رفع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معنويات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حبيبه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النبيّ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وتأكيداً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وعده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w:t>
            </w:r>
            <w:r w:rsidRPr="00CE6921">
              <w:rPr>
                <w:rFonts w:ascii="Traditional Arabic" w:hAnsi="Traditional Arabic" w:cs="Traditional Arabic"/>
                <w:b/>
                <w:bCs/>
                <w:color w:val="548DD4"/>
                <w:sz w:val="32"/>
                <w:szCs w:val="32"/>
              </w:rPr>
              <w:t>:</w:t>
            </w:r>
            <w:r w:rsidRPr="00CE6921">
              <w:rPr>
                <w:rFonts w:ascii="Traditional Arabic" w:hAnsi="Traditional Arabic" w:cs="Traditional Arabic"/>
                <w:b/>
                <w:bCs/>
                <w:color w:val="548DD4"/>
                <w:sz w:val="32"/>
                <w:szCs w:val="32"/>
                <w:rtl/>
              </w:rPr>
              <w:t>﴿ما</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وَدَّعَكَ</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رَبُّكَ</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وَما</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قَلى</w:t>
            </w:r>
            <w:r>
              <w:rPr>
                <w:rFonts w:ascii="Traditional Arabic" w:hAnsi="Traditional Arabic" w:cs="Traditional Arabic"/>
                <w:b/>
                <w:bCs/>
                <w:color w:val="548DD4"/>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وتذكيرا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بالمعجز</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يقول</w:t>
            </w:r>
            <w:r w:rsidRPr="00595AF4">
              <w:rPr>
                <w:rFonts w:ascii="Traditional Arabic" w:hAnsi="Traditional Arabic" w:cs="Traditional Arabic"/>
                <w:color w:val="17365D"/>
                <w:sz w:val="32"/>
                <w:szCs w:val="32"/>
              </w:rPr>
              <w:t xml:space="preserve">: </w:t>
            </w:r>
            <w:r w:rsidRPr="00CE6921">
              <w:rPr>
                <w:rFonts w:ascii="Traditional Arabic" w:hAnsi="Traditional Arabic" w:cs="Traditional Arabic"/>
                <w:b/>
                <w:bCs/>
                <w:color w:val="548DD4"/>
                <w:sz w:val="32"/>
                <w:szCs w:val="32"/>
                <w:rtl/>
              </w:rPr>
              <w:t>﴿أَلَمْ</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يَجِدْكَ</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يَتيماً</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فَآوى‏</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وَوَجَدَكَ</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ضَالاًّ﴾</w:t>
            </w:r>
            <w:r w:rsidRPr="00CE6921">
              <w:rPr>
                <w:rFonts w:ascii="Traditional Arabic" w:hAnsi="Traditional Arabic" w:cs="Traditional Arabic"/>
                <w:b/>
                <w:bCs/>
                <w:color w:val="548DD4"/>
                <w:sz w:val="32"/>
                <w:szCs w:val="32"/>
              </w:rPr>
              <w:t>.</w:t>
            </w:r>
          </w:p>
        </w:tc>
        <w:tc>
          <w:tcPr>
            <w:tcW w:w="4750" w:type="dxa"/>
          </w:tcPr>
          <w:p w:rsidR="00DC0CC3" w:rsidRPr="00CE6921" w:rsidRDefault="00DC0CC3" w:rsidP="00CE6921">
            <w:pPr>
              <w:spacing w:before="100" w:beforeAutospacing="1" w:after="100" w:afterAutospacing="1"/>
              <w:jc w:val="both"/>
              <w:rPr>
                <w:rFonts w:ascii="Traditional Arabic" w:hAnsi="Traditional Arabic" w:cs="Traditional Arabic"/>
                <w:color w:val="C00000"/>
                <w:sz w:val="32"/>
                <w:szCs w:val="32"/>
              </w:rPr>
            </w:pPr>
            <w:r w:rsidRPr="00CE6921">
              <w:rPr>
                <w:rFonts w:ascii="Traditional Arabic" w:hAnsi="Traditional Arabic" w:cs="Traditional Arabic"/>
                <w:b/>
                <w:bCs/>
                <w:color w:val="C00000"/>
                <w:sz w:val="32"/>
                <w:szCs w:val="32"/>
                <w:rtl/>
              </w:rPr>
              <w:t>﴿مَا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وَدَّعَكَ</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رَبُّكَ</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وَمَا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قَلىَ﴾</w:t>
            </w:r>
            <w:r w:rsidRPr="00CE6921">
              <w:rPr>
                <w:rFonts w:ascii="Traditional Arabic" w:hAnsi="Traditional Arabic" w:cs="Traditional Arabic"/>
                <w:color w:val="C00000"/>
                <w:sz w:val="32"/>
                <w:szCs w:val="32"/>
              </w:rPr>
              <w:t xml:space="preserve"> </w:t>
            </w:r>
            <w:r w:rsidRPr="00CE6921">
              <w:rPr>
                <w:rFonts w:ascii="Traditional Arabic" w:hAnsi="Traditional Arabic" w:cs="Traditional Arabic"/>
                <w:color w:val="C00000"/>
                <w:sz w:val="32"/>
                <w:szCs w:val="32"/>
                <w:rtl/>
              </w:rPr>
              <w:t>الضحى</w:t>
            </w:r>
            <w:r w:rsidRPr="00CE6921">
              <w:rPr>
                <w:rFonts w:ascii="Traditional Arabic" w:hAnsi="Traditional Arabic" w:cs="Traditional Arabic"/>
                <w:color w:val="C00000"/>
                <w:sz w:val="32"/>
                <w:szCs w:val="32"/>
              </w:rPr>
              <w:t xml:space="preserve"> 3-</w:t>
            </w:r>
          </w:p>
          <w:p w:rsidR="00DC0CC3" w:rsidRPr="00CE6921" w:rsidRDefault="00DC0CC3" w:rsidP="00CE6921">
            <w:pPr>
              <w:spacing w:before="100" w:beforeAutospacing="1" w:after="100" w:afterAutospacing="1"/>
              <w:jc w:val="both"/>
              <w:rPr>
                <w:rFonts w:ascii="Traditional Arabic" w:hAnsi="Traditional Arabic" w:cs="Traditional Arabic"/>
                <w:color w:val="C00000"/>
                <w:sz w:val="32"/>
                <w:szCs w:val="32"/>
              </w:rPr>
            </w:pPr>
            <w:r w:rsidRPr="00CE6921">
              <w:rPr>
                <w:rFonts w:ascii="Traditional Arabic" w:hAnsi="Traditional Arabic" w:cs="Traditional Arabic"/>
                <w:b/>
                <w:bCs/>
                <w:color w:val="C00000"/>
                <w:sz w:val="32"/>
                <w:szCs w:val="32"/>
                <w:rtl/>
              </w:rPr>
              <w:t>﴿ألَمْ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يجَدْكَ</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يَتِيمًا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فَآوَى﴾</w:t>
            </w:r>
            <w:r w:rsidRPr="00CE6921">
              <w:rPr>
                <w:rFonts w:ascii="Traditional Arabic" w:hAnsi="Traditional Arabic" w:cs="Traditional Arabic"/>
                <w:color w:val="C00000"/>
                <w:sz w:val="32"/>
                <w:szCs w:val="32"/>
              </w:rPr>
              <w:t xml:space="preserve"> </w:t>
            </w:r>
            <w:r w:rsidRPr="00CE6921">
              <w:rPr>
                <w:rFonts w:ascii="Traditional Arabic" w:hAnsi="Traditional Arabic" w:cs="Traditional Arabic"/>
                <w:color w:val="C00000"/>
                <w:sz w:val="32"/>
                <w:szCs w:val="32"/>
                <w:rtl/>
              </w:rPr>
              <w:t>الضحى</w:t>
            </w:r>
            <w:r w:rsidRPr="00CE6921">
              <w:rPr>
                <w:rFonts w:ascii="Traditional Arabic" w:hAnsi="Traditional Arabic" w:cs="Traditional Arabic"/>
                <w:color w:val="C00000"/>
                <w:sz w:val="32"/>
                <w:szCs w:val="32"/>
              </w:rPr>
              <w:t>6-</w:t>
            </w:r>
          </w:p>
          <w:p w:rsidR="00DC0CC3" w:rsidRPr="00CE6921" w:rsidRDefault="00DC0CC3" w:rsidP="00CE6921">
            <w:pPr>
              <w:spacing w:before="100" w:beforeAutospacing="1" w:after="100" w:afterAutospacing="1"/>
              <w:jc w:val="both"/>
              <w:rPr>
                <w:rFonts w:ascii="Traditional Arabic" w:hAnsi="Traditional Arabic" w:cs="Traditional Arabic"/>
                <w:color w:val="C00000"/>
                <w:sz w:val="32"/>
                <w:szCs w:val="32"/>
              </w:rPr>
            </w:pPr>
            <w:r w:rsidRPr="00CE6921">
              <w:rPr>
                <w:rFonts w:ascii="Traditional Arabic" w:hAnsi="Traditional Arabic" w:cs="Traditional Arabic"/>
                <w:b/>
                <w:bCs/>
                <w:color w:val="C00000"/>
                <w:sz w:val="32"/>
                <w:szCs w:val="32"/>
                <w:rtl/>
              </w:rPr>
              <w:t>﴿وَوَجَدَكَ</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ضَالاًّ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فَهَدَى﴾</w:t>
            </w:r>
            <w:r w:rsidRPr="00CE6921">
              <w:rPr>
                <w:rFonts w:ascii="Traditional Arabic" w:hAnsi="Traditional Arabic" w:cs="Traditional Arabic"/>
                <w:color w:val="C00000"/>
                <w:sz w:val="32"/>
                <w:szCs w:val="32"/>
              </w:rPr>
              <w:t xml:space="preserve"> </w:t>
            </w:r>
            <w:r w:rsidRPr="00CE6921">
              <w:rPr>
                <w:rFonts w:ascii="Traditional Arabic" w:hAnsi="Traditional Arabic" w:cs="Traditional Arabic"/>
                <w:color w:val="C00000"/>
                <w:sz w:val="32"/>
                <w:szCs w:val="32"/>
                <w:rtl/>
              </w:rPr>
              <w:t>الضحى</w:t>
            </w:r>
            <w:r w:rsidRPr="00CE6921">
              <w:rPr>
                <w:rFonts w:ascii="Traditional Arabic" w:hAnsi="Traditional Arabic" w:cs="Traditional Arabic"/>
                <w:color w:val="C00000"/>
                <w:sz w:val="32"/>
                <w:szCs w:val="32"/>
              </w:rPr>
              <w:t>7-</w:t>
            </w:r>
          </w:p>
        </w:tc>
      </w:tr>
      <w:tr w:rsidR="00DC0CC3" w:rsidRPr="00595AF4" w:rsidTr="00CE6921">
        <w:trPr>
          <w:tblCellSpacing w:w="15" w:type="dxa"/>
        </w:trPr>
        <w:tc>
          <w:tcPr>
            <w:tcW w:w="4725" w:type="dxa"/>
          </w:tcPr>
          <w:p w:rsidR="00DC0CC3" w:rsidRPr="00595AF4" w:rsidRDefault="00DC0CC3" w:rsidP="00CE6921">
            <w:pPr>
              <w:spacing w:before="100" w:beforeAutospacing="1" w:after="100" w:afterAutospacing="1"/>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الحقيقة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الساطعة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يعترف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الأعداء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توصّلنا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ظلّ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الإيمان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بالوعد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والصير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والمقاومة،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شعبنا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مواجهة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وساوس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الضعف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رافق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مرحلة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الإضطرابات،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نداؤه</w:t>
            </w:r>
            <w:r w:rsidRPr="00595AF4">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أنا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لَمُدَركون</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وتحذيراته</w:t>
            </w:r>
            <w:r w:rsidRPr="00595AF4">
              <w:rPr>
                <w:rFonts w:ascii="Traditional Arabic" w:hAnsi="Traditional Arabic" w:cs="Traditional Arabic"/>
                <w:color w:val="17365D"/>
                <w:sz w:val="32"/>
                <w:szCs w:val="32"/>
              </w:rPr>
              <w:t xml:space="preserve">: </w:t>
            </w:r>
            <w:r w:rsidRPr="00CE6921">
              <w:rPr>
                <w:rFonts w:ascii="Traditional Arabic" w:hAnsi="Traditional Arabic" w:cs="Traditional Arabic"/>
                <w:b/>
                <w:bCs/>
                <w:color w:val="548DD4"/>
                <w:sz w:val="32"/>
                <w:szCs w:val="32"/>
                <w:rtl/>
              </w:rPr>
              <w:t>﴿كَلاَّ</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إِنَّ</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مَعي‏</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رَبِّي</w:t>
            </w:r>
            <w:r w:rsidRPr="00CE6921">
              <w:rPr>
                <w:rFonts w:ascii="Traditional Arabic" w:hAnsi="Traditional Arabic" w:cs="Traditional Arabic"/>
                <w:b/>
                <w:bCs/>
                <w:color w:val="548DD4"/>
                <w:sz w:val="32"/>
                <w:szCs w:val="32"/>
              </w:rPr>
              <w:t xml:space="preserve"> </w:t>
            </w:r>
            <w:r w:rsidRPr="00CE6921">
              <w:rPr>
                <w:rFonts w:ascii="Traditional Arabic" w:hAnsi="Traditional Arabic" w:cs="Traditional Arabic"/>
                <w:b/>
                <w:bCs/>
                <w:color w:val="548DD4"/>
                <w:sz w:val="32"/>
                <w:szCs w:val="32"/>
                <w:rtl/>
              </w:rPr>
              <w:t>سَيَهْدينِ﴾</w:t>
            </w:r>
            <w:r w:rsidRPr="00CE6921">
              <w:rPr>
                <w:rFonts w:ascii="Traditional Arabic" w:hAnsi="Traditional Arabic" w:cs="Traditional Arabic"/>
                <w:b/>
                <w:bCs/>
                <w:color w:val="548DD4"/>
                <w:sz w:val="32"/>
                <w:szCs w:val="32"/>
              </w:rPr>
              <w:t>.</w:t>
            </w:r>
          </w:p>
        </w:tc>
        <w:tc>
          <w:tcPr>
            <w:tcW w:w="4750" w:type="dxa"/>
          </w:tcPr>
          <w:p w:rsidR="00DC0CC3" w:rsidRPr="00CE6921" w:rsidRDefault="00DC0CC3" w:rsidP="00CE6921">
            <w:pPr>
              <w:spacing w:before="100" w:beforeAutospacing="1" w:after="100" w:afterAutospacing="1"/>
              <w:jc w:val="both"/>
              <w:rPr>
                <w:rFonts w:ascii="Traditional Arabic" w:hAnsi="Traditional Arabic" w:cs="Traditional Arabic"/>
                <w:color w:val="C00000"/>
                <w:sz w:val="32"/>
                <w:szCs w:val="32"/>
              </w:rPr>
            </w:pPr>
            <w:r w:rsidRPr="00CE6921">
              <w:rPr>
                <w:rFonts w:ascii="Traditional Arabic" w:hAnsi="Traditional Arabic" w:cs="Traditional Arabic"/>
                <w:b/>
                <w:bCs/>
                <w:color w:val="C00000"/>
                <w:sz w:val="32"/>
                <w:szCs w:val="32"/>
                <w:rtl/>
              </w:rPr>
              <w:t>﴿فَلَمَّا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تَرَءَا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الْجَمْعَانِ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قَالَ</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أَصْحَابُ</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مُوسىَ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إِنَّا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لَمُدْرَكُونَ﴾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color w:val="C00000"/>
                <w:sz w:val="32"/>
                <w:szCs w:val="32"/>
                <w:rtl/>
              </w:rPr>
              <w:t>الشعراء</w:t>
            </w:r>
            <w:r w:rsidRPr="00CE6921">
              <w:rPr>
                <w:rFonts w:ascii="Traditional Arabic" w:hAnsi="Traditional Arabic" w:cs="Traditional Arabic"/>
                <w:color w:val="C00000"/>
                <w:sz w:val="32"/>
                <w:szCs w:val="32"/>
              </w:rPr>
              <w:t>61-</w:t>
            </w:r>
          </w:p>
          <w:p w:rsidR="00DC0CC3" w:rsidRPr="00CE6921" w:rsidRDefault="00DC0CC3" w:rsidP="00CE6921">
            <w:pPr>
              <w:spacing w:before="100" w:beforeAutospacing="1" w:after="100" w:afterAutospacing="1"/>
              <w:jc w:val="both"/>
              <w:rPr>
                <w:rFonts w:ascii="Traditional Arabic" w:hAnsi="Traditional Arabic" w:cs="Traditional Arabic"/>
                <w:color w:val="C00000"/>
                <w:sz w:val="32"/>
                <w:szCs w:val="32"/>
              </w:rPr>
            </w:pPr>
            <w:r w:rsidRPr="00CE6921">
              <w:rPr>
                <w:rFonts w:ascii="Traditional Arabic" w:hAnsi="Traditional Arabic" w:cs="Traditional Arabic"/>
                <w:b/>
                <w:bCs/>
                <w:color w:val="C00000"/>
                <w:sz w:val="32"/>
                <w:szCs w:val="32"/>
                <w:rtl/>
              </w:rPr>
              <w:t>﴿قَالَ</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كلاَّ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إِنَّ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مَعِىَ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رَبىّ‏ِ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سَيهَدِينِ﴾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w:t>
            </w:r>
            <w:r w:rsidRPr="00CE6921">
              <w:rPr>
                <w:rFonts w:ascii="Traditional Arabic" w:hAnsi="Traditional Arabic" w:cs="Traditional Arabic"/>
                <w:color w:val="C00000"/>
                <w:sz w:val="32"/>
                <w:szCs w:val="32"/>
                <w:rtl/>
              </w:rPr>
              <w:t>لشعراء</w:t>
            </w:r>
            <w:r w:rsidRPr="00CE6921">
              <w:rPr>
                <w:rFonts w:ascii="Traditional Arabic" w:hAnsi="Traditional Arabic" w:cs="Traditional Arabic"/>
                <w:color w:val="C00000"/>
                <w:sz w:val="32"/>
                <w:szCs w:val="32"/>
              </w:rPr>
              <w:t xml:space="preserve"> 62-</w:t>
            </w:r>
          </w:p>
        </w:tc>
      </w:tr>
      <w:tr w:rsidR="00DC0CC3" w:rsidRPr="00595AF4" w:rsidTr="00CE6921">
        <w:trPr>
          <w:tblCellSpacing w:w="15" w:type="dxa"/>
        </w:trPr>
        <w:tc>
          <w:tcPr>
            <w:tcW w:w="4725" w:type="dxa"/>
          </w:tcPr>
          <w:p w:rsidR="00DC0CC3" w:rsidRPr="00595AF4" w:rsidRDefault="00DC0CC3" w:rsidP="00CE6921">
            <w:pPr>
              <w:spacing w:before="100" w:beforeAutospacing="1" w:after="100" w:afterAutospacing="1"/>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بالصمود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والصبر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والبصيرة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والثقة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بالوعد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w:t>
            </w:r>
            <w:r w:rsidRPr="00595AF4">
              <w:rPr>
                <w:rFonts w:ascii="Traditional Arabic" w:hAnsi="Traditional Arabic" w:cs="Traditional Arabic"/>
                <w:color w:val="17365D"/>
                <w:sz w:val="32"/>
                <w:szCs w:val="32"/>
              </w:rPr>
              <w:t xml:space="preserve">: </w:t>
            </w:r>
            <w:r w:rsidRPr="00AB15B0">
              <w:rPr>
                <w:rFonts w:ascii="Traditional Arabic" w:hAnsi="Traditional Arabic" w:cs="Traditional Arabic"/>
                <w:b/>
                <w:bCs/>
                <w:color w:val="548DD4"/>
                <w:sz w:val="32"/>
                <w:szCs w:val="32"/>
                <w:rtl/>
              </w:rPr>
              <w:t>﴿وَلَيَنْصُرَنَّ</w:t>
            </w:r>
            <w:r w:rsidRPr="00AB15B0">
              <w:rPr>
                <w:rFonts w:ascii="Traditional Arabic" w:hAnsi="Traditional Arabic" w:cs="Traditional Arabic"/>
                <w:b/>
                <w:bCs/>
                <w:color w:val="548DD4"/>
                <w:sz w:val="32"/>
                <w:szCs w:val="32"/>
              </w:rPr>
              <w:t xml:space="preserve"> </w:t>
            </w:r>
            <w:r w:rsidRPr="00AB15B0">
              <w:rPr>
                <w:rFonts w:ascii="Traditional Arabic" w:hAnsi="Traditional Arabic" w:cs="Traditional Arabic"/>
                <w:b/>
                <w:bCs/>
                <w:color w:val="548DD4"/>
                <w:sz w:val="32"/>
                <w:szCs w:val="32"/>
                <w:rtl/>
              </w:rPr>
              <w:t>اللَّهُ</w:t>
            </w:r>
            <w:r w:rsidRPr="00AB15B0">
              <w:rPr>
                <w:rFonts w:ascii="Traditional Arabic" w:hAnsi="Traditional Arabic" w:cs="Traditional Arabic"/>
                <w:b/>
                <w:bCs/>
                <w:color w:val="548DD4"/>
                <w:sz w:val="32"/>
                <w:szCs w:val="32"/>
              </w:rPr>
              <w:t xml:space="preserve"> </w:t>
            </w:r>
            <w:r w:rsidRPr="00AB15B0">
              <w:rPr>
                <w:rFonts w:ascii="Traditional Arabic" w:hAnsi="Traditional Arabic" w:cs="Traditional Arabic"/>
                <w:b/>
                <w:bCs/>
                <w:color w:val="548DD4"/>
                <w:sz w:val="32"/>
                <w:szCs w:val="32"/>
                <w:rtl/>
              </w:rPr>
              <w:t>مَنْ</w:t>
            </w:r>
            <w:r w:rsidRPr="00AB15B0">
              <w:rPr>
                <w:rFonts w:ascii="Traditional Arabic" w:hAnsi="Traditional Arabic" w:cs="Traditional Arabic"/>
                <w:b/>
                <w:bCs/>
                <w:color w:val="548DD4"/>
                <w:sz w:val="32"/>
                <w:szCs w:val="32"/>
              </w:rPr>
              <w:t xml:space="preserve"> </w:t>
            </w:r>
            <w:r w:rsidRPr="00AB15B0">
              <w:rPr>
                <w:rFonts w:ascii="Traditional Arabic" w:hAnsi="Traditional Arabic" w:cs="Traditional Arabic"/>
                <w:b/>
                <w:bCs/>
                <w:color w:val="548DD4"/>
                <w:sz w:val="32"/>
                <w:szCs w:val="32"/>
                <w:rtl/>
              </w:rPr>
              <w:t>يَنْصُرُهُ</w:t>
            </w:r>
            <w:r w:rsidRPr="00AB15B0">
              <w:rPr>
                <w:rFonts w:ascii="Traditional Arabic" w:hAnsi="Traditional Arabic" w:cs="Traditional Arabic"/>
                <w:b/>
                <w:bCs/>
                <w:color w:val="548DD4"/>
                <w:sz w:val="32"/>
                <w:szCs w:val="32"/>
              </w:rPr>
              <w:t xml:space="preserve"> </w:t>
            </w:r>
            <w:r w:rsidRPr="00AB15B0">
              <w:rPr>
                <w:rFonts w:ascii="Traditional Arabic" w:hAnsi="Traditional Arabic" w:cs="Traditional Arabic"/>
                <w:b/>
                <w:bCs/>
                <w:color w:val="548DD4"/>
                <w:sz w:val="32"/>
                <w:szCs w:val="32"/>
                <w:rtl/>
              </w:rPr>
              <w:t>إِنَّ</w:t>
            </w:r>
            <w:r w:rsidRPr="00AB15B0">
              <w:rPr>
                <w:rFonts w:ascii="Traditional Arabic" w:hAnsi="Traditional Arabic" w:cs="Traditional Arabic"/>
                <w:b/>
                <w:bCs/>
                <w:color w:val="548DD4"/>
                <w:sz w:val="32"/>
                <w:szCs w:val="32"/>
              </w:rPr>
              <w:t xml:space="preserve"> </w:t>
            </w:r>
            <w:r w:rsidRPr="00AB15B0">
              <w:rPr>
                <w:rFonts w:ascii="Traditional Arabic" w:hAnsi="Traditional Arabic" w:cs="Traditional Arabic"/>
                <w:b/>
                <w:bCs/>
                <w:color w:val="548DD4"/>
                <w:sz w:val="32"/>
                <w:szCs w:val="32"/>
                <w:rtl/>
              </w:rPr>
              <w:t>اللَّهَ</w:t>
            </w:r>
            <w:r w:rsidRPr="00AB15B0">
              <w:rPr>
                <w:rFonts w:ascii="Traditional Arabic" w:hAnsi="Traditional Arabic" w:cs="Traditional Arabic"/>
                <w:b/>
                <w:bCs/>
                <w:color w:val="548DD4"/>
                <w:sz w:val="32"/>
                <w:szCs w:val="32"/>
              </w:rPr>
              <w:t xml:space="preserve"> </w:t>
            </w:r>
            <w:r w:rsidRPr="00AB15B0">
              <w:rPr>
                <w:rFonts w:ascii="Traditional Arabic" w:hAnsi="Traditional Arabic" w:cs="Traditional Arabic"/>
                <w:b/>
                <w:bCs/>
                <w:color w:val="548DD4"/>
                <w:sz w:val="32"/>
                <w:szCs w:val="32"/>
                <w:rtl/>
              </w:rPr>
              <w:t>لَقَوِيٌّ</w:t>
            </w:r>
            <w:r w:rsidRPr="00AB15B0">
              <w:rPr>
                <w:rFonts w:ascii="Traditional Arabic" w:hAnsi="Traditional Arabic" w:cs="Traditional Arabic"/>
                <w:b/>
                <w:bCs/>
                <w:color w:val="548DD4"/>
                <w:sz w:val="32"/>
                <w:szCs w:val="32"/>
              </w:rPr>
              <w:t xml:space="preserve"> </w:t>
            </w:r>
            <w:r w:rsidRPr="00AB15B0">
              <w:rPr>
                <w:rFonts w:ascii="Traditional Arabic" w:hAnsi="Traditional Arabic" w:cs="Traditional Arabic"/>
                <w:b/>
                <w:bCs/>
                <w:color w:val="548DD4"/>
                <w:sz w:val="32"/>
                <w:szCs w:val="32"/>
                <w:rtl/>
              </w:rPr>
              <w:t>عَزيزٌ﴾</w:t>
            </w:r>
            <w:r w:rsidRPr="00595AF4">
              <w:rPr>
                <w:rFonts w:ascii="Traditional Arabic" w:hAnsi="Traditional Arabic" w:cs="Traditional Arabic"/>
                <w:color w:val="17365D"/>
                <w:sz w:val="32"/>
                <w:szCs w:val="32"/>
                <w:rtl/>
              </w:rPr>
              <w:t>،سيتمكّنون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جانب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الدرب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المفتخر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للوصول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الحضارة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w:t>
            </w:r>
            <w:r w:rsidRPr="00595AF4">
              <w:rPr>
                <w:rFonts w:ascii="Traditional Arabic" w:hAnsi="Traditional Arabic" w:cs="Traditional Arabic"/>
                <w:color w:val="17365D"/>
                <w:sz w:val="32"/>
                <w:szCs w:val="32"/>
              </w:rPr>
              <w:t>.</w:t>
            </w:r>
          </w:p>
        </w:tc>
        <w:tc>
          <w:tcPr>
            <w:tcW w:w="4750" w:type="dxa"/>
          </w:tcPr>
          <w:p w:rsidR="00DC0CC3" w:rsidRPr="00CE6921" w:rsidRDefault="00DC0CC3" w:rsidP="00CE6921">
            <w:pPr>
              <w:spacing w:before="100" w:beforeAutospacing="1" w:after="100" w:afterAutospacing="1"/>
              <w:jc w:val="both"/>
              <w:rPr>
                <w:rFonts w:ascii="Traditional Arabic" w:hAnsi="Traditional Arabic" w:cs="Traditional Arabic"/>
                <w:color w:val="C00000"/>
                <w:sz w:val="32"/>
                <w:szCs w:val="32"/>
              </w:rPr>
            </w:pPr>
            <w:r w:rsidRPr="00CE6921">
              <w:rPr>
                <w:rFonts w:ascii="Traditional Arabic" w:hAnsi="Traditional Arabic" w:cs="Traditional Arabic"/>
                <w:b/>
                <w:bCs/>
                <w:color w:val="C00000"/>
                <w:sz w:val="32"/>
                <w:szCs w:val="32"/>
                <w:rtl/>
              </w:rPr>
              <w:t>﴿الَّذِينَ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أُخْرِجُواْ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مِن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دِيَرِهِم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بِغَيرِ</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حَقّ‏ٍ</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إِلَّا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أَن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يَقُولُواْ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رَبُّنَا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اللَّهُ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وَلَوْلَا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دَفْعُ</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اللَّهِ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النَّاسَ</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بَعْضَهُم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بِبَعْضٍ</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لَهُدِّمَتْ</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صَوَامِعُ</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بِيَعٌ</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وَصَلَوَاتٌ</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وَمَسَاجِدُ</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يُذْكَرُ</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فِيهَا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اسْمُ</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اللَّهِ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كَثِيرًا</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وَ</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لَيَنصُرَنَّ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اللَّهُ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مَن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يَنصُرُهُ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إِنَّ</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اللَّهَ</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لَقَوِىٌّ</w:t>
            </w:r>
            <w:r w:rsidRPr="00CE6921">
              <w:rPr>
                <w:rFonts w:ascii="Traditional Arabic" w:hAnsi="Traditional Arabic" w:cs="Traditional Arabic"/>
                <w:b/>
                <w:bCs/>
                <w:color w:val="C00000"/>
                <w:sz w:val="32"/>
                <w:szCs w:val="32"/>
              </w:rPr>
              <w:t xml:space="preserve"> </w:t>
            </w:r>
            <w:r w:rsidRPr="00CE6921">
              <w:rPr>
                <w:rFonts w:ascii="Traditional Arabic" w:hAnsi="Traditional Arabic" w:cs="Traditional Arabic"/>
                <w:b/>
                <w:bCs/>
                <w:color w:val="C00000"/>
                <w:sz w:val="32"/>
                <w:szCs w:val="32"/>
                <w:rtl/>
              </w:rPr>
              <w:t>عَزِيزٌ﴾</w:t>
            </w:r>
            <w:r w:rsidRPr="00CE6921">
              <w:rPr>
                <w:rFonts w:ascii="Traditional Arabic" w:hAnsi="Traditional Arabic" w:cs="Traditional Arabic"/>
                <w:color w:val="C00000"/>
                <w:sz w:val="32"/>
                <w:szCs w:val="32"/>
              </w:rPr>
              <w:t xml:space="preserve"> </w:t>
            </w:r>
            <w:r w:rsidRPr="00CE6921">
              <w:rPr>
                <w:rFonts w:ascii="Traditional Arabic" w:hAnsi="Traditional Arabic" w:cs="Traditional Arabic"/>
                <w:color w:val="C00000"/>
                <w:sz w:val="32"/>
                <w:szCs w:val="32"/>
                <w:rtl/>
              </w:rPr>
              <w:t>الحج</w:t>
            </w:r>
            <w:r w:rsidRPr="00CE6921">
              <w:rPr>
                <w:rFonts w:ascii="Traditional Arabic" w:hAnsi="Traditional Arabic" w:cs="Traditional Arabic"/>
                <w:color w:val="C00000"/>
                <w:sz w:val="32"/>
                <w:szCs w:val="32"/>
              </w:rPr>
              <w:t xml:space="preserve"> 40-</w:t>
            </w:r>
          </w:p>
        </w:tc>
      </w:tr>
    </w:tbl>
    <w:p w:rsidR="00DC0CC3" w:rsidRPr="00595AF4" w:rsidRDefault="00DC0CC3" w:rsidP="00CE6921">
      <w:pPr>
        <w:tabs>
          <w:tab w:val="left" w:pos="7128"/>
        </w:tabs>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03" o:spid="_x0000_s1112" alt="Description: KITAB05.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Aq&#10;Fws4wwIAAM8FAAAOAAAAAAAAAAAAAAAAAC4CAABkcnMvZTJvRG9jLnhtbFBLAQItABQABgAIAAAA&#10;IQCY9mwN2QAAAAMBAAAPAAAAAAAAAAAAAAAAAB0FAABkcnMvZG93bnJldi54bWxQSwUGAAAAAAQA&#10;BADzAAAAIwYAAAAA&#10;" filled="f" stroked="f">
            <o:lock v:ext="edit" aspectratio="t"/>
            <w10:anchorlock/>
          </v:rect>
        </w:pict>
      </w:r>
      <w:r>
        <w:rPr>
          <w:rFonts w:ascii="Traditional Arabic" w:hAnsi="Traditional Arabic" w:cs="Traditional Arabic"/>
          <w:color w:val="17365D"/>
          <w:sz w:val="32"/>
          <w:szCs w:val="32"/>
          <w:rtl/>
        </w:rPr>
        <w:tab/>
      </w: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Pr="00FE3314"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كلمة الإمام الخامنئيّ</w:t>
      </w:r>
    </w:p>
    <w:p w:rsidR="00DC0CC3" w:rsidRPr="00FE3314"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في جمع من مدّاحي أهل</w:t>
      </w:r>
      <w:r w:rsidRPr="00FE3314">
        <w:rPr>
          <w:rFonts w:ascii="Traditional Arabic" w:hAnsi="Traditional Arabic" w:cs="Traditional Arabic"/>
          <w:b/>
          <w:bCs/>
          <w:color w:val="365F91"/>
          <w:sz w:val="40"/>
          <w:szCs w:val="40"/>
          <w:u w:val="dotted" w:color="FFFF00"/>
        </w:rPr>
        <w:t xml:space="preserve"> </w:t>
      </w:r>
      <w:r w:rsidRPr="00FE3314">
        <w:rPr>
          <w:rFonts w:ascii="Traditional Arabic" w:hAnsi="Traditional Arabic" w:cs="Traditional Arabic"/>
          <w:b/>
          <w:bCs/>
          <w:color w:val="365F91"/>
          <w:sz w:val="40"/>
          <w:szCs w:val="40"/>
          <w:u w:val="dotted" w:color="FFFF00"/>
          <w:rtl/>
        </w:rPr>
        <w:t>البيت</w:t>
      </w:r>
      <w:r>
        <w:rPr>
          <w:rFonts w:ascii="Traditional Arabic" w:hAnsi="Traditional Arabic" w:cs="Traditional Arabic"/>
          <w:b/>
          <w:bCs/>
          <w:color w:val="365F91"/>
          <w:sz w:val="40"/>
          <w:szCs w:val="40"/>
          <w:u w:val="dotted" w:color="FFFF00"/>
          <w:rtl/>
        </w:rPr>
        <w:t>”عليهم السلام”</w:t>
      </w:r>
    </w:p>
    <w:p w:rsidR="00DC0CC3" w:rsidRPr="00FE3314"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بمناسبة ذكرى ولادة سيّدة نساء العالمين فاطمة الزهراء</w:t>
      </w:r>
      <w:r>
        <w:rPr>
          <w:rFonts w:ascii="Traditional Arabic" w:hAnsi="Traditional Arabic" w:cs="Traditional Arabic"/>
          <w:b/>
          <w:bCs/>
          <w:color w:val="365F91"/>
          <w:sz w:val="40"/>
          <w:szCs w:val="40"/>
          <w:u w:val="dotted" w:color="FFFF00"/>
          <w:rtl/>
        </w:rPr>
        <w:t>”عليها السلام”</w:t>
      </w:r>
      <w:r w:rsidRPr="00FE3314">
        <w:rPr>
          <w:rFonts w:ascii="Traditional Arabic" w:hAnsi="Traditional Arabic" w:cs="Traditional Arabic"/>
          <w:b/>
          <w:bCs/>
          <w:color w:val="365F91"/>
          <w:sz w:val="40"/>
          <w:szCs w:val="40"/>
          <w:u w:val="dotted" w:color="FFFF00"/>
        </w:rPr>
        <w:t>»</w:t>
      </w:r>
    </w:p>
    <w:p w:rsidR="00DC0CC3" w:rsidRPr="00FE3314" w:rsidRDefault="00DC0CC3" w:rsidP="00027E28">
      <w:pPr>
        <w:spacing w:before="100" w:beforeAutospacing="1" w:after="100" w:afterAutospacing="1"/>
        <w:ind w:firstLine="720"/>
        <w:jc w:val="center"/>
        <w:rPr>
          <w:rFonts w:ascii="Traditional Arabic" w:hAnsi="Traditional Arabic" w:cs="Traditional Arabic"/>
          <w:color w:val="548DD4"/>
          <w:sz w:val="32"/>
          <w:szCs w:val="32"/>
        </w:rPr>
      </w:pPr>
      <w:r w:rsidRPr="00FE3314">
        <w:rPr>
          <w:rFonts w:ascii="Traditional Arabic" w:hAnsi="Traditional Arabic" w:cs="Traditional Arabic"/>
          <w:color w:val="548DD4"/>
          <w:sz w:val="32"/>
          <w:szCs w:val="32"/>
        </w:rPr>
        <w:t xml:space="preserve">01-05-2013 </w:t>
      </w:r>
      <w:r w:rsidRPr="00FE3314">
        <w:rPr>
          <w:rFonts w:ascii="Traditional Arabic" w:hAnsi="Traditional Arabic" w:cs="Traditional Arabic"/>
          <w:color w:val="548DD4"/>
          <w:sz w:val="32"/>
          <w:szCs w:val="32"/>
          <w:rtl/>
        </w:rPr>
        <w:t>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830E0B" w:rsidRDefault="00DC0CC3" w:rsidP="00830E0B">
      <w:pPr>
        <w:spacing w:before="100" w:beforeAutospacing="1" w:after="100" w:afterAutospacing="1"/>
        <w:ind w:firstLine="720"/>
        <w:jc w:val="center"/>
        <w:rPr>
          <w:rFonts w:ascii="Traditional Arabic" w:hAnsi="Traditional Arabic" w:cs="Traditional Arabic"/>
          <w:b/>
          <w:bCs/>
          <w:color w:val="17365D"/>
          <w:sz w:val="32"/>
          <w:szCs w:val="32"/>
          <w:rtl/>
        </w:rPr>
      </w:pPr>
      <w:r w:rsidRPr="00830E0B">
        <w:rPr>
          <w:rFonts w:ascii="Traditional Arabic" w:hAnsi="Traditional Arabic" w:cs="Traditional Arabic"/>
          <w:b/>
          <w:bCs/>
          <w:color w:val="17365D"/>
          <w:sz w:val="32"/>
          <w:szCs w:val="32"/>
          <w:rtl/>
        </w:rPr>
        <w:t>بسم الله الرحمن الرحيم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أُبارك لكم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أيّها الأعزّاء، الإخوة والأخوات؛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بلابل حديقة مَدائح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آل النبيّ</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“صلى الله عليه وآ’له وسلم”</w:t>
      </w:r>
      <w:r w:rsidRPr="00595AF4">
        <w:rPr>
          <w:rFonts w:ascii="Traditional Arabic" w:hAnsi="Traditional Arabic" w:cs="Traditional Arabic"/>
          <w:color w:val="17365D"/>
          <w:sz w:val="32"/>
          <w:szCs w:val="32"/>
          <w:rtl/>
        </w:rPr>
        <w:t>، ومدّاحي أسمى وأفضل خلائق العالم والبشر،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العيد الشريف، والمولد السعيد، الذي هو يومُ فرحٍ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ومسرّةٍ لقلوب المسلمين على طول التاريخ، وأسأل الله المتعال،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يَتَقبَّلَ منكم أيّها الأعزّاء القيّمون على المراسم،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مُنشدين، شعراء، مُلحّنين،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وكلّ أفراد مجموعتكم، هذا التوسّل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بقبولٍ حَسَنٍ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وأشكُر الله، أنا العبد الحقير، أن شملني بلطفه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ووفّقني، فنحن نُقيمُ مراسم التوسُّل في هذا 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منذ</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أكثر من 30 عاماً. وبحمد الله يَشْهدُ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 مع تقدُّم السنين،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تألُّق وعظمة ومعنويّة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ونضوج مفاهيم ومعاني هذه المراسم. لقد كانت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البرامج التي قدّمتموها هذا العام جيّدة جدّاً، سواء من حيث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المضمون أم من حيث القالب [الأسلوب]؛ كان الشعر جيّداً،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والألحان والإنشاد جيّدين جدّاً. وفّقكم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أيّها الأحبّة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والأعزّاء، يوماً بعد يومٍ،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سبيل نشر المعرفة، ونَشر الضياء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أذهان المجتمع</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تناغم العقل والعاطفة</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shd w:val="clear" w:color="auto" w:fill="FFFF66"/>
          <w:rtl/>
        </w:rPr>
      </w:pPr>
      <w:r w:rsidRPr="00595AF4">
        <w:rPr>
          <w:rFonts w:ascii="Traditional Arabic" w:hAnsi="Traditional Arabic" w:cs="Traditional Arabic"/>
          <w:color w:val="17365D"/>
          <w:sz w:val="32"/>
          <w:szCs w:val="32"/>
          <w:rtl/>
        </w:rPr>
        <w:t>هناك موضوعان للحديث في هذا المجلس- وإن 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هناك كلام أكثر من هذا بكثير- الموضوع الأوّل، يدورُ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مَدحِ آل النبيّ</w:t>
      </w:r>
      <w:r>
        <w:rPr>
          <w:rFonts w:ascii="Traditional Arabic" w:hAnsi="Traditional Arabic" w:cs="Traditional Arabic"/>
          <w:color w:val="17365D"/>
          <w:sz w:val="32"/>
          <w:szCs w:val="32"/>
          <w:rtl/>
        </w:rPr>
        <w:t>”صلى الله عليه وآ’له وسلم”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المَهمّة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حَملتموها على عواتقكم. اليوم، وبحمد الله، قد انتشرت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أنحاء البلاد شبكة واسعة من مدّاحي آل النبيّ</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ثمّة أعداد كبيرة، مواهب كثيرة، وقلوب مُشتاقة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بين المدّاحين أنفسهم ـ من هؤلاء السّباقين، ومن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شبابنا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وأساتذتنا ـ الذين وبحمد الله، ينتشرون بين الناس، فيهيّئون لهم وسائل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التوسّل، ويمدّون مائدة بركات آل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البيت</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فُرصة لبلادنا، كغيرها من الفرص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الأخرى التي نملكها. بينما لا يملك إخواننا المسلمون في البلدان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الأخرى، الكثير من الفرص التي نملكها نحن، وهذه إحداها.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السلسلة وهذا التّيار وشبكة التوسّل بأهل البيت</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tl/>
        </w:rPr>
        <w:t>، ومحبّتهم</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وإثارة العواطف، لهي فرصةٌ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مهمّةٌ جدّاً. ولسببٍ ما، لا يتمتّع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الآخرون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البلدان الأخرى؛ وبهذا الشكل؛ بهذه النعمة الكبرى،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والبركةِ العامّة، ونحن نملكها. يقيناً إنّ</w:t>
      </w:r>
      <w:r>
        <w:rPr>
          <w:rFonts w:ascii="Traditional Arabic" w:hAnsi="Traditional Arabic" w:cs="Traditional Arabic"/>
          <w:color w:val="17365D"/>
          <w:sz w:val="32"/>
          <w:szCs w:val="32"/>
          <w:rtl/>
        </w:rPr>
        <w:t xml:space="preserve"> </w:t>
      </w:r>
      <w:r w:rsidRPr="00830E0B">
        <w:rPr>
          <w:rFonts w:ascii="Traditional Arabic" w:hAnsi="Traditional Arabic" w:cs="Traditional Arabic"/>
          <w:color w:val="17365D"/>
          <w:sz w:val="32"/>
          <w:szCs w:val="32"/>
          <w:shd w:val="clear" w:color="auto" w:fill="FFFF66"/>
          <w:rtl/>
        </w:rPr>
        <w:t>العواطف هي أحد عوامل حفظ</w:t>
      </w:r>
      <w:r w:rsidRPr="00830E0B">
        <w:rPr>
          <w:rFonts w:ascii="Traditional Arabic" w:hAnsi="Traditional Arabic" w:cs="Traditional Arabic"/>
          <w:color w:val="17365D"/>
          <w:sz w:val="32"/>
          <w:szCs w:val="32"/>
          <w:shd w:val="clear" w:color="auto" w:fill="FFFF66"/>
        </w:rPr>
        <w:t xml:space="preserve"> </w:t>
      </w:r>
      <w:r w:rsidRPr="00830E0B">
        <w:rPr>
          <w:rFonts w:ascii="Traditional Arabic" w:hAnsi="Traditional Arabic" w:cs="Traditional Arabic"/>
          <w:color w:val="17365D"/>
          <w:sz w:val="32"/>
          <w:szCs w:val="32"/>
          <w:shd w:val="clear" w:color="auto" w:fill="FFFF66"/>
          <w:rtl/>
        </w:rPr>
        <w:t>الدين،</w:t>
      </w:r>
      <w:r w:rsidRPr="00830E0B">
        <w:rPr>
          <w:rFonts w:ascii="Traditional Arabic" w:hAnsi="Traditional Arabic" w:cs="Traditional Arabic"/>
          <w:color w:val="17365D"/>
          <w:sz w:val="32"/>
          <w:szCs w:val="32"/>
          <w:shd w:val="clear" w:color="auto" w:fill="FFFF66"/>
        </w:rPr>
        <w:t xml:space="preserve"> </w:t>
      </w:r>
      <w:r w:rsidRPr="00830E0B">
        <w:rPr>
          <w:rFonts w:ascii="Traditional Arabic" w:hAnsi="Traditional Arabic" w:cs="Traditional Arabic"/>
          <w:color w:val="17365D"/>
          <w:sz w:val="32"/>
          <w:szCs w:val="32"/>
          <w:shd w:val="clear" w:color="auto" w:fill="FFFF66"/>
          <w:rtl/>
        </w:rPr>
        <w:t>المعنويّات، العقيدة، والأخلاق في مجتمع ما، وعلى طول</w:t>
      </w:r>
      <w:r w:rsidRPr="00830E0B">
        <w:rPr>
          <w:rFonts w:ascii="Traditional Arabic" w:hAnsi="Traditional Arabic" w:cs="Traditional Arabic"/>
          <w:color w:val="17365D"/>
          <w:sz w:val="32"/>
          <w:szCs w:val="32"/>
          <w:shd w:val="clear" w:color="auto" w:fill="FFFF66"/>
        </w:rPr>
        <w:t xml:space="preserve"> </w:t>
      </w:r>
      <w:r w:rsidRPr="00830E0B">
        <w:rPr>
          <w:rFonts w:ascii="Traditional Arabic" w:hAnsi="Traditional Arabic" w:cs="Traditional Arabic"/>
          <w:color w:val="17365D"/>
          <w:sz w:val="32"/>
          <w:szCs w:val="32"/>
          <w:shd w:val="clear" w:color="auto" w:fill="FFFF66"/>
          <w:rtl/>
        </w:rPr>
        <w:t xml:space="preserve">التاريخ، إلى </w:t>
      </w:r>
    </w:p>
    <w:p w:rsidR="00DC0CC3" w:rsidRPr="00830E0B" w:rsidRDefault="00DC0CC3" w:rsidP="00830E0B">
      <w:pPr>
        <w:spacing w:after="200" w:line="276" w:lineRule="auto"/>
        <w:jc w:val="both"/>
        <w:rPr>
          <w:rFonts w:ascii="Traditional Arabic" w:hAnsi="Traditional Arabic" w:cs="Traditional Arabic"/>
          <w:color w:val="17365D"/>
          <w:sz w:val="32"/>
          <w:szCs w:val="32"/>
          <w:shd w:val="clear" w:color="auto" w:fill="FFFF66"/>
        </w:rPr>
      </w:pPr>
      <w:r>
        <w:rPr>
          <w:rFonts w:ascii="Traditional Arabic" w:hAnsi="Traditional Arabic" w:cs="Traditional Arabic"/>
          <w:color w:val="17365D"/>
          <w:sz w:val="32"/>
          <w:szCs w:val="32"/>
          <w:shd w:val="clear" w:color="auto" w:fill="FFFF66"/>
          <w:rtl/>
        </w:rPr>
        <w:br w:type="page"/>
      </w:r>
      <w:r w:rsidRPr="00830E0B">
        <w:rPr>
          <w:rFonts w:ascii="Traditional Arabic" w:hAnsi="Traditional Arabic" w:cs="Traditional Arabic"/>
          <w:color w:val="17365D"/>
          <w:sz w:val="32"/>
          <w:szCs w:val="32"/>
          <w:shd w:val="clear" w:color="auto" w:fill="FFFF66"/>
          <w:rtl/>
        </w:rPr>
        <w:t>جانب العقل والتعقّل والاستدلال</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 يتحدّث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أنبياء الله ورسله إلى الناس بلغةٍ فلسفيّة، مع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كلامهم، والتعمّق في بيانهم، كان وما زال يستلزم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عقلاً فلسفيّاً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بمعنى أنّ الفلاسفة الكبار، هم أكثر المُستفيدين من مائدة عموم أنبياء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الممدودة. بيد أنّ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المائدة، ليست مائدةً خاصّةً، لذا فإنّ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لغتها ليست لغة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البراهين العقليّة والجدل وإن قلتَ قلتُ وما إلى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اللغة، لغةٌ مركبّة من الفكر والعقل والعواطف. العاطفة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 التي تستطيع مجاراة الفهم العقليّ، والحركة العقليّة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والتيّار العقليّ. ونحن نملك هذا التيّار بشكل طبيعيّ،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جلسات المدح والعزاء والفرح والموالد والتعزية، وأيضاً في جلسات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الدعاء،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كدعاء كميل، ودعاء الندبة، ودعاء الإمام الحسين</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عرفة، والأدعية التي هي خاصّة بنا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فلا نجد عند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الآخرين، هذا الكمّ من الأدعية الجميلة اللفظ، الجميلة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المعنى، والجميلة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المضمون. هذا أمر وبحمد الله يختصُّ ويمتازُ به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أتباع أهل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البيت</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وهذا كلّه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عقل وعاطفة امتزجا معاً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طول التاريخ، ويجريان في عمق أذهان البشر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والعواطف الإنسانيّة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مهمّتكم إثارة العواطف</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إذاً، هذه مهمّة المدّاح،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 إثارة العواطف،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وجعلها في خدمة الفكر والعقل. مهمّةُ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المدّاح ـ هذه الحرفة المنتشرة؛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وبحمد الله؛ بكثرة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بلادنا ـ أن تتمكّن وعبر البيان الفنّيّ،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الأسلوب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الفنّيّ، والأداء الفنّيّ، من نشر المعرفة بين الناس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هو المحور الرئيسيّ فيصبح اختيار الشعر، واختيار اللّحن،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وأسلوب التخاطب مع الناس، في خدمة هذا الهدف، وهو زيادة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المعرفة، والتعمّق في هداية الناس، ومعرفتهم بالدين وطرق الحياة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وهذا ما يستطيع المدّاحون فعله على أحسن وجه</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لا تضيّعوا الفرص</w:t>
      </w:r>
    </w:p>
    <w:p w:rsidR="00DC0CC3" w:rsidRDefault="00DC0CC3" w:rsidP="008879B8">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لقد ذكرتُ غير مرّة، وهذه حقيقة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واقعة،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إلقاءكم لقصيدة أو شعر يحتوي معارف [دينيّة</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في مجلسٍ ما سيكون له,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 الأحيان, أثرٌ أبلغُ</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وأعمق من خطاب فصيحٍ وبليغٍ لساعات طوال.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فرصة، يجب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استغلالها وعدم تضيّعها. فالشعر الأجوف، يُضيّع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الفرصة. أو فيما لو كان فيه أحياناً نقطة ضعيفة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خاطئة، فسوف يضيّع هذه الفرصة. وكذلك لو تخطّى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الإجراء</w:t>
      </w:r>
      <w:r>
        <w:rPr>
          <w:rFonts w:ascii="Traditional Arabic" w:hAnsi="Traditional Arabic" w:cs="Traditional Arabic"/>
          <w:color w:val="17365D"/>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الإنشاد والأداء] الضوابط الشرعيّة، فهذا ضياع للفرصة، وكذلك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فيما لو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غفل عن ذكر ما تحتاج الناس لمعرفته، فهذا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ضياع للفرصة. فلو افترضنا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 في زمن الحرب المفروضة،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احتاجت البلاد</w:t>
      </w:r>
    </w:p>
    <w:p w:rsidR="00DC0CC3" w:rsidRPr="00595AF4" w:rsidRDefault="00DC0CC3" w:rsidP="008879B8">
      <w:pPr>
        <w:spacing w:after="200" w:line="276" w:lineRule="auto"/>
        <w:jc w:val="both"/>
        <w:rPr>
          <w:rFonts w:ascii="Traditional Arabic" w:hAnsi="Traditional Arabic" w:cs="Traditional Arabic"/>
          <w:color w:val="17365D"/>
          <w:sz w:val="32"/>
          <w:szCs w:val="32"/>
        </w:rPr>
      </w:pPr>
      <w:r>
        <w:rPr>
          <w:rFonts w:ascii="Traditional Arabic" w:hAnsi="Traditional Arabic" w:cs="Traditional Arabic"/>
          <w:color w:val="17365D"/>
          <w:sz w:val="32"/>
          <w:szCs w:val="32"/>
          <w:rtl/>
        </w:rPr>
        <w:br w:type="page"/>
      </w:r>
      <w:r w:rsidRPr="00595AF4">
        <w:rPr>
          <w:rFonts w:ascii="Traditional Arabic" w:hAnsi="Traditional Arabic" w:cs="Traditional Arabic"/>
          <w:color w:val="17365D"/>
          <w:sz w:val="32"/>
          <w:szCs w:val="32"/>
        </w:rPr>
        <w:t xml:space="preserve"> </w:t>
      </w:r>
      <w:r w:rsidRPr="008879B8">
        <w:rPr>
          <w:rFonts w:ascii="Traditional Arabic" w:hAnsi="Traditional Arabic" w:cs="Traditional Arabic"/>
          <w:b/>
          <w:bCs/>
          <w:color w:val="17365D"/>
          <w:sz w:val="32"/>
          <w:szCs w:val="32"/>
          <w:rtl/>
        </w:rPr>
        <w:t>(لحماس ثوريّ)،</w:t>
      </w:r>
      <w:r w:rsidRPr="00595AF4">
        <w:rPr>
          <w:rFonts w:ascii="Traditional Arabic" w:hAnsi="Traditional Arabic" w:cs="Traditional Arabic"/>
          <w:color w:val="17365D"/>
          <w:sz w:val="32"/>
          <w:szCs w:val="32"/>
          <w:rtl/>
        </w:rPr>
        <w:t xml:space="preserve"> عمليّ وجهاديّ، فكان الشباب على أهبة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الاستعداد، وكذا الآباء والأمّهات، فأنشد أحدهم في مجالسه ومحافله،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شعراً بطريقة جيّدة، لكنّه لم يُشر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الحاجة القائمة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آنذاك، فهذا تضيّيع للفرصة. لقد قام المدّاحون في ذلك اليوم بدورٍ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بارزٍ. وكانت الأعمال التي قام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بها مدّاحونا في الجبهة، والأثر العميق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 تركوه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أعماق جنودنا، منقطع النظير. وأنا على علمٍ ببعضها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فللمدّاحين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باللغة التركية دورهم، وكذا للمدّاحين باللغة الفارسية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وعلى سبيل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المثال المدّاحون الزنجانيّون، الذين أنشد أحدهم اليوم هنا،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ومن أماكن أخرى، ومن كلّ مكان، وكذا الشعراء الذين يواكبون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المدّاحين، لقد قام الجميع بواجبهم في ذلك اليوم. واليوم،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عندما أنظر، أرى أنّ عدداً من الأشعار التي أُنشدت،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اهتمّت بالحاجة والمناسبة. ويُعتبر شعر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سازكار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نموذجاً متكاملاً لها والذي هو على هذا الشكل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عام. فهو من خلال الأشعار والأناشيد، يبني جسراً ورابطاً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فنيّاً لطيفاً بين السماء والأرض، ينساب من الملكوت الأعلى، بكلّ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هدوء وبأسلوبٍ فنيّ، نحو حاجة هي موضع اهتمام 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فيعبّر عنها. أرأيتم! هذا يسمى تركيباً فنِّيّاً. وكان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الشعر جيداً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الشعر الجامع</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أنتم تستخدمون حناجركم وهي نعمة إلهية،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واللحن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والنغم، وهما أيضاً نعمتان إلهيّتان. وتستخدمون الشعر وقريحته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نعمة إلهيّة.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هذه النعم تحت تصرّفكم، فلأيّ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شيء تستخدمونها؟ في خدمة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نشر المعرفة. فإذا ما استخدمت لنشر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الفرقة، أو في خدمة إثارة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العصبيّات</w:t>
      </w:r>
      <w:r w:rsidRPr="008879B8">
        <w:rPr>
          <w:rFonts w:ascii="Traditional Arabic" w:hAnsi="Traditional Arabic" w:cs="Traditional Arabic"/>
          <w:color w:val="17365D"/>
          <w:sz w:val="32"/>
          <w:szCs w:val="32"/>
          <w:shd w:val="clear" w:color="auto" w:fill="FFFF66"/>
          <w:rtl/>
        </w:rPr>
        <w:t>؛</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واليوم وبدافع هذه</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العصبيات، يقوم المتعصّبون المعاندون في أنحاءٍ من العالم، بقطع</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عشرات الرؤوس؛ فهذا استخدام سيّئ، خذوا حِذركم من</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هذا الأمر عندما تُلقون شعراً هنا، ومع وجود الأفلام</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والإنترنت ووسائل نقلِ الرسائل المتنوّعة، ستُنقل الصورة</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وجزئيّات هذا الشعر، إلى نقطة ما فتثير عصبية عددٍ من</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الأشخاص الجاهلين، فينقضّون على مجموعة من النساء</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والأولاد الأبرياء،</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ويُريقون دماءهم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احذروا هذا الأمر. أنا أصرُّ وأؤكّد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هذا، بهدف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التخفيف من حدّة الخلافات المذهبيّة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والدينيّة. هو من أجل هذا.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يتصوَّرنَّ أحد،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هذا هو السبيل لشكر الله على نعمه. هذا العشق؛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 وبحمد الله قد غمر قلوب شعبنا، المفعم بحبّ أهل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البيت</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tl/>
        </w:rPr>
        <w:t>؛ أو لإثارة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العواطف! لا، فهذا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خطأ. فلا مصلحة من إثارة الخلافات، لا اليوم ولا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زمن الإمام الصادق</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تصدّى الأئمّة</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لها، لكنّ بعض الأشخاص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السطحيّين لا يلتفتون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ذلك. وكذلك الأمر بالنسبة إلى الخلافات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الدينيّة والمحليّة</w:t>
      </w:r>
      <w:r w:rsidRPr="00595AF4">
        <w:rPr>
          <w:rFonts w:ascii="Traditional Arabic" w:hAnsi="Traditional Arabic" w:cs="Traditional Arabic"/>
          <w:color w:val="17365D"/>
          <w:sz w:val="32"/>
          <w:szCs w:val="32"/>
        </w:rPr>
        <w:t xml:space="preserve">.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قلبٌ ينبض بالحماس</w:t>
      </w:r>
    </w:p>
    <w:p w:rsidR="00DC0CC3" w:rsidRPr="00595AF4" w:rsidRDefault="00DC0CC3" w:rsidP="008879B8">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يجب أن يمتلك شعبنا الأمل، فإن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وُجِد الأمل</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وُجِدَ الحماس</w:t>
      </w:r>
      <w:r>
        <w:rPr>
          <w:rStyle w:val="FootnoteReference"/>
          <w:rFonts w:ascii="Traditional Arabic" w:hAnsi="Traditional Arabic" w:cs="Traditional Arabic"/>
          <w:color w:val="17365D"/>
          <w:sz w:val="32"/>
          <w:szCs w:val="32"/>
          <w:rtl/>
        </w:rPr>
        <w:footnoteReference w:id="3"/>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لقد عنيتُ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الملحميّة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والملحمة ليست دستوراً</w:t>
      </w:r>
      <w:r>
        <w:rPr>
          <w:rStyle w:val="FootnoteReference"/>
          <w:rFonts w:ascii="Traditional Arabic" w:hAnsi="Traditional Arabic" w:cs="Traditional Arabic"/>
          <w:color w:val="17365D"/>
          <w:sz w:val="32"/>
          <w:szCs w:val="32"/>
          <w:rtl/>
        </w:rPr>
        <w:footnoteReference w:id="4"/>
      </w:r>
      <w:r w:rsidRPr="00595AF4">
        <w:rPr>
          <w:rFonts w:ascii="Traditional Arabic" w:hAnsi="Traditional Arabic" w:cs="Traditional Arabic"/>
          <w:color w:val="17365D"/>
          <w:sz w:val="32"/>
          <w:szCs w:val="32"/>
          <w:rtl/>
        </w:rPr>
        <w:t>، أو قانوناً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فنُصدرُ القانون، ويقوم شعبنا بصنع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الملحمة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فهل يمكن هذا؟ وهل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يُعقل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الحماس ينبع من القلب، ويُهدى بالعقل، ويُدعّم بالإيمان. وهذا 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دستوراً</w:t>
      </w:r>
      <w:r w:rsidRPr="00595AF4">
        <w:rPr>
          <w:rFonts w:ascii="Traditional Arabic" w:hAnsi="Traditional Arabic" w:cs="Traditional Arabic"/>
          <w:color w:val="17365D"/>
          <w:sz w:val="32"/>
          <w:szCs w:val="32"/>
        </w:rPr>
        <w:t xml:space="preserve">. </w:t>
      </w:r>
      <w:r w:rsidRPr="008879B8">
        <w:rPr>
          <w:rFonts w:ascii="Traditional Arabic" w:hAnsi="Traditional Arabic" w:cs="Traditional Arabic"/>
          <w:color w:val="17365D"/>
          <w:sz w:val="32"/>
          <w:szCs w:val="32"/>
          <w:shd w:val="clear" w:color="auto" w:fill="FFFF66"/>
          <w:rtl/>
        </w:rPr>
        <w:t>فإذا فرغ القلب</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من</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الأمل، والفكر من المنطق السويّ، فلن ينوجد</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b/>
          <w:bCs/>
          <w:color w:val="17365D"/>
          <w:sz w:val="32"/>
          <w:szCs w:val="32"/>
          <w:shd w:val="clear" w:color="auto" w:fill="FFFF66"/>
          <w:rtl/>
        </w:rPr>
        <w:t>(الحماس والملحمة</w:t>
      </w:r>
      <w:r>
        <w:rPr>
          <w:rFonts w:ascii="Traditional Arabic" w:hAnsi="Traditional Arabic" w:cs="Traditional Arabic"/>
          <w:color w:val="17365D"/>
          <w:sz w:val="32"/>
          <w:szCs w:val="32"/>
          <w:shd w:val="clear" w:color="auto" w:fill="FFFF66"/>
          <w:rtl/>
        </w:rPr>
        <w:t xml:space="preserve">). </w:t>
      </w:r>
      <w:r w:rsidRPr="00595AF4">
        <w:rPr>
          <w:rFonts w:ascii="Traditional Arabic" w:hAnsi="Traditional Arabic" w:cs="Traditional Arabic"/>
          <w:color w:val="17365D"/>
          <w:sz w:val="32"/>
          <w:szCs w:val="32"/>
          <w:rtl/>
        </w:rPr>
        <w:t>وهل ينوجد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الحماس، إذا زرعنا التردّد في الأذهان، وحقنّا القلوب باليأس؟ بالطبع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فخلقُ</w:t>
      </w:r>
      <w:r>
        <w:rPr>
          <w:rFonts w:ascii="Traditional Arabic" w:hAnsi="Traditional Arabic" w:cs="Traditional Arabic"/>
          <w:color w:val="17365D"/>
          <w:sz w:val="32"/>
          <w:szCs w:val="32"/>
          <w:rtl/>
        </w:rPr>
        <w:t xml:space="preserve"> </w:t>
      </w:r>
      <w:r w:rsidRPr="008879B8">
        <w:rPr>
          <w:rFonts w:ascii="Traditional Arabic" w:hAnsi="Traditional Arabic" w:cs="Traditional Arabic"/>
          <w:b/>
          <w:bCs/>
          <w:color w:val="17365D"/>
          <w:sz w:val="32"/>
          <w:szCs w:val="32"/>
          <w:rtl/>
        </w:rPr>
        <w:t>(الملحمة</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 يستوجب عدم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وجود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أجواء التشاؤم وسوء الظنّ. ويستوجب إيجاد أجواء الأمل، التفاؤل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وتوسيع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الآفاق. الآفاق المؤكّدة، اليقينيّة، الحقيقيّة وليس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التلقينيّة</w:t>
      </w:r>
      <w:r w:rsidRPr="00595AF4">
        <w:rPr>
          <w:rFonts w:ascii="Traditional Arabic" w:hAnsi="Traditional Arabic" w:cs="Traditional Arabic"/>
          <w:color w:val="17365D"/>
          <w:sz w:val="32"/>
          <w:szCs w:val="32"/>
        </w:rPr>
        <w:t>.</w:t>
      </w:r>
    </w:p>
    <w:p w:rsidR="00DC0CC3" w:rsidRDefault="00DC0CC3" w:rsidP="008879B8">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فلو قلنا على سبيل المثال في ـ ثمانينيّات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القرن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الماضي، أي منذ 30 عاماً، إنّ المستقبل سيكون كيت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وكيت، لقال بعضهم</w:t>
      </w:r>
      <w:r w:rsidRPr="00595AF4">
        <w:rPr>
          <w:rFonts w:ascii="Traditional Arabic" w:hAnsi="Traditional Arabic" w:cs="Traditional Arabic"/>
          <w:color w:val="17365D"/>
          <w:sz w:val="32"/>
          <w:szCs w:val="32"/>
        </w:rPr>
        <w:t xml:space="preserve">: </w:t>
      </w:r>
      <w:r w:rsidRPr="008879B8">
        <w:rPr>
          <w:rFonts w:ascii="Traditional Arabic" w:hAnsi="Traditional Arabic" w:cs="Traditional Arabic"/>
          <w:b/>
          <w:bCs/>
          <w:color w:val="17365D"/>
          <w:sz w:val="32"/>
          <w:szCs w:val="32"/>
          <w:rtl/>
        </w:rPr>
        <w:t>(إنّهم يقومون بتلقيننا</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لهذا الكلام اليوم فنحن نشاهد اليوم، حركةً عميقةً، واسعةً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ومتوثبةً للثورة والبلاد نحو تحقيق الأهداف. سواء الأهداف الماديّة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المعنويّة، وأيضاً الأهداف السياسيّة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والاجتماعيّة، كما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الأهداف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الداخليّة والدوليّة. إنّها ماثلة أمام أعيننا،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يستطيع أحد ما أن يُنكرها؟ في هذه الآفاق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نرسمها لأنفسنا يأتي من يحاول زرع التردّد، واليأس، والشكّ فيها،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وأيضاً في الحركة والجهاد الدؤوب الذي يحتاج إليه البلد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والتاريخ</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ببركة الجهاد</w:t>
      </w:r>
      <w:r w:rsidRPr="00634A44">
        <w:rPr>
          <w:rFonts w:ascii="Traditional Arabic" w:hAnsi="Traditional Arabic" w:cs="Traditional Arabic"/>
          <w:b/>
          <w:bCs/>
          <w:color w:val="C00000"/>
          <w:sz w:val="32"/>
          <w:szCs w:val="32"/>
          <w:u w:val="dotted" w:color="00B0F0"/>
        </w:rPr>
        <w:t>...</w:t>
      </w:r>
    </w:p>
    <w:p w:rsidR="00DC0CC3" w:rsidRPr="00595AF4" w:rsidRDefault="00DC0CC3" w:rsidP="008879B8">
      <w:pPr>
        <w:spacing w:before="100" w:beforeAutospacing="1" w:after="100" w:afterAutospacing="1"/>
        <w:ind w:firstLine="720"/>
        <w:jc w:val="both"/>
        <w:rPr>
          <w:rFonts w:ascii="Traditional Arabic" w:hAnsi="Traditional Arabic" w:cs="Traditional Arabic"/>
          <w:color w:val="17365D"/>
          <w:sz w:val="32"/>
          <w:szCs w:val="32"/>
        </w:rPr>
      </w:pPr>
      <w:r w:rsidRPr="008879B8">
        <w:rPr>
          <w:rFonts w:ascii="Traditional Arabic" w:hAnsi="Traditional Arabic" w:cs="Traditional Arabic"/>
          <w:color w:val="17365D"/>
          <w:sz w:val="32"/>
          <w:szCs w:val="32"/>
          <w:shd w:val="clear" w:color="auto" w:fill="FFFF66"/>
          <w:rtl/>
        </w:rPr>
        <w:t>الجهاد الدؤوب، حاجة للجميع، فكلّ التقدّم والحضارة هو ببركة الجهاد المستمرّ، ولا يعني</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الجهاد</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الدؤوب، التعب والمعاناة، إنّما هو عمليّة</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شيّقة، يخلقُ النشاط والحيويّة ويبعث على</w:t>
      </w:r>
      <w:r w:rsidRPr="008879B8">
        <w:rPr>
          <w:rFonts w:ascii="Traditional Arabic" w:hAnsi="Traditional Arabic" w:cs="Traditional Arabic"/>
          <w:color w:val="17365D"/>
          <w:sz w:val="32"/>
          <w:szCs w:val="32"/>
          <w:shd w:val="clear" w:color="auto" w:fill="FFFF66"/>
        </w:rPr>
        <w:t xml:space="preserve"> </w:t>
      </w:r>
      <w:r w:rsidRPr="008879B8">
        <w:rPr>
          <w:rFonts w:ascii="Traditional Arabic" w:hAnsi="Traditional Arabic" w:cs="Traditional Arabic"/>
          <w:color w:val="17365D"/>
          <w:sz w:val="32"/>
          <w:szCs w:val="32"/>
          <w:shd w:val="clear" w:color="auto" w:fill="FFFF66"/>
          <w:rtl/>
        </w:rPr>
        <w:t>البهجة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واليوم إذ نحتاج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الجهاد, فيأتي أحدهم، ويدعو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التراخي والكسل والانزواء والبطالة، بالطبع يُعتبر هذا ضرباً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كفران النعم الإلهيّة</w:t>
      </w:r>
      <w:r w:rsidRPr="00595AF4">
        <w:rPr>
          <w:rFonts w:ascii="Traditional Arabic" w:hAnsi="Traditional Arabic" w:cs="Traditional Arabic"/>
          <w:color w:val="17365D"/>
          <w:sz w:val="32"/>
          <w:szCs w:val="32"/>
        </w:rPr>
        <w:t xml:space="preserve">: </w:t>
      </w:r>
      <w:r w:rsidRPr="008879B8">
        <w:rPr>
          <w:rFonts w:ascii="Traditional Arabic" w:hAnsi="Traditional Arabic" w:cs="Traditional Arabic"/>
          <w:b/>
          <w:bCs/>
          <w:color w:val="548DD4"/>
          <w:sz w:val="32"/>
          <w:szCs w:val="32"/>
          <w:rtl/>
        </w:rPr>
        <w:t>﴿أَلَمْ تَرَ إِلَى الَّذِينَ بَدَّلُواْ نِعْمَةَ اللّهِ كُفْرًا وَأَحَلُّواْ قَوْمَهُمْ دَارَ الْبَوَارِ﴾</w:t>
      </w:r>
      <w:r w:rsidRPr="008879B8">
        <w:rPr>
          <w:rFonts w:ascii="Traditional Arabic" w:hAnsi="Traditional Arabic" w:cs="Traditional Arabic"/>
          <w:color w:val="548DD4"/>
          <w:sz w:val="32"/>
          <w:szCs w:val="32"/>
          <w:rtl/>
        </w:rPr>
        <w:t xml:space="preserve"> </w:t>
      </w:r>
      <w:r w:rsidRPr="008879B8">
        <w:rPr>
          <w:rFonts w:ascii="Traditional Arabic" w:hAnsi="Traditional Arabic" w:cs="Traditional Arabic"/>
          <w:color w:val="548DD4"/>
          <w:sz w:val="32"/>
          <w:szCs w:val="32"/>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إبراهيم</w:t>
      </w:r>
      <w:r>
        <w:rPr>
          <w:rFonts w:ascii="Traditional Arabic" w:hAnsi="Traditional Arabic" w:cs="Traditional Arabic"/>
          <w:color w:val="17365D"/>
          <w:sz w:val="32"/>
          <w:szCs w:val="32"/>
          <w:rtl/>
        </w:rPr>
        <w:t>:</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Pr>
        <w:t xml:space="preserve"> 28 </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يجب أن لا يحدث هذا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يوجد بينكم أيّها الأعزّاء، وبحمد الله، روّاد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وسبّاقون في هذا المجال, وكذلك شباب ومواهب جيّدة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وأشاهد بينكم براعم وزهوراً طريّة يافعة، وقد استطعتم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التقدّم جيّداً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وسط السّاح. واستطعتم 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فقط ملأ فراغ السابقين وحسب، بل كنتم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الأجدر والأفضل, فاستمرّوا</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 أريد قوله لكم</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 xml:space="preserve"> </w:t>
      </w:r>
      <w:r w:rsidRPr="00844B69">
        <w:rPr>
          <w:rFonts w:ascii="Traditional Arabic" w:hAnsi="Traditional Arabic" w:cs="Traditional Arabic"/>
          <w:color w:val="17365D"/>
          <w:sz w:val="32"/>
          <w:szCs w:val="32"/>
          <w:shd w:val="clear" w:color="auto" w:fill="FFFF66"/>
          <w:rtl/>
        </w:rPr>
        <w:t>إنّ المدح، هو</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نشر المعرفة،</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المدح هو الحكمة، والأمل، والعقيدة</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الراسخة. المدح هو تفجير العواطف</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الجيّاشة في القلوب،</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وبالإفادة من فنون الشّعر والأداء</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أفعالكم تحت المجهر</w:t>
      </w:r>
      <w:r w:rsidRPr="00634A44">
        <w:rPr>
          <w:rFonts w:ascii="Traditional Arabic" w:hAnsi="Traditional Arabic" w:cs="Traditional Arabic"/>
          <w:b/>
          <w:bCs/>
          <w:color w:val="C00000"/>
          <w:sz w:val="32"/>
          <w:szCs w:val="32"/>
          <w:u w:val="dotted" w:color="00B0F0"/>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بالطبع هناك أساس مُسلَّم به،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يا أعزّائي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تُعجبهم أصواتكم، ويستمتعون بأشعاركم وبإنشادكم؛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سواء في المدح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 في التعزية تتأثّر قلوبهم، ويسكبون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الدموع. لكنّهم يراقبونكم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فإذا كنتم نموذجاً يُحتذى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به من ناحية الأخلاق، التديّن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والعفة، فسيكون لكلّ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ذكرناه، أثرٌ مُضافٌ في الناس؛ بيد أنّه لو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العكس من ذلك، لا سمح الله، وشاهد الناس فيكم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علائم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هشاشة الأخلاق، والتراجع في السلوك والأخلاق، وأيضاً لا سمح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العفة وما شابه, فإنّ تأثيرات هذه الفنون والجماليّات في أعمالكم سوف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تنمحي وتزول. لذا كونوا حذرين،</w:t>
      </w:r>
      <w:r w:rsidRPr="00595AF4">
        <w:rPr>
          <w:rFonts w:ascii="Traditional Arabic" w:hAnsi="Traditional Arabic" w:cs="Traditional Arabic"/>
          <w:color w:val="17365D"/>
          <w:sz w:val="32"/>
          <w:szCs w:val="32"/>
        </w:rPr>
        <w:t xml:space="preserve"> </w:t>
      </w:r>
      <w:r w:rsidRPr="00844B69">
        <w:rPr>
          <w:rFonts w:ascii="Traditional Arabic" w:hAnsi="Traditional Arabic" w:cs="Traditional Arabic"/>
          <w:color w:val="17365D"/>
          <w:sz w:val="32"/>
          <w:szCs w:val="32"/>
          <w:shd w:val="clear" w:color="auto" w:fill="FFFF66"/>
          <w:rtl/>
        </w:rPr>
        <w:t>علينا</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جميعاً أن نكون حذرين، نحن المعمَّمين أكثر من غيرنا</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والخطباء ودعاة الدين، والمعروفين في مجال الدين والتقوى أكثر من</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الآخرين، علينا جميعاً أن نكون حذرين وأنتم</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أيضاً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844B69">
        <w:rPr>
          <w:rFonts w:ascii="Traditional Arabic" w:hAnsi="Traditional Arabic" w:cs="Traditional Arabic"/>
          <w:color w:val="17365D"/>
          <w:sz w:val="32"/>
          <w:szCs w:val="32"/>
          <w:shd w:val="clear" w:color="auto" w:fill="FFFF66"/>
          <w:rtl/>
        </w:rPr>
        <w:t>أنتم العاملين</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في</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مجال الدين والمعرفة والأمور الإلهيّة عليكم أن تكونوا</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حذرين جدّاً، فتراعوا الأخلاق، وصون اللسان، العفّة، الطهارة</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والنزاهة. وسيساعدكم الله المتعال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يتبوّأ مدّاح الحضرة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الفاطمية</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“عليها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الموقع، فهو شخصيّة مرموقة. وكما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شاع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بيننا وعلمنا به، وآمنّا به، فإنّ الأشخاص الذين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يمدحون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الأئمّة</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ويخلصون لهؤلاء العظماء ويهدون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القلوب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نحوهم، هم محبوبون عند الله العزيز المتعال</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لكلّ مقامٍ مقال</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هناك نقطة من المستحسن أن أذكرها في مجلسنا هذا، فقد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كنت أعترض طوال السنوات الماضية، وفي أغلب الأوقات على الإخوة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المدّاحين الذين يُنشدون هنا واعتراضي كان بسبب تحويلهم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مجلس المولد إلى قراءة التعزية واستدرار الدمع، لكل مقام مقال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يُقال لكم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مدّاحون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فماذا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يعني المدّاح؟ الشاخص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الأساس فيكم هو المدح، وليست قراءة التعزية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اقرأوا التعزية، فأنا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المؤيّدين لقراءتها، وأنا نفسي قارئ تعزية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المفترض أن يُقرأ العزاء في مجلس مولد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الأئمّة</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tl/>
        </w:rPr>
        <w:t>، وأن تُزفرَ آه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ويُستدرَّ دمع،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حاجة لذلك أبداً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844B69">
        <w:rPr>
          <w:rFonts w:ascii="Traditional Arabic" w:hAnsi="Traditional Arabic" w:cs="Traditional Arabic"/>
          <w:color w:val="17365D"/>
          <w:sz w:val="32"/>
          <w:szCs w:val="32"/>
          <w:shd w:val="clear" w:color="auto" w:fill="FFFF66"/>
          <w:rtl/>
        </w:rPr>
        <w:t>دَعُوا العواطف التي تحملها</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الناس تُجاه الأئمّة</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“عليهم السلام”</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لا تظهر للخارج</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فيفهم منها الآخرون وكأنها محصورة بالبكاء ولطم الصدور</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والتعزية فحسب</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لا! فللعزاء مكانه وللمدح والموالد</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والفرح مكانها أيضاً. يجب عدم</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المزج بين</w:t>
      </w:r>
      <w:r w:rsidRPr="00844B69">
        <w:rPr>
          <w:rFonts w:ascii="Traditional Arabic" w:hAnsi="Traditional Arabic" w:cs="Traditional Arabic"/>
          <w:color w:val="17365D"/>
          <w:sz w:val="32"/>
          <w:szCs w:val="32"/>
          <w:shd w:val="clear" w:color="auto" w:fill="FFFF66"/>
        </w:rPr>
        <w:t xml:space="preserve"> </w:t>
      </w:r>
      <w:r w:rsidRPr="00844B69">
        <w:rPr>
          <w:rFonts w:ascii="Traditional Arabic" w:hAnsi="Traditional Arabic" w:cs="Traditional Arabic"/>
          <w:color w:val="17365D"/>
          <w:sz w:val="32"/>
          <w:szCs w:val="32"/>
          <w:shd w:val="clear" w:color="auto" w:fill="FFFF66"/>
          <w:rtl/>
        </w:rPr>
        <w:t>الاثنين</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المدنية الغربيّة</w:t>
      </w:r>
      <w:r w:rsidRPr="00634A44">
        <w:rPr>
          <w:rFonts w:ascii="Traditional Arabic" w:hAnsi="Traditional Arabic" w:cs="Traditional Arabic"/>
          <w:b/>
          <w:bCs/>
          <w:color w:val="C00000"/>
          <w:sz w:val="32"/>
          <w:szCs w:val="32"/>
          <w:u w:val="dotted" w:color="00B0F0"/>
        </w:rPr>
        <w:t>:</w:t>
      </w:r>
      <w:r w:rsidRPr="00634A44">
        <w:rPr>
          <w:rFonts w:ascii="Traditional Arabic" w:hAnsi="Traditional Arabic" w:cs="Traditional Arabic"/>
          <w:b/>
          <w:bCs/>
          <w:color w:val="C00000"/>
          <w:sz w:val="32"/>
          <w:szCs w:val="32"/>
          <w:u w:val="dotted" w:color="00B0F0"/>
          <w:rtl/>
        </w:rPr>
        <w:t>خداعٌ وتزوير</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الموضوع الآخر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والذي يستحقّ الحديث عنه،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مسألة المرأة. من مساوئ الحضارة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الماديّة، تلك الحركة التي قاموا بها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تجاه المرأة. وما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أكثر الحديث في هذا المجال. فالجرم الكبير 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ارتكبته الحضارة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الغربيّة، بحقّ المرأة، لا يمكن محوه بهذه السرعة ولا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يمكن التعويض منه بهذه السرعة، كما لا يمكن تبيانه بهذه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السهولة، وهؤلاء يطلقون على ذلك مسمّيات عدّة كبقيّة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أعمالهم، يرتكبون الجرائم، ويُطلقون عليها حقوق الإنسان. يظلمون،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ويطلقون عليه اسم مناصرة الشعوب. يشنّون الهجوم العسكريّ،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ويسمّون ذلك دفاعاً. فمن طبائع المدنيّة الغربيّة الخداع،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التزوير، النفاق، الكذب، التناقض في التصرّفات والأقوال. وهذا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فعلوه في مسألة المرأة. وللأسف فقد روّجوا لثقافتهم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أنحاء العالم</w:t>
      </w:r>
      <w:r w:rsidRPr="00595AF4">
        <w:rPr>
          <w:rFonts w:ascii="Traditional Arabic" w:hAnsi="Traditional Arabic" w:cs="Traditional Arabic"/>
          <w:color w:val="17365D"/>
          <w:sz w:val="32"/>
          <w:szCs w:val="32"/>
        </w:rPr>
        <w:t>.</w:t>
      </w:r>
    </w:p>
    <w:p w:rsidR="00DC0CC3" w:rsidRPr="00844B69" w:rsidRDefault="00DC0CC3" w:rsidP="00595AF4">
      <w:pPr>
        <w:spacing w:before="100" w:beforeAutospacing="1" w:after="100" w:afterAutospacing="1"/>
        <w:ind w:firstLine="720"/>
        <w:jc w:val="both"/>
        <w:rPr>
          <w:rFonts w:ascii="Traditional Arabic" w:hAnsi="Traditional Arabic" w:cs="Traditional Arabic"/>
          <w:b/>
          <w:bCs/>
          <w:color w:val="365F91"/>
          <w:sz w:val="32"/>
          <w:szCs w:val="32"/>
        </w:rPr>
      </w:pPr>
      <w:r w:rsidRPr="00844B69">
        <w:rPr>
          <w:rFonts w:ascii="Traditional Arabic" w:hAnsi="Traditional Arabic" w:cs="Traditional Arabic"/>
          <w:b/>
          <w:bCs/>
          <w:color w:val="365F91"/>
          <w:sz w:val="32"/>
          <w:szCs w:val="32"/>
          <w:rtl/>
        </w:rPr>
        <w:t>أ</w:t>
      </w:r>
      <w:r w:rsidRPr="00844B69">
        <w:rPr>
          <w:rFonts w:ascii="Traditional Arabic" w:hAnsi="Traditional Arabic" w:cs="Traditional Arabic"/>
          <w:b/>
          <w:bCs/>
          <w:color w:val="365F91"/>
          <w:sz w:val="32"/>
          <w:szCs w:val="32"/>
        </w:rPr>
        <w:t xml:space="preserve"> </w:t>
      </w:r>
      <w:r w:rsidRPr="00844B69">
        <w:rPr>
          <w:rFonts w:ascii="Traditional Arabic" w:hAnsi="Traditional Arabic" w:cs="Traditional Arabic"/>
          <w:b/>
          <w:bCs/>
          <w:color w:val="365F91"/>
          <w:sz w:val="32"/>
          <w:szCs w:val="32"/>
          <w:rtl/>
        </w:rPr>
        <w:t>ـ</w:t>
      </w:r>
      <w:r w:rsidRPr="00844B69">
        <w:rPr>
          <w:rFonts w:ascii="Traditional Arabic" w:hAnsi="Traditional Arabic" w:cs="Traditional Arabic"/>
          <w:b/>
          <w:bCs/>
          <w:color w:val="365F91"/>
          <w:sz w:val="32"/>
          <w:szCs w:val="32"/>
        </w:rPr>
        <w:t xml:space="preserve"> </w:t>
      </w:r>
      <w:r w:rsidRPr="00844B69">
        <w:rPr>
          <w:rFonts w:ascii="Traditional Arabic" w:hAnsi="Traditional Arabic" w:cs="Traditional Arabic"/>
          <w:b/>
          <w:bCs/>
          <w:color w:val="365F91"/>
          <w:sz w:val="32"/>
          <w:szCs w:val="32"/>
          <w:rtl/>
        </w:rPr>
        <w:t>نزع</w:t>
      </w:r>
      <w:r w:rsidRPr="00844B69">
        <w:rPr>
          <w:rFonts w:ascii="Traditional Arabic" w:hAnsi="Traditional Arabic" w:cs="Traditional Arabic"/>
          <w:b/>
          <w:bCs/>
          <w:color w:val="365F91"/>
          <w:sz w:val="32"/>
          <w:szCs w:val="32"/>
        </w:rPr>
        <w:t xml:space="preserve"> </w:t>
      </w:r>
      <w:r w:rsidRPr="00844B69">
        <w:rPr>
          <w:rFonts w:ascii="Traditional Arabic" w:hAnsi="Traditional Arabic" w:cs="Traditional Arabic"/>
          <w:b/>
          <w:bCs/>
          <w:color w:val="365F91"/>
          <w:sz w:val="32"/>
          <w:szCs w:val="32"/>
          <w:rtl/>
        </w:rPr>
        <w:t>حياء</w:t>
      </w:r>
      <w:r w:rsidRPr="00844B69">
        <w:rPr>
          <w:rFonts w:ascii="Traditional Arabic" w:hAnsi="Traditional Arabic" w:cs="Traditional Arabic"/>
          <w:b/>
          <w:bCs/>
          <w:color w:val="365F91"/>
          <w:sz w:val="32"/>
          <w:szCs w:val="32"/>
        </w:rPr>
        <w:t xml:space="preserve"> </w:t>
      </w:r>
      <w:r w:rsidRPr="00844B69">
        <w:rPr>
          <w:rFonts w:ascii="Traditional Arabic" w:hAnsi="Traditional Arabic" w:cs="Traditional Arabic"/>
          <w:b/>
          <w:bCs/>
          <w:color w:val="365F91"/>
          <w:sz w:val="32"/>
          <w:szCs w:val="32"/>
          <w:rtl/>
        </w:rPr>
        <w:t>المرأة</w:t>
      </w:r>
    </w:p>
    <w:p w:rsidR="00DC0CC3" w:rsidRDefault="00DC0CC3" w:rsidP="00C45DEC">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لقد قاموا بأمرٍ،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جعلوا فيه إحدى أهم وظائف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إن لم نقل الأهمّ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الإطلاق، التبرّج وإبراز جمالها بهدف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تلذّذ الرجال،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حتى أصبحت هذه من الخصائص الحتميّة واللّازمة للمرأة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للأسف هذا هو حال عالمنا اليوم. ففي الوقت الذي يحضر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الرجال في أكثر المجالس رسميةً- الاجتماعات السياسية وغيرها- بالبنطال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الطويل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والثياب المحتشمة، نجد أن لا إشكال في أن تحضر النساء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بمزيد من التعري وعدم الاحتشام. فهل هذا أمرٌ عاديّ</w:t>
      </w:r>
      <w:r w:rsidRPr="00595AF4">
        <w:rPr>
          <w:rFonts w:ascii="Traditional Arabic" w:hAnsi="Traditional Arabic" w:cs="Traditional Arabic"/>
          <w:color w:val="17365D"/>
          <w:sz w:val="32"/>
          <w:szCs w:val="32"/>
        </w:rPr>
        <w:t xml:space="preserve"> </w:t>
      </w:r>
    </w:p>
    <w:p w:rsidR="00DC0CC3" w:rsidRDefault="00DC0CC3">
      <w:pPr>
        <w:bidi w:val="0"/>
        <w:spacing w:after="200" w:line="276" w:lineRule="auto"/>
        <w:rPr>
          <w:rFonts w:ascii="Traditional Arabic" w:hAnsi="Traditional Arabic" w:cs="Traditional Arabic"/>
          <w:color w:val="17365D"/>
          <w:sz w:val="32"/>
          <w:szCs w:val="32"/>
        </w:rPr>
      </w:pPr>
      <w:r>
        <w:rPr>
          <w:rFonts w:ascii="Traditional Arabic" w:hAnsi="Traditional Arabic" w:cs="Traditional Arabic"/>
          <w:color w:val="17365D"/>
          <w:sz w:val="32"/>
          <w:szCs w:val="32"/>
        </w:rPr>
        <w:br w:type="page"/>
      </w:r>
    </w:p>
    <w:p w:rsidR="00DC0CC3" w:rsidRPr="00595AF4" w:rsidRDefault="00DC0CC3" w:rsidP="00C45DEC">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وطبيعيّ؟ هل يتوافق ذلك مع الطبيعة البشريّة؟ أجل لقد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فعلوا ذلك. على المرأة أن تعرض نفسها أمام الرجال، لتكون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وسيلة لتلذُّذه. فهل من ظلم أكبر من هذا؟ ويطلقون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اسم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الحريّة</w:t>
      </w:r>
      <w:r w:rsidRPr="00595AF4">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 بينما يُطلقون على نقيض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التوجّه اسم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الأسر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القيد]! في حين، أنّ احتجاب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وحجابها، هو تكريم لها، احترام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لها، حُرمة لها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لقد حطّموا هذه الحرمة، ويمعنون في تحطيمها يوماً بعد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يوم، مُطلقين على ذلك مُسمّيات عدّة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 أُولى أو ربّما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إحدى أوائل النتائج السلبيّة لهذا الأمر، هو تلاشي العائلة، فقد تهاوى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بُنيانها،</w:t>
      </w:r>
      <w:r w:rsidRPr="00595AF4">
        <w:rPr>
          <w:rFonts w:ascii="Traditional Arabic" w:hAnsi="Traditional Arabic" w:cs="Traditional Arabic"/>
          <w:color w:val="17365D"/>
          <w:sz w:val="32"/>
          <w:szCs w:val="32"/>
        </w:rPr>
        <w:t xml:space="preserve"> </w:t>
      </w:r>
      <w:r w:rsidRPr="00C45DEC">
        <w:rPr>
          <w:rFonts w:ascii="Traditional Arabic" w:hAnsi="Traditional Arabic" w:cs="Traditional Arabic"/>
          <w:color w:val="17365D"/>
          <w:sz w:val="32"/>
          <w:szCs w:val="32"/>
          <w:shd w:val="clear" w:color="auto" w:fill="FFFF66"/>
          <w:rtl/>
        </w:rPr>
        <w:t>وعندما يتزلزل بُنيان العائلة في مجتمعٍ ما</w:t>
      </w:r>
      <w:r w:rsidRPr="00C45DEC">
        <w:rPr>
          <w:rFonts w:ascii="Traditional Arabic" w:hAnsi="Traditional Arabic" w:cs="Traditional Arabic"/>
          <w:color w:val="17365D"/>
          <w:sz w:val="32"/>
          <w:szCs w:val="32"/>
          <w:shd w:val="clear" w:color="auto" w:fill="FFFF66"/>
        </w:rPr>
        <w:t xml:space="preserve"> </w:t>
      </w:r>
      <w:r w:rsidRPr="00C45DEC">
        <w:rPr>
          <w:rFonts w:ascii="Traditional Arabic" w:hAnsi="Traditional Arabic" w:cs="Traditional Arabic"/>
          <w:color w:val="17365D"/>
          <w:sz w:val="32"/>
          <w:szCs w:val="32"/>
          <w:shd w:val="clear" w:color="auto" w:fill="FFFF66"/>
          <w:rtl/>
        </w:rPr>
        <w:t>ويتهاوى، تتأصّل المفاسد</w:t>
      </w:r>
      <w:r w:rsidRPr="00595AF4">
        <w:rPr>
          <w:rFonts w:ascii="Traditional Arabic" w:hAnsi="Traditional Arabic" w:cs="Traditional Arabic"/>
          <w:color w:val="17365D"/>
          <w:sz w:val="32"/>
          <w:szCs w:val="32"/>
        </w:rPr>
        <w:t>.</w:t>
      </w:r>
    </w:p>
    <w:p w:rsidR="00DC0CC3" w:rsidRPr="00131E9A" w:rsidRDefault="00DC0CC3" w:rsidP="00595AF4">
      <w:pPr>
        <w:spacing w:before="100" w:beforeAutospacing="1" w:after="100" w:afterAutospacing="1"/>
        <w:ind w:firstLine="720"/>
        <w:jc w:val="both"/>
        <w:rPr>
          <w:rFonts w:ascii="Traditional Arabic" w:hAnsi="Traditional Arabic" w:cs="Traditional Arabic"/>
          <w:b/>
          <w:bCs/>
          <w:color w:val="365F91"/>
          <w:sz w:val="32"/>
          <w:szCs w:val="32"/>
        </w:rPr>
      </w:pPr>
      <w:r w:rsidRPr="00131E9A">
        <w:rPr>
          <w:rFonts w:ascii="Traditional Arabic" w:hAnsi="Traditional Arabic" w:cs="Traditional Arabic"/>
          <w:b/>
          <w:bCs/>
          <w:color w:val="365F91"/>
          <w:sz w:val="32"/>
          <w:szCs w:val="32"/>
          <w:rtl/>
        </w:rPr>
        <w:t>ب</w:t>
      </w:r>
      <w:r w:rsidRPr="00131E9A">
        <w:rPr>
          <w:rFonts w:ascii="Traditional Arabic" w:hAnsi="Traditional Arabic" w:cs="Traditional Arabic"/>
          <w:b/>
          <w:bCs/>
          <w:color w:val="365F91"/>
          <w:sz w:val="32"/>
          <w:szCs w:val="32"/>
        </w:rPr>
        <w:t xml:space="preserve"> </w:t>
      </w:r>
      <w:r w:rsidRPr="00131E9A">
        <w:rPr>
          <w:rFonts w:ascii="Traditional Arabic" w:hAnsi="Traditional Arabic" w:cs="Traditional Arabic"/>
          <w:b/>
          <w:bCs/>
          <w:color w:val="365F91"/>
          <w:sz w:val="32"/>
          <w:szCs w:val="32"/>
          <w:rtl/>
        </w:rPr>
        <w:t>ـ</w:t>
      </w:r>
      <w:r w:rsidRPr="00131E9A">
        <w:rPr>
          <w:rFonts w:ascii="Traditional Arabic" w:hAnsi="Traditional Arabic" w:cs="Traditional Arabic"/>
          <w:b/>
          <w:bCs/>
          <w:color w:val="365F91"/>
          <w:sz w:val="32"/>
          <w:szCs w:val="32"/>
        </w:rPr>
        <w:t xml:space="preserve"> </w:t>
      </w:r>
      <w:r w:rsidRPr="00131E9A">
        <w:rPr>
          <w:rFonts w:ascii="Traditional Arabic" w:hAnsi="Traditional Arabic" w:cs="Traditional Arabic"/>
          <w:b/>
          <w:bCs/>
          <w:color w:val="365F91"/>
          <w:sz w:val="32"/>
          <w:szCs w:val="32"/>
          <w:rtl/>
        </w:rPr>
        <w:t>إشاعة</w:t>
      </w:r>
      <w:r w:rsidRPr="00131E9A">
        <w:rPr>
          <w:rFonts w:ascii="Traditional Arabic" w:hAnsi="Traditional Arabic" w:cs="Traditional Arabic"/>
          <w:b/>
          <w:bCs/>
          <w:color w:val="365F91"/>
          <w:sz w:val="32"/>
          <w:szCs w:val="32"/>
        </w:rPr>
        <w:t xml:space="preserve"> </w:t>
      </w:r>
      <w:r w:rsidRPr="00131E9A">
        <w:rPr>
          <w:rFonts w:ascii="Traditional Arabic" w:hAnsi="Traditional Arabic" w:cs="Traditional Arabic"/>
          <w:b/>
          <w:bCs/>
          <w:color w:val="365F91"/>
          <w:sz w:val="32"/>
          <w:szCs w:val="32"/>
          <w:rtl/>
        </w:rPr>
        <w:t>الفاحشة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من مشاكل الغرب 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هذا العصر، تلك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القوانين البلهاء والخبيثة التي يُقرّونها في الأمور الجنسيّة. فهي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تَسيرُ بهم نحو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الهاوية، ولا يمكن وقف هذا الانحطاط. إنّهم في معرض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السقوط، وسواء شاءت المدنيّة الغربيّة أم لم تشأ،</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 تعد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قادرة على منع هذا السقوط، فقد تعطّلت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المكابح، والطريق زلق ومنحدر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بشدّة. لقد ارتكبوا معصية بتعطيلهم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المكابح، ووضعوا أنفسهم على حافّة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الهاوية، لذا فقد حُكم عليهم بالهزيمة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131E9A">
        <w:rPr>
          <w:rFonts w:ascii="Traditional Arabic" w:hAnsi="Traditional Arabic" w:cs="Traditional Arabic"/>
          <w:color w:val="17365D"/>
          <w:sz w:val="32"/>
          <w:szCs w:val="32"/>
          <w:shd w:val="clear" w:color="auto" w:fill="FFFF66"/>
          <w:rtl/>
        </w:rPr>
        <w:t>زوال الحضارات كظهورها أمر تدريجيّ, وليس بالأمر</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الدفعيّ والفوريّ. وهذا الزوال التدريجيّ آخذ بالحدوث</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ولا أخال أنّ</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هذا الحدث سيكون بعيداً عن أنظار هذا الجيل</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أو الجيل</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الذي سيليه، بل سيرون ما يحصل</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الزهراء</w:t>
      </w:r>
      <w:r>
        <w:rPr>
          <w:rFonts w:ascii="Traditional Arabic" w:hAnsi="Traditional Arabic" w:cs="Traditional Arabic"/>
          <w:b/>
          <w:bCs/>
          <w:color w:val="C00000"/>
          <w:sz w:val="32"/>
          <w:szCs w:val="32"/>
          <w:u w:val="dotted" w:color="00B0F0"/>
          <w:rtl/>
        </w:rPr>
        <w:t>”عليها السلام”</w:t>
      </w:r>
      <w:r>
        <w:rPr>
          <w:rFonts w:ascii="Traditional Arabic" w:hAnsi="Traditional Arabic" w:cs="Traditional Arabic"/>
          <w:b/>
          <w:bCs/>
          <w:color w:val="C00000"/>
          <w:sz w:val="32"/>
          <w:szCs w:val="32"/>
          <w:u w:val="dotted" w:color="00B0F0"/>
        </w:rPr>
        <w:t>:</w:t>
      </w:r>
      <w:r>
        <w:rPr>
          <w:rFonts w:ascii="Traditional Arabic" w:hAnsi="Traditional Arabic" w:cs="Traditional Arabic"/>
          <w:b/>
          <w:bCs/>
          <w:color w:val="C00000"/>
          <w:sz w:val="32"/>
          <w:szCs w:val="32"/>
          <w:u w:val="dotted" w:color="00B0F0"/>
          <w:rtl/>
        </w:rPr>
        <w:t xml:space="preserve"> </w:t>
      </w:r>
      <w:r w:rsidRPr="00634A44">
        <w:rPr>
          <w:rFonts w:ascii="Traditional Arabic" w:hAnsi="Traditional Arabic" w:cs="Traditional Arabic"/>
          <w:b/>
          <w:bCs/>
          <w:color w:val="C00000"/>
          <w:sz w:val="32"/>
          <w:szCs w:val="32"/>
          <w:u w:val="dotted" w:color="00B0F0"/>
          <w:rtl/>
        </w:rPr>
        <w:t>حجّة الله على</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الأئمّة</w:t>
      </w:r>
      <w:r w:rsidRPr="00634A44">
        <w:rPr>
          <w:rFonts w:ascii="Traditional Arabic" w:hAnsi="Traditional Arabic" w:cs="Traditional Arabic"/>
          <w:b/>
          <w:bCs/>
          <w:color w:val="C00000"/>
          <w:sz w:val="32"/>
          <w:szCs w:val="32"/>
          <w:u w:val="dotted" w:color="00B0F0"/>
        </w:rPr>
        <w:t xml:space="preserve"> </w:t>
      </w:r>
      <w:r>
        <w:rPr>
          <w:rFonts w:ascii="Traditional Arabic" w:hAnsi="Traditional Arabic" w:cs="Traditional Arabic"/>
          <w:b/>
          <w:bCs/>
          <w:color w:val="C00000"/>
          <w:sz w:val="32"/>
          <w:szCs w:val="32"/>
          <w:u w:val="dotted" w:color="00B0F0"/>
          <w:rtl/>
        </w:rPr>
        <w:t>“عليهم السلام”</w:t>
      </w:r>
    </w:p>
    <w:p w:rsidR="00DC0CC3" w:rsidRPr="00595AF4" w:rsidRDefault="00DC0CC3" w:rsidP="00131E9A">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لقد وضع الله المتعال حدوداً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لتكريم المرأة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القرآن الكريم. فالمرأة كالرجل عند الله المتعال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ولا فرق بين الاثنين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طيّ المراتب المعنويّة والإلهيّة. فقد وُضعت هذه الطريق للإنسان،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وليس للرجل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للمرأة. ولقد خلق الله المتعال امرأة كالسيّدة فاطمة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الزهراء</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“عليها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حيث قال عنها الإمام العسكريّ</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وطبقاً للحديث الذي نُقل عنه</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131E9A">
        <w:rPr>
          <w:rFonts w:ascii="Traditional Arabic" w:hAnsi="Traditional Arabic" w:cs="Traditional Arabic"/>
          <w:b/>
          <w:bCs/>
          <w:color w:val="17365D"/>
          <w:sz w:val="32"/>
          <w:szCs w:val="32"/>
          <w:rtl/>
        </w:rPr>
        <w:t>نحن</w:t>
      </w:r>
      <w:r w:rsidRPr="00131E9A">
        <w:rPr>
          <w:rFonts w:ascii="Traditional Arabic" w:hAnsi="Traditional Arabic" w:cs="Traditional Arabic"/>
          <w:b/>
          <w:bCs/>
          <w:color w:val="17365D"/>
          <w:sz w:val="32"/>
          <w:szCs w:val="32"/>
        </w:rPr>
        <w:t xml:space="preserve"> </w:t>
      </w:r>
      <w:r w:rsidRPr="00131E9A">
        <w:rPr>
          <w:rFonts w:ascii="Traditional Arabic" w:hAnsi="Traditional Arabic" w:cs="Traditional Arabic"/>
          <w:b/>
          <w:bCs/>
          <w:color w:val="17365D"/>
          <w:sz w:val="32"/>
          <w:szCs w:val="32"/>
          <w:rtl/>
        </w:rPr>
        <w:t>حُجج الله على خلقه،</w:t>
      </w:r>
      <w:r w:rsidRPr="00131E9A">
        <w:rPr>
          <w:rFonts w:ascii="Traditional Arabic" w:hAnsi="Traditional Arabic" w:cs="Traditional Arabic"/>
          <w:b/>
          <w:bCs/>
          <w:color w:val="17365D"/>
          <w:sz w:val="32"/>
          <w:szCs w:val="32"/>
        </w:rPr>
        <w:t xml:space="preserve"> </w:t>
      </w:r>
      <w:r w:rsidRPr="00131E9A">
        <w:rPr>
          <w:rFonts w:ascii="Traditional Arabic" w:hAnsi="Traditional Arabic" w:cs="Traditional Arabic"/>
          <w:b/>
          <w:bCs/>
          <w:color w:val="17365D"/>
          <w:sz w:val="32"/>
          <w:szCs w:val="32"/>
          <w:rtl/>
        </w:rPr>
        <w:t>وفاطمة حُجّة الله</w:t>
      </w:r>
      <w:r w:rsidRPr="00131E9A">
        <w:rPr>
          <w:rFonts w:ascii="Traditional Arabic" w:hAnsi="Traditional Arabic" w:cs="Traditional Arabic"/>
          <w:b/>
          <w:bCs/>
          <w:color w:val="17365D"/>
          <w:sz w:val="32"/>
          <w:szCs w:val="32"/>
        </w:rPr>
        <w:t xml:space="preserve"> </w:t>
      </w:r>
      <w:r w:rsidRPr="00131E9A">
        <w:rPr>
          <w:rFonts w:ascii="Traditional Arabic" w:hAnsi="Traditional Arabic" w:cs="Traditional Arabic"/>
          <w:b/>
          <w:bCs/>
          <w:color w:val="17365D"/>
          <w:sz w:val="32"/>
          <w:szCs w:val="32"/>
          <w:rtl/>
        </w:rPr>
        <w:t>علينا</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5"/>
      </w:r>
    </w:p>
    <w:p w:rsidR="00DC0CC3" w:rsidRDefault="00DC0CC3" w:rsidP="00131E9A">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فاطمة الزهراء</w:t>
      </w:r>
      <w:r>
        <w:rPr>
          <w:rFonts w:ascii="Traditional Arabic" w:hAnsi="Traditional Arabic" w:cs="Traditional Arabic"/>
          <w:color w:val="17365D"/>
          <w:sz w:val="32"/>
          <w:szCs w:val="32"/>
          <w:rtl/>
        </w:rPr>
        <w:t>”عليها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حجّة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حُجّةِ الله، إمام الأئمّة</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فهل من شخصيّة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أسمى منها؟! وهي</w:t>
      </w:r>
      <w:r>
        <w:rPr>
          <w:rFonts w:ascii="Traditional Arabic" w:hAnsi="Traditional Arabic" w:cs="Traditional Arabic"/>
          <w:color w:val="17365D"/>
          <w:sz w:val="32"/>
          <w:szCs w:val="32"/>
          <w:rtl/>
        </w:rPr>
        <w:t>”عليها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معصومة وهي امرأة. وأعظم نساء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هنّ: السيّدة مريم، سارة، آسيا وغيرهُنَّ، كُنّ عظيمات، ومن أفضل خلق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w:t>
      </w:r>
      <w:r w:rsidRPr="00595AF4">
        <w:rPr>
          <w:rFonts w:ascii="Traditional Arabic" w:hAnsi="Traditional Arabic" w:cs="Traditional Arabic"/>
          <w:color w:val="17365D"/>
          <w:sz w:val="32"/>
          <w:szCs w:val="32"/>
        </w:rPr>
        <w:t xml:space="preserve"> </w:t>
      </w:r>
      <w:r w:rsidRPr="00131E9A">
        <w:rPr>
          <w:rFonts w:ascii="Traditional Arabic" w:hAnsi="Traditional Arabic" w:cs="Traditional Arabic"/>
          <w:color w:val="17365D"/>
          <w:sz w:val="32"/>
          <w:szCs w:val="32"/>
          <w:shd w:val="clear" w:color="auto" w:fill="FFFF66"/>
          <w:rtl/>
        </w:rPr>
        <w:t>فالإنسان هو من الذي</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يسير على طريق التكامل والتعالي، ولا فرق بين الرجل والمرأة</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في الحقوق الاجتماعيّة، كما</w:t>
      </w:r>
      <w:r w:rsidRPr="00595AF4">
        <w:rPr>
          <w:rFonts w:ascii="Traditional Arabic" w:hAnsi="Traditional Arabic" w:cs="Traditional Arabic"/>
          <w:color w:val="17365D"/>
          <w:sz w:val="32"/>
          <w:szCs w:val="32"/>
          <w:rtl/>
        </w:rPr>
        <w:t xml:space="preserve">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131E9A">
      <w:pPr>
        <w:spacing w:before="100" w:beforeAutospacing="1" w:after="100" w:afterAutospacing="1"/>
        <w:ind w:firstLine="720"/>
        <w:jc w:val="both"/>
        <w:rPr>
          <w:rFonts w:ascii="Traditional Arabic" w:hAnsi="Traditional Arabic" w:cs="Traditional Arabic"/>
          <w:color w:val="17365D"/>
          <w:sz w:val="32"/>
          <w:szCs w:val="32"/>
        </w:rPr>
      </w:pPr>
      <w:r w:rsidRPr="00131E9A">
        <w:rPr>
          <w:rFonts w:ascii="Traditional Arabic" w:hAnsi="Traditional Arabic" w:cs="Traditional Arabic"/>
          <w:color w:val="17365D"/>
          <w:sz w:val="32"/>
          <w:szCs w:val="32"/>
          <w:shd w:val="clear" w:color="auto" w:fill="FFFF66"/>
          <w:rtl/>
        </w:rPr>
        <w:t>لا فرق بين الرجل والمرأة</w:t>
      </w:r>
      <w:r w:rsidRPr="00131E9A">
        <w:rPr>
          <w:rFonts w:ascii="Traditional Arabic" w:hAnsi="Traditional Arabic" w:cs="Traditional Arabic"/>
          <w:color w:val="17365D"/>
          <w:sz w:val="32"/>
          <w:szCs w:val="32"/>
          <w:shd w:val="clear" w:color="auto" w:fill="FFFF66"/>
        </w:rPr>
        <w:t xml:space="preserve"> </w:t>
      </w:r>
      <w:r>
        <w:rPr>
          <w:rFonts w:ascii="Traditional Arabic" w:hAnsi="Traditional Arabic" w:cs="Traditional Arabic"/>
          <w:color w:val="17365D"/>
          <w:sz w:val="32"/>
          <w:szCs w:val="32"/>
          <w:shd w:val="clear" w:color="auto" w:fill="FFFF66"/>
          <w:rtl/>
        </w:rPr>
        <w:t>في الحقوق الشخصية والفرديّة</w:t>
      </w:r>
      <w:r>
        <w:rPr>
          <w:rFonts w:ascii="Traditional Arabic" w:hAnsi="Traditional Arabic" w:cs="Traditional Arabic"/>
          <w:color w:val="17365D"/>
          <w:sz w:val="32"/>
          <w:szCs w:val="32"/>
        </w:rPr>
        <w:t>.</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ولقد أعطي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للمرأة بعض الامتيازات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بعض المسائل الشخصية والخاصة. وكذا الأمر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بالنسبة إلى الرجل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وذلك طبقاً لِما تقتضيه طبيعة كلّ منهما. هذا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 إنه الأمْتن والأكثر منطقيّة والأكثر قوانينَ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عملانيّة وضوابطَ، التي يمكن للإنسان أن يفترضها لكلا الجنسين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بين القوانين والحدود الموجودة</w:t>
      </w:r>
      <w:r>
        <w:rPr>
          <w:rFonts w:ascii="Traditional Arabic" w:hAnsi="Traditional Arabic" w:cs="Traditional Arabic"/>
          <w:color w:val="17365D"/>
          <w:sz w:val="32"/>
          <w:szCs w:val="32"/>
        </w:rPr>
        <w:t>[</w:t>
      </w:r>
      <w:r>
        <w:rPr>
          <w:rFonts w:ascii="Traditional Arabic" w:hAnsi="Traditional Arabic" w:cs="Traditional Arabic"/>
          <w:color w:val="17365D"/>
          <w:sz w:val="32"/>
          <w:szCs w:val="32"/>
          <w:rtl/>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العائلة: الأساس الأهمّ</w:t>
      </w:r>
      <w:r w:rsidRPr="00634A44">
        <w:rPr>
          <w:rFonts w:ascii="Traditional Arabic" w:hAnsi="Traditional Arabic" w:cs="Traditional Arabic"/>
          <w:b/>
          <w:bCs/>
          <w:color w:val="C00000"/>
          <w:sz w:val="32"/>
          <w:szCs w:val="32"/>
          <w:u w:val="dotted" w:color="00B0F0"/>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131E9A">
        <w:rPr>
          <w:rFonts w:ascii="Traditional Arabic" w:hAnsi="Traditional Arabic" w:cs="Traditional Arabic"/>
          <w:color w:val="17365D"/>
          <w:sz w:val="32"/>
          <w:szCs w:val="32"/>
          <w:shd w:val="clear" w:color="auto" w:fill="FFFF66"/>
          <w:rtl/>
        </w:rPr>
        <w:t>يجب السّير</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في هذا</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الطريق إلى نهايته، ومن أهم أُسسه، تشكيل</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العائلة، ومن</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أهم أُسسه حفظ حريم العائلة والأنس بالعائلة</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وإفشاء</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المودّة. وهذا ما تتولّاه ربّة البيت</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تستطيع الأمّ أن</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تُربّي أولادها على أفضل نحو،</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تربية الأم لأولادها ليس</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كالتربية على مقاعد الدراسة، بل هو</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بالتصرّف، بالكلام،</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بالعاطفة، بالملاطفة، بغناء هدهدة ما قبل النوم،</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بالعيش</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الأمّ تربي أولادها بالحياة والعيش، فكلّما كانت المرأة</w:t>
      </w:r>
      <w:r w:rsidRPr="00131E9A">
        <w:rPr>
          <w:rFonts w:ascii="Traditional Arabic" w:hAnsi="Traditional Arabic" w:cs="Traditional Arabic"/>
          <w:color w:val="17365D"/>
          <w:sz w:val="32"/>
          <w:szCs w:val="32"/>
          <w:shd w:val="clear" w:color="auto" w:fill="FFFF66"/>
        </w:rPr>
        <w:t xml:space="preserve"> </w:t>
      </w:r>
      <w:r w:rsidRPr="00131E9A">
        <w:rPr>
          <w:rFonts w:ascii="Traditional Arabic" w:hAnsi="Traditional Arabic" w:cs="Traditional Arabic"/>
          <w:color w:val="17365D"/>
          <w:sz w:val="32"/>
          <w:szCs w:val="32"/>
          <w:shd w:val="clear" w:color="auto" w:fill="FFFF66"/>
          <w:rtl/>
        </w:rPr>
        <w:t>أصلح، أعقل، أذكى، كلّما كانت التربية أفضل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لذلك 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البرمجة ووضع الخطط في البلاد، من أجل رفع مستوى الإيمان،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العلم والذكاء لدى السيّدات</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التدبير المنزليّ: عملٌ عظيم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ومن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أهمّ وظائف المرأة، التدبير المنزليّ،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الجميع يعلم أنّني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أؤمن بفكرة أن لا تعمل المرأة في المجالات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الاجتماعيّة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والسياسيّة، لا، لا مشكلة في ذلك، لكن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قصدنا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بذلك تحقير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التدبير المنزليّ، فهذا ذنب</w:t>
      </w:r>
      <w:r w:rsidRPr="00595AF4">
        <w:rPr>
          <w:rFonts w:ascii="Traditional Arabic" w:hAnsi="Traditional Arabic" w:cs="Traditional Arabic"/>
          <w:color w:val="17365D"/>
          <w:sz w:val="32"/>
          <w:szCs w:val="32"/>
        </w:rPr>
        <w:t xml:space="preserve">. </w:t>
      </w:r>
      <w:r w:rsidRPr="006F1C3D">
        <w:rPr>
          <w:rFonts w:ascii="Traditional Arabic" w:hAnsi="Traditional Arabic" w:cs="Traditional Arabic"/>
          <w:color w:val="17365D"/>
          <w:sz w:val="32"/>
          <w:szCs w:val="32"/>
          <w:shd w:val="clear" w:color="auto" w:fill="FFFF00"/>
          <w:rtl/>
        </w:rPr>
        <w:t>فالتدبير المنزليّ عمل عظيم، عمل مهمّ، عمل</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حسّاس، عمل لبناء المستقبل؛ فإنجاب الأطفال</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جهاد عظيم،</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ونحن للأسف بسبب أخطائنا، أو عدم دقّتنا، غفلنا عنه</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لمدّةٍ من الزمن، ونشهد مخاطر هذه الغفلة</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في أيّامنا</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هذه، لقد ذكرت هذا الأمر مراراً؛</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إنّ هرم البلاد،</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وانخفاض جيل الشباب في الأعوام القادمة، سيترك</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آثاره</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المستقبليّة السيّئة، حينها لن نتمكّن من</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معالجة الأمر</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لكن يمكننا تدارك الأمر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أهمّ أشكال جهاد المرأة</w:t>
      </w:r>
      <w:r w:rsidRPr="00634A44">
        <w:rPr>
          <w:rFonts w:ascii="Traditional Arabic" w:hAnsi="Traditional Arabic" w:cs="Traditional Arabic"/>
          <w:b/>
          <w:bCs/>
          <w:color w:val="C00000"/>
          <w:sz w:val="32"/>
          <w:szCs w:val="32"/>
          <w:u w:val="dotted" w:color="00B0F0"/>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إنجاب الأبناء من أهمّ أشكال الجهاد بالنسبة إلى النساء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ووظائف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النساء؛ لأنّ الإنجاب هو في الحقيقة فنّ [صنعة] المرأة،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التي تتحمّل مشاقّه ومصاعبه وآلامه، وهي التي منحها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تعالى أدوات ولوازم تربية الأطفال. والله تعالى لم يعط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أداة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التربية هذه إلى الرجل، إنّما جعلها لدى السيّدات؛ فأعطاها الصبر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والتحمّل، ومنحها العاطفة والأحاسيس، وأعطاها القامة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والتركيب الجسميّ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لذلك؛ في الواقع هذا فنّ المرأة. فإذا 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نغفل عن هذا الأمر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مجتمعنا، عندها سنتقدّم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الامام</w:t>
      </w:r>
      <w:r w:rsidRPr="00595AF4">
        <w:rPr>
          <w:rFonts w:ascii="Traditional Arabic" w:hAnsi="Traditional Arabic" w:cs="Traditional Arabic"/>
          <w:color w:val="17365D"/>
          <w:sz w:val="32"/>
          <w:szCs w:val="32"/>
        </w:rPr>
        <w:t>.</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احترام المرأة من أولويّاتنا</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6F1C3D">
        <w:rPr>
          <w:rFonts w:ascii="Traditional Arabic" w:hAnsi="Traditional Arabic" w:cs="Traditional Arabic"/>
          <w:color w:val="17365D"/>
          <w:sz w:val="32"/>
          <w:szCs w:val="32"/>
          <w:shd w:val="clear" w:color="auto" w:fill="FFFF00"/>
          <w:rtl/>
        </w:rPr>
        <w:t>اليوم احترام المرأة وتكريمها</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مسألة ينبغي إعطاؤها اهتماماً وعناية</w:t>
      </w:r>
      <w:r w:rsidRPr="00595AF4">
        <w:rPr>
          <w:rFonts w:ascii="Traditional Arabic" w:hAnsi="Traditional Arabic" w:cs="Traditional Arabic"/>
          <w:color w:val="17365D"/>
          <w:sz w:val="32"/>
          <w:szCs w:val="32"/>
          <w:rtl/>
        </w:rPr>
        <w:t xml:space="preserve">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6F1C3D">
        <w:rPr>
          <w:rFonts w:ascii="Traditional Arabic" w:hAnsi="Traditional Arabic" w:cs="Traditional Arabic"/>
          <w:color w:val="17365D"/>
          <w:sz w:val="32"/>
          <w:szCs w:val="32"/>
          <w:shd w:val="clear" w:color="auto" w:fill="FFFF00"/>
          <w:rtl/>
        </w:rPr>
        <w:t>خاصَّيْن، ومسألة</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تصرّفات المرأة في محيط العائلة، في محيط العمل، في</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محيط</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السياسة، في محيط الاجتماع شيء، وكيفيّة التصرّف</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مع</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النساء شيء آخر. على الرجال ـ سواء رجال العائلة</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كالآباء</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والإخوة والأزواج،</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أو الرجال في محيط عملها ـ أن</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يتصرّفوا معها بكلّ احترام ومحبّة، إلى جانب النجابة</w:t>
      </w:r>
      <w:r w:rsidRPr="006F1C3D">
        <w:rPr>
          <w:rFonts w:ascii="Traditional Arabic" w:hAnsi="Traditional Arabic" w:cs="Traditional Arabic"/>
          <w:color w:val="17365D"/>
          <w:sz w:val="32"/>
          <w:szCs w:val="32"/>
          <w:shd w:val="clear" w:color="auto" w:fill="FFFF00"/>
        </w:rPr>
        <w:t xml:space="preserve"> </w:t>
      </w:r>
      <w:r w:rsidRPr="006F1C3D">
        <w:rPr>
          <w:rFonts w:ascii="Traditional Arabic" w:hAnsi="Traditional Arabic" w:cs="Traditional Arabic"/>
          <w:color w:val="17365D"/>
          <w:sz w:val="32"/>
          <w:szCs w:val="32"/>
          <w:shd w:val="clear" w:color="auto" w:fill="FFFF00"/>
          <w:rtl/>
        </w:rPr>
        <w:t>والعفّة</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لذا يجب وضع الخِطط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والبرامج من أجل تكريم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وواجبات المرأة، وأيضاً واجباتنا تجاه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بشكل منفصل</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لحسن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الحظّ فإنّ يوم المرأة، متزامن في نظام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الإسلامية ويوم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مولود سيّدة نساء العالمين السيّدة فاطمة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الزهراء</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“عليها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الجميع الانتباه لهذه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النقاط. إذا استطعنا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نفكّر بشكل صحيح، ونقرّر بشكل صحيح، ونعمل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بشكل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صحيح، في قضيّة المرأة والعائلة والأمّ والزوجة، فيمكننا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نطمئنّ إلى مستقبل البلاد</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جزاكم الله جميعكم خيراً. ومنحكم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البركة. وبارك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حناجركم وصدوركم</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02" o:spid="_x0000_s1114" alt="Description: 194951.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MHoc&#10;8cECAADOBQAADgAAAAAAAAAAAAAAAAAuAgAAZHJzL2Uyb0RvYy54bWxQSwECLQAUAAYACAAAACEA&#10;mPZsDdkAAAADAQAADwAAAAAAAAAAAAAAAAAbBQAAZHJzL2Rvd25yZXYueG1sUEsFBgAAAAAEAAQA&#10;8wAAACEGAAAAAA==&#10;" filled="f" stroked="f">
            <o:lock v:ext="edit" aspectratio="t"/>
            <w10:anchorlock/>
          </v:rect>
        </w:pict>
      </w:r>
    </w:p>
    <w:p w:rsidR="00DC0CC3" w:rsidRPr="00595AF4" w:rsidRDefault="00DC0CC3" w:rsidP="00FE331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01" o:spid="_x0000_s1116" alt="Description: 008.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A2/feqvQIA&#10;AMs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95" o:spid="_x0000_s1118" alt="Description: 009.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OfsVeG8AgAA&#10;yQUAAA4AAAAAAAAAAAAAAAAALgIAAGRycy9lMm9Eb2MueG1sUEsBAi0AFAAGAAgAAAAhAJj2bA3Z&#10;AAAAAwEAAA8AAAAAAAAAAAAAAAAAFgUAAGRycy9kb3ducmV2LnhtbFBLBQYAAAAABAAEAPMAAAAc&#10;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94" o:spid="_x0000_s1120" alt="Description: 195035.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drQTs&#10;wAIAAMw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93" o:spid="_x0000_s1122" alt="Description: 01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AcUaeQ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92" o:spid="_x0000_s1124" alt="Description: 199211.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MENdTS/&#10;AgAAzAUAAA4AAAAAAAAAAAAAAAAALgIAAGRycy9lMm9Eb2MueG1sUEsBAi0AFAAGAAgAAAAhAJj2&#10;bA3ZAAAAAwEAAA8AAAAAAAAAAAAAAAAAGQUAAGRycy9kb3ducmV2LnhtbFBLBQYAAAAABAAEAPMA&#10;AAAf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91" o:spid="_x0000_s1126" alt="Description: 01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BDU2EQvQIA&#10;AMkFAAAOAAAAAAAAAAAAAAAAAC4CAABkcnMvZTJvRG9jLnhtbFBLAQItABQABgAIAAAAIQCY9mwN&#10;2QAAAAMBAAAPAAAAAAAAAAAAAAAAABcFAABkcnMvZG93bnJldi54bWxQSwUGAAAAAAQABADzAAAA&#10;HQYAAAAA&#10;" filled="f" stroked="f">
            <o:lock v:ext="edit" aspectratio="t"/>
            <w10:anchorlock/>
          </v:rect>
        </w:pict>
      </w:r>
    </w:p>
    <w:p w:rsidR="00DC0CC3" w:rsidRDefault="00DC0CC3">
      <w:pPr>
        <w:bidi w:val="0"/>
        <w:spacing w:after="200" w:line="276" w:lineRule="auto"/>
        <w:rPr>
          <w:rFonts w:ascii="Traditional Arabic" w:hAnsi="Traditional Arabic" w:cs="Traditional Arabic"/>
          <w:b/>
          <w:bCs/>
          <w:color w:val="365F91"/>
          <w:sz w:val="40"/>
          <w:szCs w:val="40"/>
          <w:u w:val="dotted" w:color="FFFF00"/>
          <w:rtl/>
        </w:rPr>
      </w:pPr>
      <w:r>
        <w:rPr>
          <w:rFonts w:ascii="Traditional Arabic" w:hAnsi="Traditional Arabic" w:cs="Traditional Arabic"/>
          <w:b/>
          <w:bCs/>
          <w:color w:val="365F91"/>
          <w:sz w:val="40"/>
          <w:szCs w:val="40"/>
          <w:u w:val="dotted" w:color="FFFF00"/>
          <w:rtl/>
        </w:rPr>
        <w:br w:type="page"/>
      </w:r>
    </w:p>
    <w:p w:rsidR="00DC0CC3" w:rsidRPr="00FE3314" w:rsidRDefault="00DC0CC3" w:rsidP="006F1C3D">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خطاب الإمام الخامنئي</w:t>
      </w:r>
      <w:r w:rsidRPr="00FE3314">
        <w:rPr>
          <w:rFonts w:ascii="Traditional Arabic" w:hAnsi="Traditional Arabic" w:cs="Traditional Arabic"/>
          <w:b/>
          <w:bCs/>
          <w:color w:val="365F91"/>
          <w:sz w:val="40"/>
          <w:szCs w:val="40"/>
          <w:u w:val="dotted" w:color="FFFF00"/>
        </w:rPr>
        <w:t xml:space="preserve"> </w:t>
      </w:r>
      <w:r>
        <w:rPr>
          <w:rFonts w:ascii="Traditional Arabic" w:hAnsi="Traditional Arabic" w:cs="Traditional Arabic"/>
          <w:b/>
          <w:bCs/>
          <w:color w:val="365F91"/>
          <w:sz w:val="40"/>
          <w:szCs w:val="40"/>
          <w:u w:val="dotted" w:color="FFFF00"/>
          <w:rtl/>
        </w:rPr>
        <w:t>(دام ظله)</w:t>
      </w:r>
    </w:p>
    <w:p w:rsidR="00DC0CC3" w:rsidRPr="00336607" w:rsidRDefault="00DC0CC3" w:rsidP="00336607">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في لقاء جمعٍ من مدّاحي</w:t>
      </w:r>
      <w:r w:rsidRPr="00FE3314">
        <w:rPr>
          <w:rFonts w:ascii="Traditional Arabic" w:hAnsi="Traditional Arabic" w:cs="Traditional Arabic"/>
          <w:b/>
          <w:bCs/>
          <w:color w:val="365F91"/>
          <w:sz w:val="40"/>
          <w:szCs w:val="40"/>
          <w:u w:val="dotted" w:color="FFFF00"/>
        </w:rPr>
        <w:t xml:space="preserve"> </w:t>
      </w:r>
      <w:r w:rsidRPr="00FE3314">
        <w:rPr>
          <w:rFonts w:ascii="Traditional Arabic" w:hAnsi="Traditional Arabic" w:cs="Traditional Arabic"/>
          <w:b/>
          <w:bCs/>
          <w:color w:val="365F91"/>
          <w:sz w:val="40"/>
          <w:szCs w:val="40"/>
          <w:u w:val="dotted" w:color="FFFF00"/>
          <w:rtl/>
        </w:rPr>
        <w:t>أهل البيت</w:t>
      </w:r>
      <w:r>
        <w:rPr>
          <w:rFonts w:ascii="Traditional Arabic" w:hAnsi="Traditional Arabic" w:cs="Traditional Arabic"/>
          <w:b/>
          <w:bCs/>
          <w:color w:val="365F91"/>
          <w:sz w:val="40"/>
          <w:szCs w:val="40"/>
          <w:u w:val="dotted" w:color="FFFF00"/>
          <w:rtl/>
        </w:rPr>
        <w:t xml:space="preserve"> "عليهم السلام"  </w:t>
      </w:r>
      <w:r w:rsidRPr="00FE3314">
        <w:rPr>
          <w:rFonts w:ascii="Traditional Arabic" w:hAnsi="Traditional Arabic" w:cs="Traditional Arabic"/>
          <w:color w:val="548DD4"/>
          <w:sz w:val="32"/>
          <w:szCs w:val="32"/>
        </w:rPr>
        <w:t>01-05-2013</w:t>
      </w:r>
    </w:p>
    <w:tbl>
      <w:tblPr>
        <w:tblpPr w:leftFromText="180" w:rightFromText="180" w:vertAnchor="text" w:horzAnchor="margin" w:tblpX="-655" w:tblpY="60"/>
        <w:tblW w:w="10645" w:type="dxa"/>
        <w:tblCellSpacing w:w="1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15" w:type="dxa"/>
          <w:left w:w="15" w:type="dxa"/>
          <w:bottom w:w="15" w:type="dxa"/>
          <w:right w:w="15" w:type="dxa"/>
        </w:tblCellMar>
        <w:tblLook w:val="0000"/>
      </w:tblPr>
      <w:tblGrid>
        <w:gridCol w:w="8435"/>
        <w:gridCol w:w="2210"/>
      </w:tblGrid>
      <w:tr w:rsidR="00DC0CC3" w:rsidRPr="00595AF4" w:rsidTr="006F1C3D">
        <w:trPr>
          <w:tblCellSpacing w:w="15" w:type="dxa"/>
        </w:trPr>
        <w:tc>
          <w:tcPr>
            <w:tcW w:w="8390" w:type="dxa"/>
            <w:shd w:val="clear" w:color="auto" w:fill="0F243E"/>
            <w:vAlign w:val="center"/>
          </w:tcPr>
          <w:p w:rsidR="00DC0CC3" w:rsidRPr="006F1C3D" w:rsidRDefault="00DC0CC3" w:rsidP="006F1C3D">
            <w:pPr>
              <w:spacing w:before="100" w:beforeAutospacing="1" w:after="100" w:afterAutospacing="1"/>
              <w:ind w:firstLine="720"/>
              <w:jc w:val="both"/>
              <w:rPr>
                <w:rFonts w:ascii="Traditional Arabic" w:hAnsi="Traditional Arabic" w:cs="Traditional Arabic"/>
                <w:b/>
                <w:bCs/>
                <w:color w:val="17365D"/>
                <w:sz w:val="32"/>
                <w:szCs w:val="32"/>
              </w:rPr>
            </w:pPr>
            <w:r w:rsidRPr="006F1C3D">
              <w:rPr>
                <w:rFonts w:ascii="Traditional Arabic" w:hAnsi="Traditional Arabic" w:cs="Traditional Arabic"/>
                <w:b/>
                <w:bCs/>
                <w:color w:val="FFFFFF"/>
                <w:sz w:val="32"/>
                <w:szCs w:val="32"/>
                <w:rtl/>
              </w:rPr>
              <w:t>خلاصة الكلام</w:t>
            </w:r>
          </w:p>
        </w:tc>
        <w:tc>
          <w:tcPr>
            <w:tcW w:w="2165" w:type="dxa"/>
            <w:shd w:val="clear" w:color="auto" w:fill="FFFF00"/>
            <w:vAlign w:val="center"/>
          </w:tcPr>
          <w:p w:rsidR="00DC0CC3" w:rsidRPr="006F1C3D" w:rsidRDefault="00DC0CC3" w:rsidP="00336607">
            <w:pPr>
              <w:spacing w:before="100" w:beforeAutospacing="1" w:after="100" w:afterAutospacing="1"/>
              <w:rPr>
                <w:rFonts w:ascii="Traditional Arabic" w:hAnsi="Traditional Arabic" w:cs="Traditional Arabic"/>
                <w:b/>
                <w:bCs/>
                <w:color w:val="FFFFFF"/>
                <w:sz w:val="32"/>
                <w:szCs w:val="32"/>
              </w:rPr>
            </w:pPr>
            <w:r w:rsidRPr="006F1C3D">
              <w:rPr>
                <w:rFonts w:ascii="Traditional Arabic" w:hAnsi="Traditional Arabic" w:cs="Traditional Arabic"/>
                <w:b/>
                <w:bCs/>
                <w:color w:val="0F243E"/>
                <w:sz w:val="32"/>
                <w:szCs w:val="32"/>
                <w:rtl/>
              </w:rPr>
              <w:t>المواضيع الرئيسة</w:t>
            </w:r>
          </w:p>
        </w:tc>
      </w:tr>
      <w:tr w:rsidR="00DC0CC3" w:rsidRPr="00595AF4" w:rsidTr="00336607">
        <w:trPr>
          <w:trHeight w:val="2639"/>
          <w:tblCellSpacing w:w="15" w:type="dxa"/>
        </w:trPr>
        <w:tc>
          <w:tcPr>
            <w:tcW w:w="8390" w:type="dxa"/>
            <w:shd w:val="clear" w:color="auto" w:fill="FFFF66"/>
          </w:tcPr>
          <w:p w:rsidR="00DC0CC3" w:rsidRPr="00336607" w:rsidRDefault="00DC0CC3" w:rsidP="00336607">
            <w:pPr>
              <w:pStyle w:val="NoSpacing"/>
              <w:rPr>
                <w:rFonts w:ascii="Traditional Arabic" w:hAnsi="Traditional Arabic" w:cs="Traditional Arabic"/>
                <w:b/>
                <w:bCs/>
                <w:color w:val="0F243E"/>
                <w:sz w:val="28"/>
                <w:szCs w:val="28"/>
              </w:rPr>
            </w:pPr>
            <w:r w:rsidRPr="00336607">
              <w:rPr>
                <w:rFonts w:ascii="Traditional Arabic" w:hAnsi="Traditional Arabic" w:cs="Traditional Arabic"/>
                <w:b/>
                <w:bCs/>
                <w:color w:val="0F243E"/>
                <w:sz w:val="28"/>
                <w:szCs w:val="28"/>
                <w:rtl/>
              </w:rPr>
              <w:t>العواطف</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هي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أحد</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عوامل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حفظ</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الدين،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المعنويّات،</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العقيدة،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والأخلاق</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مجتمع</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وعلى</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طول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التاريخ</w:t>
            </w:r>
            <w:r w:rsidRPr="00336607">
              <w:rPr>
                <w:rFonts w:ascii="Traditional Arabic" w:hAnsi="Traditional Arabic" w:cs="Traditional Arabic"/>
                <w:b/>
                <w:bCs/>
                <w:color w:val="0F243E"/>
                <w:sz w:val="28"/>
                <w:szCs w:val="28"/>
              </w:rPr>
              <w:t xml:space="preserve">. </w:t>
            </w:r>
          </w:p>
          <w:p w:rsidR="00DC0CC3" w:rsidRPr="00336607" w:rsidRDefault="00DC0CC3" w:rsidP="00336607">
            <w:pPr>
              <w:pStyle w:val="NoSpacing"/>
              <w:rPr>
                <w:rFonts w:ascii="Traditional Arabic" w:hAnsi="Traditional Arabic" w:cs="Traditional Arabic"/>
                <w:b/>
                <w:bCs/>
                <w:color w:val="0F243E"/>
                <w:sz w:val="28"/>
                <w:szCs w:val="28"/>
              </w:rPr>
            </w:pPr>
            <w:r w:rsidRPr="00336607">
              <w:rPr>
                <w:rFonts w:ascii="Traditional Arabic" w:hAnsi="Traditional Arabic" w:cs="Traditional Arabic"/>
                <w:b/>
                <w:bCs/>
                <w:color w:val="0F243E"/>
                <w:sz w:val="28"/>
                <w:szCs w:val="28"/>
                <w:rtl/>
              </w:rPr>
              <w:t>مهمّة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المدّاح</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أن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يتمكّن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وعبر</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البيان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الفنّي،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الأسلوب</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الفنّي،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والأداء</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الفنّي،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نشر</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المعرفة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بين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الناس</w:t>
            </w:r>
            <w:r w:rsidRPr="00336607">
              <w:rPr>
                <w:rFonts w:ascii="Traditional Arabic" w:hAnsi="Traditional Arabic" w:cs="Traditional Arabic"/>
                <w:b/>
                <w:bCs/>
                <w:color w:val="0F243E"/>
                <w:sz w:val="28"/>
                <w:szCs w:val="28"/>
              </w:rPr>
              <w:t xml:space="preserve">. </w:t>
            </w:r>
          </w:p>
          <w:p w:rsidR="00DC0CC3" w:rsidRPr="00336607" w:rsidRDefault="00DC0CC3" w:rsidP="00336607">
            <w:pPr>
              <w:pStyle w:val="NoSpacing"/>
              <w:rPr>
                <w:rFonts w:ascii="Traditional Arabic" w:hAnsi="Traditional Arabic" w:cs="Traditional Arabic"/>
                <w:b/>
                <w:bCs/>
                <w:color w:val="0F243E"/>
                <w:sz w:val="28"/>
                <w:szCs w:val="28"/>
              </w:rPr>
            </w:pPr>
            <w:r w:rsidRPr="00336607">
              <w:rPr>
                <w:rFonts w:ascii="Traditional Arabic" w:hAnsi="Traditional Arabic" w:cs="Traditional Arabic"/>
                <w:b/>
                <w:bCs/>
                <w:color w:val="0F243E"/>
                <w:sz w:val="28"/>
                <w:szCs w:val="28"/>
                <w:rtl/>
              </w:rPr>
              <w:t>لو</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تخطّى</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الإنشاد</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والأداء</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الضوابط</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الشرعيّة،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فهذا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ضياع</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للفرصة،</w:t>
            </w:r>
            <w:r w:rsidRPr="00336607">
              <w:rPr>
                <w:rFonts w:ascii="Traditional Arabic" w:hAnsi="Traditional Arabic" w:cs="Traditional Arabic"/>
                <w:b/>
                <w:bCs/>
                <w:color w:val="0F243E"/>
                <w:sz w:val="28"/>
                <w:szCs w:val="28"/>
              </w:rPr>
              <w:t xml:space="preserve"> </w:t>
            </w:r>
          </w:p>
          <w:p w:rsidR="00DC0CC3" w:rsidRPr="00336607" w:rsidRDefault="00DC0CC3" w:rsidP="00336607">
            <w:pPr>
              <w:pStyle w:val="NoSpacing"/>
              <w:rPr>
                <w:rFonts w:ascii="Traditional Arabic" w:hAnsi="Traditional Arabic" w:cs="Traditional Arabic"/>
                <w:b/>
                <w:bCs/>
                <w:color w:val="0F243E"/>
                <w:sz w:val="28"/>
                <w:szCs w:val="28"/>
              </w:rPr>
            </w:pPr>
            <w:r w:rsidRPr="00336607">
              <w:rPr>
                <w:rFonts w:ascii="Traditional Arabic" w:hAnsi="Traditional Arabic" w:cs="Traditional Arabic"/>
                <w:b/>
                <w:bCs/>
                <w:color w:val="0F243E"/>
                <w:sz w:val="28"/>
                <w:szCs w:val="28"/>
                <w:rtl/>
              </w:rPr>
              <w:t>لا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مصلحة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إثارة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الخلافات</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والعصبيّات</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المدائح</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لا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اليوم</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ولا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زمن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الإمام</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الصادق”عليه السلام”</w:t>
            </w:r>
            <w:r w:rsidRPr="00336607">
              <w:rPr>
                <w:rFonts w:ascii="Traditional Arabic" w:hAnsi="Traditional Arabic" w:cs="Traditional Arabic"/>
                <w:b/>
                <w:bCs/>
                <w:color w:val="0F243E"/>
                <w:sz w:val="28"/>
                <w:szCs w:val="28"/>
              </w:rPr>
              <w:t xml:space="preserve">. </w:t>
            </w:r>
          </w:p>
          <w:p w:rsidR="00DC0CC3" w:rsidRPr="00336607" w:rsidRDefault="00DC0CC3" w:rsidP="00336607">
            <w:pPr>
              <w:pStyle w:val="NoSpacing"/>
              <w:rPr>
                <w:rFonts w:ascii="Traditional Arabic" w:hAnsi="Traditional Arabic" w:cs="Traditional Arabic"/>
                <w:b/>
                <w:bCs/>
                <w:color w:val="0F243E"/>
                <w:sz w:val="28"/>
                <w:szCs w:val="28"/>
              </w:rPr>
            </w:pPr>
            <w:r w:rsidRPr="00336607">
              <w:rPr>
                <w:rFonts w:ascii="Traditional Arabic" w:hAnsi="Traditional Arabic" w:cs="Traditional Arabic"/>
                <w:b/>
                <w:bCs/>
                <w:color w:val="0F243E"/>
                <w:sz w:val="28"/>
                <w:szCs w:val="28"/>
                <w:rtl/>
              </w:rPr>
              <w:t>الجهاد</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الدؤوب،</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حاجة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للجميع،</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فكلّ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التقدّم،</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والحضارة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هما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ببركة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الجهاد</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المستمرّ،</w:t>
            </w:r>
          </w:p>
          <w:p w:rsidR="00DC0CC3" w:rsidRPr="00336607" w:rsidRDefault="00DC0CC3" w:rsidP="00336607">
            <w:pPr>
              <w:pStyle w:val="NoSpacing"/>
              <w:rPr>
                <w:rFonts w:ascii="Traditional Arabic" w:hAnsi="Traditional Arabic" w:cs="Traditional Arabic"/>
                <w:b/>
                <w:bCs/>
                <w:color w:val="0F243E"/>
                <w:sz w:val="28"/>
                <w:szCs w:val="28"/>
                <w:rtl/>
                <w:lang w:bidi="ar-LB"/>
              </w:rPr>
            </w:pPr>
            <w:r w:rsidRPr="00336607">
              <w:rPr>
                <w:rFonts w:ascii="Traditional Arabic" w:hAnsi="Traditional Arabic" w:cs="Traditional Arabic"/>
                <w:b/>
                <w:bCs/>
                <w:color w:val="0F243E"/>
                <w:sz w:val="28"/>
                <w:szCs w:val="28"/>
                <w:rtl/>
              </w:rPr>
              <w:t>ليس</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المفترض</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أن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يُقرأ</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العزاء</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مجلس</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مولد</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الأئمّة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“عليهم السلام”</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لا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حاجة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لذلك</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أبداً</w:t>
            </w:r>
            <w:r w:rsidRPr="00336607">
              <w:rPr>
                <w:rFonts w:ascii="Traditional Arabic" w:hAnsi="Traditional Arabic" w:cs="Traditional Arabic"/>
                <w:b/>
                <w:bCs/>
                <w:color w:val="0F243E"/>
                <w:sz w:val="28"/>
                <w:szCs w:val="28"/>
              </w:rPr>
              <w:t>.</w:t>
            </w:r>
          </w:p>
        </w:tc>
        <w:tc>
          <w:tcPr>
            <w:tcW w:w="2165" w:type="dxa"/>
            <w:shd w:val="clear" w:color="auto" w:fill="CCECFF"/>
          </w:tcPr>
          <w:p w:rsidR="00DC0CC3" w:rsidRPr="006F1C3D" w:rsidRDefault="00DC0CC3" w:rsidP="006F1C3D">
            <w:pPr>
              <w:spacing w:before="100" w:beforeAutospacing="1" w:after="100" w:afterAutospacing="1"/>
              <w:rPr>
                <w:rFonts w:ascii="Traditional Arabic" w:hAnsi="Traditional Arabic" w:cs="Traditional Arabic"/>
                <w:b/>
                <w:bCs/>
                <w:color w:val="0F243E"/>
                <w:sz w:val="28"/>
                <w:szCs w:val="28"/>
              </w:rPr>
            </w:pPr>
            <w:r w:rsidRPr="006F1C3D">
              <w:rPr>
                <w:rFonts w:ascii="Traditional Arabic" w:hAnsi="Traditional Arabic" w:cs="Traditional Arabic"/>
                <w:b/>
                <w:bCs/>
                <w:color w:val="0F243E"/>
                <w:sz w:val="28"/>
                <w:szCs w:val="28"/>
                <w:rtl/>
              </w:rPr>
              <w:t>مهمة</w:t>
            </w:r>
            <w:r w:rsidRPr="006F1C3D">
              <w:rPr>
                <w:rFonts w:ascii="Traditional Arabic" w:hAnsi="Traditional Arabic" w:cs="Traditional Arabic"/>
                <w:b/>
                <w:bCs/>
                <w:color w:val="0F243E"/>
                <w:sz w:val="28"/>
                <w:szCs w:val="28"/>
              </w:rPr>
              <w:t xml:space="preserve"> </w:t>
            </w:r>
            <w:r w:rsidRPr="006F1C3D">
              <w:rPr>
                <w:rFonts w:ascii="Traditional Arabic" w:hAnsi="Traditional Arabic" w:cs="Traditional Arabic"/>
                <w:b/>
                <w:bCs/>
                <w:color w:val="0F243E"/>
                <w:sz w:val="28"/>
                <w:szCs w:val="28"/>
                <w:rtl/>
              </w:rPr>
              <w:t>المداحين</w:t>
            </w:r>
            <w:r w:rsidRPr="006F1C3D">
              <w:rPr>
                <w:rFonts w:ascii="Traditional Arabic" w:hAnsi="Traditional Arabic" w:cs="Traditional Arabic"/>
                <w:b/>
                <w:bCs/>
                <w:color w:val="0F243E"/>
                <w:sz w:val="28"/>
                <w:szCs w:val="28"/>
              </w:rPr>
              <w:t xml:space="preserve">: </w:t>
            </w:r>
            <w:r>
              <w:rPr>
                <w:rFonts w:ascii="Traditional Arabic" w:hAnsi="Traditional Arabic" w:cs="Traditional Arabic"/>
                <w:b/>
                <w:bCs/>
                <w:color w:val="0F243E"/>
                <w:sz w:val="28"/>
                <w:szCs w:val="28"/>
                <w:rtl/>
              </w:rPr>
              <w:t xml:space="preserve"> </w:t>
            </w:r>
            <w:r w:rsidRPr="006F1C3D">
              <w:rPr>
                <w:rFonts w:ascii="Traditional Arabic" w:hAnsi="Traditional Arabic" w:cs="Traditional Arabic"/>
                <w:b/>
                <w:bCs/>
                <w:color w:val="0F243E"/>
                <w:sz w:val="28"/>
                <w:szCs w:val="28"/>
                <w:rtl/>
              </w:rPr>
              <w:t>نشر</w:t>
            </w:r>
            <w:r w:rsidRPr="006F1C3D">
              <w:rPr>
                <w:rFonts w:ascii="Traditional Arabic" w:hAnsi="Traditional Arabic" w:cs="Traditional Arabic"/>
                <w:b/>
                <w:bCs/>
                <w:color w:val="0F243E"/>
                <w:sz w:val="28"/>
                <w:szCs w:val="28"/>
              </w:rPr>
              <w:t xml:space="preserve"> </w:t>
            </w:r>
            <w:r w:rsidRPr="006F1C3D">
              <w:rPr>
                <w:rFonts w:ascii="Traditional Arabic" w:hAnsi="Traditional Arabic" w:cs="Traditional Arabic"/>
                <w:b/>
                <w:bCs/>
                <w:color w:val="0F243E"/>
                <w:sz w:val="28"/>
                <w:szCs w:val="28"/>
                <w:rtl/>
              </w:rPr>
              <w:t>المعرفة</w:t>
            </w:r>
            <w:r w:rsidRPr="006F1C3D">
              <w:rPr>
                <w:rFonts w:ascii="Traditional Arabic" w:hAnsi="Traditional Arabic" w:cs="Traditional Arabic"/>
                <w:b/>
                <w:bCs/>
                <w:color w:val="0F243E"/>
                <w:sz w:val="28"/>
                <w:szCs w:val="28"/>
              </w:rPr>
              <w:t xml:space="preserve"> </w:t>
            </w:r>
            <w:r w:rsidRPr="006F1C3D">
              <w:rPr>
                <w:rFonts w:ascii="Traditional Arabic" w:hAnsi="Traditional Arabic" w:cs="Traditional Arabic"/>
                <w:b/>
                <w:bCs/>
                <w:color w:val="0F243E"/>
                <w:sz w:val="28"/>
                <w:szCs w:val="28"/>
                <w:rtl/>
              </w:rPr>
              <w:t>في</w:t>
            </w:r>
            <w:r w:rsidRPr="006F1C3D">
              <w:rPr>
                <w:rFonts w:ascii="Traditional Arabic" w:hAnsi="Traditional Arabic" w:cs="Traditional Arabic"/>
                <w:b/>
                <w:bCs/>
                <w:color w:val="0F243E"/>
                <w:sz w:val="28"/>
                <w:szCs w:val="28"/>
              </w:rPr>
              <w:t xml:space="preserve"> </w:t>
            </w:r>
            <w:r w:rsidRPr="006F1C3D">
              <w:rPr>
                <w:rFonts w:ascii="Traditional Arabic" w:hAnsi="Traditional Arabic" w:cs="Traditional Arabic"/>
                <w:b/>
                <w:bCs/>
                <w:color w:val="0F243E"/>
                <w:sz w:val="28"/>
                <w:szCs w:val="28"/>
                <w:rtl/>
              </w:rPr>
              <w:t>المجتمع</w:t>
            </w:r>
          </w:p>
          <w:p w:rsidR="00DC0CC3" w:rsidRPr="006F1C3D" w:rsidRDefault="00DC0CC3" w:rsidP="006F1C3D">
            <w:pPr>
              <w:spacing w:before="100" w:beforeAutospacing="1" w:after="100" w:afterAutospacing="1"/>
              <w:ind w:firstLine="720"/>
              <w:rPr>
                <w:rFonts w:ascii="Traditional Arabic" w:hAnsi="Traditional Arabic" w:cs="Traditional Arabic"/>
                <w:b/>
                <w:bCs/>
                <w:color w:val="0F243E"/>
                <w:sz w:val="28"/>
                <w:szCs w:val="28"/>
              </w:rPr>
            </w:pPr>
            <w:r w:rsidRPr="006F1C3D">
              <w:rPr>
                <w:rFonts w:ascii="Traditional Arabic" w:hAnsi="Traditional Arabic" w:cs="Traditional Arabic"/>
                <w:b/>
                <w:bCs/>
                <w:color w:val="0F243E"/>
                <w:sz w:val="28"/>
                <w:szCs w:val="28"/>
              </w:rPr>
              <w:t> </w:t>
            </w:r>
          </w:p>
        </w:tc>
      </w:tr>
      <w:tr w:rsidR="00DC0CC3" w:rsidRPr="00595AF4" w:rsidTr="006F1C3D">
        <w:trPr>
          <w:tblCellSpacing w:w="15" w:type="dxa"/>
        </w:trPr>
        <w:tc>
          <w:tcPr>
            <w:tcW w:w="8390" w:type="dxa"/>
            <w:shd w:val="clear" w:color="auto" w:fill="FFFF66"/>
          </w:tcPr>
          <w:p w:rsidR="00DC0CC3" w:rsidRPr="00336607" w:rsidRDefault="00DC0CC3" w:rsidP="00336607">
            <w:pPr>
              <w:pStyle w:val="NoSpacing"/>
              <w:rPr>
                <w:rFonts w:ascii="Traditional Arabic" w:hAnsi="Traditional Arabic" w:cs="Traditional Arabic"/>
                <w:b/>
                <w:bCs/>
                <w:color w:val="0F243E"/>
                <w:sz w:val="28"/>
                <w:szCs w:val="28"/>
              </w:rPr>
            </w:pPr>
            <w:r w:rsidRPr="00336607">
              <w:rPr>
                <w:rFonts w:ascii="Traditional Arabic" w:hAnsi="Traditional Arabic" w:cs="Traditional Arabic"/>
                <w:b/>
                <w:bCs/>
                <w:color w:val="0F243E"/>
                <w:sz w:val="28"/>
                <w:szCs w:val="28"/>
                <w:rtl/>
              </w:rPr>
              <w:t>الجرم</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الكبير</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الذي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ارتكبته</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الحضارة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الغربيّة،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بحقّ</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المرأة،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لا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يمكن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محوه</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بهذه</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السرعة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ولا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يمكن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التعويض</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منه</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بهذه</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السرعة،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كما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لا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يمكن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تبيانه</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بهذه</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السهولة،</w:t>
            </w:r>
          </w:p>
          <w:p w:rsidR="00DC0CC3" w:rsidRPr="00336607" w:rsidRDefault="00DC0CC3" w:rsidP="00336607">
            <w:pPr>
              <w:pStyle w:val="NoSpacing"/>
              <w:rPr>
                <w:rFonts w:ascii="Traditional Arabic" w:hAnsi="Traditional Arabic" w:cs="Traditional Arabic"/>
                <w:b/>
                <w:bCs/>
                <w:color w:val="0F243E"/>
                <w:sz w:val="28"/>
                <w:szCs w:val="28"/>
              </w:rPr>
            </w:pPr>
            <w:r w:rsidRPr="00336607">
              <w:rPr>
                <w:rFonts w:ascii="Traditional Arabic" w:hAnsi="Traditional Arabic" w:cs="Traditional Arabic"/>
                <w:b/>
                <w:bCs/>
                <w:color w:val="0F243E"/>
                <w:sz w:val="28"/>
                <w:szCs w:val="28"/>
                <w:rtl/>
              </w:rPr>
              <w:t>المرأة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كالرجل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عند</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الله</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ولا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فرق</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بين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الاثنين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طيّ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المراتب</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المعنويّة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والإلهيّة</w:t>
            </w:r>
            <w:r w:rsidRPr="00336607">
              <w:rPr>
                <w:rFonts w:ascii="Traditional Arabic" w:hAnsi="Traditional Arabic" w:cs="Traditional Arabic"/>
                <w:b/>
                <w:bCs/>
                <w:color w:val="0F243E"/>
                <w:sz w:val="28"/>
                <w:szCs w:val="28"/>
              </w:rPr>
              <w:t>.</w:t>
            </w:r>
          </w:p>
          <w:p w:rsidR="00DC0CC3" w:rsidRPr="00336607" w:rsidRDefault="00DC0CC3" w:rsidP="00336607">
            <w:pPr>
              <w:pStyle w:val="NoSpacing"/>
              <w:rPr>
                <w:rFonts w:ascii="Traditional Arabic" w:hAnsi="Traditional Arabic" w:cs="Traditional Arabic"/>
                <w:b/>
                <w:bCs/>
                <w:color w:val="0F243E"/>
                <w:sz w:val="28"/>
                <w:szCs w:val="28"/>
              </w:rPr>
            </w:pPr>
            <w:r w:rsidRPr="00336607">
              <w:rPr>
                <w:rFonts w:ascii="Traditional Arabic" w:hAnsi="Traditional Arabic" w:cs="Traditional Arabic"/>
                <w:b/>
                <w:bCs/>
                <w:color w:val="0F243E"/>
                <w:sz w:val="28"/>
                <w:szCs w:val="28"/>
                <w:rtl/>
              </w:rPr>
              <w:t>التدبير</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المنزليّ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عمل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عظيم،</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عمل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مهمّ،</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عمل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حسّاس،</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عمل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لبناء</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المستقبل؛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وإنجاب</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الأطفال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جهاد</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عظيم</w:t>
            </w:r>
            <w:r w:rsidRPr="00336607">
              <w:rPr>
                <w:rFonts w:ascii="Traditional Arabic" w:hAnsi="Traditional Arabic" w:cs="Traditional Arabic"/>
                <w:b/>
                <w:bCs/>
                <w:color w:val="0F243E"/>
                <w:sz w:val="28"/>
                <w:szCs w:val="28"/>
              </w:rPr>
              <w:t xml:space="preserve">. </w:t>
            </w:r>
          </w:p>
          <w:p w:rsidR="00DC0CC3" w:rsidRPr="00336607" w:rsidRDefault="00DC0CC3" w:rsidP="00336607">
            <w:pPr>
              <w:pStyle w:val="NoSpacing"/>
              <w:rPr>
                <w:rFonts w:ascii="Traditional Arabic" w:hAnsi="Traditional Arabic" w:cs="Traditional Arabic"/>
                <w:b/>
                <w:bCs/>
                <w:color w:val="0F243E"/>
                <w:sz w:val="28"/>
                <w:szCs w:val="28"/>
                <w:rtl/>
                <w:lang w:bidi="ar-LB"/>
              </w:rPr>
            </w:pPr>
            <w:r w:rsidRPr="00336607">
              <w:rPr>
                <w:rFonts w:ascii="Traditional Arabic" w:hAnsi="Traditional Arabic" w:cs="Traditional Arabic"/>
                <w:b/>
                <w:bCs/>
                <w:color w:val="0F243E"/>
                <w:sz w:val="28"/>
                <w:szCs w:val="28"/>
                <w:rtl/>
              </w:rPr>
              <w:t>إذا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استطعنا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أن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نفكر</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بشكل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صحيح،</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ونقرّر</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بشكل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صحيح،</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ونعمل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بشكل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صحيح،</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في</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قضيّة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المرأة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والعائلة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والأمّ</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والزوجة،</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فيمكننا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حينها</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الإطمئنان</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إلى</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مستقبل</w:t>
            </w:r>
            <w:r w:rsidRPr="00336607">
              <w:rPr>
                <w:rFonts w:ascii="Traditional Arabic" w:hAnsi="Traditional Arabic" w:cs="Traditional Arabic"/>
                <w:b/>
                <w:bCs/>
                <w:color w:val="0F243E"/>
                <w:sz w:val="28"/>
                <w:szCs w:val="28"/>
              </w:rPr>
              <w:t xml:space="preserve"> </w:t>
            </w:r>
            <w:r w:rsidRPr="00336607">
              <w:rPr>
                <w:rFonts w:ascii="Traditional Arabic" w:hAnsi="Traditional Arabic" w:cs="Traditional Arabic"/>
                <w:b/>
                <w:bCs/>
                <w:color w:val="0F243E"/>
                <w:sz w:val="28"/>
                <w:szCs w:val="28"/>
                <w:rtl/>
              </w:rPr>
              <w:t>البلاد</w:t>
            </w:r>
            <w:r w:rsidRPr="00336607">
              <w:rPr>
                <w:rFonts w:ascii="Traditional Arabic" w:hAnsi="Traditional Arabic" w:cs="Traditional Arabic"/>
                <w:b/>
                <w:bCs/>
                <w:color w:val="0F243E"/>
                <w:sz w:val="28"/>
                <w:szCs w:val="28"/>
              </w:rPr>
              <w:t>.</w:t>
            </w:r>
          </w:p>
        </w:tc>
        <w:tc>
          <w:tcPr>
            <w:tcW w:w="2165" w:type="dxa"/>
            <w:shd w:val="clear" w:color="auto" w:fill="CCECFF"/>
          </w:tcPr>
          <w:p w:rsidR="00DC0CC3" w:rsidRPr="006F1C3D" w:rsidRDefault="00DC0CC3" w:rsidP="006F1C3D">
            <w:pPr>
              <w:spacing w:before="100" w:beforeAutospacing="1" w:after="100" w:afterAutospacing="1"/>
              <w:rPr>
                <w:rFonts w:ascii="Traditional Arabic" w:hAnsi="Traditional Arabic" w:cs="Traditional Arabic"/>
                <w:b/>
                <w:bCs/>
                <w:color w:val="0F243E"/>
                <w:sz w:val="28"/>
                <w:szCs w:val="28"/>
              </w:rPr>
            </w:pPr>
            <w:r w:rsidRPr="006F1C3D">
              <w:rPr>
                <w:rFonts w:ascii="Traditional Arabic" w:hAnsi="Traditional Arabic" w:cs="Traditional Arabic"/>
                <w:b/>
                <w:bCs/>
                <w:color w:val="0F243E"/>
                <w:sz w:val="28"/>
                <w:szCs w:val="28"/>
                <w:rtl/>
              </w:rPr>
              <w:t>خطيئة</w:t>
            </w:r>
            <w:r w:rsidRPr="006F1C3D">
              <w:rPr>
                <w:rFonts w:ascii="Traditional Arabic" w:hAnsi="Traditional Arabic" w:cs="Traditional Arabic"/>
                <w:b/>
                <w:bCs/>
                <w:color w:val="0F243E"/>
                <w:sz w:val="28"/>
                <w:szCs w:val="28"/>
              </w:rPr>
              <w:t xml:space="preserve"> </w:t>
            </w:r>
            <w:r w:rsidRPr="006F1C3D">
              <w:rPr>
                <w:rFonts w:ascii="Traditional Arabic" w:hAnsi="Traditional Arabic" w:cs="Traditional Arabic"/>
                <w:b/>
                <w:bCs/>
                <w:color w:val="0F243E"/>
                <w:sz w:val="28"/>
                <w:szCs w:val="28"/>
                <w:rtl/>
              </w:rPr>
              <w:t>الغرب</w:t>
            </w:r>
            <w:r w:rsidRPr="006F1C3D">
              <w:rPr>
                <w:rFonts w:ascii="Traditional Arabic" w:hAnsi="Traditional Arabic" w:cs="Traditional Arabic"/>
                <w:b/>
                <w:bCs/>
                <w:color w:val="0F243E"/>
                <w:sz w:val="28"/>
                <w:szCs w:val="28"/>
              </w:rPr>
              <w:t xml:space="preserve"> </w:t>
            </w:r>
            <w:r w:rsidRPr="006F1C3D">
              <w:rPr>
                <w:rFonts w:ascii="Traditional Arabic" w:hAnsi="Traditional Arabic" w:cs="Traditional Arabic"/>
                <w:b/>
                <w:bCs/>
                <w:color w:val="0F243E"/>
                <w:sz w:val="28"/>
                <w:szCs w:val="28"/>
                <w:rtl/>
              </w:rPr>
              <w:t>الكبرى</w:t>
            </w:r>
            <w:r w:rsidRPr="006F1C3D">
              <w:rPr>
                <w:rFonts w:ascii="Traditional Arabic" w:hAnsi="Traditional Arabic" w:cs="Traditional Arabic"/>
                <w:b/>
                <w:bCs/>
                <w:color w:val="0F243E"/>
                <w:sz w:val="28"/>
                <w:szCs w:val="28"/>
              </w:rPr>
              <w:t xml:space="preserve"> </w:t>
            </w:r>
            <w:r w:rsidRPr="006F1C3D">
              <w:rPr>
                <w:rFonts w:ascii="Traditional Arabic" w:hAnsi="Traditional Arabic" w:cs="Traditional Arabic"/>
                <w:b/>
                <w:bCs/>
                <w:color w:val="0F243E"/>
                <w:sz w:val="28"/>
                <w:szCs w:val="28"/>
                <w:rtl/>
              </w:rPr>
              <w:t>في</w:t>
            </w:r>
            <w:r w:rsidRPr="006F1C3D">
              <w:rPr>
                <w:rFonts w:ascii="Traditional Arabic" w:hAnsi="Traditional Arabic" w:cs="Traditional Arabic"/>
                <w:b/>
                <w:bCs/>
                <w:color w:val="0F243E"/>
                <w:sz w:val="28"/>
                <w:szCs w:val="28"/>
              </w:rPr>
              <w:t xml:space="preserve"> </w:t>
            </w:r>
            <w:r w:rsidRPr="006F1C3D">
              <w:rPr>
                <w:rFonts w:ascii="Traditional Arabic" w:hAnsi="Traditional Arabic" w:cs="Traditional Arabic"/>
                <w:b/>
                <w:bCs/>
                <w:color w:val="0F243E"/>
                <w:sz w:val="28"/>
                <w:szCs w:val="28"/>
                <w:rtl/>
              </w:rPr>
              <w:t>موضوع</w:t>
            </w:r>
            <w:r w:rsidRPr="006F1C3D">
              <w:rPr>
                <w:rFonts w:ascii="Traditional Arabic" w:hAnsi="Traditional Arabic" w:cs="Traditional Arabic"/>
                <w:b/>
                <w:bCs/>
                <w:color w:val="0F243E"/>
                <w:sz w:val="28"/>
                <w:szCs w:val="28"/>
                <w:rtl/>
                <w:lang w:bidi="ar-LB"/>
              </w:rPr>
              <w:t xml:space="preserve"> </w:t>
            </w:r>
            <w:r w:rsidRPr="006F1C3D">
              <w:rPr>
                <w:rFonts w:ascii="Traditional Arabic" w:hAnsi="Traditional Arabic" w:cs="Traditional Arabic"/>
                <w:b/>
                <w:bCs/>
                <w:color w:val="0F243E"/>
                <w:sz w:val="28"/>
                <w:szCs w:val="28"/>
                <w:rtl/>
              </w:rPr>
              <w:t>المرأة</w:t>
            </w:r>
          </w:p>
        </w:tc>
      </w:tr>
    </w:tbl>
    <w:p w:rsidR="00DC0CC3" w:rsidRPr="00595AF4" w:rsidRDefault="00DC0CC3" w:rsidP="00336607">
      <w:pPr>
        <w:spacing w:before="100" w:beforeAutospacing="1" w:after="100" w:afterAutospacing="1"/>
        <w:ind w:firstLine="720"/>
        <w:jc w:val="both"/>
        <w:rPr>
          <w:rFonts w:ascii="Traditional Arabic" w:hAnsi="Traditional Arabic" w:cs="Traditional Arabic"/>
          <w:color w:val="17365D"/>
          <w:sz w:val="32"/>
          <w:szCs w:val="32"/>
        </w:rPr>
      </w:pPr>
      <w:r>
        <w:rPr>
          <w:noProof/>
        </w:rPr>
        <w:pict>
          <v:shape id="Diagram 99" o:spid="_x0000_s1128" type="#_x0000_t75" style="position:absolute;left:0;text-align:left;margin-left:53.3pt;margin-top:313pt;width:350.9pt;height:344.65pt;z-index:-251699200;visibility:visible;mso-wrap-distance-left:113.16pt;mso-wrap-distance-right:113.21pt;mso-position-horizontal-relative:text;mso-position-vertical-relative:text" wrapcoords="10431 0 10015 47 9000 563 9000 751 8538 1503 5815 1831 4154 2160 3323 2958 2954 3757 2908 4508 3092 5259 3508 6010 3554 6433 5123 6762 6923 6762 2308 7137 1062 7278 1062 7513 831 7701 323 8217 0 8969 -46 9767 138 10518 646 11270 692 11739 3046 12021 6600 12021 6831 12772 3138 13054 1938 13242 1938 13523 1754 13711 1292 14228 1015 15026 1015 15777 1246 16529 1800 17280 1846 17562 4292 18031 5815 18031 5538 18736 5492 19534 5677 20285 6277 21130 7108 21553 7292 21553 14262 21553 14446 21553 15277 21130 15877 20285 16062 19534 16062 18783 15738 18031 17215 18031 19754 17562 19754 17280 20308 16529 20538 15777 20538 15026 20354 14275 19615 13523 19662 13242 18415 13054 14723 12772 15000 12021 18554 12021 20908 11739 20908 11270 21415 10518 21600 9767 21554 9016 21277 8264 20723 7701 20492 7513 20585 7278 19200 7137 14631 6762 16477 6762 18046 6433 18046 6010 18508 5259 18646 4508 18600 3757 18231 3005 17631 2395 17492 2160 16477 1972 13015 1503 12692 939 12600 610 11538 47 11123 0 10431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">
            <v:imagedata r:id="rId9" o:title=""/>
            <o:lock v:ext="edit" aspectratio="f"/>
            <w10:wrap type="through"/>
          </v:shape>
        </w:pict>
      </w:r>
      <w:r w:rsidRPr="00595AF4">
        <w:rPr>
          <w:rFonts w:ascii="Traditional Arabic" w:hAnsi="Traditional Arabic" w:cs="Traditional Arabic"/>
          <w:color w:val="17365D"/>
          <w:sz w:val="32"/>
          <w:szCs w:val="32"/>
        </w:rPr>
        <w:t> </w:t>
      </w:r>
    </w:p>
    <w:p w:rsidR="00DC0CC3" w:rsidRDefault="00DC0CC3" w:rsidP="00336607">
      <w:pPr>
        <w:spacing w:before="100" w:beforeAutospacing="1" w:after="100" w:afterAutospacing="1"/>
        <w:ind w:firstLine="720"/>
        <w:jc w:val="both"/>
        <w:rPr>
          <w:rFonts w:ascii="Traditional Arabic" w:hAnsi="Traditional Arabic" w:cs="Traditional Arabic"/>
          <w:color w:val="17365D"/>
          <w:sz w:val="32"/>
          <w:szCs w:val="32"/>
          <w:rtl/>
        </w:rPr>
      </w:pPr>
      <w:r>
        <w:rPr>
          <w:noProof/>
        </w:rPr>
      </w:r>
      <w:r w:rsidRPr="004F01C0">
        <w:rPr>
          <w:rFonts w:ascii="Traditional Arabic" w:hAnsi="Traditional Arabic" w:cs="Traditional Arabic"/>
          <w:noProof/>
          <w:color w:val="17365D"/>
          <w:sz w:val="32"/>
          <w:szCs w:val="32"/>
        </w:rPr>
        <w:pict>
          <v:rect id="Rectangle 90" o:spid="_x0000_s1129" alt="Description: %d9%84%d9%82%d8%a7%d8%a1%20%d8%a7%d9%84%d9%85%d8%af%d8%a7%d8%ad%d9%8a%d9%86.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" filled="f" stroked="f">
            <o:lock v:ext="edit" aspectratio="t"/>
            <w10:anchorlock/>
          </v:rect>
        </w:pic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tbl>
      <w:tblPr>
        <w:tblW w:w="0" w:type="auto"/>
        <w:tblCellSpacing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15" w:type="dxa"/>
          <w:left w:w="15" w:type="dxa"/>
          <w:bottom w:w="15" w:type="dxa"/>
          <w:right w:w="15" w:type="dxa"/>
        </w:tblCellMar>
        <w:tblLook w:val="0000"/>
      </w:tblPr>
      <w:tblGrid>
        <w:gridCol w:w="9621"/>
      </w:tblGrid>
      <w:tr w:rsidR="00DC0CC3" w:rsidRPr="00595AF4" w:rsidTr="002B59CF">
        <w:trPr>
          <w:trHeight w:val="514"/>
          <w:tblCellSpacing w:w="15" w:type="dxa"/>
        </w:trPr>
        <w:tc>
          <w:tcPr>
            <w:tcW w:w="9561" w:type="dxa"/>
            <w:shd w:val="clear" w:color="auto" w:fill="365F91"/>
            <w:vAlign w:val="center"/>
          </w:tcPr>
          <w:p w:rsidR="00DC0CC3" w:rsidRPr="002B59CF" w:rsidRDefault="00DC0CC3" w:rsidP="002B59CF">
            <w:pPr>
              <w:spacing w:before="100" w:beforeAutospacing="1" w:after="100" w:afterAutospacing="1"/>
              <w:ind w:firstLine="720"/>
              <w:jc w:val="center"/>
              <w:rPr>
                <w:rFonts w:ascii="Traditional Arabic" w:hAnsi="Traditional Arabic" w:cs="Traditional Arabic"/>
                <w:b/>
                <w:bCs/>
                <w:color w:val="FFFFFF"/>
                <w:sz w:val="32"/>
                <w:szCs w:val="32"/>
              </w:rPr>
            </w:pPr>
            <w:r w:rsidRPr="002B59CF">
              <w:rPr>
                <w:rFonts w:ascii="Traditional Arabic" w:hAnsi="Traditional Arabic" w:cs="Traditional Arabic"/>
                <w:b/>
                <w:bCs/>
                <w:color w:val="FFFFFF"/>
                <w:sz w:val="32"/>
                <w:szCs w:val="32"/>
                <w:rtl/>
              </w:rPr>
              <w:t>مستلزمات خلق</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الملاحم</w:t>
            </w:r>
          </w:p>
        </w:tc>
      </w:tr>
      <w:tr w:rsidR="00DC0CC3" w:rsidRPr="00595AF4" w:rsidTr="002B59CF">
        <w:trPr>
          <w:trHeight w:val="497"/>
          <w:tblCellSpacing w:w="15" w:type="dxa"/>
        </w:trPr>
        <w:tc>
          <w:tcPr>
            <w:tcW w:w="9561" w:type="dxa"/>
            <w:shd w:val="clear" w:color="auto" w:fill="CCCC00"/>
            <w:vAlign w:val="center"/>
          </w:tcPr>
          <w:p w:rsidR="00DC0CC3" w:rsidRPr="002B59CF" w:rsidRDefault="00DC0CC3" w:rsidP="00595AF4">
            <w:pPr>
              <w:spacing w:before="100" w:beforeAutospacing="1" w:after="100" w:afterAutospacing="1"/>
              <w:ind w:firstLine="720"/>
              <w:jc w:val="both"/>
              <w:rPr>
                <w:rFonts w:ascii="Traditional Arabic" w:hAnsi="Traditional Arabic" w:cs="Traditional Arabic"/>
                <w:b/>
                <w:bCs/>
                <w:color w:val="FFFFFF"/>
                <w:sz w:val="32"/>
                <w:szCs w:val="32"/>
              </w:rPr>
            </w:pPr>
            <w:r w:rsidRPr="002B59CF">
              <w:rPr>
                <w:rFonts w:ascii="Traditional Arabic" w:hAnsi="Traditional Arabic" w:cs="Traditional Arabic"/>
                <w:b/>
                <w:bCs/>
                <w:color w:val="FFFFFF"/>
                <w:sz w:val="32"/>
                <w:szCs w:val="32"/>
              </w:rPr>
              <w:t xml:space="preserve">1 </w:t>
            </w:r>
            <w:r w:rsidRPr="002B59CF">
              <w:rPr>
                <w:rFonts w:ascii="Traditional Arabic" w:hAnsi="Traditional Arabic" w:cs="Traditional Arabic"/>
                <w:b/>
                <w:bCs/>
                <w:color w:val="FFFFFF"/>
                <w:sz w:val="32"/>
                <w:szCs w:val="32"/>
                <w:rtl/>
              </w:rPr>
              <w:t>ـ</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الابتعاد عن الخلافات الداخليّة</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والمحليّة</w:t>
            </w:r>
            <w:r w:rsidRPr="002B59CF">
              <w:rPr>
                <w:rFonts w:ascii="Traditional Arabic" w:hAnsi="Traditional Arabic" w:cs="Traditional Arabic"/>
                <w:b/>
                <w:bCs/>
                <w:color w:val="FFFFFF"/>
                <w:sz w:val="32"/>
                <w:szCs w:val="32"/>
              </w:rPr>
              <w:t>.</w:t>
            </w:r>
          </w:p>
        </w:tc>
      </w:tr>
      <w:tr w:rsidR="00DC0CC3" w:rsidRPr="00595AF4" w:rsidTr="002B59CF">
        <w:trPr>
          <w:trHeight w:val="514"/>
          <w:tblCellSpacing w:w="15" w:type="dxa"/>
        </w:trPr>
        <w:tc>
          <w:tcPr>
            <w:tcW w:w="9561" w:type="dxa"/>
            <w:shd w:val="clear" w:color="auto" w:fill="CCCC00"/>
            <w:vAlign w:val="center"/>
          </w:tcPr>
          <w:p w:rsidR="00DC0CC3" w:rsidRPr="002B59CF" w:rsidRDefault="00DC0CC3" w:rsidP="00595AF4">
            <w:pPr>
              <w:spacing w:before="100" w:beforeAutospacing="1" w:after="100" w:afterAutospacing="1"/>
              <w:ind w:firstLine="720"/>
              <w:jc w:val="both"/>
              <w:rPr>
                <w:rFonts w:ascii="Traditional Arabic" w:hAnsi="Traditional Arabic" w:cs="Traditional Arabic"/>
                <w:b/>
                <w:bCs/>
                <w:color w:val="FFFFFF"/>
                <w:sz w:val="32"/>
                <w:szCs w:val="32"/>
              </w:rPr>
            </w:pPr>
            <w:r w:rsidRPr="002B59CF">
              <w:rPr>
                <w:rFonts w:ascii="Traditional Arabic" w:hAnsi="Traditional Arabic" w:cs="Traditional Arabic"/>
                <w:b/>
                <w:bCs/>
                <w:color w:val="FFFFFF"/>
                <w:sz w:val="32"/>
                <w:szCs w:val="32"/>
              </w:rPr>
              <w:t xml:space="preserve">2 </w:t>
            </w:r>
            <w:r w:rsidRPr="002B59CF">
              <w:rPr>
                <w:rFonts w:ascii="Traditional Arabic" w:hAnsi="Traditional Arabic" w:cs="Traditional Arabic"/>
                <w:b/>
                <w:bCs/>
                <w:color w:val="FFFFFF"/>
                <w:sz w:val="32"/>
                <w:szCs w:val="32"/>
                <w:rtl/>
              </w:rPr>
              <w:t>ـ</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الابتعاد عن إيجاد أجواء التشاؤم وسوء</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الظنّ</w:t>
            </w:r>
            <w:r w:rsidRPr="002B59CF">
              <w:rPr>
                <w:rFonts w:ascii="Traditional Arabic" w:hAnsi="Traditional Arabic" w:cs="Traditional Arabic"/>
                <w:b/>
                <w:bCs/>
                <w:color w:val="FFFFFF"/>
                <w:sz w:val="32"/>
                <w:szCs w:val="32"/>
              </w:rPr>
              <w:t>.</w:t>
            </w:r>
          </w:p>
        </w:tc>
      </w:tr>
      <w:tr w:rsidR="00DC0CC3" w:rsidRPr="00595AF4" w:rsidTr="002B59CF">
        <w:trPr>
          <w:trHeight w:val="485"/>
          <w:tblCellSpacing w:w="15" w:type="dxa"/>
        </w:trPr>
        <w:tc>
          <w:tcPr>
            <w:tcW w:w="9561" w:type="dxa"/>
            <w:shd w:val="clear" w:color="auto" w:fill="CCCC00"/>
            <w:vAlign w:val="center"/>
          </w:tcPr>
          <w:p w:rsidR="00DC0CC3" w:rsidRPr="002B59CF" w:rsidRDefault="00DC0CC3" w:rsidP="00595AF4">
            <w:pPr>
              <w:spacing w:before="100" w:beforeAutospacing="1" w:after="100" w:afterAutospacing="1"/>
              <w:ind w:firstLine="720"/>
              <w:jc w:val="both"/>
              <w:rPr>
                <w:rFonts w:ascii="Traditional Arabic" w:hAnsi="Traditional Arabic" w:cs="Traditional Arabic"/>
                <w:b/>
                <w:bCs/>
                <w:color w:val="FFFFFF"/>
                <w:sz w:val="32"/>
                <w:szCs w:val="32"/>
              </w:rPr>
            </w:pPr>
            <w:r w:rsidRPr="002B59CF">
              <w:rPr>
                <w:rFonts w:ascii="Traditional Arabic" w:hAnsi="Traditional Arabic" w:cs="Traditional Arabic"/>
                <w:b/>
                <w:bCs/>
                <w:color w:val="FFFFFF"/>
                <w:sz w:val="32"/>
                <w:szCs w:val="32"/>
              </w:rPr>
              <w:t xml:space="preserve">3 </w:t>
            </w:r>
            <w:r w:rsidRPr="002B59CF">
              <w:rPr>
                <w:rFonts w:ascii="Traditional Arabic" w:hAnsi="Traditional Arabic" w:cs="Traditional Arabic"/>
                <w:b/>
                <w:bCs/>
                <w:color w:val="FFFFFF"/>
                <w:sz w:val="32"/>
                <w:szCs w:val="32"/>
                <w:rtl/>
              </w:rPr>
              <w:t>ـ</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الترويج للأمل، التفاؤل والتطلّع إلى الآفاق</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الحقيقيّة واليقينيّة</w:t>
            </w:r>
            <w:r w:rsidRPr="002B59CF">
              <w:rPr>
                <w:rFonts w:ascii="Traditional Arabic" w:hAnsi="Traditional Arabic" w:cs="Traditional Arabic"/>
                <w:b/>
                <w:bCs/>
                <w:color w:val="FFFFFF"/>
                <w:sz w:val="32"/>
                <w:szCs w:val="32"/>
              </w:rPr>
              <w:t>.</w:t>
            </w:r>
          </w:p>
        </w:tc>
      </w:tr>
    </w:tbl>
    <w:tbl>
      <w:tblPr>
        <w:tblpPr w:leftFromText="180" w:rightFromText="180" w:vertAnchor="text" w:horzAnchor="margin" w:tblpY="696"/>
        <w:tblW w:w="9648" w:type="dxa"/>
        <w:tblCellSpacing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15" w:type="dxa"/>
          <w:left w:w="15" w:type="dxa"/>
          <w:bottom w:w="15" w:type="dxa"/>
          <w:right w:w="15" w:type="dxa"/>
        </w:tblCellMar>
        <w:tblLook w:val="0000"/>
      </w:tblPr>
      <w:tblGrid>
        <w:gridCol w:w="9648"/>
      </w:tblGrid>
      <w:tr w:rsidR="00DC0CC3" w:rsidRPr="002B59CF" w:rsidTr="00541AC9">
        <w:trPr>
          <w:trHeight w:val="515"/>
          <w:tblCellSpacing w:w="15" w:type="dxa"/>
        </w:trPr>
        <w:tc>
          <w:tcPr>
            <w:tcW w:w="9588" w:type="dxa"/>
            <w:shd w:val="clear" w:color="auto" w:fill="365F91"/>
            <w:vAlign w:val="center"/>
          </w:tcPr>
          <w:p w:rsidR="00DC0CC3" w:rsidRPr="002B59CF" w:rsidRDefault="00DC0CC3" w:rsidP="002B59CF">
            <w:pPr>
              <w:spacing w:before="100" w:beforeAutospacing="1" w:after="100" w:afterAutospacing="1"/>
              <w:ind w:firstLine="720"/>
              <w:jc w:val="center"/>
              <w:rPr>
                <w:rFonts w:ascii="Traditional Arabic" w:hAnsi="Traditional Arabic" w:cs="Traditional Arabic"/>
                <w:b/>
                <w:bCs/>
                <w:color w:val="FFFFFF"/>
                <w:sz w:val="32"/>
                <w:szCs w:val="32"/>
              </w:rPr>
            </w:pPr>
            <w:r w:rsidRPr="002B59CF">
              <w:rPr>
                <w:rFonts w:ascii="Traditional Arabic" w:hAnsi="Traditional Arabic" w:cs="Traditional Arabic"/>
                <w:b/>
                <w:bCs/>
                <w:color w:val="FFFFFF"/>
                <w:sz w:val="32"/>
                <w:szCs w:val="32"/>
                <w:rtl/>
              </w:rPr>
              <w:t>توصيات</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للمدّاحين</w:t>
            </w:r>
          </w:p>
        </w:tc>
      </w:tr>
      <w:tr w:rsidR="00DC0CC3" w:rsidRPr="002B59CF" w:rsidTr="00541AC9">
        <w:trPr>
          <w:trHeight w:val="510"/>
          <w:tblCellSpacing w:w="15" w:type="dxa"/>
        </w:trPr>
        <w:tc>
          <w:tcPr>
            <w:tcW w:w="9588" w:type="dxa"/>
            <w:shd w:val="clear" w:color="auto" w:fill="CCCC00"/>
            <w:vAlign w:val="center"/>
          </w:tcPr>
          <w:p w:rsidR="00DC0CC3" w:rsidRPr="002B59CF" w:rsidRDefault="00DC0CC3" w:rsidP="002B59CF">
            <w:pPr>
              <w:spacing w:before="100" w:beforeAutospacing="1" w:after="100" w:afterAutospacing="1"/>
              <w:ind w:firstLine="720"/>
              <w:jc w:val="both"/>
              <w:rPr>
                <w:rFonts w:ascii="Traditional Arabic" w:hAnsi="Traditional Arabic" w:cs="Traditional Arabic"/>
                <w:b/>
                <w:bCs/>
                <w:color w:val="FFFFFF"/>
                <w:sz w:val="32"/>
                <w:szCs w:val="32"/>
              </w:rPr>
            </w:pPr>
            <w:r w:rsidRPr="002B59CF">
              <w:rPr>
                <w:rFonts w:ascii="Traditional Arabic" w:hAnsi="Traditional Arabic" w:cs="Traditional Arabic"/>
                <w:b/>
                <w:bCs/>
                <w:color w:val="FFFFFF"/>
                <w:sz w:val="32"/>
                <w:szCs w:val="32"/>
              </w:rPr>
              <w:t xml:space="preserve">1 </w:t>
            </w:r>
            <w:r w:rsidRPr="002B59CF">
              <w:rPr>
                <w:rFonts w:ascii="Traditional Arabic" w:hAnsi="Traditional Arabic" w:cs="Traditional Arabic"/>
                <w:b/>
                <w:bCs/>
                <w:color w:val="FFFFFF"/>
                <w:sz w:val="32"/>
                <w:szCs w:val="32"/>
                <w:rtl/>
              </w:rPr>
              <w:t>ـ</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التمتّع بمزايا حسنة من ناحية الأخلاق والتديّن</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والعفّة</w:t>
            </w:r>
            <w:r w:rsidRPr="002B59CF">
              <w:rPr>
                <w:rFonts w:ascii="Traditional Arabic" w:hAnsi="Traditional Arabic" w:cs="Traditional Arabic"/>
                <w:b/>
                <w:bCs/>
                <w:color w:val="FFFFFF"/>
                <w:sz w:val="32"/>
                <w:szCs w:val="32"/>
              </w:rPr>
              <w:t>.</w:t>
            </w:r>
          </w:p>
        </w:tc>
      </w:tr>
      <w:tr w:rsidR="00DC0CC3" w:rsidRPr="002B59CF" w:rsidTr="00541AC9">
        <w:trPr>
          <w:trHeight w:val="465"/>
          <w:tblCellSpacing w:w="15" w:type="dxa"/>
        </w:trPr>
        <w:tc>
          <w:tcPr>
            <w:tcW w:w="9588" w:type="dxa"/>
            <w:shd w:val="clear" w:color="auto" w:fill="CCCC00"/>
            <w:vAlign w:val="center"/>
          </w:tcPr>
          <w:p w:rsidR="00DC0CC3" w:rsidRPr="002B59CF" w:rsidRDefault="00DC0CC3" w:rsidP="002B59CF">
            <w:pPr>
              <w:spacing w:before="100" w:beforeAutospacing="1" w:after="100" w:afterAutospacing="1"/>
              <w:ind w:firstLine="720"/>
              <w:jc w:val="both"/>
              <w:rPr>
                <w:rFonts w:ascii="Traditional Arabic" w:hAnsi="Traditional Arabic" w:cs="Traditional Arabic"/>
                <w:b/>
                <w:bCs/>
                <w:color w:val="FFFFFF"/>
                <w:sz w:val="32"/>
                <w:szCs w:val="32"/>
              </w:rPr>
            </w:pPr>
            <w:r w:rsidRPr="002B59CF">
              <w:rPr>
                <w:rFonts w:ascii="Traditional Arabic" w:hAnsi="Traditional Arabic" w:cs="Traditional Arabic"/>
                <w:b/>
                <w:bCs/>
                <w:color w:val="FFFFFF"/>
                <w:sz w:val="32"/>
                <w:szCs w:val="32"/>
              </w:rPr>
              <w:t xml:space="preserve">2 </w:t>
            </w:r>
            <w:r w:rsidRPr="002B59CF">
              <w:rPr>
                <w:rFonts w:ascii="Traditional Arabic" w:hAnsi="Traditional Arabic" w:cs="Traditional Arabic"/>
                <w:b/>
                <w:bCs/>
                <w:color w:val="FFFFFF"/>
                <w:sz w:val="32"/>
                <w:szCs w:val="32"/>
                <w:rtl/>
              </w:rPr>
              <w:t>ـ</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البعد عن إيجاد تزلزل في مجال الأخلاق، التصرّفات</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والعفّة</w:t>
            </w:r>
            <w:r w:rsidRPr="002B59CF">
              <w:rPr>
                <w:rFonts w:ascii="Traditional Arabic" w:hAnsi="Traditional Arabic" w:cs="Traditional Arabic"/>
                <w:b/>
                <w:bCs/>
                <w:color w:val="FFFFFF"/>
                <w:sz w:val="32"/>
                <w:szCs w:val="32"/>
              </w:rPr>
              <w:t xml:space="preserve">. </w:t>
            </w:r>
          </w:p>
        </w:tc>
      </w:tr>
      <w:tr w:rsidR="00DC0CC3" w:rsidRPr="002B59CF" w:rsidTr="00541AC9">
        <w:trPr>
          <w:trHeight w:val="515"/>
          <w:tblCellSpacing w:w="15" w:type="dxa"/>
        </w:trPr>
        <w:tc>
          <w:tcPr>
            <w:tcW w:w="9588" w:type="dxa"/>
            <w:shd w:val="clear" w:color="auto" w:fill="CCCC00"/>
            <w:vAlign w:val="center"/>
          </w:tcPr>
          <w:p w:rsidR="00DC0CC3" w:rsidRPr="002B59CF" w:rsidRDefault="00DC0CC3" w:rsidP="002B59CF">
            <w:pPr>
              <w:spacing w:before="100" w:beforeAutospacing="1" w:after="100" w:afterAutospacing="1"/>
              <w:ind w:firstLine="720"/>
              <w:jc w:val="both"/>
              <w:rPr>
                <w:rFonts w:ascii="Traditional Arabic" w:hAnsi="Traditional Arabic" w:cs="Traditional Arabic"/>
                <w:b/>
                <w:bCs/>
                <w:color w:val="FFFFFF"/>
                <w:sz w:val="32"/>
                <w:szCs w:val="32"/>
              </w:rPr>
            </w:pPr>
            <w:r w:rsidRPr="002B59CF">
              <w:rPr>
                <w:rFonts w:ascii="Traditional Arabic" w:hAnsi="Traditional Arabic" w:cs="Traditional Arabic"/>
                <w:b/>
                <w:bCs/>
                <w:color w:val="FFFFFF"/>
                <w:sz w:val="32"/>
                <w:szCs w:val="32"/>
              </w:rPr>
              <w:t xml:space="preserve">3 </w:t>
            </w:r>
            <w:r w:rsidRPr="002B59CF">
              <w:rPr>
                <w:rFonts w:ascii="Traditional Arabic" w:hAnsi="Traditional Arabic" w:cs="Traditional Arabic"/>
                <w:b/>
                <w:bCs/>
                <w:color w:val="FFFFFF"/>
                <w:sz w:val="32"/>
                <w:szCs w:val="32"/>
                <w:rtl/>
              </w:rPr>
              <w:t>ـ</w:t>
            </w:r>
            <w:r w:rsidRPr="002B59CF">
              <w:rPr>
                <w:rFonts w:ascii="Traditional Arabic" w:hAnsi="Traditional Arabic" w:cs="Traditional Arabic"/>
                <w:b/>
                <w:bCs/>
                <w:color w:val="FFFFFF"/>
                <w:sz w:val="32"/>
                <w:szCs w:val="32"/>
              </w:rPr>
              <w:t xml:space="preserve"> </w:t>
            </w:r>
            <w:r w:rsidRPr="002B59CF">
              <w:rPr>
                <w:rFonts w:ascii="Traditional Arabic" w:hAnsi="Traditional Arabic" w:cs="Traditional Arabic"/>
                <w:b/>
                <w:bCs/>
                <w:color w:val="FFFFFF"/>
                <w:sz w:val="32"/>
                <w:szCs w:val="32"/>
                <w:rtl/>
              </w:rPr>
              <w:t>الانتباة إلى طهارة اللسان، الباطن، القلب واليد</w:t>
            </w:r>
            <w:r w:rsidRPr="002B59CF">
              <w:rPr>
                <w:rFonts w:ascii="Traditional Arabic" w:hAnsi="Traditional Arabic" w:cs="Traditional Arabic"/>
                <w:b/>
                <w:bCs/>
                <w:color w:val="FFFFFF"/>
                <w:sz w:val="32"/>
                <w:szCs w:val="32"/>
              </w:rPr>
              <w:t xml:space="preserve"> </w:t>
            </w:r>
          </w:p>
        </w:tc>
      </w:tr>
    </w:tbl>
    <w:tbl>
      <w:tblPr>
        <w:tblpPr w:leftFromText="180" w:rightFromText="180" w:vertAnchor="page" w:horzAnchor="margin" w:tblpX="108" w:tblpY="7753"/>
        <w:tblW w:w="95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9564"/>
      </w:tblGrid>
      <w:tr w:rsidR="00DC0CC3" w:rsidTr="009506AA">
        <w:trPr>
          <w:trHeight w:val="307"/>
        </w:trPr>
        <w:tc>
          <w:tcPr>
            <w:tcW w:w="9564" w:type="dxa"/>
            <w:shd w:val="clear" w:color="auto" w:fill="365F91"/>
          </w:tcPr>
          <w:p w:rsidR="00DC0CC3" w:rsidRPr="009506AA" w:rsidRDefault="00DC0CC3" w:rsidP="009506AA">
            <w:pPr>
              <w:jc w:val="center"/>
              <w:rPr>
                <w:b/>
                <w:bCs/>
                <w:color w:val="FFFFFF"/>
                <w:sz w:val="22"/>
                <w:szCs w:val="22"/>
              </w:rPr>
            </w:pPr>
            <w:r w:rsidRPr="009506AA">
              <w:rPr>
                <w:rFonts w:ascii="Traditional Arabic" w:hAnsi="Traditional Arabic" w:cs="Traditional Arabic"/>
                <w:b/>
                <w:bCs/>
                <w:color w:val="FFFFFF"/>
                <w:sz w:val="32"/>
                <w:szCs w:val="32"/>
                <w:rtl/>
              </w:rPr>
              <w:t>مكانة المرأة</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ودورها</w:t>
            </w:r>
          </w:p>
        </w:tc>
      </w:tr>
      <w:tr w:rsidR="00DC0CC3" w:rsidTr="009506AA">
        <w:trPr>
          <w:trHeight w:val="307"/>
        </w:trPr>
        <w:tc>
          <w:tcPr>
            <w:tcW w:w="9564" w:type="dxa"/>
            <w:shd w:val="clear" w:color="auto" w:fill="CCCC00"/>
            <w:vAlign w:val="center"/>
          </w:tcPr>
          <w:p w:rsidR="00DC0CC3" w:rsidRPr="009506AA" w:rsidRDefault="00DC0CC3" w:rsidP="009506AA">
            <w:pPr>
              <w:spacing w:before="100" w:beforeAutospacing="1" w:after="100" w:afterAutospacing="1"/>
              <w:ind w:firstLine="720"/>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1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لا</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فرق بينها وبين الرجل في مسيرة التكامل والتعالي</w:t>
            </w:r>
          </w:p>
        </w:tc>
      </w:tr>
      <w:tr w:rsidR="00DC0CC3" w:rsidTr="009506AA">
        <w:trPr>
          <w:trHeight w:val="307"/>
        </w:trPr>
        <w:tc>
          <w:tcPr>
            <w:tcW w:w="9564" w:type="dxa"/>
            <w:shd w:val="clear" w:color="auto" w:fill="CCCC00"/>
            <w:vAlign w:val="center"/>
          </w:tcPr>
          <w:p w:rsidR="00DC0CC3" w:rsidRPr="009506AA" w:rsidRDefault="00DC0CC3" w:rsidP="009506AA">
            <w:pPr>
              <w:spacing w:before="100" w:beforeAutospacing="1" w:after="100" w:afterAutospacing="1"/>
              <w:ind w:firstLine="720"/>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2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لا</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فرق بينها وبين الرجل في الحقوق الاجتماعيّة</w:t>
            </w:r>
          </w:p>
        </w:tc>
      </w:tr>
      <w:tr w:rsidR="00DC0CC3" w:rsidTr="009506AA">
        <w:trPr>
          <w:trHeight w:val="307"/>
        </w:trPr>
        <w:tc>
          <w:tcPr>
            <w:tcW w:w="9564" w:type="dxa"/>
            <w:shd w:val="clear" w:color="auto" w:fill="CCCC00"/>
            <w:vAlign w:val="center"/>
          </w:tcPr>
          <w:p w:rsidR="00DC0CC3" w:rsidRPr="009506AA" w:rsidRDefault="00DC0CC3" w:rsidP="009506AA">
            <w:pPr>
              <w:spacing w:before="100" w:beforeAutospacing="1" w:after="100" w:afterAutospacing="1"/>
              <w:ind w:firstLine="720"/>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3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للمرأة امتيازات في بعض المسائل الشخصية والخاصّة،</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وبما تقتضيه الطبيعة</w:t>
            </w:r>
          </w:p>
        </w:tc>
      </w:tr>
      <w:tr w:rsidR="00DC0CC3" w:rsidTr="009506AA">
        <w:trPr>
          <w:trHeight w:val="307"/>
        </w:trPr>
        <w:tc>
          <w:tcPr>
            <w:tcW w:w="9564" w:type="dxa"/>
            <w:shd w:val="clear" w:color="auto" w:fill="CCCC00"/>
            <w:vAlign w:val="center"/>
          </w:tcPr>
          <w:p w:rsidR="00DC0CC3" w:rsidRPr="009506AA" w:rsidRDefault="00DC0CC3" w:rsidP="009506AA">
            <w:pPr>
              <w:spacing w:before="100" w:beforeAutospacing="1" w:after="100" w:afterAutospacing="1"/>
              <w:ind w:firstLine="720"/>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4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ضرورت اهتمام المرأة بالعائلة وبحفظ الأنس</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بالعائلة</w:t>
            </w:r>
          </w:p>
        </w:tc>
      </w:tr>
      <w:tr w:rsidR="00DC0CC3" w:rsidTr="009506AA">
        <w:trPr>
          <w:trHeight w:val="307"/>
        </w:trPr>
        <w:tc>
          <w:tcPr>
            <w:tcW w:w="9564" w:type="dxa"/>
            <w:shd w:val="clear" w:color="auto" w:fill="CCCC00"/>
            <w:vAlign w:val="center"/>
          </w:tcPr>
          <w:p w:rsidR="00DC0CC3" w:rsidRPr="009506AA" w:rsidRDefault="00DC0CC3" w:rsidP="009506AA">
            <w:pPr>
              <w:spacing w:before="100" w:beforeAutospacing="1" w:after="100" w:afterAutospacing="1"/>
              <w:ind w:firstLine="720"/>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5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الاهتمام بتربية الأطفال</w:t>
            </w:r>
            <w:r w:rsidRPr="009506AA">
              <w:rPr>
                <w:rFonts w:ascii="Traditional Arabic" w:hAnsi="Traditional Arabic" w:cs="Traditional Arabic"/>
                <w:b/>
                <w:bCs/>
                <w:color w:val="FFFFFF"/>
                <w:sz w:val="32"/>
                <w:szCs w:val="32"/>
              </w:rPr>
              <w:t xml:space="preserve">. </w:t>
            </w:r>
          </w:p>
        </w:tc>
      </w:tr>
      <w:tr w:rsidR="00DC0CC3" w:rsidTr="009506AA">
        <w:trPr>
          <w:trHeight w:val="307"/>
        </w:trPr>
        <w:tc>
          <w:tcPr>
            <w:tcW w:w="9564" w:type="dxa"/>
            <w:shd w:val="clear" w:color="auto" w:fill="CCCC00"/>
            <w:vAlign w:val="center"/>
          </w:tcPr>
          <w:p w:rsidR="00DC0CC3" w:rsidRPr="009506AA" w:rsidRDefault="00DC0CC3" w:rsidP="009506AA">
            <w:pPr>
              <w:spacing w:before="100" w:beforeAutospacing="1" w:after="100" w:afterAutospacing="1"/>
              <w:ind w:firstLine="720"/>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6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ضرورت وضع البرامج من أجل رفع مستوى السيّدات</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وعلمهنَّ وذكائهنّ</w:t>
            </w:r>
            <w:r w:rsidRPr="009506AA">
              <w:rPr>
                <w:rFonts w:ascii="Traditional Arabic" w:hAnsi="Traditional Arabic" w:cs="Traditional Arabic"/>
                <w:b/>
                <w:bCs/>
                <w:color w:val="FFFFFF"/>
                <w:sz w:val="32"/>
                <w:szCs w:val="32"/>
              </w:rPr>
              <w:t>.</w:t>
            </w:r>
          </w:p>
        </w:tc>
      </w:tr>
      <w:tr w:rsidR="00DC0CC3" w:rsidTr="009506AA">
        <w:trPr>
          <w:trHeight w:val="307"/>
        </w:trPr>
        <w:tc>
          <w:tcPr>
            <w:tcW w:w="9564" w:type="dxa"/>
            <w:shd w:val="clear" w:color="auto" w:fill="CCCC00"/>
            <w:vAlign w:val="center"/>
          </w:tcPr>
          <w:p w:rsidR="00DC0CC3" w:rsidRPr="009506AA" w:rsidRDefault="00DC0CC3" w:rsidP="009506AA">
            <w:pPr>
              <w:spacing w:before="100" w:beforeAutospacing="1" w:after="100" w:afterAutospacing="1"/>
              <w:ind w:firstLine="720"/>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7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النظر إلى التدبير المنزليّ على أنّه عمل مهمّ وبنّاء</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للمستقبل</w:t>
            </w:r>
            <w:r w:rsidRPr="009506AA">
              <w:rPr>
                <w:rFonts w:ascii="Traditional Arabic" w:hAnsi="Traditional Arabic" w:cs="Traditional Arabic"/>
                <w:b/>
                <w:bCs/>
                <w:color w:val="FFFFFF"/>
                <w:sz w:val="32"/>
                <w:szCs w:val="32"/>
              </w:rPr>
              <w:t>.</w:t>
            </w:r>
          </w:p>
        </w:tc>
      </w:tr>
      <w:tr w:rsidR="00DC0CC3" w:rsidTr="009506AA">
        <w:trPr>
          <w:trHeight w:val="307"/>
        </w:trPr>
        <w:tc>
          <w:tcPr>
            <w:tcW w:w="9564" w:type="dxa"/>
            <w:shd w:val="clear" w:color="auto" w:fill="CCCC00"/>
            <w:vAlign w:val="center"/>
          </w:tcPr>
          <w:p w:rsidR="00DC0CC3" w:rsidRPr="009506AA" w:rsidRDefault="00DC0CC3" w:rsidP="009506AA">
            <w:pPr>
              <w:spacing w:before="100" w:beforeAutospacing="1" w:after="100" w:afterAutospacing="1"/>
              <w:ind w:firstLine="720"/>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8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النظر إلى إنجاب الأطفال على أنه جهاد المرأة</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وفنّها</w:t>
            </w:r>
            <w:r w:rsidRPr="009506AA">
              <w:rPr>
                <w:rFonts w:ascii="Traditional Arabic" w:hAnsi="Traditional Arabic" w:cs="Traditional Arabic"/>
                <w:b/>
                <w:bCs/>
                <w:color w:val="FFFFFF"/>
                <w:sz w:val="32"/>
                <w:szCs w:val="32"/>
              </w:rPr>
              <w:t>.</w:t>
            </w:r>
          </w:p>
        </w:tc>
      </w:tr>
      <w:tr w:rsidR="00DC0CC3" w:rsidTr="009506AA">
        <w:trPr>
          <w:trHeight w:val="307"/>
        </w:trPr>
        <w:tc>
          <w:tcPr>
            <w:tcW w:w="9564" w:type="dxa"/>
            <w:shd w:val="clear" w:color="auto" w:fill="CCCC00"/>
            <w:vAlign w:val="center"/>
          </w:tcPr>
          <w:p w:rsidR="00DC0CC3" w:rsidRPr="009506AA" w:rsidRDefault="00DC0CC3" w:rsidP="009506AA">
            <w:pPr>
              <w:spacing w:before="100" w:beforeAutospacing="1" w:after="100" w:afterAutospacing="1"/>
              <w:ind w:left="708" w:firstLine="12"/>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9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يجب</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وضع الخِطط والبرامج من أجل تكريم المرأة، ومسؤوليات المرأة، وأيضاً واجباتنا تجاه</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المرأة</w:t>
            </w:r>
            <w:r w:rsidRPr="009506AA">
              <w:rPr>
                <w:rFonts w:ascii="Traditional Arabic" w:hAnsi="Traditional Arabic" w:cs="Traditional Arabic"/>
                <w:b/>
                <w:bCs/>
                <w:color w:val="FFFFFF"/>
                <w:sz w:val="32"/>
                <w:szCs w:val="32"/>
              </w:rPr>
              <w:t>.</w:t>
            </w:r>
          </w:p>
        </w:tc>
      </w:tr>
      <w:tr w:rsidR="00DC0CC3" w:rsidTr="009506AA">
        <w:trPr>
          <w:trHeight w:val="326"/>
        </w:trPr>
        <w:tc>
          <w:tcPr>
            <w:tcW w:w="9564" w:type="dxa"/>
            <w:shd w:val="clear" w:color="auto" w:fill="CCCC00"/>
            <w:vAlign w:val="center"/>
          </w:tcPr>
          <w:p w:rsidR="00DC0CC3" w:rsidRPr="009506AA" w:rsidRDefault="00DC0CC3" w:rsidP="009506AA">
            <w:pPr>
              <w:spacing w:before="100" w:beforeAutospacing="1" w:after="100" w:afterAutospacing="1"/>
              <w:ind w:left="708" w:firstLine="12"/>
              <w:jc w:val="both"/>
              <w:rPr>
                <w:rFonts w:ascii="Traditional Arabic" w:hAnsi="Traditional Arabic" w:cs="Traditional Arabic"/>
                <w:b/>
                <w:bCs/>
                <w:color w:val="FFFFFF"/>
                <w:sz w:val="32"/>
                <w:szCs w:val="32"/>
              </w:rPr>
            </w:pPr>
            <w:r w:rsidRPr="009506AA">
              <w:rPr>
                <w:rFonts w:ascii="Traditional Arabic" w:hAnsi="Traditional Arabic" w:cs="Traditional Arabic"/>
                <w:b/>
                <w:bCs/>
                <w:color w:val="FFFFFF"/>
                <w:sz w:val="32"/>
                <w:szCs w:val="32"/>
              </w:rPr>
              <w:t xml:space="preserve">10 </w:t>
            </w:r>
            <w:r w:rsidRPr="009506AA">
              <w:rPr>
                <w:rFonts w:ascii="Traditional Arabic" w:hAnsi="Traditional Arabic" w:cs="Traditional Arabic"/>
                <w:b/>
                <w:bCs/>
                <w:color w:val="FFFFFF"/>
                <w:sz w:val="32"/>
                <w:szCs w:val="32"/>
                <w:rtl/>
              </w:rPr>
              <w:t>ـ</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نستطيع أن نضمن مستقبل بلدنا، إن فكّرنا بشكل صحيح،</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وقرّرنا بشكل صحيح، وعملنا بشكل صحيح، في قضيّة المرأة والعائلة والأمّ</w:t>
            </w:r>
            <w:r w:rsidRPr="009506AA">
              <w:rPr>
                <w:rFonts w:ascii="Traditional Arabic" w:hAnsi="Traditional Arabic" w:cs="Traditional Arabic"/>
                <w:b/>
                <w:bCs/>
                <w:color w:val="FFFFFF"/>
                <w:sz w:val="32"/>
                <w:szCs w:val="32"/>
              </w:rPr>
              <w:t xml:space="preserve"> </w:t>
            </w:r>
            <w:r w:rsidRPr="009506AA">
              <w:rPr>
                <w:rFonts w:ascii="Traditional Arabic" w:hAnsi="Traditional Arabic" w:cs="Traditional Arabic"/>
                <w:b/>
                <w:bCs/>
                <w:color w:val="FFFFFF"/>
                <w:sz w:val="32"/>
                <w:szCs w:val="32"/>
                <w:rtl/>
              </w:rPr>
              <w:t>والزوجة</w:t>
            </w:r>
            <w:r w:rsidRPr="009506AA">
              <w:rPr>
                <w:rFonts w:ascii="Traditional Arabic" w:hAnsi="Traditional Arabic" w:cs="Traditional Arabic"/>
                <w:b/>
                <w:bCs/>
                <w:color w:val="FFFFFF"/>
                <w:sz w:val="32"/>
                <w:szCs w:val="32"/>
              </w:rPr>
              <w:t>.</w:t>
            </w:r>
          </w:p>
        </w:tc>
      </w:tr>
    </w:tbl>
    <w:p w:rsidR="00DC0CC3" w:rsidRDefault="00DC0CC3">
      <w:pPr>
        <w:bidi w:val="0"/>
      </w:pPr>
      <w: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vanish/>
          <w:color w:val="17365D"/>
          <w:sz w:val="32"/>
          <w:szCs w:val="32"/>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Default="00DC0CC3" w:rsidP="00541AC9">
      <w:pPr>
        <w:spacing w:before="100" w:beforeAutospacing="1" w:after="100" w:afterAutospacing="1"/>
        <w:jc w:val="both"/>
        <w:rPr>
          <w:rtl/>
        </w:rPr>
      </w:pPr>
    </w:p>
    <w:p w:rsidR="00DC0CC3" w:rsidRPr="00595AF4" w:rsidRDefault="00DC0CC3" w:rsidP="00541AC9">
      <w:pPr>
        <w:spacing w:before="100" w:beforeAutospacing="1" w:after="100" w:afterAutospacing="1"/>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9" o:spid="_x0000_s1131" alt="Description: KITAB03AB.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" filled="f" stroked="f">
            <o:lock v:ext="edit" aspectratio="t"/>
            <w10:anchorlock/>
          </v:rect>
        </w:pict>
      </w:r>
    </w:p>
    <w:p w:rsidR="00DC0CC3" w:rsidRDefault="00DC0CC3" w:rsidP="00541AC9">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541AC9">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541AC9">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Pr="00541AC9" w:rsidRDefault="00DC0CC3" w:rsidP="00541AC9">
      <w:pPr>
        <w:spacing w:before="100" w:beforeAutospacing="1" w:after="100" w:afterAutospacing="1"/>
        <w:ind w:firstLine="720"/>
        <w:jc w:val="center"/>
        <w:rPr>
          <w:rFonts w:ascii="Traditional Arabic" w:hAnsi="Traditional Arabic" w:cs="Traditional Arabic"/>
          <w:b/>
          <w:bCs/>
          <w:color w:val="365F91"/>
          <w:sz w:val="44"/>
          <w:szCs w:val="44"/>
          <w:u w:val="dotted" w:color="FFFF00"/>
          <w:rtl/>
        </w:rPr>
      </w:pPr>
      <w:r w:rsidRPr="00541AC9">
        <w:rPr>
          <w:rFonts w:ascii="Traditional Arabic" w:hAnsi="Traditional Arabic" w:cs="Traditional Arabic"/>
          <w:b/>
          <w:bCs/>
          <w:color w:val="365F91"/>
          <w:sz w:val="44"/>
          <w:szCs w:val="44"/>
          <w:u w:val="dotted" w:color="FFFF00"/>
          <w:rtl/>
        </w:rPr>
        <w:t>كلمة الإمام الخامنئي في لقاء</w:t>
      </w:r>
      <w:r w:rsidRPr="00541AC9">
        <w:rPr>
          <w:rFonts w:ascii="Traditional Arabic" w:hAnsi="Traditional Arabic" w:cs="Traditional Arabic"/>
          <w:b/>
          <w:bCs/>
          <w:color w:val="365F91"/>
          <w:sz w:val="44"/>
          <w:szCs w:val="44"/>
          <w:u w:val="dotted" w:color="FFFF00"/>
        </w:rPr>
        <w:t xml:space="preserve"> </w:t>
      </w:r>
      <w:r w:rsidRPr="00541AC9">
        <w:rPr>
          <w:rFonts w:ascii="Traditional Arabic" w:hAnsi="Traditional Arabic" w:cs="Traditional Arabic"/>
          <w:b/>
          <w:bCs/>
          <w:color w:val="365F91"/>
          <w:sz w:val="44"/>
          <w:szCs w:val="44"/>
          <w:u w:val="dotted" w:color="FFFF00"/>
          <w:rtl/>
        </w:rPr>
        <w:t>الجهات</w:t>
      </w:r>
    </w:p>
    <w:p w:rsidR="00DC0CC3" w:rsidRPr="00541AC9" w:rsidRDefault="00DC0CC3" w:rsidP="00541AC9">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541AC9">
        <w:rPr>
          <w:rFonts w:ascii="Traditional Arabic" w:hAnsi="Traditional Arabic" w:cs="Traditional Arabic"/>
          <w:b/>
          <w:bCs/>
          <w:color w:val="365F91"/>
          <w:sz w:val="44"/>
          <w:szCs w:val="44"/>
          <w:u w:val="dotted" w:color="FFFF00"/>
          <w:rtl/>
        </w:rPr>
        <w:t>المشرفة على إقامة الانتخابات</w:t>
      </w:r>
    </w:p>
    <w:p w:rsidR="00DC0CC3" w:rsidRPr="00541AC9" w:rsidRDefault="00DC0CC3" w:rsidP="00541AC9">
      <w:pPr>
        <w:spacing w:before="100" w:beforeAutospacing="1" w:after="100" w:afterAutospacing="1"/>
        <w:ind w:firstLine="720"/>
        <w:jc w:val="center"/>
        <w:rPr>
          <w:rFonts w:ascii="Traditional Arabic" w:hAnsi="Traditional Arabic" w:cs="Traditional Arabic"/>
          <w:color w:val="548DD4"/>
          <w:sz w:val="36"/>
          <w:szCs w:val="36"/>
        </w:rPr>
      </w:pPr>
      <w:r w:rsidRPr="00541AC9">
        <w:rPr>
          <w:rFonts w:ascii="Traditional Arabic" w:hAnsi="Traditional Arabic" w:cs="Traditional Arabic"/>
          <w:color w:val="548DD4"/>
          <w:sz w:val="36"/>
          <w:szCs w:val="36"/>
        </w:rPr>
        <w:t xml:space="preserve">06-05-2013 </w:t>
      </w:r>
      <w:r w:rsidRPr="00541AC9">
        <w:rPr>
          <w:rFonts w:ascii="Traditional Arabic" w:hAnsi="Traditional Arabic" w:cs="Traditional Arabic"/>
          <w:color w:val="548DD4"/>
          <w:sz w:val="36"/>
          <w:szCs w:val="36"/>
          <w:rtl/>
        </w:rPr>
        <w:t>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41AC9" w:rsidRDefault="00DC0CC3" w:rsidP="00541AC9">
      <w:pPr>
        <w:spacing w:before="100" w:beforeAutospacing="1" w:after="100" w:afterAutospacing="1"/>
        <w:ind w:firstLine="720"/>
        <w:jc w:val="center"/>
        <w:rPr>
          <w:rFonts w:ascii="Traditional Arabic" w:hAnsi="Traditional Arabic" w:cs="Traditional Arabic"/>
          <w:b/>
          <w:bCs/>
          <w:color w:val="17365D"/>
          <w:sz w:val="32"/>
          <w:szCs w:val="32"/>
          <w:rtl/>
        </w:rPr>
      </w:pPr>
      <w:r w:rsidRPr="00541AC9">
        <w:rPr>
          <w:rFonts w:ascii="Traditional Arabic" w:hAnsi="Traditional Arabic" w:cs="Traditional Arabic"/>
          <w:b/>
          <w:bCs/>
          <w:color w:val="17365D"/>
          <w:sz w:val="32"/>
          <w:szCs w:val="32"/>
          <w:rtl/>
        </w:rPr>
        <w:t>بسم الله الرحمن الرحيم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أرحّب بجميع الإخوة والأخوات الأعزّاء؛ حاملي الأمانة الوطنيّة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والإسلاميّة الكبرى والمهمّة. فكلّ واحد منكم في أيّ موقع كان، وفي أيّ قسمٍ من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المجاميع الكبرى كان، سوف يحمل على عاتقه عملاً مهمّاً، أساسيّاً، مؤثّراً، قيّماً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وباقياً ـ إن شاء الله تعالى ـ وسوف يؤدّيه؛ سواءٌ مجلس صيانة الدستور والهيئات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المشرفة التابعة لهذا المجلس، أم وزارة الداخليّة المحترمة والهيئات الشعبيّة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والرسميّة العظيمة المرتبطة بهذا النظام، أم المسؤولون عن حفظ الأمن وتوفير الأجواء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الانتخابيّة السليمة، كالشرطة والآخرين</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نبش قبر حجر بن عديّ</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قبل البدء بالملاحظات القصيرة التي سأعرضها عليكم، يجدر بي الإشارة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حادثة أليمة حدثت في هذه الأيّام؛ والتي هي بنفسها حادثة مرّة، وتحكي أيضاً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أيادٍ خفيّة كثيرة؛ حادثة نبش قبر الصّحابي الجليل القدر، حجر بن عديّ (رضوان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تعالى وسلامه عليه) وهتك جثّة هذا العظيم. هذه القضيّة مؤلمة من عدّة جهات</w:t>
      </w:r>
      <w:r w:rsidRPr="00595AF4">
        <w:rPr>
          <w:rFonts w:ascii="Traditional Arabic" w:hAnsi="Traditional Arabic" w:cs="Traditional Arabic"/>
          <w:color w:val="17365D"/>
          <w:sz w:val="32"/>
          <w:szCs w:val="32"/>
        </w:rPr>
        <w:t xml:space="preserve">: </w:t>
      </w:r>
    </w:p>
    <w:p w:rsidR="00DC0CC3" w:rsidRPr="00D925DB" w:rsidRDefault="00DC0CC3" w:rsidP="00D925DB">
      <w:pPr>
        <w:pStyle w:val="ListParagraph"/>
        <w:numPr>
          <w:ilvl w:val="0"/>
          <w:numId w:val="4"/>
        </w:numPr>
        <w:spacing w:before="100" w:beforeAutospacing="1" w:after="100" w:afterAutospacing="1"/>
        <w:jc w:val="both"/>
        <w:rPr>
          <w:rFonts w:ascii="Traditional Arabic" w:hAnsi="Traditional Arabic" w:cs="Traditional Arabic"/>
          <w:b/>
          <w:bCs/>
          <w:color w:val="365F91"/>
          <w:sz w:val="32"/>
          <w:szCs w:val="32"/>
        </w:rPr>
      </w:pPr>
      <w:r w:rsidRPr="00D925DB">
        <w:rPr>
          <w:rFonts w:ascii="Traditional Arabic" w:hAnsi="Traditional Arabic" w:cs="Traditional Arabic"/>
          <w:b/>
          <w:bCs/>
          <w:color w:val="365F91"/>
          <w:sz w:val="32"/>
          <w:szCs w:val="32"/>
          <w:rtl/>
        </w:rPr>
        <w:t>حادثةٌ</w:t>
      </w:r>
      <w:r w:rsidRPr="00D925DB">
        <w:rPr>
          <w:rFonts w:ascii="Traditional Arabic" w:hAnsi="Traditional Arabic" w:cs="Traditional Arabic"/>
          <w:b/>
          <w:bCs/>
          <w:color w:val="365F91"/>
          <w:sz w:val="32"/>
          <w:szCs w:val="32"/>
        </w:rPr>
        <w:t xml:space="preserve"> </w:t>
      </w:r>
      <w:r w:rsidRPr="00D925DB">
        <w:rPr>
          <w:rFonts w:ascii="Traditional Arabic" w:hAnsi="Traditional Arabic" w:cs="Traditional Arabic"/>
          <w:b/>
          <w:bCs/>
          <w:color w:val="365F91"/>
          <w:sz w:val="32"/>
          <w:szCs w:val="32"/>
          <w:rtl/>
        </w:rPr>
        <w:t>مؤلمة</w:t>
      </w:r>
      <w:r w:rsidRPr="00D925DB">
        <w:rPr>
          <w:rFonts w:ascii="Traditional Arabic" w:hAnsi="Traditional Arabic" w:cs="Traditional Arabic"/>
          <w:b/>
          <w:bCs/>
          <w:color w:val="365F91"/>
          <w:sz w:val="32"/>
          <w:szCs w:val="32"/>
        </w:rPr>
        <w:t xml:space="preserve"> </w:t>
      </w:r>
      <w:r w:rsidRPr="00D925DB">
        <w:rPr>
          <w:rFonts w:ascii="Traditional Arabic" w:hAnsi="Traditional Arabic" w:cs="Traditional Arabic"/>
          <w:b/>
          <w:bCs/>
          <w:color w:val="365F91"/>
          <w:sz w:val="32"/>
          <w:szCs w:val="32"/>
          <w:rtl/>
        </w:rPr>
        <w:t>ومفجعة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D925DB">
        <w:rPr>
          <w:rFonts w:ascii="Traditional Arabic" w:hAnsi="Traditional Arabic" w:cs="Traditional Arabic"/>
          <w:color w:val="17365D"/>
          <w:sz w:val="32"/>
          <w:szCs w:val="32"/>
          <w:shd w:val="clear" w:color="auto" w:fill="FFFF66"/>
          <w:rtl/>
        </w:rPr>
        <w:t>فهي نفسها إهانة لصحابيّ هو من أكابر صحابة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النبيّ”صلى الله عليه وآ’له وسلم”</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ومن حواريّي</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أمير المؤمنين”عليه السلام”</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وشهيد</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في سبيل الله، فيُفتتح قبره بعد ألف</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وأربعمائة عام،</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ويُخرج جسده، ويُهان، إنّها لحادثة مؤلمة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جدّاً ومحزنة</w:t>
      </w:r>
      <w:r w:rsidRPr="00D925DB">
        <w:rPr>
          <w:rFonts w:ascii="Traditional Arabic" w:hAnsi="Traditional Arabic" w:cs="Traditional Arabic"/>
          <w:color w:val="17365D"/>
          <w:sz w:val="32"/>
          <w:szCs w:val="32"/>
          <w:shd w:val="clear" w:color="auto" w:fill="FFFF66"/>
        </w:rPr>
        <w:t>.</w:t>
      </w:r>
    </w:p>
    <w:p w:rsidR="00DC0CC3" w:rsidRPr="00D925DB" w:rsidRDefault="00DC0CC3" w:rsidP="00D925DB">
      <w:pPr>
        <w:pStyle w:val="ListParagraph"/>
        <w:numPr>
          <w:ilvl w:val="0"/>
          <w:numId w:val="4"/>
        </w:numPr>
        <w:spacing w:before="100" w:beforeAutospacing="1" w:after="100" w:afterAutospacing="1"/>
        <w:jc w:val="both"/>
        <w:rPr>
          <w:rFonts w:ascii="Traditional Arabic" w:hAnsi="Traditional Arabic" w:cs="Traditional Arabic"/>
          <w:b/>
          <w:bCs/>
          <w:color w:val="365F91"/>
          <w:sz w:val="32"/>
          <w:szCs w:val="32"/>
        </w:rPr>
      </w:pPr>
      <w:r w:rsidRPr="00D925DB">
        <w:rPr>
          <w:rFonts w:ascii="Traditional Arabic" w:hAnsi="Traditional Arabic" w:cs="Traditional Arabic"/>
          <w:b/>
          <w:bCs/>
          <w:color w:val="365F91"/>
          <w:sz w:val="32"/>
          <w:szCs w:val="32"/>
          <w:rtl/>
        </w:rPr>
        <w:t>أفكار</w:t>
      </w:r>
      <w:r w:rsidRPr="00D925DB">
        <w:rPr>
          <w:rFonts w:ascii="Traditional Arabic" w:hAnsi="Traditional Arabic" w:cs="Traditional Arabic"/>
          <w:b/>
          <w:bCs/>
          <w:color w:val="365F91"/>
          <w:sz w:val="32"/>
          <w:szCs w:val="32"/>
        </w:rPr>
        <w:t xml:space="preserve"> </w:t>
      </w:r>
      <w:r w:rsidRPr="00D925DB">
        <w:rPr>
          <w:rFonts w:ascii="Traditional Arabic" w:hAnsi="Traditional Arabic" w:cs="Traditional Arabic"/>
          <w:b/>
          <w:bCs/>
          <w:color w:val="365F91"/>
          <w:sz w:val="32"/>
          <w:szCs w:val="32"/>
          <w:rtl/>
        </w:rPr>
        <w:t>فاسدة</w:t>
      </w:r>
      <w:r w:rsidRPr="00D925DB">
        <w:rPr>
          <w:rFonts w:ascii="Traditional Arabic" w:hAnsi="Traditional Arabic" w:cs="Traditional Arabic"/>
          <w:b/>
          <w:bCs/>
          <w:color w:val="365F91"/>
          <w:sz w:val="32"/>
          <w:szCs w:val="32"/>
        </w:rPr>
        <w:t xml:space="preserve"> </w:t>
      </w:r>
      <w:r w:rsidRPr="00D925DB">
        <w:rPr>
          <w:rFonts w:ascii="Traditional Arabic" w:hAnsi="Traditional Arabic" w:cs="Traditional Arabic"/>
          <w:b/>
          <w:bCs/>
          <w:color w:val="365F91"/>
          <w:sz w:val="32"/>
          <w:szCs w:val="32"/>
          <w:rtl/>
        </w:rPr>
        <w:t>ومتحجّرة</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مضافاً إلى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هناك مرارة أخرى، وهي أنّ هناك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جماعة المسلمين والأمّة الإسلاميّة، أشخاصاً يعتبرون بأفكارهم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الفاسدة والمتحجّرة والمتخلّفة والخرافيّة، تعظيم الأكابر والمبرّزين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والشخصيّات النورانيّة في صدر الإسلام، شركاً وكفراً؛ إنّها واقعاً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لمصيبة. هؤلاء هم الأشخاص أنفسهم الذين هدَمَ أسلافهم قبور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الأئمّة</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البقيع. في ذلك اليوم، نهض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العالم الإسلاميّ ضدّهم، من شبه القارّة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الهنديّة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أفريقيا. ولو كانوا يجرؤون لقاموا أيضاً بهدم قبر النبيّ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المطهّر</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“صلى الله عليه وآ’له وسلم”</w:t>
      </w:r>
      <w:r w:rsidRPr="00595AF4">
        <w:rPr>
          <w:rFonts w:ascii="Traditional Arabic" w:hAnsi="Traditional Arabic" w:cs="Traditional Arabic"/>
          <w:color w:val="17365D"/>
          <w:sz w:val="32"/>
          <w:szCs w:val="32"/>
          <w:rtl/>
        </w:rPr>
        <w:t>، وسّووه بالأرض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أنظروا أيّ فكر فاسد، وأيّ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روحيّة قذرة، وأيّ أناس سيّئي التفكير،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يريدون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ينقضُوا احترام العظماء ويهتكوهم بهذه الطريقة، ويعدّون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جزءاً من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D925D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تكاليفهم الدينيّة! اعلموا، أنّه في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الوقت،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حين هدموا قبور البقيع، اعترض عليهم العالم الإسلاميّ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أقصاه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أقصاه. وكما قلتُ هبّ العالم الإسلاميّ بوجههم؛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شرقه ـ من الهند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غربه</w:t>
      </w:r>
      <w:r w:rsidRPr="00595AF4">
        <w:rPr>
          <w:rFonts w:ascii="Traditional Arabic" w:hAnsi="Traditional Arabic" w:cs="Traditional Arabic"/>
          <w:color w:val="17365D"/>
          <w:sz w:val="32"/>
          <w:szCs w:val="32"/>
        </w:rPr>
        <w:t>.</w:t>
      </w:r>
    </w:p>
    <w:p w:rsidR="00DC0CC3" w:rsidRPr="00D925DB" w:rsidRDefault="00DC0CC3" w:rsidP="00D925DB">
      <w:pPr>
        <w:pStyle w:val="ListParagraph"/>
        <w:numPr>
          <w:ilvl w:val="0"/>
          <w:numId w:val="4"/>
        </w:numPr>
        <w:spacing w:before="100" w:beforeAutospacing="1" w:after="100" w:afterAutospacing="1"/>
        <w:jc w:val="both"/>
        <w:rPr>
          <w:rFonts w:ascii="Traditional Arabic" w:hAnsi="Traditional Arabic" w:cs="Traditional Arabic"/>
          <w:b/>
          <w:bCs/>
          <w:color w:val="365F91"/>
          <w:sz w:val="32"/>
          <w:szCs w:val="32"/>
        </w:rPr>
      </w:pPr>
      <w:r w:rsidRPr="00D925DB">
        <w:rPr>
          <w:rFonts w:ascii="Traditional Arabic" w:hAnsi="Traditional Arabic" w:cs="Traditional Arabic"/>
          <w:b/>
          <w:bCs/>
          <w:color w:val="365F91"/>
          <w:sz w:val="32"/>
          <w:szCs w:val="32"/>
          <w:rtl/>
        </w:rPr>
        <w:t>أنتم</w:t>
      </w:r>
      <w:r w:rsidRPr="00D925DB">
        <w:rPr>
          <w:rFonts w:ascii="Traditional Arabic" w:hAnsi="Traditional Arabic" w:cs="Traditional Arabic"/>
          <w:b/>
          <w:bCs/>
          <w:color w:val="365F91"/>
          <w:sz w:val="32"/>
          <w:szCs w:val="32"/>
        </w:rPr>
        <w:t xml:space="preserve"> </w:t>
      </w:r>
      <w:r w:rsidRPr="00D925DB">
        <w:rPr>
          <w:rFonts w:ascii="Traditional Arabic" w:hAnsi="Traditional Arabic" w:cs="Traditional Arabic"/>
          <w:b/>
          <w:bCs/>
          <w:color w:val="365F91"/>
          <w:sz w:val="32"/>
          <w:szCs w:val="32"/>
          <w:rtl/>
        </w:rPr>
        <w:t>المشركون</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هؤلاء يقومون بهذه الأعمال الخبيثة، بحجّة أنّ هذه الأعمال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 عبادة! وهل الذهاب إلى قبر أحدهم وطلب المغفرة 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تعالى، وطلب المغفرة للنفس في ذلك الجوّ المعنويّ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والروحيّ شرك؟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الشرك هو أن يصبح الإنسان أداةً في أيدي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سياسات التجسّس البريطانيّة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والسي آي إي الأميركيّة،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ويُحزِن بهذه الأعمال قلوب المسلمين ويؤذيها</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D925DB">
        <w:rPr>
          <w:rFonts w:ascii="Traditional Arabic" w:hAnsi="Traditional Arabic" w:cs="Traditional Arabic"/>
          <w:color w:val="17365D"/>
          <w:sz w:val="32"/>
          <w:szCs w:val="32"/>
          <w:shd w:val="clear" w:color="auto" w:fill="FFFF66"/>
          <w:rtl/>
        </w:rPr>
        <w:t>هؤلاء لا</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يعدّون</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الطاعة والعبوديّة والخنوع للطواغيت الأحياء شركاً، ويعتبرون</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احترام العظماء شركاً! هذه مصيبة بحدّ ذاتها. الحركة التكفيريّة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الخبيثة المنتشرة اليوم في العالم الإسلاميّ بفضل بعض</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التمويلات- وللأسف</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هؤلاء يملكون المال والإمكانيّات- هي</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واحدة من مصائب الإسلام</w:t>
      </w:r>
      <w:r w:rsidRPr="00595AF4">
        <w:rPr>
          <w:rFonts w:ascii="Traditional Arabic" w:hAnsi="Traditional Arabic" w:cs="Traditional Arabic"/>
          <w:color w:val="17365D"/>
          <w:sz w:val="32"/>
          <w:szCs w:val="32"/>
        </w:rPr>
        <w:t>.</w:t>
      </w:r>
    </w:p>
    <w:p w:rsidR="00DC0CC3" w:rsidRPr="00D925DB" w:rsidRDefault="00DC0CC3" w:rsidP="00D925DB">
      <w:pPr>
        <w:pStyle w:val="ListParagraph"/>
        <w:numPr>
          <w:ilvl w:val="0"/>
          <w:numId w:val="4"/>
        </w:numPr>
        <w:spacing w:before="100" w:beforeAutospacing="1" w:after="100" w:afterAutospacing="1"/>
        <w:jc w:val="both"/>
        <w:rPr>
          <w:rFonts w:ascii="Traditional Arabic" w:hAnsi="Traditional Arabic" w:cs="Traditional Arabic"/>
          <w:b/>
          <w:bCs/>
          <w:color w:val="365F91"/>
          <w:sz w:val="32"/>
          <w:szCs w:val="32"/>
        </w:rPr>
      </w:pPr>
      <w:r w:rsidRPr="00D925DB">
        <w:rPr>
          <w:rFonts w:ascii="Traditional Arabic" w:hAnsi="Traditional Arabic" w:cs="Traditional Arabic"/>
          <w:b/>
          <w:bCs/>
          <w:color w:val="365F91"/>
          <w:sz w:val="32"/>
          <w:szCs w:val="32"/>
          <w:rtl/>
        </w:rPr>
        <w:t>لن</w:t>
      </w:r>
      <w:r w:rsidRPr="00D925DB">
        <w:rPr>
          <w:rFonts w:ascii="Traditional Arabic" w:hAnsi="Traditional Arabic" w:cs="Traditional Arabic"/>
          <w:b/>
          <w:bCs/>
          <w:color w:val="365F91"/>
          <w:sz w:val="32"/>
          <w:szCs w:val="32"/>
        </w:rPr>
        <w:t xml:space="preserve"> </w:t>
      </w:r>
      <w:r w:rsidRPr="00D925DB">
        <w:rPr>
          <w:rFonts w:ascii="Traditional Arabic" w:hAnsi="Traditional Arabic" w:cs="Traditional Arabic"/>
          <w:b/>
          <w:bCs/>
          <w:color w:val="365F91"/>
          <w:sz w:val="32"/>
          <w:szCs w:val="32"/>
          <w:rtl/>
        </w:rPr>
        <w:t>تخدعنا</w:t>
      </w:r>
      <w:r w:rsidRPr="00D925DB">
        <w:rPr>
          <w:rFonts w:ascii="Traditional Arabic" w:hAnsi="Traditional Arabic" w:cs="Traditional Arabic"/>
          <w:b/>
          <w:bCs/>
          <w:color w:val="365F91"/>
          <w:sz w:val="32"/>
          <w:szCs w:val="32"/>
        </w:rPr>
        <w:t xml:space="preserve"> </w:t>
      </w:r>
      <w:r w:rsidRPr="00D925DB">
        <w:rPr>
          <w:rFonts w:ascii="Traditional Arabic" w:hAnsi="Traditional Arabic" w:cs="Traditional Arabic"/>
          <w:b/>
          <w:bCs/>
          <w:color w:val="365F91"/>
          <w:sz w:val="32"/>
          <w:szCs w:val="32"/>
          <w:rtl/>
        </w:rPr>
        <w:t>مؤامراتُكم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D925DB">
        <w:rPr>
          <w:rFonts w:ascii="Traditional Arabic" w:hAnsi="Traditional Arabic" w:cs="Traditional Arabic"/>
          <w:color w:val="17365D"/>
          <w:sz w:val="32"/>
          <w:szCs w:val="32"/>
          <w:shd w:val="clear" w:color="auto" w:fill="FFFF66"/>
          <w:rtl/>
        </w:rPr>
        <w:t>بحمد الله، لقد أظهر الشيعة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في أيّ مكان كانوا ـ سواءً هنا أو في العراق</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أو في باكستان، أو في أيّ مكان يواجه فيه الشيعة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هذه القضيّة المستجدّة ـ أنّهم يتمتّعون</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بالنضوج الفكريّ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يريد العدوّ من خلال هذه الأعمال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يؤجّج نار الصراع بين الشيعة والسنّة؛ لكنّ المجتمع الشيعيّ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الكبير، العائلة الكبيرة لأتباع أهل البيت، أظهرت أنّها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تنخدع بهذه الألاعيب. كما أنّ الإخوة من أهل السنّة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كثير من الأماكن، قد أدانوا هذا العمل؛ لقد أظهروا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وعيهم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وبصيرتهم. وهذا ما ينبغي أن يستمرّ. هذه ليست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القضايا، التي تثير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ضجيجاً ليومين أو ثلاثة أو خمسة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أيّام أو أسبوع، ومن ثمّ تُنسى. وإن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تُدَنْ بأشدّ الإدانة من قبل المسلمين</w:t>
      </w:r>
      <w:r w:rsidRPr="00D925DB">
        <w:rPr>
          <w:rFonts w:ascii="Traditional Arabic" w:hAnsi="Traditional Arabic" w:cs="Traditional Arabic"/>
          <w:color w:val="17365D"/>
          <w:sz w:val="32"/>
          <w:szCs w:val="32"/>
          <w:shd w:val="clear" w:color="auto" w:fill="FFFF66"/>
          <w:rtl/>
        </w:rPr>
        <w:t>،</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وإن لم</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يقم الأكابر من أهل العلم</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والمتنوّرين والسياسيّين بوظائفهم</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في مقابل هؤلاء، فهذه</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الفتنة لن تنحصر بهذه الأمكنة، بل</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ستجرّ البلاء على روح</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المجتمع الإسلاميّ،</w:t>
      </w:r>
      <w:r w:rsidRPr="00595AF4">
        <w:rPr>
          <w:rFonts w:ascii="Traditional Arabic" w:hAnsi="Traditional Arabic" w:cs="Traditional Arabic"/>
          <w:color w:val="17365D"/>
          <w:sz w:val="32"/>
          <w:szCs w:val="32"/>
          <w:rtl/>
        </w:rPr>
        <w:t xml:space="preserve"> وسوف تمتدّ هذه النيران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يوماً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فيوماً. عليهم أن يقفوا بوجه هذه الفتن؛ سواءً بالوسائل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السياسيّة،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طريق إصدار الفتاوى الدينيّة،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طريق المقالات التنويريّة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للمتنوّرين والنخب الفكريّة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والسياسيّة في العالم</w:t>
      </w:r>
      <w:r w:rsidRPr="00595AF4">
        <w:rPr>
          <w:rFonts w:ascii="Traditional Arabic" w:hAnsi="Traditional Arabic" w:cs="Traditional Arabic"/>
          <w:color w:val="17365D"/>
          <w:sz w:val="32"/>
          <w:szCs w:val="32"/>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ينبغي الالتفات إلى أنّ الأيادي الخفيّة للأعداء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تفصح عن نفسها في هذه الأعمال؛ وهذا أمر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لا يمكن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للإنسان التغاضي عنه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أولئك الذين يقيمون المآتم ويثيرون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الضّجيج في العالم من أجل هدم أحد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الآثار القديمة،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يسكتون مقابل هذه الظاهرة؛ سواءٌ المؤسّسات الدوليّة،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الشخصيّات العالميّة، أم السياسيّون الذين يدعمون عمي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القلوب هؤلاء؛ هذا يشير إلى أنّ لهم يداً في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المسألة؛ هذه القضيّة تُظهر الأيادي الخفيّة لهؤلاء</w:t>
      </w:r>
      <w:r w:rsidRPr="00595AF4">
        <w:rPr>
          <w:rFonts w:ascii="Traditional Arabic" w:hAnsi="Traditional Arabic" w:cs="Traditional Arabic"/>
          <w:color w:val="17365D"/>
          <w:sz w:val="32"/>
          <w:szCs w:val="32"/>
        </w:rPr>
        <w:t>.</w:t>
      </w:r>
    </w:p>
    <w:p w:rsidR="00DC0CC3" w:rsidRPr="00595AF4" w:rsidRDefault="00DC0CC3" w:rsidP="00D925D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اعلموا</w:t>
      </w:r>
      <w:r w:rsidRPr="00595AF4">
        <w:rPr>
          <w:rFonts w:ascii="Traditional Arabic" w:hAnsi="Traditional Arabic" w:cs="Traditional Arabic"/>
          <w:color w:val="17365D"/>
          <w:sz w:val="32"/>
          <w:szCs w:val="32"/>
        </w:rPr>
        <w:t xml:space="preserve"> </w:t>
      </w:r>
      <w:r w:rsidRPr="00D925DB">
        <w:rPr>
          <w:rFonts w:ascii="Traditional Arabic" w:hAnsi="Traditional Arabic" w:cs="Traditional Arabic"/>
          <w:color w:val="548DD4"/>
          <w:sz w:val="32"/>
          <w:szCs w:val="32"/>
          <w:rtl/>
        </w:rPr>
        <w:t>﴿</w:t>
      </w:r>
      <w:r w:rsidRPr="00FE3314">
        <w:rPr>
          <w:rFonts w:ascii="Traditional Arabic" w:hAnsi="Traditional Arabic" w:cs="Traditional Arabic"/>
          <w:b/>
          <w:bCs/>
          <w:color w:val="548DD4"/>
          <w:sz w:val="32"/>
          <w:szCs w:val="32"/>
          <w:rtl/>
        </w:rPr>
        <w:t>إنّ ربّك</w:t>
      </w:r>
      <w:r w:rsidRPr="00FE3314">
        <w:rPr>
          <w:rFonts w:ascii="Traditional Arabic" w:hAnsi="Traditional Arabic" w:cs="Traditional Arabic"/>
          <w:b/>
          <w:bCs/>
          <w:color w:val="548DD4"/>
          <w:sz w:val="32"/>
          <w:szCs w:val="32"/>
        </w:rPr>
        <w:t xml:space="preserve"> </w:t>
      </w:r>
      <w:r w:rsidRPr="00FE3314">
        <w:rPr>
          <w:rFonts w:ascii="Traditional Arabic" w:hAnsi="Traditional Arabic" w:cs="Traditional Arabic"/>
          <w:b/>
          <w:bCs/>
          <w:color w:val="548DD4"/>
          <w:sz w:val="32"/>
          <w:szCs w:val="32"/>
          <w:rtl/>
        </w:rPr>
        <w:t>بالمرصاد</w:t>
      </w:r>
      <w:r>
        <w:rPr>
          <w:rFonts w:ascii="Traditional Arabic" w:hAnsi="Traditional Arabic" w:cs="Traditional Arabic"/>
          <w:b/>
          <w:bCs/>
          <w:color w:val="548DD4"/>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الفجر: 14] يقول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تعالى</w:t>
      </w:r>
      <w:r w:rsidRPr="00595AF4">
        <w:rPr>
          <w:rFonts w:ascii="Traditional Arabic" w:hAnsi="Traditional Arabic" w:cs="Traditional Arabic"/>
          <w:color w:val="17365D"/>
          <w:sz w:val="32"/>
          <w:szCs w:val="32"/>
        </w:rPr>
        <w:t xml:space="preserve">: </w:t>
      </w:r>
      <w:r w:rsidRPr="00D925DB">
        <w:rPr>
          <w:rFonts w:ascii="Traditional Arabic" w:hAnsi="Traditional Arabic" w:cs="Traditional Arabic"/>
          <w:color w:val="548DD4"/>
          <w:sz w:val="32"/>
          <w:szCs w:val="32"/>
          <w:rtl/>
        </w:rPr>
        <w:t>﴿</w:t>
      </w:r>
      <w:r w:rsidRPr="00FE3314">
        <w:rPr>
          <w:rFonts w:ascii="Traditional Arabic" w:hAnsi="Traditional Arabic" w:cs="Traditional Arabic"/>
          <w:b/>
          <w:bCs/>
          <w:color w:val="548DD4"/>
          <w:sz w:val="32"/>
          <w:szCs w:val="32"/>
          <w:rtl/>
        </w:rPr>
        <w:t>إنّهم يكيدون كيداً وأكيد كيداً</w:t>
      </w:r>
      <w:r>
        <w:rPr>
          <w:rFonts w:ascii="Traditional Arabic" w:hAnsi="Traditional Arabic" w:cs="Traditional Arabic"/>
          <w:b/>
          <w:bCs/>
          <w:color w:val="548DD4"/>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الطارق:15-16</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إنّهم يمكرون، لكنّ مكر الله سيغلب مكرهم حتماً، وهذه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الحركة التي تريد أن تقف حجر عثرة أمام اتّحاد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وتقدّمها، سوف تتوقّف</w:t>
      </w:r>
      <w:r w:rsidRPr="00595AF4">
        <w:rPr>
          <w:rFonts w:ascii="Traditional Arabic" w:hAnsi="Traditional Arabic" w:cs="Traditional Arabic"/>
          <w:color w:val="17365D"/>
          <w:sz w:val="32"/>
          <w:szCs w:val="32"/>
        </w:rPr>
        <w:t>.</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الحدث المهمّ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مسألة الانتخابات على امتداد الأربع والثلاثين سنةً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مسألة مصيريّة ومجدّدة لحياة الحركة العامّة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بلدنا. على امتداد هذه السنوات، استطاعت هذه الانتخابات المقامة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 مرّة، والتي تجاوز عددها الثلاثين، وحضر فيها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أمام صناديق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الاقتراع، أن تدفع جملة من المصائب عن البلاد، وأن تنفخ قوّة جديدة،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وروحاً جديدة، في جسد البلد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والشعب والثورة؛ وهذه المرّة أيضاً،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ولأسباب عدّة،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أهمّ من بعض الانتخابات الماضية؛ إذ إنّ أحد الأسباب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وكما تمّت الإشارة ـ هو اجتماع انتخابات رئاسة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وانتخابات المجالس البلديّة، وفي بعض المناطق، الانتخابات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الفرعيّة لبعض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الانتخابات الأخرى معاً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انتخابات رئاسة الجمهوريّة مهمّة جدّاً، وانتخابات المجالس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البلديّة مهمّة جدّاً</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ولنلتفت إلى أنّ الاهتمام بانتخابات رئاسة الجمهوريّة لا يمكنه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التقليل من أهمّيّة انتخابات المجالس البلديّة في أعين المسؤولين، والناس والنخبة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إنّنا إذ نوكل الأعمال والقرارات إلى الشعب، على صعيد القرية مروراً بالمدينة ومن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ثمّ على صعيد الوطن ككلّ، لهو أمر مهمّ جدّاً. المجالس البلديّة مظهر لمثل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الأمر. كما أنّ أهميّة مؤسّسة رئاسة الجمهوريّة واضحة. فالقانون الأساسيّ والأنظمة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المرعيّة للبلد، كلّ هذه الفعّاليّة والجهد والإمكانيّات والميزانيّة ومسارات تحقيق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الأهداف تقع أمام الجهاز الرسميّ ورئيس الجمهوريّة؛ لذا هي فائقة الأهميّة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من مفاخر</w:t>
      </w:r>
      <w:r>
        <w:rPr>
          <w:rFonts w:ascii="Traditional Arabic" w:hAnsi="Traditional Arabic" w:cs="Traditional Arabic"/>
          <w:b/>
          <w:bCs/>
          <w:color w:val="C00000"/>
          <w:sz w:val="32"/>
          <w:szCs w:val="32"/>
          <w:u w:val="dotted" w:color="00B0F0"/>
          <w:rtl/>
        </w:rPr>
        <w:t xml:space="preserve"> </w:t>
      </w:r>
      <w:r w:rsidRPr="00634A44">
        <w:rPr>
          <w:rFonts w:ascii="Traditional Arabic" w:hAnsi="Traditional Arabic" w:cs="Traditional Arabic"/>
          <w:b/>
          <w:bCs/>
          <w:color w:val="C00000"/>
          <w:sz w:val="32"/>
          <w:szCs w:val="32"/>
          <w:u w:val="dotted" w:color="00B0F0"/>
          <w:rtl/>
        </w:rPr>
        <w:t>الجمهوريّة الإسلاميّة</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إجراء الانتخابات في البلد، من مفاخر الجمهوريّة الإسلاميّة.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اليوم، الذي جرى فيه الحديث عن الانتخابات في هذا البلد، ابتداءً من حركة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المشروطة وإلى عهد الجمهوريّة الإسلاميّة ـ قبل ذلك لم يكن من معنى لهذا الكلام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ففي الحقيقة، لم تحدث انتخابات واقعيّة حماسيّة شاملة وعامّة بالمعنى الواقعيّ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للكلمة،. وحتّى لو حدثت انتخابات واقعيّة في زمن النهضة الشعبيّة، إلّا أنّها 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تكن بمستوى طموحات الشعب الإيرانيّ،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حيث يأتي الناس من أقاصي القرى إلى صناديق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الاقتراع، هم يعرفون، هم يعلمون، هم يقترعون؛ هذا الأمر لم يحدث سوى في 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وكان إمامنا العظيم هو المبتكر والمصمّم والمهندس لهذا البناء. لقد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أصرّ منذ البداية على وجوب إجراء استفتاء عامّ على وجه السرعة لتعيين النظام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الرسميّ في الجمهوريّة الإسلاميّة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بعد أقلّ من 50 يوماً</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في ثورات العالم, يحدث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بعد ثلاث أو أربع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خمس سنوات، وأحياناً أكثر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ذلك؛ لكن في الجمهوريّة الإسلاميّة، جرى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استفتاء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عامّ وشامل بعد أقلّ من 50 يوماً على انتصار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وجاءت تلك الجموع الغفيرة والنسب العالية إلى صناديق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الاقتراع، واقترعت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أمّا هم لمن صوّتوا، فهي مسألة أخرى؛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المسألة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الأساسيّة هي أنّ الناس برهنوا بكلّ وجودهم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حاضرون في الميدان، وأنّهم مستعدّون للعمل واتخاذ</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القرارات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ورسم الخطط للمستقبل. حينذاك وُضعت اللِّبنة الأولى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الأمر، أُسّس له، واستمرّ بعدها</w:t>
      </w:r>
      <w:r w:rsidRPr="00595AF4">
        <w:rPr>
          <w:rFonts w:ascii="Traditional Arabic" w:hAnsi="Traditional Arabic" w:cs="Traditional Arabic"/>
          <w:color w:val="17365D"/>
          <w:sz w:val="32"/>
          <w:szCs w:val="32"/>
        </w:rPr>
        <w:t xml:space="preserve">.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بحضوركم نبقى</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في بداية الثورة، حيث لم يكن الدستور قد أُعدّ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بعد، وكان من اللّازم تشكيل مجلس الخبراء، لم تمضِ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بضعة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أشهر حتّى استدعى الإمام مجلس قيادة الثورة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قمّ. كنت أنا من بين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المدعوّين. تعاطى الإمام معنا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بحدّة: لِمَ لا تُقدمون على تشكيل مجلس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يمكنه أن يعدّ الدستور؟ كان الإمام يرى أنّ الأمر 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تأخّر. هذه هي طبيعة الجمهوريّة الإسلاميّة؛ وهذه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الطبيعة باقية بحمد الله في الجمهوريّة الإسلاميّة. أراد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الكثيرون أن يجعلوا الانتخابات باهتة، أن يؤجّلوها عن موعدها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المقرّر، أن يفقدوا حضور الشعب فيها أهمّيّته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ورونقه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لديهم دوافعهم للقيام بهذا العمل ـ لكنّهم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أخفقوا؛ ولم يوفّقوا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الآن، ولن يُوفّقوا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بعد هذا بعون الله تعالى. لماذا يطمحون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التقليل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أهميّة الانتخابات؟ لأنّ العدوّ يعلم أنّ قوام 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يستند إلى مشاركة الشعب</w:t>
      </w:r>
      <w:r w:rsidRPr="00595AF4">
        <w:rPr>
          <w:rFonts w:ascii="Traditional Arabic" w:hAnsi="Traditional Arabic" w:cs="Traditional Arabic"/>
          <w:color w:val="17365D"/>
          <w:sz w:val="32"/>
          <w:szCs w:val="32"/>
        </w:rPr>
        <w:t xml:space="preserve">. </w:t>
      </w:r>
      <w:r w:rsidRPr="00D925DB">
        <w:rPr>
          <w:rFonts w:ascii="Traditional Arabic" w:hAnsi="Traditional Arabic" w:cs="Traditional Arabic"/>
          <w:color w:val="17365D"/>
          <w:sz w:val="32"/>
          <w:szCs w:val="32"/>
          <w:shd w:val="clear" w:color="auto" w:fill="FFFF66"/>
          <w:rtl/>
        </w:rPr>
        <w:t>في</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الجمهوريّة الإسلاميّة، إن لم يحضر الشعب في الميادين،</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فلا قيمة للجمهوريّة الإسلاميّة. الجمهوريّة الإسلاميّة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لا تتلخّص</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بوجود أربعة مسؤولين على شاكلتي؛ الجمهوريّة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الإسلاميّة تعني</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مشاركة الشعب الإيرانيّ عامّةً، والحركة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العامّة نحو تحقيق</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الأهداف والأمانيّ الكبرى والعمليّة؛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هذا هو معنى الجمهوريّة</w:t>
      </w:r>
      <w:r w:rsidRPr="00D925DB">
        <w:rPr>
          <w:rFonts w:ascii="Traditional Arabic" w:hAnsi="Traditional Arabic" w:cs="Traditional Arabic"/>
          <w:color w:val="17365D"/>
          <w:sz w:val="32"/>
          <w:szCs w:val="32"/>
          <w:shd w:val="clear" w:color="auto" w:fill="FFFF66"/>
        </w:rPr>
        <w:t xml:space="preserve"> </w:t>
      </w:r>
      <w:r w:rsidRPr="00D925DB">
        <w:rPr>
          <w:rFonts w:ascii="Traditional Arabic" w:hAnsi="Traditional Arabic" w:cs="Traditional Arabic"/>
          <w:color w:val="17365D"/>
          <w:sz w:val="32"/>
          <w:szCs w:val="32"/>
          <w:shd w:val="clear" w:color="auto" w:fill="FFFF66"/>
          <w:rtl/>
        </w:rPr>
        <w:t>الإسلاميّة</w:t>
      </w:r>
      <w:r w:rsidRPr="00595AF4">
        <w:rPr>
          <w:rFonts w:ascii="Traditional Arabic" w:hAnsi="Traditional Arabic" w:cs="Traditional Arabic"/>
          <w:color w:val="17365D"/>
          <w:sz w:val="32"/>
          <w:szCs w:val="32"/>
        </w:rPr>
        <w:t>.</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اعتماد الجمهوريّة الإسلاميّة وقوّتها على قلب الشعب، على مشاعر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وأحاسيسه، على عقل الشعب وفكره وبصيرته</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إنّهم[الأعداء] إذ لم يستطيعوا، مع 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الجهود على امتداد السنوات الأربع والثلاثين، زعزعة 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فبفضل هذا؛ وإلّا أيمكن لهذا العالم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المادّي، وهذا العالم المستكبر، وهذه القوى الظالمة والقاسية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والخبيثة،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تسمح ببقاء نظامٍ حيّاً مع هذه المسوّغات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تملكها الجمهوريّة الإسلاميّة؟ انظروا ماذا يفعلون مع البلدان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التي انطلقت فيها الثورات باسم الإسلام؛ يمارسون الضغوط عليها. يفرضون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عليها رغباتهم بالقوّة، يجبرونهم</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الفضل لكم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لم تحصل هذه الأمور في الجمهوريّة الإسلاميّة؛ لم يقدروا على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يريد العدوّ أن يفرض رغباته على الجمهوريّة الإسلاميّة، وأن تستسلم 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لأوامرهم؛ وهذا يمكن أن يحصل حين تكون الجمهوريّة الإسلاميّة ضعيفة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الإسلاميّة تستمدّ قوّتها من الشعب؛ لا يريدون لهذه القوّة أن تكون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موجودة؛ لذا، ففي جميع انتخاباتنا، على امتداد هذه السنوات، بدأت الدعايات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الإعلاميّة للعدوّ ضّدنا قبل موعد الانتخابات؛ أي إنّه قبل أن يبدأ مسؤولونا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ووسائلنا الإعلامية وصحفنا بالعمل من أجل الانتخابات، كان العدوّ يضع خطّة ويبدأ</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بتنفيذها؛ والأمر كذلك هذه المرّة أيضاً</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لدينا معلومات أنّه هذه المرّة أيضاً، أنّ وسائل إعلام العدوّ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الرسميّة والمعروفة ـ وهي عملت حيثما استطاعت ضدّ الجمهوريّة الإسلاميّة ـ تخطّط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منذ فترة، تضع الخطط، والبرامج، لجعل الناس يتعاملون مع مسألة الانتخابات ببرودة؛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وقد باشروا بذلك أيضاً، بالنتيجة، إنّ مخطّطاتهم أوسع بكثير من هذا؛ يريدون ثني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عن الحضور أمام صناديق الاقتراع، يريدون للشعب أن لا يشارك في إدارة البلاد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وتولّي أمورها؛ يريدون له أن لا يحضر في الساحات؛ لذا هم يسعون جهدهم. لو لم يكن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حاضراً في الميادين، لأمكنهم بكلّ سهولة مضاعفة هجومهم عدّة مرّات. إنّ حضور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يصون النظام الإسلاميّ وبلدنا العزيز. حضور الشعب هو من يقوّي عوامل القدرة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والقوّة فينا: يطوّر علمنا، ويزيد من بصيرتنا، ويطوّر آليّات الإدارة لدينا ـ كما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طّورها على امتداد هذه السنوات ـ فهذا بسبب حضور الشعب، بسبب دوافع الشعب؛ يريدون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لهذه الدوافع أن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تزول، لذا يسعون لتبهيت [للتقليل من شأن] هذه الانتخابات</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القانون فوق الجميع</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أقول؛ بفضل الله تعالى وبهمّة الشعب العزيز، إن شاء الله تعالى،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وبتوفيقه، ستكون هذه الانتخابات المقبلة، إحدى أفضل انتخابات لدينا وأكثرها حماسةً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بالطبع، يسعى العدوّ لإبطال جهود الشعب ـ كما فعل في العام 88[2009]ـ فهذا أيضاً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من أفعال العدوّ؛ فقد حملوا بعضهم على أن يتوقّع أموراً مخالفة للقانون، وأن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يسعى على أساس هذه التوقّعات، وإلى وقوف الناس بوجه النظام؛ وقد أخفقوا ـ حتماً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بعون الله تعالى</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وإنّ السبيل الأساسيّ لمنع حصول مثل هذه المشاكل الانتخابيّة،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الالتزام بالقانون؛ أؤكّد على ذلك. على عموم أفراد الشعب في كلّ نقطة من نقاط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 في المدينة، في القرية، في العاصمة، في المدن الكبرى وفي كلّ مكان،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يسعوا إلى تحقيق هذا الأمر وهو أنّ كلّ من يتكلّم أن يكون كلامه على أساس القانون؛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 من ينتظر ويتوقّع, أن تكون توقّعاته موافقة للقانون. أولئك الذين في تلك السنة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حمّلوا البلد والشعب تلك الخسائر، لو كانوا سلّموا للقانون لما حدث ما حدث. ينصّ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القانون على أنّ من لديه اعتراض فليأتِ وليعترض. في تلك السنة قيل؛ حتّى أنا طلبت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مجلس صيانة الدستور، وحينها مدّدوا الوقت أيضاً لإعادة فرز الأصوات؛ وقلنا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فَلْيُعَدْ فرز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الأصوات بالعدد المعقول ولكلّ صندوق يريدونه؛ حسنٌ، لم يرضوا! كانت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أعمالهم غير منطقيّة، وغير معقولة؛ لقد كلّفوا البلاد ميزانيّات كبيرة. حسنٌ،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فالبلد يعلو على هذه المسائل</w:t>
      </w:r>
      <w:r w:rsidRPr="00595AF4">
        <w:rPr>
          <w:rFonts w:ascii="Traditional Arabic" w:hAnsi="Traditional Arabic" w:cs="Traditional Arabic"/>
          <w:color w:val="17365D"/>
          <w:sz w:val="32"/>
          <w:szCs w:val="32"/>
        </w:rPr>
        <w:t>.</w:t>
      </w:r>
    </w:p>
    <w:p w:rsidR="00DC0CC3" w:rsidRPr="00595AF4" w:rsidRDefault="00DC0CC3" w:rsidP="00D925D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نظام 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قويّ. هذه الأعمال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التخريبيّة، ووضع الإصبع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العين، وهذا الإزعاج والأذيّة، لا تُرضِخ</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الإسلاميّة. لقد واجهت الجمهوريّة الإسلاميّة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امتداد هذه السنوات مختلف أنواع السياسات والسياسيّين؛ لكنّها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تقدّمت على الرغم من وجود كلّ هذه المعارضات وكلّ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الزوايا ـ التي كانت توجد أحياناً ـ؛ وهكذا ستكون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قادم الأيّام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الإسلاميّة لن تتزحزح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بهذا الكلام. بالنتيجة، كلّفوا البلد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خسائر. وإن الطريق لعدم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تكليف البلد الخسائر هو الالتزام بالقانون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وصيّتي لكم أيّها المسؤولون المحترمون عن الانتخابات هي: اتّخذوا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القانون معياراً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الآية الكريمة التي تُليت، تمّت الإشارة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أداء الأمانة ـ</w:t>
      </w:r>
      <w:r w:rsidRPr="00595AF4">
        <w:rPr>
          <w:rFonts w:ascii="Traditional Arabic" w:hAnsi="Traditional Arabic" w:cs="Traditional Arabic"/>
          <w:color w:val="17365D"/>
          <w:sz w:val="32"/>
          <w:szCs w:val="32"/>
        </w:rPr>
        <w:t xml:space="preserve"> </w:t>
      </w:r>
      <w:r w:rsidRPr="00D925DB">
        <w:rPr>
          <w:rFonts w:ascii="Traditional Arabic" w:hAnsi="Traditional Arabic" w:cs="Traditional Arabic"/>
          <w:b/>
          <w:bCs/>
          <w:color w:val="548DD4"/>
          <w:sz w:val="32"/>
          <w:szCs w:val="32"/>
          <w:rtl/>
        </w:rPr>
        <w:t>﴿إنّ الله يأمركم أن تؤدّوا</w:t>
      </w:r>
      <w:r w:rsidRPr="00D925DB">
        <w:rPr>
          <w:rFonts w:ascii="Traditional Arabic" w:hAnsi="Traditional Arabic" w:cs="Traditional Arabic"/>
          <w:b/>
          <w:bCs/>
          <w:color w:val="548DD4"/>
          <w:sz w:val="32"/>
          <w:szCs w:val="32"/>
        </w:rPr>
        <w:t xml:space="preserve"> </w:t>
      </w:r>
      <w:r w:rsidRPr="00D925DB">
        <w:rPr>
          <w:rFonts w:ascii="Traditional Arabic" w:hAnsi="Traditional Arabic" w:cs="Traditional Arabic"/>
          <w:b/>
          <w:bCs/>
          <w:color w:val="548DD4"/>
          <w:sz w:val="32"/>
          <w:szCs w:val="32"/>
          <w:rtl/>
        </w:rPr>
        <w:t>الأمانات</w:t>
      </w:r>
      <w:r w:rsidRPr="00D925DB">
        <w:rPr>
          <w:rFonts w:ascii="Traditional Arabic" w:hAnsi="Traditional Arabic" w:cs="Traditional Arabic"/>
          <w:b/>
          <w:bCs/>
          <w:color w:val="548DD4"/>
          <w:sz w:val="32"/>
          <w:szCs w:val="32"/>
        </w:rPr>
        <w:t xml:space="preserve"> </w:t>
      </w:r>
      <w:r w:rsidRPr="00D925DB">
        <w:rPr>
          <w:rFonts w:ascii="Traditional Arabic" w:hAnsi="Traditional Arabic" w:cs="Traditional Arabic"/>
          <w:b/>
          <w:bCs/>
          <w:color w:val="548DD4"/>
          <w:sz w:val="32"/>
          <w:szCs w:val="32"/>
          <w:rtl/>
        </w:rPr>
        <w:t>إلى أهلها﴾</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النساء:58]ـ أداء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الأمانة هو بالعمل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طبقاً لنصّ القانون؛ سواءً في مرحلة تحديد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الصلاحيّات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بالنسبة إلى رئيس الجمهوريّة، أو بالنسبة إلى المجالس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البلديّة، أو الموارد الأخرى التي سوف نواجهها ـ وسواءً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مرحلة فرز الأصوات، وأيضاً في مرحلة حماية الأصوات والصناديق. 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مراعاة نصّ القانون، بمنتهى الأمانة، والتي كانت ولا زالت كذلك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بحمد الله إلى الآن</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الصبر الثوريّ</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من البديهيّ في كلّ انتخابات، أن لا يصل البعض إلى مبتغاه ـ لا أريد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أسمّيه خاسراً في الانتخابات؛ لا ينبغي علينا استخدام تعبير الخاسر والرابح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وأمثال هذه العبارات والاصطلاحات الغربيّة الماديّة</w:t>
      </w:r>
      <w:r>
        <w:rPr>
          <w:rFonts w:ascii="Traditional Arabic" w:hAnsi="Traditional Arabic" w:cs="Traditional Arabic"/>
          <w:color w:val="17365D"/>
          <w:sz w:val="32"/>
          <w:szCs w:val="32"/>
        </w:rPr>
        <w:t>.</w:t>
      </w:r>
      <w:r>
        <w:rPr>
          <w:rFonts w:ascii="Traditional Arabic" w:hAnsi="Traditional Arabic" w:cs="Traditional Arabic"/>
          <w:color w:val="17365D"/>
          <w:sz w:val="32"/>
          <w:szCs w:val="32"/>
          <w:rtl/>
        </w:rPr>
        <w:t xml:space="preserve"> </w:t>
      </w:r>
      <w:r w:rsidRPr="00203B40">
        <w:rPr>
          <w:rFonts w:ascii="Traditional Arabic" w:hAnsi="Traditional Arabic" w:cs="Traditional Arabic"/>
          <w:color w:val="17365D"/>
          <w:sz w:val="32"/>
          <w:szCs w:val="32"/>
          <w:shd w:val="clear" w:color="auto" w:fill="FFFF66"/>
          <w:rtl/>
        </w:rPr>
        <w:t>إذا كنّا</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نخوض الانتخابات من أجل أداء التكليف، فليس هناك ربح</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وخسارة ـ حسنٌ، اعترض هؤلاء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هكذا هو الأمر عندما يذهب الإنسان إلى القاضي،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تصدر المحكمة حكمها؛ فالشخص الذي نال مبتغاه يكون مسروراً، والآخر يكون منزعجاً؛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الشخص الآخر أن لا يتّهم المحكمة أنّها عملت خلاف الحقّ؛ لا، فهي محكمة، وتعمل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أساس القانون؛ لكنّه بالنتيجة، يستاء، ويكون غير راضٍ. علينا أن نتحمّل كلّ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يحصل ويكون قائماً على أساس القانون؛ علينا جميعاً أن نتعلّم هذا الدرس؛ هذا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الصبر الثوريّ، هذا هو التحمّل الثوريّ. نسأل الله تعالى أن يهدي القلوب إلى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الأفضل للبلد</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الإدارة التنفيذيّة العليا في البلد، هي أمر كبير، وعمل مهمّ.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كلمةً واحدةً قد تترك أثرها؛ وإنّ عملاً صغيراً أو كبيراً من قبل المسؤولين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التنفيذيّين الرفيعي المستوى في البلاد ـ كرئيس الجمهوريّة، والوزراء ـ يترك أثراً؛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الأجهزة التنفيذيّة أيضاً كذلك. خدماتهم لهذا البلد لها تأثيرها الكبير؛ لا قدّر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أن يترك تقصيرهم آثاره السلبيّة الكبيرة. هذا يوجب علينا نحن الذين نريد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ننتخب، توخّي الدقّة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سيهدي الله قلوبنا</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لنزِنِ الالتزام، والتديّن، والاستعداد والقدرات؛ ولنعمل طبقاً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للتشخيص. إذا خضنا أنا وأنتم، نحن الذين نريد التصويت، الميدان بنيّة صادقة وخالصة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ومن أجل أداء التكليف ومستقبل البلد، وأردنا اتّخاذ القرار، فإنّ الله تعالى في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الصورة سيهدي قلوبنا، إن الله تعالى يهدي القلوب بشرط أن يكون عموم أفراد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واقعاً في صدد القيام بتكليفهم. لقد قيل مراراً، إنّ الانتخابات هي حقّ للشعب،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وتكليفه أيضاً، علينا أن نستنقذ الحقّ، وأن نقوم أيضاً بتكليفنا على أكمل وجه. وهذه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توفّر هذا الأمر</w:t>
      </w:r>
      <w:r w:rsidRPr="00595AF4">
        <w:rPr>
          <w:rFonts w:ascii="Traditional Arabic" w:hAnsi="Traditional Arabic" w:cs="Traditional Arabic"/>
          <w:color w:val="17365D"/>
          <w:sz w:val="32"/>
          <w:szCs w:val="32"/>
        </w:rPr>
        <w:t>.</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فلتكن هذه مواصفاته</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على الأشخاص الذين يريدون دراسة الصلاحيّات،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ويتّخذوا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القرارات بناءً على ذلك، عليهم أن يلحظوا جميع الأمور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جانب بعضها</w:t>
      </w:r>
      <w:r w:rsidRPr="00595AF4">
        <w:rPr>
          <w:rFonts w:ascii="Traditional Arabic" w:hAnsi="Traditional Arabic" w:cs="Traditional Arabic"/>
          <w:color w:val="17365D"/>
          <w:sz w:val="32"/>
          <w:szCs w:val="32"/>
        </w:rPr>
        <w:t xml:space="preserve">. </w:t>
      </w:r>
      <w:r w:rsidRPr="00203B40">
        <w:rPr>
          <w:rFonts w:ascii="Traditional Arabic" w:hAnsi="Traditional Arabic" w:cs="Traditional Arabic"/>
          <w:color w:val="17365D"/>
          <w:sz w:val="32"/>
          <w:szCs w:val="32"/>
          <w:shd w:val="clear" w:color="auto" w:fill="FFFF66"/>
          <w:rtl/>
        </w:rPr>
        <w:t>ينبغي أن يكون رئيس</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الجمهوريّة فعّالاً، شعبيّاً، مقاوماً، مبدئيّاً،</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مدبّراً، ملتزماً بالقوانين والمقرّرات ـ منفّذاً</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للقوانين ـ كما ينبغي أن يكون</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متحسّساً لآلام الناس،</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يلحظ مختلف شرائح المجتمع</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الخصائص التي تقوم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بدورٍ في انتخاب من نريد تسليمه المفاتيح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التنفيذيّة للبلاد. نحن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من يقرّر في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المجال. لا يقولنّ أحد: ماذا سيؤثّر رأيي أنا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الشخص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الواحد؟ فملايين الأصوات تتشكّل من هذه الأصوات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الآحاديّة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الجميع أن يشعر بالمسؤوليّة وسيردون الميدان بإذن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وهذا ما سيحصل بعون الله تعالى. من المؤكّد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أمن البلد، وصيانته وتقدّمه، سيزداد من خلال المشاركة العامّة للشعب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وبنسبها العالية، وسوف يتمكّن هذا البلد بعون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أن يخطو خطوةً أخرى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نحو الأهداف العليا للثورة الإسلاميّة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نسأل الله المتعالي، أن يهدي بعونه قلوبنا جميعاً،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سواءً التنفيذيّين، والمسؤولين، والمشرفين، وعموم أفراد الشعب، لنقوم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بما فيه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رضا له، وما فيه مصلحة للبلد. والسلام عليكم ورحمة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وبركاته</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8" o:spid="_x0000_s1133" alt="Description: 195106.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ORGyge/&#10;AgAAzAUAAA4AAAAAAAAAAAAAAAAALgIAAGRycy9lMm9Eb2MueG1sUEsBAi0AFAAGAAgAAAAhAJj2&#10;bA3ZAAAAAwEAAA8AAAAAAAAAAAAAAAAAGQUAAGRycy9kb3ducmV2LnhtbFBLBQYAAAAABAAEAPMA&#10;AAAf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7" o:spid="_x0000_s1135" alt="Description: 13920216_3122487.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FILjSXIAgAA1gUAAA4AAAAAAAAAAAAAAAAALgIAAGRycy9lMm9Eb2MueG1sUEsBAi0AFAAG&#10;AAgAAAAhAJj2bA3ZAAAAAwEAAA8AAAAAAAAAAAAAAAAAIgUAAGRycy9kb3ducmV2LnhtbFBLBQYA&#10;AAAABAAEAPMAAAAo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6" o:spid="_x0000_s1137" alt="Description: 195136.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CbFkjd&#10;wAIAAMw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5" o:spid="_x0000_s1139" alt="Description: 13920216_1222487.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KirC0TIAgAA1gUAAA4AAAAAAAAAAAAAAAAALgIAAGRycy9lMm9Eb2MueG1sUEsBAi0AFAAG&#10;AAgAAAAhAJj2bA3ZAAAAAwEAAA8AAAAAAAAAAAAAAAAAIgUAAGRycy9kb3ducmV2LnhtbFBLBQYA&#10;AAAABAAEAPMAAAAo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4" o:spid="_x0000_s1141" alt="Description: 195154.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BwheR&#10;wAIAAMw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3" o:spid="_x0000_s1143" alt="Description: 13920216_1122487.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2" o:spid="_x0000_s1145" alt="Description: KITAB07.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ODF&#10;qyTCAgAAzQUAAA4AAAAAAAAAAAAAAAAALgIAAGRycy9lMm9Eb2MueG1sUEsBAi0AFAAGAAgAAAAh&#10;AJj2bA3ZAAAAAwEAAA8AAAAAAAAAAAAAAAAAHAUAAGRycy9kb3ducmV2LnhtbFBLBQYAAAAABAAE&#10;APMAAAAiBgAAAAA=&#10;" filled="f" stroked="f">
            <o:lock v:ext="edit" aspectratio="t"/>
            <w10:anchorlock/>
          </v:rect>
        </w:pict>
      </w:r>
    </w:p>
    <w:p w:rsidR="00DC0CC3" w:rsidRDefault="00DC0CC3" w:rsidP="00203B40">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203B40">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203B40">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203B40">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203B40">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203B40">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203B40">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Pr="00FE3314" w:rsidRDefault="00DC0CC3" w:rsidP="00203B40">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خطاب الإمام الخامنئي</w:t>
      </w:r>
      <w:r w:rsidRPr="00FE3314">
        <w:rPr>
          <w:rFonts w:ascii="Traditional Arabic" w:hAnsi="Traditional Arabic" w:cs="Traditional Arabic"/>
          <w:b/>
          <w:bCs/>
          <w:color w:val="365F91"/>
          <w:sz w:val="40"/>
          <w:szCs w:val="40"/>
          <w:u w:val="dotted" w:color="FFFF00"/>
        </w:rPr>
        <w:t xml:space="preserve"> </w:t>
      </w:r>
      <w:r>
        <w:rPr>
          <w:rFonts w:ascii="Traditional Arabic" w:hAnsi="Traditional Arabic" w:cs="Traditional Arabic"/>
          <w:b/>
          <w:bCs/>
          <w:color w:val="365F91"/>
          <w:sz w:val="40"/>
          <w:szCs w:val="40"/>
          <w:u w:val="dotted" w:color="FFFF00"/>
          <w:rtl/>
        </w:rPr>
        <w:t>(دام ظله)</w:t>
      </w:r>
    </w:p>
    <w:p w:rsidR="00DC0CC3" w:rsidRPr="00FE3314" w:rsidRDefault="00DC0CC3" w:rsidP="00203B40">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في لقاء جمع من الهيئات</w:t>
      </w:r>
      <w:r w:rsidRPr="00FE3314">
        <w:rPr>
          <w:rFonts w:ascii="Traditional Arabic" w:hAnsi="Traditional Arabic" w:cs="Traditional Arabic"/>
          <w:b/>
          <w:bCs/>
          <w:color w:val="365F91"/>
          <w:sz w:val="40"/>
          <w:szCs w:val="40"/>
          <w:u w:val="dotted" w:color="FFFF00"/>
        </w:rPr>
        <w:t xml:space="preserve"> </w:t>
      </w:r>
      <w:r w:rsidRPr="00FE3314">
        <w:rPr>
          <w:rFonts w:ascii="Traditional Arabic" w:hAnsi="Traditional Arabic" w:cs="Traditional Arabic"/>
          <w:b/>
          <w:bCs/>
          <w:color w:val="365F91"/>
          <w:sz w:val="40"/>
          <w:szCs w:val="40"/>
          <w:u w:val="dotted" w:color="FFFF00"/>
          <w:rtl/>
        </w:rPr>
        <w:t>التعليميّة</w:t>
      </w:r>
    </w:p>
    <w:p w:rsidR="00DC0CC3" w:rsidRPr="00FE3314" w:rsidRDefault="00DC0CC3" w:rsidP="00203B40">
      <w:pPr>
        <w:spacing w:before="100" w:beforeAutospacing="1" w:after="100" w:afterAutospacing="1"/>
        <w:ind w:firstLine="720"/>
        <w:jc w:val="center"/>
        <w:rPr>
          <w:rFonts w:ascii="Traditional Arabic" w:hAnsi="Traditional Arabic" w:cs="Traditional Arabic"/>
          <w:b/>
          <w:bCs/>
          <w:color w:val="365F91"/>
          <w:sz w:val="32"/>
          <w:szCs w:val="32"/>
        </w:rPr>
      </w:pPr>
      <w:r w:rsidRPr="00FE3314">
        <w:rPr>
          <w:rFonts w:ascii="Traditional Arabic" w:hAnsi="Traditional Arabic" w:cs="Traditional Arabic"/>
          <w:b/>
          <w:bCs/>
          <w:color w:val="365F91"/>
          <w:sz w:val="32"/>
          <w:szCs w:val="32"/>
          <w:rtl/>
        </w:rPr>
        <w:t>يلتقي سماحته سنوياً بحشد من المعلّمين وأركان</w:t>
      </w:r>
      <w:r w:rsidRPr="00FE3314">
        <w:rPr>
          <w:rFonts w:ascii="Traditional Arabic" w:hAnsi="Traditional Arabic" w:cs="Traditional Arabic"/>
          <w:b/>
          <w:bCs/>
          <w:color w:val="365F91"/>
          <w:sz w:val="32"/>
          <w:szCs w:val="32"/>
        </w:rPr>
        <w:t xml:space="preserve"> </w:t>
      </w:r>
      <w:r w:rsidRPr="00FE3314">
        <w:rPr>
          <w:rFonts w:ascii="Traditional Arabic" w:hAnsi="Traditional Arabic" w:cs="Traditional Arabic"/>
          <w:b/>
          <w:bCs/>
          <w:color w:val="365F91"/>
          <w:sz w:val="32"/>
          <w:szCs w:val="32"/>
          <w:rtl/>
        </w:rPr>
        <w:t>مديريات التربية والتعليم بمناسبة عيد المعلم في الجمهورية الإسلامية</w:t>
      </w:r>
      <w:r w:rsidRPr="00FE3314">
        <w:rPr>
          <w:rFonts w:ascii="Traditional Arabic" w:hAnsi="Traditional Arabic" w:cs="Traditional Arabic"/>
          <w:b/>
          <w:bCs/>
          <w:color w:val="365F91"/>
          <w:sz w:val="32"/>
          <w:szCs w:val="32"/>
        </w:rPr>
        <w:t>,</w:t>
      </w:r>
      <w:r>
        <w:rPr>
          <w:rFonts w:ascii="Traditional Arabic" w:hAnsi="Traditional Arabic" w:cs="Traditional Arabic"/>
          <w:b/>
          <w:bCs/>
          <w:color w:val="365F91"/>
          <w:sz w:val="32"/>
          <w:szCs w:val="32"/>
        </w:rPr>
        <w:t xml:space="preserve"> </w:t>
      </w:r>
      <w:r w:rsidRPr="00FE3314">
        <w:rPr>
          <w:rFonts w:ascii="Traditional Arabic" w:hAnsi="Traditional Arabic" w:cs="Traditional Arabic"/>
          <w:b/>
          <w:bCs/>
          <w:color w:val="365F91"/>
          <w:sz w:val="32"/>
          <w:szCs w:val="32"/>
          <w:rtl/>
        </w:rPr>
        <w:t>وهو يوم استشهاد الشهيد مرتضى</w:t>
      </w:r>
      <w:r w:rsidRPr="00FE3314">
        <w:rPr>
          <w:rFonts w:ascii="Traditional Arabic" w:hAnsi="Traditional Arabic" w:cs="Traditional Arabic"/>
          <w:b/>
          <w:bCs/>
          <w:color w:val="365F91"/>
          <w:sz w:val="32"/>
          <w:szCs w:val="32"/>
        </w:rPr>
        <w:t xml:space="preserve"> </w:t>
      </w:r>
      <w:r w:rsidRPr="00FE3314">
        <w:rPr>
          <w:rFonts w:ascii="Traditional Arabic" w:hAnsi="Traditional Arabic" w:cs="Traditional Arabic"/>
          <w:b/>
          <w:bCs/>
          <w:color w:val="365F91"/>
          <w:sz w:val="32"/>
          <w:szCs w:val="32"/>
          <w:rtl/>
        </w:rPr>
        <w:t>مطهري</w:t>
      </w:r>
      <w:r w:rsidRPr="00FE3314">
        <w:rPr>
          <w:rFonts w:ascii="Traditional Arabic" w:hAnsi="Traditional Arabic" w:cs="Traditional Arabic"/>
          <w:b/>
          <w:bCs/>
          <w:color w:val="365F91"/>
          <w:sz w:val="32"/>
          <w:szCs w:val="32"/>
        </w:rPr>
        <w:t>.</w:t>
      </w:r>
    </w:p>
    <w:p w:rsidR="00DC0CC3" w:rsidRPr="00FE3314" w:rsidRDefault="00DC0CC3" w:rsidP="00203B40">
      <w:pPr>
        <w:spacing w:before="100" w:beforeAutospacing="1" w:after="100" w:afterAutospacing="1"/>
        <w:ind w:firstLine="720"/>
        <w:jc w:val="center"/>
        <w:rPr>
          <w:rFonts w:ascii="Traditional Arabic" w:hAnsi="Traditional Arabic" w:cs="Traditional Arabic"/>
          <w:color w:val="548DD4"/>
          <w:sz w:val="32"/>
          <w:szCs w:val="32"/>
        </w:rPr>
      </w:pPr>
      <w:r w:rsidRPr="00FE3314">
        <w:rPr>
          <w:rFonts w:ascii="Traditional Arabic" w:hAnsi="Traditional Arabic" w:cs="Traditional Arabic"/>
          <w:color w:val="548DD4"/>
          <w:sz w:val="32"/>
          <w:szCs w:val="32"/>
        </w:rPr>
        <w:t xml:space="preserve">08-05-2013 </w:t>
      </w:r>
      <w:r w:rsidRPr="00FE3314">
        <w:rPr>
          <w:rFonts w:ascii="Traditional Arabic" w:hAnsi="Traditional Arabic" w:cs="Traditional Arabic"/>
          <w:color w:val="548DD4"/>
          <w:sz w:val="32"/>
          <w:szCs w:val="32"/>
          <w:rtl/>
        </w:rPr>
        <w:t>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203B40" w:rsidRDefault="00DC0CC3" w:rsidP="00203B40">
      <w:pPr>
        <w:spacing w:before="100" w:beforeAutospacing="1" w:after="100" w:afterAutospacing="1"/>
        <w:ind w:firstLine="720"/>
        <w:jc w:val="center"/>
        <w:rPr>
          <w:rFonts w:ascii="Traditional Arabic" w:hAnsi="Traditional Arabic" w:cs="Traditional Arabic"/>
          <w:b/>
          <w:bCs/>
          <w:color w:val="17365D"/>
          <w:sz w:val="32"/>
          <w:szCs w:val="32"/>
          <w:rtl/>
        </w:rPr>
      </w:pPr>
      <w:r w:rsidRPr="00203B40">
        <w:rPr>
          <w:rFonts w:ascii="Traditional Arabic" w:hAnsi="Traditional Arabic" w:cs="Traditional Arabic"/>
          <w:b/>
          <w:bCs/>
          <w:color w:val="17365D"/>
          <w:sz w:val="32"/>
          <w:szCs w:val="32"/>
          <w:rtl/>
        </w:rPr>
        <w:t>بسم الله الرحمن الرحيم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أرحّب بكم جميعاً أيّها الإخوة والأخوات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الأعزّاء، يا من تعتزّون بأنّكم تعملون في مجال التعليم والتربية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المجتمع الإسلامي،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أنّكم ستعملون في هذا المجال في الأيّام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اللاحقة؛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وهذا واقعاً، فخر كبير</w:t>
      </w:r>
      <w:r w:rsidRPr="00595AF4">
        <w:rPr>
          <w:rFonts w:ascii="Traditional Arabic" w:hAnsi="Traditional Arabic" w:cs="Traditional Arabic"/>
          <w:color w:val="17365D"/>
          <w:sz w:val="32"/>
          <w:szCs w:val="32"/>
        </w:rPr>
        <w:t xml:space="preserve">. </w:t>
      </w:r>
    </w:p>
    <w:p w:rsidR="00DC0CC3" w:rsidRPr="00595AF4" w:rsidRDefault="00DC0CC3" w:rsidP="00203B40">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إنّنا إذ نحيي ذكرى شهيدنا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العزيز الكبير،</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المرحوم الشهيد مرتضى مطهّري</w:t>
      </w:r>
      <w:r>
        <w:rPr>
          <w:rStyle w:val="FootnoteReference"/>
          <w:rFonts w:ascii="Traditional Arabic" w:hAnsi="Traditional Arabic" w:cs="Traditional Arabic"/>
          <w:color w:val="17365D"/>
          <w:sz w:val="32"/>
          <w:szCs w:val="32"/>
          <w:rtl/>
        </w:rPr>
        <w:footnoteReference w:id="6"/>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رضوان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 وكذا شهداء التربية والتعليم ـ المعلّمين، والطلّاب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الذين يمثّلون أجمل وأعظم مشاهد الدفاع المقدّس،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نطلب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الله سبحانه أن يحميكم وأن تكون يده دوماً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فوق رؤوسكم أيّها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المعلّمون الأعزّاء ومسؤولي التربية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والتعليم، وأن تصبح هذه الشجرة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المثمرة والمباركة، يوماً فيوماً أكثر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بركةً لبلدنا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وشعبنا</w:t>
      </w:r>
      <w:r w:rsidRPr="00595AF4">
        <w:rPr>
          <w:rFonts w:ascii="Traditional Arabic" w:hAnsi="Traditional Arabic" w:cs="Traditional Arabic"/>
          <w:color w:val="17365D"/>
          <w:sz w:val="32"/>
          <w:szCs w:val="32"/>
        </w:rPr>
        <w:t>.</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التعليم: المقام اللّائق</w:t>
      </w:r>
    </w:p>
    <w:p w:rsidR="00DC0CC3" w:rsidRDefault="00DC0CC3" w:rsidP="00203B40">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أوّلاً،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الجلسة هي من أجل تكريم المعلّمين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والاحتفاء بهم.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طرحه في باب التربية والتعليم ـ سواءً اللجان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w:t>
      </w:r>
      <w:r>
        <w:rPr>
          <w:rFonts w:ascii="Traditional Arabic" w:hAnsi="Traditional Arabic" w:cs="Traditional Arabic"/>
          <w:color w:val="17365D"/>
          <w:sz w:val="32"/>
          <w:szCs w:val="32"/>
          <w:rtl/>
        </w:rPr>
        <w:t>كزيّة للتربية والتعليم</w:t>
      </w:r>
      <w:r>
        <w:rPr>
          <w:rStyle w:val="FootnoteReference"/>
          <w:rFonts w:ascii="Traditional Arabic" w:hAnsi="Traditional Arabic" w:cs="Traditional Arabic"/>
          <w:color w:val="17365D"/>
          <w:sz w:val="32"/>
          <w:szCs w:val="32"/>
          <w:rtl/>
        </w:rPr>
        <w:footnoteReference w:id="7"/>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 أم صفوف التدريس المنتظِمة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كافّة أنحاء البلاد ـ غالباً ما يُطرح على المسؤولين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والعاملين التنفيذيين؛ ما هو اليوم، مهمّ بالدرجة الأولى لنا،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نظهر الاحترام القلبيّ اللّائق لمقام التربية والتعليم. الأصل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يتمتّع “المعلّم” بالمنزلة اللّازمة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المجتمع الإسلاميّ. وإنّه لقصر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نظر كبير، أن يضع 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عمل التعليم في مصافّ سائر مشاغل الحياة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المُتعارفة، بحيث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وسيلة فقط من أجل اكتساب لقمة العيش، ويساعد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على الحياة؛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203B40">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يؤمّن الخبز ويساعد على تمضية الحياة؛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حقيقة له، والتعليم ليس كذلك، وهو ليس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مستوى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الأعمال الأخرى؛ إنّه يفوقها شرفاً</w:t>
      </w:r>
      <w:r w:rsidRPr="00595AF4">
        <w:rPr>
          <w:rFonts w:ascii="Traditional Arabic" w:hAnsi="Traditional Arabic" w:cs="Traditional Arabic"/>
          <w:color w:val="17365D"/>
          <w:sz w:val="32"/>
          <w:szCs w:val="32"/>
        </w:rPr>
        <w:t>.</w:t>
      </w:r>
    </w:p>
    <w:p w:rsidR="00DC0CC3" w:rsidRPr="00595AF4" w:rsidRDefault="00DC0CC3" w:rsidP="00203B40">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إذا التفتنا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حقيقة التربية والتعليم ومنزلة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المعلّم، علينا واقعاً أن نشبّه المسألة: بمن يصقل وينحت جوهراً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ثميناً، بحيث يضفي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 القيمة والأهمّيّة. هذه الجواهر الثمينة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أولادنا،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وأطفالنا، أطفال الشعب، الذين يشكّلون جيل المستقبل بجميع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خصائصه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ومميّزاته، ويوجدونه. أنتم المعلّمين من تشكّلون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الشخصيّات، تصقلونها</w:t>
      </w:r>
      <w:r w:rsidRPr="00595AF4">
        <w:rPr>
          <w:rFonts w:ascii="Traditional Arabic" w:hAnsi="Traditional Arabic" w:cs="Traditional Arabic"/>
          <w:color w:val="17365D"/>
          <w:sz w:val="32"/>
          <w:szCs w:val="32"/>
        </w:rPr>
        <w:t xml:space="preserve">. </w:t>
      </w:r>
      <w:r w:rsidRPr="00203B40">
        <w:rPr>
          <w:rFonts w:ascii="Traditional Arabic" w:hAnsi="Traditional Arabic" w:cs="Traditional Arabic"/>
          <w:color w:val="17365D"/>
          <w:sz w:val="32"/>
          <w:szCs w:val="32"/>
          <w:shd w:val="clear" w:color="auto" w:fill="FFFF66"/>
          <w:rtl/>
        </w:rPr>
        <w:t>ليست المسألة</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مجرّد أن تلقوا كلمتين، أو تعطوا درساً في الصفّ؛ جميع</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تصرّفاتكم، حركاتكم، طريقتكم، أخلاقكم، تترك أثرها بصورة</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مباشرة في هذا المخاطبَ</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المستهدَف [المتلقّي</w:t>
      </w:r>
      <w:r w:rsidRPr="00203B40">
        <w:rPr>
          <w:rFonts w:ascii="Traditional Arabic" w:hAnsi="Traditional Arabic" w:cs="Traditional Arabic"/>
          <w:color w:val="17365D"/>
          <w:sz w:val="32"/>
          <w:szCs w:val="32"/>
          <w:shd w:val="clear" w:color="auto" w:fill="FFFF66"/>
        </w:rPr>
        <w:t>[</w:t>
      </w:r>
      <w:r w:rsidRPr="00203B40">
        <w:rPr>
          <w:rFonts w:ascii="Traditional Arabic" w:hAnsi="Traditional Arabic" w:cs="Traditional Arabic"/>
          <w:color w:val="17365D"/>
          <w:sz w:val="32"/>
          <w:szCs w:val="32"/>
          <w:shd w:val="clear" w:color="auto" w:fill="FFFF66"/>
          <w:rtl/>
        </w:rPr>
        <w:t>،</w:t>
      </w:r>
      <w:r w:rsidRPr="00203B40">
        <w:rPr>
          <w:rFonts w:ascii="Traditional Arabic" w:hAnsi="Traditional Arabic" w:cs="Traditional Arabic"/>
          <w:color w:val="17365D"/>
          <w:sz w:val="32"/>
          <w:szCs w:val="32"/>
          <w:shd w:val="clear" w:color="auto" w:fill="FFFF66"/>
        </w:rPr>
        <w:t xml:space="preserve"> </w:t>
      </w:r>
      <w:r w:rsidRPr="00203B40">
        <w:rPr>
          <w:rFonts w:ascii="Traditional Arabic" w:hAnsi="Traditional Arabic" w:cs="Traditional Arabic"/>
          <w:color w:val="17365D"/>
          <w:sz w:val="32"/>
          <w:szCs w:val="32"/>
          <w:shd w:val="clear" w:color="auto" w:fill="FFFF66"/>
          <w:rtl/>
        </w:rPr>
        <w:t>وتُشكّله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وما تزرعوه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ذهنه أيضاً تحت عنوان التعليم،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من أكثر الحقائق بقاءً، في ذهن الإنسان. بعد خمسين، أو ستّين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عاماً، يبقى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ذهن الإنسان الكثير من التفاصيل التي قالها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 والكثير من الخصائص التي ينقلها [المعلّم] للتلميذ</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بتصرّفاته، بأخلاقه، بطريقة كلامه، وطريقه تعامله مع التلاميذ، تبقى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الإنسان. أحياناً يلتفت الإنسان إلى ذلك، وأحياناً لا يلتفت؛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جميعنا نسير دون التفات في الطريق نفسه، الذي خطّ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المعلّمون الجزء الأكبر منه في نفوسنا؛ وهذا أمر بالغ</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الأهميّة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نحو الأهداف الإسلاميّة</w:t>
      </w:r>
    </w:p>
    <w:p w:rsidR="00DC0CC3" w:rsidRDefault="00DC0CC3" w:rsidP="00203B40">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البلد الذي يريد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يصل إلى العلى،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الغنى والرفاه، إلى العلم والتفوّق،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والذي يريد رفد المجتمع البشري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بأناس شجعان، أحرار، واعين، عاقلين،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عقلاء ومفكّرين، عليه أن يعدّ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البنية التحتيّة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الأساسيّة؛ البنية التحتيّة للتعليم في مرحلة الطفولة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والحداثة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هو شأن المعلّم. لذا، ينبغي أن نكنّ احتراماً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فائقاً للمعلّم. ولإيجاد الأهليّة اللّازمة في المعلّم،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صرف الكثير من الوقت. فلكي نعدّ آليةً, تكون التربية والتعليم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فيها مؤثّرين، ويتّجهان في الاتّجاه الصحيح، علينا الاستثمار كثيراً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وإنّ اعتمادنا على هذا التحوّل الأساسيّ في التربية والتعليم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السنوات الماضية هو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أجل هذا الأمر؛ ومن الجيّد اليوم، بحمد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203B40">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وثيقة هذا التحوّل</w:t>
      </w:r>
      <w:r>
        <w:rPr>
          <w:rStyle w:val="FootnoteReference"/>
          <w:rFonts w:ascii="Traditional Arabic" w:hAnsi="Traditional Arabic" w:cs="Traditional Arabic"/>
          <w:color w:val="17365D"/>
          <w:sz w:val="32"/>
          <w:szCs w:val="32"/>
          <w:rtl/>
        </w:rPr>
        <w:footnoteReference w:id="8"/>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هي في متناول مديريّة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التربية والتعليم، وقد حُدّدت وشُخّصت،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الواقع، معالم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الطريق. فالتحوّل في بني البشر، والتغيير الحقيقيّ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النفوس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والمعتقدات والحركات والأخلاق وأمثالها، يحتاج إلى بنية تحتيّة قويّة؛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وهذه البنية التحتيّة هي التربية والتعليم</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فقد تشكَّلت التربية والتعليم في بلدنا على أساس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مبَانٍ فكرية وعقائدية أخرى؛ إنّنا أيضاً على امتداد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عشرات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السنين ـ منذ بداية العمل بمنهج التربية والتعليم الجديد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البلد ـ قد سرنا على هذه القاعدة نفسها، في الحقيقة،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كنّا نسير على تلك السكّة ذاتها؛ نعم 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تكن السكّة الصحيحة. ينبغي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توجّهنا وثيقة التحوّل هذه، نحو الأهداف الإسلاميّة، ينبغي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تتقدّم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بالمجتمع نحو نمط الحياة الإسلاميّة الحقيقي؛ ينبغي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تتمكّن من إيجاد الخصال الإنسانيّة السامية فينا. إنّنا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اليوم، نشاهد في أخلاقنا، في سلوكنا، عيوباً؛ ينبغي العمل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إزالتها. إنّ القابليّات الإنسانيّة في المجتمع الإيرانيّ هي قابليّات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كبيرة وفيّاضة. وينبغي لهذه القابليّات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تجد طريقها إلى الظهور،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تعثر على الوجهة الصحيحة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ووثيقة التحوّل هذه، ناظرة إلى مثل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انتظروا</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وقت حصاده</w:t>
      </w:r>
      <w:r w:rsidRPr="00634A44">
        <w:rPr>
          <w:rFonts w:ascii="Traditional Arabic" w:hAnsi="Traditional Arabic" w:cs="Traditional Arabic"/>
          <w:b/>
          <w:bCs/>
          <w:color w:val="C00000"/>
          <w:sz w:val="32"/>
          <w:szCs w:val="32"/>
          <w:u w:val="dotted" w:color="00B0F0"/>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لقد تمّت الإشارة إلى البُنى التحتيّة لوثيقة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التحوّل. أنا هنا أقول؛ إنّ وثيقة التحوّل هي متن ينبغي أن يترجم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عمليّاً،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D22CC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بالمحصّلة، لا ينبغي التسرّع [التعجّل] به بأيّ وجه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الوجوه؛ ينبغي التقدّم من خلال التدبّر والتأمّل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 الملاحظة الصحيحة للجوانب. العمل عمل عميق. والأعمال العميقة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ليست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قصيرة الأمد؛ ليست سريعة النتيجة؛ هي طويلة الأمد؛ ونتيجتها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تأتي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متأخّرة؛ إذا ما تشكّلت بشكل صحيح، سوف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تبقى، وتثمر؛ إذا لم تُتقَن،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وتُعُجّل فيها، سوف لن تعطي الثمرة المرجوّة. جاء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الحديث عن المعصوم</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D22CC2">
        <w:rPr>
          <w:rFonts w:ascii="Traditional Arabic" w:hAnsi="Traditional Arabic" w:cs="Traditional Arabic"/>
          <w:b/>
          <w:bCs/>
          <w:color w:val="17365D"/>
          <w:sz w:val="32"/>
          <w:szCs w:val="32"/>
          <w:rtl/>
        </w:rPr>
        <w:t>ومجتني الثمرة لغير وقت إيناعها، كالزارع في</w:t>
      </w:r>
      <w:r w:rsidRPr="00D22CC2">
        <w:rPr>
          <w:rFonts w:ascii="Traditional Arabic" w:hAnsi="Traditional Arabic" w:cs="Traditional Arabic"/>
          <w:b/>
          <w:bCs/>
          <w:color w:val="17365D"/>
          <w:sz w:val="32"/>
          <w:szCs w:val="32"/>
        </w:rPr>
        <w:t xml:space="preserve"> </w:t>
      </w:r>
      <w:r w:rsidRPr="00D22CC2">
        <w:rPr>
          <w:rFonts w:ascii="Traditional Arabic" w:hAnsi="Traditional Arabic" w:cs="Traditional Arabic"/>
          <w:b/>
          <w:bCs/>
          <w:color w:val="17365D"/>
          <w:sz w:val="32"/>
          <w:szCs w:val="32"/>
          <w:rtl/>
        </w:rPr>
        <w:t>غير أرضه</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9"/>
      </w:r>
      <w:r w:rsidRPr="00595AF4">
        <w:rPr>
          <w:rFonts w:ascii="Traditional Arabic" w:hAnsi="Traditional Arabic" w:cs="Traditional Arabic"/>
          <w:color w:val="17365D"/>
          <w:sz w:val="32"/>
          <w:szCs w:val="32"/>
          <w:rtl/>
        </w:rPr>
        <w:t xml:space="preserve"> ؛ فإذا قطفتم الثمرة 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نضوجها، فأنتم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الواقع لم تحصلوا على شيء، وضاعت جهودكم سدًى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انتظروا الثمرة حتّى تينع، ومن ثمّ اقطفوها حتّى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تستفيدوا من جميع منافعها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ربّما يلزمنا سلسلة دراسات متعدّدة من أجل إيجاد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برامج إجرائيّة وعملانيّة لوثيقة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التحوّل هذه، حتّى يُعبر[يسلك]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الطريق واقعاً بالنحو الصحيح؛ عندها يسير هذا القطار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السكّة. بالطبع، يجب على الحكومة، وعلى المجلس أيضاً،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يتأمّلوا ويفكّروا بنحو جدّيّ، في الدعم الماليّ للتربية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والتعليم، من أجل التطوّر في هذا المجال.لا يصحّ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تترك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مديريّة التربية والتعليم لحالها، ولا يقدّم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الدعم اللّازم لها، ومن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ثَمّ نتوقّع منها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التقدّم</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حسنٌ، بحمد الله، أُنجزت في هذه السنوات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جيّدة جدّاً ـ ولديّ تقارير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عنها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أُنجز جيّد؛ لكنّ ما 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يُنجز</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وكان من اللّازم إنجازه كثير جدّاً , وإن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 نباشر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العمل عليه، فإنّ الوقت قطعاً سيفوتنا؛ تلك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لائحة طويلة، 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لمسؤولي التربية والتعليم المحترمين ـ سواءً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لجان التعليم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المركزيّة، أم في صفوف التدريس المنتظمة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أن يلتفتوا إليها إن شاء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تعالى</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جامعة المعلِّمين</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مسألة جامعة المعلّمين هي أيضاً مسألة مهمّة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جدّاً؛ وهي أيضاً من جملة الأشياء التي 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الالتفات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تنظيمها الداخليّ بشكل جدّيّ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فما 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يبن المعلّم شخصيّته، لن يستطيع إعطاء شيء لتلميذه،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ومخاطَبه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هنا، تُبنى شخصيّة المعلّمين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إنّه وإن أُلحقت هذه الجامعة بمديريّة التربية والتعليم،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وكانت مرتبطة بها، إلّا أنّه يجب على مديريّة التعليم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العالي، أن توفّر كلّ الدعم الممكن لهذه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الجامعة. هذه أمور ينبغي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تتحقّق على صعيد التربية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والتعليم</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أهميّة جهاز التربية والتعليم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جهاز التربية والتعليم ليس جهازاً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عاديّاً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يقع في عرض سائر الأجهزة الأخرى؛ هذا موقع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أساسيّ ومهمّ؛ والآن، يمكن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تعبّروا عنه كمحرّك لقطار، كمركز لتموين [وتغذية] مجموعة ما؛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 حال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يفترق عن الأجهزة التنفيذية الأخرى. العمل في هذه الوزارة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عميق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وأساسيّ بحيث لا يمكن إيجاد مثيل له في سائر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الوزارات؛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وحتّى الوزارات الثقافيّة المشابهة ليس لديها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المقدار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الحساسيّة والدقّة التي يلزم مراعاتها في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المجموعة. على كلّ حال هي مجموعة في غاية الأهمّيّة</w:t>
      </w:r>
      <w:r w:rsidRPr="00595AF4">
        <w:rPr>
          <w:rFonts w:ascii="Traditional Arabic" w:hAnsi="Traditional Arabic" w:cs="Traditional Arabic"/>
          <w:color w:val="17365D"/>
          <w:sz w:val="32"/>
          <w:szCs w:val="32"/>
        </w:rPr>
        <w:t xml:space="preserve">. </w:t>
      </w:r>
    </w:p>
    <w:p w:rsidR="00DC0CC3" w:rsidRDefault="00DC0CC3" w:rsidP="00D22CC2">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كما علينا أن نشكر معلّمينا الأعزّاء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اختاروا هذا العمل وتكلّفوا هذه المشقّات.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أكثر الذين يمكنهم العمل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مجالات أخرى، ذات مداخيل أكبر،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ويمكن أن يكون لهم مراكز سياسيّة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واجتماعيّة أكثر،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لكنّهم نذروا أنفسهم لهذا العمل؛ وهذا أمر مهمّ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جدّاً. على امتداد هذه السنوات، وقف المعلّمون دوماً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مصالح الثورة، وكمثال له مسألة الدفاع المقدّس والحرب المفروضة،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حيث أشرنا إلى شهداء التربية والتعليم من المعلّمين والتلامذة؛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كما أنّ له نماذجه الأخرى في أماكن مختلفة. كثيرون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خطّطوا للمعلّمين، للمدارس، وكان لهم وراء ذلك أغراضٌ</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سياسيّة</w:t>
      </w:r>
      <w:r>
        <w:rPr>
          <w:rStyle w:val="FootnoteReference"/>
          <w:rFonts w:ascii="Traditional Arabic" w:hAnsi="Traditional Arabic" w:cs="Traditional Arabic"/>
          <w:color w:val="17365D"/>
          <w:sz w:val="32"/>
          <w:szCs w:val="32"/>
          <w:rtl/>
        </w:rPr>
        <w:footnoteReference w:id="10"/>
      </w:r>
      <w:r w:rsidRPr="00595AF4">
        <w:rPr>
          <w:rFonts w:ascii="Traditional Arabic" w:hAnsi="Traditional Arabic" w:cs="Traditional Arabic"/>
          <w:color w:val="17365D"/>
          <w:sz w:val="32"/>
          <w:szCs w:val="32"/>
          <w:rtl/>
        </w:rPr>
        <w:t>؛ وكان المعلّمون هم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تصدُّوا لها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هذه كلّها حسنات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D22CC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عند الله تعالى؛ هذه كلّها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أعمال مؤثّرة ومهمّة، إذ يمكن في كثير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الأحيان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تُرى غير صحيحة بعيون بعضهم، لكنّها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تعزب عن عيون الكرام الكاتبين</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ادرسوا احتياجاتهم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موضوع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الكتب الدراسيّة هي أيضاً مهمّة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على الدوام،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تطوير مضامين هذه الكتب ومحتوياتها والارتقاء بها ،</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حسبما تقتضيه الحاجة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وجود أجهزة مراقبة ذكيّة في جميع مؤسّسات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التربية والتعليم، بحيث تراقب التطوّرات المبنيّة على وثيقة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التحوّل, ولينظروا أين توجد ثغرة، أين يوجد خطأ، أين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توجد تجربة غير ناجحة، فلتُصلح فوراً ـ يلزمنا النظر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الثاقب ـ كما علينا أن ندرس الاحتياجات في مجال الموادّ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التدريسيّة والكتب الدراسيّة. منذ سنوات ونحن ندخل مسائل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ومطالب في الكتب؛ فيتمّ إخراج بعضها وإدخال بعضها الآخر. فلننظر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أيّاً من المعارف الإلهيّة، من المعارف 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المعارف المدنيّة، من معارف بناء الحضارات، من معارف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بناء 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المعارف التي تعزّ شعباً ما، تطوّره، تجعله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رياديّاً، فلندخلها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كتبنا إن لم تكن موجودة؛ وأيّ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الأمور هي في الجهة المقابلة مخدّرة،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مضلّة، فلنحذفها؛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 الأمور تلزم الأجيال أو الفتية والفتيات،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فلندخلها. فلنفرض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 الأمور قد تكون لازمة في الكتب الدراسيّة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للفتيات،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وذلك على صعيد تدبير المنزل، تربية الأبناء وأمثالها؛ وأنّ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الأمور قد تكون لازمة في الكتب الدراسيّة للفتيان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قبيل مواجهة أمور العمل، الحياة وأمثالها. هذه تحتاج إلى المراقبة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اللّازمة والرصد الدائم، وينبغي لهذه الأعمال أن تُنجز</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كلّ حال، العمل عمل مهمّ للغاية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الملحمة متوقّفة عليكم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لقد طرحنا السنة شعار</w:t>
      </w:r>
      <w:r w:rsidRPr="00595AF4">
        <w:rPr>
          <w:rFonts w:ascii="Traditional Arabic" w:hAnsi="Traditional Arabic" w:cs="Traditional Arabic"/>
          <w:color w:val="17365D"/>
          <w:sz w:val="32"/>
          <w:szCs w:val="32"/>
        </w:rPr>
        <w:t>: «</w:t>
      </w:r>
      <w:r w:rsidRPr="00595AF4">
        <w:rPr>
          <w:rFonts w:ascii="Traditional Arabic" w:hAnsi="Traditional Arabic" w:cs="Traditional Arabic"/>
          <w:color w:val="17365D"/>
          <w:sz w:val="32"/>
          <w:szCs w:val="32"/>
          <w:rtl/>
        </w:rPr>
        <w:t>الملحمة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السياسيّة والملحمة الاقتصاديّة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كلتا المقالتين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الموضوعين] من الموضوعات التي يمكن لعامّة أفراد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أن يؤدّي دوره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فيها؛ وطالما أنّ عامّة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أفراد الشعب لم تؤدِّ دورها، لن توجد أيّ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ملحمة. بالطبع، يمكن لبعضهم أن ينشغل، ولآخرين أن يتكاسلوا، وقد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يمتلك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بعضهم الرغبة والحماسة اللّازمة؛ عندما يمتلك عامّة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أفراد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ونوع الشعب في جميع أنحاء البلاد، الدافع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اللّازم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أجل التحرّك، من خلال النظر إلى ذلك الأفق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النيّر، سوف تحدث هذه الملحمة، وإن شاء الله بفضل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وبتوفيقه، سوف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تحدث هذه الملحمة. وللتربية والتعليم في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المجال دور خلّاق. 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هناك تلميذ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لم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يبلغ السنّ القانونيّة للإدلاء برأيه، لكن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بإمكانه التأثير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والديه لجهة ولوج هذا الميدان، ولـتأدية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المسؤولية. هذه الأعداد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الكبيرة من المعلّمين في كافّة أنحاء البلاد،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يمكنها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تؤثّر في قضيّة الانتخابات هذه ـ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 بيت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القصيد الأبرز في الملحمة السياسيّة، هي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القادمة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وأيضاً في الملحمة الاقتصاديّة التي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مسألة طويلة الأمد، ويمكن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لها دور فعّال</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بفضل الثورة</w:t>
      </w:r>
    </w:p>
    <w:p w:rsidR="00DC0CC3" w:rsidRDefault="00DC0CC3" w:rsidP="00D22CC2">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بلدنا وشعبنا العظيم، بالنظر إلى الأهداف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والمبادئ</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التي يحملها، بحاجة إلى تجسيد الملاحم في الأقسام المختلفة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أيّها الإخوة والأخوات الأعزّاء أن نتوثب في التقدم</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11"/>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فهذا الشعب، مع 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الاستعداد الذي لديه، على امتداد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سنوات القمع والتضييق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الطويلة</w:t>
      </w:r>
      <w:r>
        <w:rPr>
          <w:rStyle w:val="FootnoteReference"/>
          <w:rFonts w:ascii="Traditional Arabic" w:hAnsi="Traditional Arabic" w:cs="Traditional Arabic"/>
          <w:color w:val="17365D"/>
          <w:sz w:val="32"/>
          <w:szCs w:val="32"/>
          <w:rtl/>
        </w:rPr>
        <w:footnoteReference w:id="12"/>
      </w:r>
      <w:r w:rsidRPr="00595AF4">
        <w:rPr>
          <w:rFonts w:ascii="Traditional Arabic" w:hAnsi="Traditional Arabic" w:cs="Traditional Arabic"/>
          <w:color w:val="17365D"/>
          <w:sz w:val="32"/>
          <w:szCs w:val="32"/>
          <w:rtl/>
        </w:rPr>
        <w:t>ـ حيث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ترافق هذا التضييق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فيما بعد, مع تدخُّل الأجانب وهيمنتهم السياسيّة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والاقتصاديّة والثقافيّة على البلاد ـ قد تراجع؛ لقد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تخلّفنا عن طريق العلم، عن طريق البناء، عن الاقتصاد،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وابتُلينا بآفات ثقافيّة ومعرفيّة متعدّدة. لقد أتاحت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هذه الفرصة أمام الشعب الإيرانيّ، لجبران هذا التخلف؛ ورأيتم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 خبرات اكتسبها الشعب الإيرانيّ على امتداد العقود الثلاثة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الماضية، وأيّ تقدّم حقّق، وأيّ استعداد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D22CC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أظهر لجميع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المراقبين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أنحاء العالم. إنّ تقدّم الشعب الإيرانيّ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العقود الثلاثة، غير متناسب مع الثلاثين عاماً؛ كنموذج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 التقدّم العلميّ الذي لم تجد المجاميع العلميّة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بدّاً من الاعتراف به؛ وهذا ما فعلت. إنّ سرعة تقدّمنا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العلميّ تُعادل ثلاثة عشر ضعفاً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لمتوسّط التقدّم العالميّ؛ أهذا مزاح؟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وإنّنا في الوقت نفسه، مع سرعة التقدّم هذه، لا زلنا متخلّفين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الناحية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العلميّة. انظروا كم كنّا متأخّرين! مع أنّنا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نسير بسرعة تفوق متوسّط السرعة العالميّة بأكثر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عشرة أضعاف، ومع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لا زلنا متخلّفين. إذاً، علينا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نحافظ على هذه السرعة. هذا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الجزء الذي يعترف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به العدوّ؛ هناك أجزاء أيضاً لا يتأتّى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للعدوّ الاعتراف بها، ولا يعترفون أصلاً؛ كما على الصعيد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السياسيّ, والصعيد الاجتماعيّ، وعلى صعيد بناء البلد، وعلى صعيد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الوعي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والبصيرة العامّة؛ هذه أمور لا يرى أعداؤنا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دعاياتهم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وتصريحاتهم، أنّ من المصلحة ذكرها، وذلك حتّى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يشجّعوا شعبنا على التقدّم بهذا الأمر. بالنسبة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الاقتدار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الشعبيّ والسّمعة العالميّة، ينبغي أن تُلحظ</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سرعة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التقدّم بهذه النسبة أيضاً. هذا التقدّم هو ببركة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لكن في الوقت عينه، يبقى هذا التقدّم قليلاً؛ وينبغي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يزداد</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الحماسة ثمّ الحماسة</w:t>
      </w:r>
    </w:p>
    <w:p w:rsidR="00DC0CC3" w:rsidRDefault="00DC0CC3" w:rsidP="00D22CC2">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إذا ما حافظ</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الإيرانيّ على هذه السرعة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التقدّم ـ سواءً على الصعيد العلمي، أم على الصعيد السياسيّ، أم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الاجتماعيّ، أم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الثقافيّ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D22CC2">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والمعرفيّ ـ فلن يستغرق الأمر طويلاً حتّى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يحتلّ مكانته اللّائقة؛ وهذا هو ما يليق بشعب إيران.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جزءاً كبيراً من هذه المسألة يرتبط بالتربية والتعليم، وجزءاً مهمّاً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منها يرتبط بالمسؤولين التنفيذيّين في البلاد؛ هؤلاء الذين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يجعلون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قضايا البلاد حسّاسة في نظر كلّ إنسان بصير، هؤلاء الذين يتحلّون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بالحماسة والاندفاع المطلوب</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13"/>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من دون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الملحمة [الحماسة]، لا تتحقّق هذه الطفرات. عندما تكون الحماسة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موجودة، الرغبة والنشاط موجودين، يمكن للطفرة أن تُتصوَّر؛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يمكن الافتراض بأنّ الطفرة ستتحقّق. لقد خبُرنا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الامتحان في مرحلة حرب الدفاع المقدّس. وإن شاء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تعالى، سيرى الشعب الايرانيّ، هذا أيضاً بأمّ العين، على صعيد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الملحمة السياسيّة والملحمة الاقتصاديّة؛ وجزء كبير منه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بعهدتكم أيّها المعلّمون الأعزّاء</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أسأل الله المتعال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يوفّقكم جميعاً؛ ويرضي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عنكم وعنّا أرواح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شهدائنا المطهّرة وروح إمامنا العظيم؛ وأن يهدينا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بعونه تعالى، في مجال التكاليف المهمّة التي لدينا في أمور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المتنوّعة، إلى طريق الهداية القويم ويأخذ بأيدينا. والسلام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ورحمة الله وبركاته</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1" o:spid="_x0000_s1147" alt="Description: 195219.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B8ttGi/&#10;AgAAzAUAAA4AAAAAAAAAAAAAAAAALgIAAGRycy9lMm9Eb2MueG1sUEsBAi0AFAAGAAgAAAAhAJj2&#10;bA3ZAAAAAwEAAA8AAAAAAAAAAAAAAAAAGQUAAGRycy9kb3ducmV2LnhtbFBLBQYAAAAABAAEAPMA&#10;AAAf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80" o:spid="_x0000_s1149" alt="Description: 018.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CJ9z3+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79" o:spid="_x0000_s1151" alt="Description: 195229.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wj5FU&#10;wAIAAMwFAAAOAAAAAAAAAAAAAAAAAC4CAABkcnMvZTJvRG9jLnhtbFBLAQItABQABgAIAAAAIQCY&#10;9mwN2QAAAAMBAAAPAAAAAAAAAAAAAAAAABoFAABkcnMvZG93bnJldi54bWxQSwUGAAAAAAQABADz&#10;AAAAIA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Pr>
        <w:t>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Pr="00595AF4" w:rsidRDefault="00DC0CC3" w:rsidP="00D22CC2">
      <w:pPr>
        <w:spacing w:before="100" w:beforeAutospacing="1" w:after="100" w:afterAutospacing="1"/>
        <w:jc w:val="both"/>
        <w:rPr>
          <w:rFonts w:ascii="Traditional Arabic" w:hAnsi="Traditional Arabic" w:cs="Traditional Arabic"/>
          <w:color w:val="17365D"/>
          <w:sz w:val="32"/>
          <w:szCs w:val="32"/>
        </w:rPr>
      </w:pPr>
    </w:p>
    <w:p w:rsidR="00DC0CC3" w:rsidRPr="00FE3314"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خطاب الإمام الخامنئي</w:t>
      </w:r>
      <w:r w:rsidRPr="00FE3314">
        <w:rPr>
          <w:rFonts w:ascii="Traditional Arabic" w:hAnsi="Traditional Arabic" w:cs="Traditional Arabic"/>
          <w:b/>
          <w:bCs/>
          <w:color w:val="365F91"/>
          <w:sz w:val="40"/>
          <w:szCs w:val="40"/>
          <w:u w:val="dotted" w:color="FFFF00"/>
        </w:rPr>
        <w:t xml:space="preserve"> </w:t>
      </w:r>
      <w:r>
        <w:rPr>
          <w:rFonts w:ascii="Traditional Arabic" w:hAnsi="Traditional Arabic" w:cs="Traditional Arabic"/>
          <w:b/>
          <w:bCs/>
          <w:color w:val="365F91"/>
          <w:sz w:val="40"/>
          <w:szCs w:val="40"/>
          <w:u w:val="dotted" w:color="FFFF00"/>
          <w:rtl/>
        </w:rPr>
        <w:t>(دام ظله)</w:t>
      </w:r>
    </w:p>
    <w:p w:rsidR="00DC0CC3" w:rsidRPr="00FE3314"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في جمع من الهيئات</w:t>
      </w:r>
      <w:r w:rsidRPr="00FE3314">
        <w:rPr>
          <w:rFonts w:ascii="Traditional Arabic" w:hAnsi="Traditional Arabic" w:cs="Traditional Arabic"/>
          <w:b/>
          <w:bCs/>
          <w:color w:val="365F91"/>
          <w:sz w:val="40"/>
          <w:szCs w:val="40"/>
          <w:u w:val="dotted" w:color="FFFF00"/>
        </w:rPr>
        <w:t xml:space="preserve"> </w:t>
      </w:r>
      <w:r w:rsidRPr="00FE3314">
        <w:rPr>
          <w:rFonts w:ascii="Traditional Arabic" w:hAnsi="Traditional Arabic" w:cs="Traditional Arabic"/>
          <w:b/>
          <w:bCs/>
          <w:color w:val="365F91"/>
          <w:sz w:val="40"/>
          <w:szCs w:val="40"/>
          <w:u w:val="dotted" w:color="FFFF00"/>
          <w:rtl/>
        </w:rPr>
        <w:t>التعليمة</w:t>
      </w:r>
    </w:p>
    <w:p w:rsidR="00DC0CC3" w:rsidRPr="00FE3314" w:rsidRDefault="00DC0CC3" w:rsidP="00FE3314">
      <w:pPr>
        <w:spacing w:before="100" w:beforeAutospacing="1" w:after="100" w:afterAutospacing="1"/>
        <w:ind w:firstLine="720"/>
        <w:jc w:val="center"/>
        <w:rPr>
          <w:rFonts w:ascii="Traditional Arabic" w:hAnsi="Traditional Arabic" w:cs="Traditional Arabic"/>
          <w:color w:val="548DD4"/>
          <w:sz w:val="32"/>
          <w:szCs w:val="32"/>
        </w:rPr>
      </w:pPr>
      <w:r w:rsidRPr="00FE3314">
        <w:rPr>
          <w:rFonts w:ascii="Traditional Arabic" w:hAnsi="Traditional Arabic" w:cs="Traditional Arabic"/>
          <w:color w:val="548DD4"/>
          <w:sz w:val="32"/>
          <w:szCs w:val="32"/>
        </w:rPr>
        <w:t>8/5/2013</w:t>
      </w:r>
    </w:p>
    <w:tbl>
      <w:tblPr>
        <w:tblpPr w:leftFromText="180" w:rightFromText="180" w:vertAnchor="text" w:horzAnchor="margin" w:tblpXSpec="center" w:tblpY="157"/>
        <w:tblW w:w="10710" w:type="dxa"/>
        <w:tblCellSpacing w:w="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5" w:type="dxa"/>
          <w:left w:w="15" w:type="dxa"/>
          <w:bottom w:w="15" w:type="dxa"/>
          <w:right w:w="15" w:type="dxa"/>
        </w:tblCellMar>
        <w:tblLook w:val="0000"/>
      </w:tblPr>
      <w:tblGrid>
        <w:gridCol w:w="5805"/>
        <w:gridCol w:w="4905"/>
      </w:tblGrid>
      <w:tr w:rsidR="00DC0CC3" w:rsidRPr="00595AF4" w:rsidTr="0046129D">
        <w:trPr>
          <w:tblCellSpacing w:w="15" w:type="dxa"/>
        </w:trPr>
        <w:tc>
          <w:tcPr>
            <w:tcW w:w="5760" w:type="dxa"/>
            <w:shd w:val="clear" w:color="auto" w:fill="0F243E"/>
            <w:vAlign w:val="center"/>
          </w:tcPr>
          <w:p w:rsidR="00DC0CC3" w:rsidRPr="0046129D" w:rsidRDefault="00DC0CC3" w:rsidP="0046129D">
            <w:pPr>
              <w:spacing w:before="100" w:beforeAutospacing="1" w:after="100" w:afterAutospacing="1"/>
              <w:ind w:firstLine="720"/>
              <w:jc w:val="both"/>
              <w:rPr>
                <w:rFonts w:ascii="Traditional Arabic" w:hAnsi="Traditional Arabic" w:cs="Traditional Arabic"/>
                <w:b/>
                <w:bCs/>
                <w:color w:val="17365D"/>
                <w:sz w:val="32"/>
                <w:szCs w:val="32"/>
              </w:rPr>
            </w:pPr>
            <w:r w:rsidRPr="0046129D">
              <w:rPr>
                <w:rFonts w:ascii="Traditional Arabic" w:hAnsi="Traditional Arabic" w:cs="Traditional Arabic"/>
                <w:b/>
                <w:bCs/>
                <w:color w:val="FFFFFF"/>
                <w:sz w:val="36"/>
                <w:szCs w:val="36"/>
                <w:rtl/>
              </w:rPr>
              <w:t>خلاصة الكلام</w:t>
            </w:r>
          </w:p>
        </w:tc>
        <w:tc>
          <w:tcPr>
            <w:tcW w:w="4860" w:type="dxa"/>
            <w:shd w:val="clear" w:color="auto" w:fill="FFFF00"/>
            <w:vAlign w:val="center"/>
          </w:tcPr>
          <w:p w:rsidR="00DC0CC3" w:rsidRPr="0046129D" w:rsidRDefault="00DC0CC3" w:rsidP="0046129D">
            <w:pPr>
              <w:spacing w:before="100" w:beforeAutospacing="1" w:after="100" w:afterAutospacing="1"/>
              <w:ind w:firstLine="720"/>
              <w:jc w:val="both"/>
              <w:rPr>
                <w:rFonts w:ascii="Traditional Arabic" w:hAnsi="Traditional Arabic" w:cs="Traditional Arabic"/>
                <w:b/>
                <w:bCs/>
                <w:color w:val="17365D"/>
                <w:sz w:val="32"/>
                <w:szCs w:val="32"/>
              </w:rPr>
            </w:pPr>
            <w:r w:rsidRPr="0046129D">
              <w:rPr>
                <w:rFonts w:ascii="Traditional Arabic" w:hAnsi="Traditional Arabic" w:cs="Traditional Arabic"/>
                <w:b/>
                <w:bCs/>
                <w:color w:val="17365D"/>
                <w:sz w:val="36"/>
                <w:szCs w:val="36"/>
                <w:rtl/>
              </w:rPr>
              <w:t>المواضيع الرئيسة</w:t>
            </w:r>
          </w:p>
        </w:tc>
      </w:tr>
      <w:tr w:rsidR="00DC0CC3" w:rsidRPr="00595AF4" w:rsidTr="0046129D">
        <w:trPr>
          <w:tblCellSpacing w:w="15" w:type="dxa"/>
        </w:trPr>
        <w:tc>
          <w:tcPr>
            <w:tcW w:w="5760" w:type="dxa"/>
            <w:shd w:val="clear" w:color="auto" w:fill="FFFF66"/>
            <w:vAlign w:val="center"/>
          </w:tcPr>
          <w:p w:rsidR="00DC0CC3" w:rsidRPr="00595AF4" w:rsidRDefault="00DC0CC3" w:rsidP="0046129D">
            <w:pPr>
              <w:spacing w:before="100" w:beforeAutospacing="1" w:after="100" w:afterAutospacing="1"/>
              <w:ind w:left="150" w:firstLine="18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الأصل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يتمتّع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بالمنزلة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اللازمة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المجتمع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w:t>
            </w:r>
            <w:r w:rsidRPr="00595AF4">
              <w:rPr>
                <w:rFonts w:ascii="Traditional Arabic" w:hAnsi="Traditional Arabic" w:cs="Traditional Arabic"/>
                <w:color w:val="17365D"/>
                <w:sz w:val="32"/>
                <w:szCs w:val="32"/>
              </w:rPr>
              <w:t>.</w:t>
            </w:r>
          </w:p>
          <w:p w:rsidR="00DC0CC3" w:rsidRPr="00595AF4" w:rsidRDefault="00DC0CC3" w:rsidP="0046129D">
            <w:pPr>
              <w:spacing w:before="100" w:beforeAutospacing="1" w:after="100" w:afterAutospacing="1"/>
              <w:ind w:left="150" w:firstLine="18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لقصر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نظر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كبير،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يضع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التعليم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مصاف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سائر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مشاغل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الحياة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المُتعارفة،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بحيث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وسيلة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فقط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أجل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اكتساب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العيش</w:t>
            </w:r>
            <w:r w:rsidRPr="00595AF4">
              <w:rPr>
                <w:rFonts w:ascii="Traditional Arabic" w:hAnsi="Traditional Arabic" w:cs="Traditional Arabic"/>
                <w:color w:val="17365D"/>
                <w:sz w:val="32"/>
                <w:szCs w:val="32"/>
              </w:rPr>
              <w:t>.</w:t>
            </w:r>
          </w:p>
          <w:p w:rsidR="00DC0CC3" w:rsidRPr="00595AF4" w:rsidRDefault="00DC0CC3" w:rsidP="0046129D">
            <w:pPr>
              <w:spacing w:before="100" w:beforeAutospacing="1" w:after="100" w:afterAutospacing="1"/>
              <w:ind w:left="150" w:firstLine="18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يصل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الغنى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والرفاه،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والتفوّق،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ورفد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المجتمع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البشري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بالشجعان،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والأحرار،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الواعين،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العاقلين،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والمفكّرين،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التحتيّة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الاساسية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للتعليم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مرحلة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الطفولة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والحداثة</w:t>
            </w:r>
            <w:r w:rsidRPr="00595AF4">
              <w:rPr>
                <w:rFonts w:ascii="Traditional Arabic" w:hAnsi="Traditional Arabic" w:cs="Traditional Arabic"/>
                <w:color w:val="17365D"/>
                <w:sz w:val="32"/>
                <w:szCs w:val="32"/>
              </w:rPr>
              <w:t>.</w:t>
            </w:r>
          </w:p>
          <w:p w:rsidR="00DC0CC3" w:rsidRPr="00595AF4" w:rsidRDefault="00DC0CC3" w:rsidP="0046129D">
            <w:pPr>
              <w:spacing w:before="100" w:beforeAutospacing="1" w:after="100" w:afterAutospacing="1"/>
              <w:ind w:left="150" w:firstLine="18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مسألة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جامعة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المعلّمين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مسألة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جدّاً؛</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وينبغي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الالتفات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تنظيمها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الداخلي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بشكل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جدّي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يبن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شخصيّته،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يستطيع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إعطاء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شيء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لتلميذه،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ومخاطبه</w:t>
            </w:r>
            <w:r w:rsidRPr="00595AF4">
              <w:rPr>
                <w:rFonts w:ascii="Traditional Arabic" w:hAnsi="Traditional Arabic" w:cs="Traditional Arabic"/>
                <w:color w:val="17365D"/>
                <w:sz w:val="32"/>
                <w:szCs w:val="32"/>
              </w:rPr>
              <w:t xml:space="preserve">. </w:t>
            </w:r>
          </w:p>
        </w:tc>
        <w:tc>
          <w:tcPr>
            <w:tcW w:w="4860" w:type="dxa"/>
            <w:shd w:val="clear" w:color="auto" w:fill="CCECFF"/>
          </w:tcPr>
          <w:p w:rsidR="00DC0CC3" w:rsidRPr="0046129D" w:rsidRDefault="00DC0CC3" w:rsidP="0046129D">
            <w:pPr>
              <w:spacing w:before="100" w:beforeAutospacing="1" w:after="100" w:afterAutospacing="1"/>
              <w:ind w:firstLine="720"/>
              <w:rPr>
                <w:rFonts w:ascii="Traditional Arabic" w:hAnsi="Traditional Arabic" w:cs="Traditional Arabic"/>
                <w:b/>
                <w:bCs/>
                <w:color w:val="17365D"/>
                <w:sz w:val="36"/>
                <w:szCs w:val="36"/>
              </w:rPr>
            </w:pPr>
            <w:r w:rsidRPr="0046129D">
              <w:rPr>
                <w:rFonts w:ascii="Traditional Arabic" w:hAnsi="Traditional Arabic" w:cs="Traditional Arabic"/>
                <w:b/>
                <w:bCs/>
                <w:color w:val="17365D"/>
                <w:sz w:val="36"/>
                <w:szCs w:val="36"/>
                <w:rtl/>
              </w:rPr>
              <w:t>منزلة</w:t>
            </w:r>
            <w:r>
              <w:rPr>
                <w:rFonts w:ascii="Traditional Arabic" w:hAnsi="Traditional Arabic" w:cs="Traditional Arabic"/>
                <w:b/>
                <w:bCs/>
                <w:color w:val="17365D"/>
                <w:sz w:val="36"/>
                <w:szCs w:val="36"/>
                <w:rtl/>
              </w:rPr>
              <w:t xml:space="preserve"> </w:t>
            </w:r>
            <w:r w:rsidRPr="0046129D">
              <w:rPr>
                <w:rFonts w:ascii="Traditional Arabic" w:hAnsi="Traditional Arabic" w:cs="Traditional Arabic"/>
                <w:b/>
                <w:bCs/>
                <w:color w:val="17365D"/>
                <w:sz w:val="36"/>
                <w:szCs w:val="36"/>
                <w:rtl/>
              </w:rPr>
              <w:t>المعلم</w:t>
            </w:r>
          </w:p>
        </w:tc>
      </w:tr>
      <w:tr w:rsidR="00DC0CC3" w:rsidRPr="00595AF4" w:rsidTr="0046129D">
        <w:trPr>
          <w:tblCellSpacing w:w="15" w:type="dxa"/>
        </w:trPr>
        <w:tc>
          <w:tcPr>
            <w:tcW w:w="5760" w:type="dxa"/>
            <w:shd w:val="clear" w:color="auto" w:fill="FFFF66"/>
            <w:vAlign w:val="center"/>
          </w:tcPr>
          <w:p w:rsidR="00DC0CC3" w:rsidRPr="00595AF4" w:rsidRDefault="00DC0CC3" w:rsidP="0046129D">
            <w:pPr>
              <w:spacing w:before="100" w:beforeAutospacing="1" w:after="100" w:afterAutospacing="1"/>
              <w:ind w:left="150" w:firstLine="18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التحوّل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البشر،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والتغيير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الحقيقيّ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النفوس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والمعتقدات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والأخلاق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وأمثالها،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يحتاج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تحتيّة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قويّة؛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التحتيّة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التربية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والتعليم</w:t>
            </w:r>
            <w:r w:rsidRPr="00595AF4">
              <w:rPr>
                <w:rFonts w:ascii="Traditional Arabic" w:hAnsi="Traditional Arabic" w:cs="Traditional Arabic"/>
                <w:color w:val="17365D"/>
                <w:sz w:val="32"/>
                <w:szCs w:val="32"/>
              </w:rPr>
              <w:t>.</w:t>
            </w:r>
          </w:p>
          <w:p w:rsidR="00DC0CC3" w:rsidRPr="00595AF4" w:rsidRDefault="00DC0CC3" w:rsidP="0046129D">
            <w:pPr>
              <w:spacing w:before="100" w:beforeAutospacing="1" w:after="100" w:afterAutospacing="1"/>
              <w:ind w:left="150" w:firstLine="18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تتقدّم</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وثيقة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التحوّل</w:t>
            </w:r>
            <w:r>
              <w:rPr>
                <w:rFonts w:ascii="Traditional Arabic" w:hAnsi="Traditional Arabic" w:cs="Traditional Arabic"/>
                <w:color w:val="17365D"/>
                <w:sz w:val="32"/>
                <w:szCs w:val="32"/>
              </w:rPr>
              <w:t>[</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بالمجتمع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نحو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نمط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الحياة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الواقعي؛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تتمكّن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إيجاد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الخصال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فينا</w:t>
            </w:r>
            <w:r w:rsidRPr="00595AF4">
              <w:rPr>
                <w:rFonts w:ascii="Traditional Arabic" w:hAnsi="Traditional Arabic" w:cs="Traditional Arabic"/>
                <w:color w:val="17365D"/>
                <w:sz w:val="32"/>
                <w:szCs w:val="32"/>
              </w:rPr>
              <w:t>.</w:t>
            </w:r>
          </w:p>
        </w:tc>
        <w:tc>
          <w:tcPr>
            <w:tcW w:w="4860" w:type="dxa"/>
            <w:shd w:val="clear" w:color="auto" w:fill="CCECFF"/>
          </w:tcPr>
          <w:p w:rsidR="00DC0CC3" w:rsidRPr="0046129D" w:rsidRDefault="00DC0CC3" w:rsidP="0046129D">
            <w:pPr>
              <w:spacing w:before="100" w:beforeAutospacing="1" w:after="100" w:afterAutospacing="1"/>
              <w:ind w:firstLine="720"/>
              <w:rPr>
                <w:rFonts w:ascii="Traditional Arabic" w:hAnsi="Traditional Arabic" w:cs="Traditional Arabic"/>
                <w:b/>
                <w:bCs/>
                <w:color w:val="17365D"/>
                <w:sz w:val="36"/>
                <w:szCs w:val="36"/>
              </w:rPr>
            </w:pPr>
            <w:r w:rsidRPr="0046129D">
              <w:rPr>
                <w:rFonts w:ascii="Traditional Arabic" w:hAnsi="Traditional Arabic" w:cs="Traditional Arabic"/>
                <w:b/>
                <w:bCs/>
                <w:color w:val="17365D"/>
                <w:sz w:val="36"/>
                <w:szCs w:val="36"/>
                <w:rtl/>
              </w:rPr>
              <w:t>التحوّل</w:t>
            </w:r>
            <w:r w:rsidRPr="0046129D">
              <w:rPr>
                <w:rFonts w:ascii="Traditional Arabic" w:hAnsi="Traditional Arabic" w:cs="Traditional Arabic"/>
                <w:b/>
                <w:bCs/>
                <w:color w:val="17365D"/>
                <w:sz w:val="36"/>
                <w:szCs w:val="36"/>
              </w:rPr>
              <w:t xml:space="preserve"> </w:t>
            </w:r>
            <w:r w:rsidRPr="0046129D">
              <w:rPr>
                <w:rFonts w:ascii="Traditional Arabic" w:hAnsi="Traditional Arabic" w:cs="Traditional Arabic"/>
                <w:b/>
                <w:bCs/>
                <w:color w:val="17365D"/>
                <w:sz w:val="36"/>
                <w:szCs w:val="36"/>
                <w:rtl/>
              </w:rPr>
              <w:t>الجذري</w:t>
            </w:r>
          </w:p>
          <w:p w:rsidR="00DC0CC3" w:rsidRPr="0046129D" w:rsidRDefault="00DC0CC3" w:rsidP="0046129D">
            <w:pPr>
              <w:spacing w:before="100" w:beforeAutospacing="1" w:after="100" w:afterAutospacing="1"/>
              <w:ind w:firstLine="720"/>
              <w:rPr>
                <w:rFonts w:ascii="Traditional Arabic" w:hAnsi="Traditional Arabic" w:cs="Traditional Arabic"/>
                <w:b/>
                <w:bCs/>
                <w:color w:val="17365D"/>
                <w:sz w:val="36"/>
                <w:szCs w:val="36"/>
              </w:rPr>
            </w:pPr>
            <w:r w:rsidRPr="0046129D">
              <w:rPr>
                <w:rFonts w:ascii="Traditional Arabic" w:hAnsi="Traditional Arabic" w:cs="Traditional Arabic"/>
                <w:b/>
                <w:bCs/>
                <w:color w:val="17365D"/>
                <w:sz w:val="36"/>
                <w:szCs w:val="36"/>
                <w:rtl/>
              </w:rPr>
              <w:t>في</w:t>
            </w:r>
            <w:r w:rsidRPr="0046129D">
              <w:rPr>
                <w:rFonts w:ascii="Traditional Arabic" w:hAnsi="Traditional Arabic" w:cs="Traditional Arabic"/>
                <w:b/>
                <w:bCs/>
                <w:color w:val="17365D"/>
                <w:sz w:val="36"/>
                <w:szCs w:val="36"/>
              </w:rPr>
              <w:t xml:space="preserve"> </w:t>
            </w:r>
            <w:r w:rsidRPr="0046129D">
              <w:rPr>
                <w:rFonts w:ascii="Traditional Arabic" w:hAnsi="Traditional Arabic" w:cs="Traditional Arabic"/>
                <w:b/>
                <w:bCs/>
                <w:color w:val="17365D"/>
                <w:sz w:val="36"/>
                <w:szCs w:val="36"/>
                <w:rtl/>
              </w:rPr>
              <w:t>التربية</w:t>
            </w:r>
            <w:r w:rsidRPr="0046129D">
              <w:rPr>
                <w:rFonts w:ascii="Traditional Arabic" w:hAnsi="Traditional Arabic" w:cs="Traditional Arabic"/>
                <w:b/>
                <w:bCs/>
                <w:color w:val="17365D"/>
                <w:sz w:val="36"/>
                <w:szCs w:val="36"/>
              </w:rPr>
              <w:t xml:space="preserve"> </w:t>
            </w:r>
            <w:r w:rsidRPr="0046129D">
              <w:rPr>
                <w:rFonts w:ascii="Traditional Arabic" w:hAnsi="Traditional Arabic" w:cs="Traditional Arabic"/>
                <w:b/>
                <w:bCs/>
                <w:color w:val="17365D"/>
                <w:sz w:val="36"/>
                <w:szCs w:val="36"/>
                <w:rtl/>
              </w:rPr>
              <w:t>والتعليم</w:t>
            </w:r>
          </w:p>
        </w:tc>
      </w:tr>
    </w:tbl>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Pr>
          <w:noProof/>
        </w:rPr>
      </w:r>
      <w:r w:rsidRPr="004F01C0">
        <w:rPr>
          <w:rFonts w:ascii="Traditional Arabic" w:hAnsi="Traditional Arabic" w:cs="Traditional Arabic"/>
          <w:noProof/>
          <w:color w:val="17365D"/>
          <w:sz w:val="32"/>
          <w:szCs w:val="32"/>
        </w:rPr>
        <w:pict>
          <v:rect id="Rectangle 71" o:spid="_x0000_s1153" alt="Description: %d9%84%d9%82%d8%a7%d8%a1%20%d8%a7%d9%84%d9%85%d8%b9%d9%84%d9%85%d9%8a%d9%86%e2%80%ae.%e2%80%ac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" filled="f" stroked="f">
            <o:lock v:ext="edit" aspectratio="t"/>
            <w10:anchorlock/>
          </v:rect>
        </w:pic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Pr>
          <w:noProof/>
        </w:rPr>
        <w:pict>
          <v:shape id="Diagram 100" o:spid="_x0000_s1155" type="#_x0000_t75" style="position:absolute;left:0;text-align:left;margin-left:37.95pt;margin-top:-27.85pt;width:369.1pt;height:362.9pt;z-index:-251698176;visibility:visible;mso-wrap-distance-left:104.52pt;mso-wrap-distance-top:.48pt;mso-wrap-distance-right:104.41pt;mso-wrap-distance-bottom:.79pt" wrapcoords="10449 0 10098 45 9044 580 8780 1116 8561 1428 4434 2098 4127 2276 3424 2767 3029 3570 2898 4284 2985 4998 3293 5712 3293 5757 4039 6426 4083 6516 6498 7140 2415 7140 659 7364 659 7855 483 8078 132 8569 -44 9283 0 9997 263 10711 263 10755 834 11425 878 11782 3820 12139 6454 12139 6717 12853 3293 13031 1888 13255 1888 13567 1712 13745 1273 14236 1010 14995 1010 15709 1185 16423 1668 17137 1712 17539 3424 17851 5927 17851 5576 18565 5488 19279 5576 19993 5971 20797 6805 21421 7200 21555 7288 21555 14268 21555 14356 21555 14795 21421 15629 20707 15980 19993 16068 19279 15980 18565 15629 17851 18132 17851 19888 17539 19888 17137 20371 16423 20546 15709 20546 14995 20283 14281 19756 13612 19756 13255 18220 13031 14839 12853 15102 12139 17693 12139 20722 11737 20722 11425 21293 10755 21293 10711 21556 9997 21600 9283 21424 8569 20941 7855 20985 7364 19141 7140 15059 7140 17473 6516 17517 6426 18307 5712 18571 4998 18659 4284 18527 3570 18220 2990 18176 2812 17166 2098 12995 1428 12644 893 12512 580 11459 45 11107 0 10449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">
            <v:imagedata r:id="rId10" o:title=""/>
            <o:lock v:ext="edit" aspectratio="f"/>
            <w10:wrap type="through"/>
          </v:shape>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tbl>
      <w:tblPr>
        <w:tblpPr w:leftFromText="180" w:rightFromText="180" w:vertAnchor="text" w:horzAnchor="margin" w:tblpY="249"/>
        <w:tblW w:w="9376" w:type="dxa"/>
        <w:tblCellSpacing w:w="1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15" w:type="dxa"/>
          <w:left w:w="15" w:type="dxa"/>
          <w:bottom w:w="15" w:type="dxa"/>
          <w:right w:w="15" w:type="dxa"/>
        </w:tblCellMar>
        <w:tblLook w:val="0000"/>
      </w:tblPr>
      <w:tblGrid>
        <w:gridCol w:w="9376"/>
      </w:tblGrid>
      <w:tr w:rsidR="00DC0CC3" w:rsidRPr="0076622A" w:rsidTr="00EE266A">
        <w:trPr>
          <w:trHeight w:val="570"/>
          <w:tblCellSpacing w:w="15" w:type="dxa"/>
        </w:trPr>
        <w:tc>
          <w:tcPr>
            <w:tcW w:w="9316" w:type="dxa"/>
            <w:shd w:val="clear" w:color="auto" w:fill="365F91"/>
            <w:vAlign w:val="center"/>
          </w:tcPr>
          <w:p w:rsidR="00DC0CC3" w:rsidRPr="0076622A" w:rsidRDefault="00DC0CC3" w:rsidP="00EE266A">
            <w:pPr>
              <w:spacing w:before="100" w:beforeAutospacing="1" w:after="100" w:afterAutospacing="1"/>
              <w:ind w:firstLine="720"/>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tl/>
              </w:rPr>
              <w:t>البنى التحتية اللازمة</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لإيجاد تحول في التربية والتعليم</w:t>
            </w:r>
          </w:p>
        </w:tc>
      </w:tr>
      <w:tr w:rsidR="00DC0CC3" w:rsidRPr="0076622A" w:rsidTr="00EE266A">
        <w:trPr>
          <w:trHeight w:val="464"/>
          <w:tblCellSpacing w:w="15" w:type="dxa"/>
        </w:trPr>
        <w:tc>
          <w:tcPr>
            <w:tcW w:w="9316" w:type="dxa"/>
            <w:shd w:val="clear" w:color="auto" w:fill="CCCC00"/>
            <w:vAlign w:val="center"/>
          </w:tcPr>
          <w:p w:rsidR="00DC0CC3" w:rsidRPr="0076622A" w:rsidRDefault="00DC0CC3" w:rsidP="00EE266A">
            <w:pPr>
              <w:spacing w:before="100" w:beforeAutospacing="1" w:after="100" w:afterAutospacing="1"/>
              <w:ind w:firstLine="366"/>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1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سلسلة دراسات من أجل إيجاد برامج تنفيذية</w:t>
            </w:r>
          </w:p>
        </w:tc>
      </w:tr>
      <w:tr w:rsidR="00DC0CC3" w:rsidRPr="0076622A" w:rsidTr="00EE266A">
        <w:trPr>
          <w:trHeight w:val="541"/>
          <w:tblCellSpacing w:w="15" w:type="dxa"/>
        </w:trPr>
        <w:tc>
          <w:tcPr>
            <w:tcW w:w="9316" w:type="dxa"/>
            <w:shd w:val="clear" w:color="auto" w:fill="CCCC00"/>
            <w:vAlign w:val="center"/>
          </w:tcPr>
          <w:p w:rsidR="00DC0CC3" w:rsidRPr="0076622A" w:rsidRDefault="00DC0CC3" w:rsidP="00EE266A">
            <w:pPr>
              <w:spacing w:before="100" w:beforeAutospacing="1" w:after="100" w:afterAutospacing="1"/>
              <w:ind w:firstLine="366"/>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2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الإنتباه لمسألة التشكلات الداخلية لجامعة</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المعلمين</w:t>
            </w:r>
          </w:p>
        </w:tc>
      </w:tr>
      <w:tr w:rsidR="00DC0CC3" w:rsidRPr="0076622A" w:rsidTr="00EE266A">
        <w:trPr>
          <w:trHeight w:val="455"/>
          <w:tblCellSpacing w:w="15" w:type="dxa"/>
        </w:trPr>
        <w:tc>
          <w:tcPr>
            <w:tcW w:w="9316" w:type="dxa"/>
            <w:shd w:val="clear" w:color="auto" w:fill="CCCC00"/>
            <w:vAlign w:val="center"/>
          </w:tcPr>
          <w:p w:rsidR="00DC0CC3" w:rsidRPr="0076622A" w:rsidRDefault="00DC0CC3" w:rsidP="00EE266A">
            <w:pPr>
              <w:spacing w:before="100" w:beforeAutospacing="1" w:after="100" w:afterAutospacing="1"/>
              <w:ind w:firstLine="366"/>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3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تطور</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و رقي مضمون الكتب المدرسية</w:t>
            </w:r>
          </w:p>
        </w:tc>
      </w:tr>
      <w:tr w:rsidR="00DC0CC3" w:rsidRPr="0076622A" w:rsidTr="00EE266A">
        <w:trPr>
          <w:trHeight w:val="532"/>
          <w:tblCellSpacing w:w="15" w:type="dxa"/>
        </w:trPr>
        <w:tc>
          <w:tcPr>
            <w:tcW w:w="9316" w:type="dxa"/>
            <w:shd w:val="clear" w:color="auto" w:fill="CCCC00"/>
            <w:vAlign w:val="center"/>
          </w:tcPr>
          <w:p w:rsidR="00DC0CC3" w:rsidRPr="0076622A" w:rsidRDefault="00DC0CC3" w:rsidP="00EE266A">
            <w:pPr>
              <w:spacing w:before="100" w:beforeAutospacing="1" w:after="100" w:afterAutospacing="1"/>
              <w:ind w:firstLine="366"/>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4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الدعم المالي للتربية والتعليم من قبل الحكومة</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والمجلس</w:t>
            </w:r>
          </w:p>
        </w:tc>
      </w:tr>
    </w:tbl>
    <w:tbl>
      <w:tblPr>
        <w:tblpPr w:leftFromText="180" w:rightFromText="180" w:vertAnchor="page" w:horzAnchor="margin" w:tblpY="11353"/>
        <w:tblW w:w="0" w:type="auto"/>
        <w:tblCellSpacing w:w="1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5" w:type="dxa"/>
          <w:left w:w="15" w:type="dxa"/>
          <w:bottom w:w="15" w:type="dxa"/>
          <w:right w:w="15" w:type="dxa"/>
        </w:tblCellMar>
        <w:tblLook w:val="0000"/>
      </w:tblPr>
      <w:tblGrid>
        <w:gridCol w:w="4378"/>
      </w:tblGrid>
      <w:tr w:rsidR="00DC0CC3" w:rsidRPr="0076622A" w:rsidTr="00EE266A">
        <w:trPr>
          <w:tblCellSpacing w:w="15" w:type="dxa"/>
        </w:trPr>
        <w:tc>
          <w:tcPr>
            <w:tcW w:w="4318" w:type="dxa"/>
            <w:shd w:val="clear" w:color="auto" w:fill="365F91"/>
            <w:vAlign w:val="center"/>
          </w:tcPr>
          <w:p w:rsidR="00DC0CC3" w:rsidRPr="0076622A" w:rsidRDefault="00DC0CC3" w:rsidP="00EE266A">
            <w:pPr>
              <w:spacing w:before="100" w:beforeAutospacing="1" w:after="100" w:afterAutospacing="1"/>
              <w:ind w:firstLine="720"/>
              <w:jc w:val="center"/>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tl/>
              </w:rPr>
              <w:t>الحاجات الرئيسية في</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الكتب الدراسية</w:t>
            </w:r>
          </w:p>
        </w:tc>
      </w:tr>
      <w:tr w:rsidR="00DC0CC3" w:rsidRPr="0076622A" w:rsidTr="00EE266A">
        <w:trPr>
          <w:tblCellSpacing w:w="15" w:type="dxa"/>
        </w:trPr>
        <w:tc>
          <w:tcPr>
            <w:tcW w:w="4318" w:type="dxa"/>
            <w:shd w:val="clear" w:color="auto" w:fill="CCCC00"/>
            <w:vAlign w:val="center"/>
          </w:tcPr>
          <w:p w:rsidR="00DC0CC3" w:rsidRPr="00EE266A" w:rsidRDefault="00DC0CC3" w:rsidP="00EE266A">
            <w:pPr>
              <w:spacing w:before="100" w:beforeAutospacing="1" w:after="100" w:afterAutospacing="1"/>
              <w:ind w:left="228"/>
              <w:jc w:val="both"/>
              <w:rPr>
                <w:rFonts w:ascii="Traditional Arabic" w:hAnsi="Traditional Arabic" w:cs="Traditional Arabic"/>
                <w:b/>
                <w:bCs/>
                <w:color w:val="FFFFFF"/>
                <w:sz w:val="32"/>
                <w:szCs w:val="32"/>
              </w:rPr>
            </w:pPr>
            <w:r w:rsidRPr="00EE266A">
              <w:rPr>
                <w:rFonts w:ascii="Traditional Arabic" w:hAnsi="Traditional Arabic" w:cs="Traditional Arabic"/>
                <w:b/>
                <w:bCs/>
                <w:color w:val="FFFFFF"/>
                <w:sz w:val="32"/>
                <w:szCs w:val="32"/>
              </w:rPr>
              <w:t xml:space="preserve">1 </w:t>
            </w:r>
            <w:r w:rsidRPr="00EE266A">
              <w:rPr>
                <w:rFonts w:ascii="Traditional Arabic" w:hAnsi="Traditional Arabic" w:cs="Traditional Arabic"/>
                <w:b/>
                <w:bCs/>
                <w:color w:val="FFFFFF"/>
                <w:sz w:val="32"/>
                <w:szCs w:val="32"/>
                <w:rtl/>
              </w:rPr>
              <w:t>ـ</w:t>
            </w:r>
            <w:r w:rsidRPr="00EE266A">
              <w:rPr>
                <w:rFonts w:ascii="Traditional Arabic" w:hAnsi="Traditional Arabic" w:cs="Traditional Arabic"/>
                <w:b/>
                <w:bCs/>
                <w:color w:val="FFFFFF"/>
                <w:sz w:val="32"/>
                <w:szCs w:val="32"/>
              </w:rPr>
              <w:t xml:space="preserve"> </w:t>
            </w:r>
            <w:r w:rsidRPr="00EE266A">
              <w:rPr>
                <w:rFonts w:ascii="Traditional Arabic" w:hAnsi="Traditional Arabic" w:cs="Traditional Arabic"/>
                <w:b/>
                <w:bCs/>
                <w:color w:val="FFFFFF"/>
                <w:sz w:val="32"/>
                <w:szCs w:val="32"/>
                <w:rtl/>
              </w:rPr>
              <w:t>التطور في المجال العلمي</w:t>
            </w:r>
          </w:p>
        </w:tc>
      </w:tr>
      <w:tr w:rsidR="00DC0CC3" w:rsidRPr="0076622A" w:rsidTr="00EE266A">
        <w:trPr>
          <w:tblCellSpacing w:w="15" w:type="dxa"/>
        </w:trPr>
        <w:tc>
          <w:tcPr>
            <w:tcW w:w="4318" w:type="dxa"/>
            <w:shd w:val="clear" w:color="auto" w:fill="CCCC00"/>
            <w:vAlign w:val="center"/>
          </w:tcPr>
          <w:p w:rsidR="00DC0CC3" w:rsidRPr="00EE266A" w:rsidRDefault="00DC0CC3" w:rsidP="00EE266A">
            <w:pPr>
              <w:spacing w:before="100" w:beforeAutospacing="1" w:after="100" w:afterAutospacing="1"/>
              <w:ind w:left="228"/>
              <w:jc w:val="both"/>
              <w:rPr>
                <w:rFonts w:ascii="Traditional Arabic" w:hAnsi="Traditional Arabic" w:cs="Traditional Arabic"/>
                <w:b/>
                <w:bCs/>
                <w:color w:val="FFFFFF"/>
                <w:sz w:val="32"/>
                <w:szCs w:val="32"/>
              </w:rPr>
            </w:pPr>
            <w:r w:rsidRPr="00EE266A">
              <w:rPr>
                <w:rFonts w:ascii="Traditional Arabic" w:hAnsi="Traditional Arabic" w:cs="Traditional Arabic"/>
                <w:b/>
                <w:bCs/>
                <w:color w:val="FFFFFF"/>
                <w:sz w:val="32"/>
                <w:szCs w:val="32"/>
              </w:rPr>
              <w:t xml:space="preserve">2 </w:t>
            </w:r>
            <w:r w:rsidRPr="00EE266A">
              <w:rPr>
                <w:rFonts w:ascii="Traditional Arabic" w:hAnsi="Traditional Arabic" w:cs="Traditional Arabic"/>
                <w:b/>
                <w:bCs/>
                <w:color w:val="FFFFFF"/>
                <w:sz w:val="32"/>
                <w:szCs w:val="32"/>
                <w:rtl/>
              </w:rPr>
              <w:t>ـ</w:t>
            </w:r>
            <w:r w:rsidRPr="00EE266A">
              <w:rPr>
                <w:rFonts w:ascii="Traditional Arabic" w:hAnsi="Traditional Arabic" w:cs="Traditional Arabic"/>
                <w:b/>
                <w:bCs/>
                <w:color w:val="FFFFFF"/>
                <w:sz w:val="32"/>
                <w:szCs w:val="32"/>
              </w:rPr>
              <w:t xml:space="preserve"> </w:t>
            </w:r>
            <w:r w:rsidRPr="00EE266A">
              <w:rPr>
                <w:rFonts w:ascii="Traditional Arabic" w:hAnsi="Traditional Arabic" w:cs="Traditional Arabic"/>
                <w:b/>
                <w:bCs/>
                <w:color w:val="FFFFFF"/>
                <w:sz w:val="32"/>
                <w:szCs w:val="32"/>
                <w:rtl/>
              </w:rPr>
              <w:t>التطور في المجال السياسي</w:t>
            </w:r>
          </w:p>
        </w:tc>
      </w:tr>
      <w:tr w:rsidR="00DC0CC3" w:rsidRPr="0076622A" w:rsidTr="00EE266A">
        <w:trPr>
          <w:tblCellSpacing w:w="15" w:type="dxa"/>
        </w:trPr>
        <w:tc>
          <w:tcPr>
            <w:tcW w:w="4318" w:type="dxa"/>
            <w:shd w:val="clear" w:color="auto" w:fill="CCCC00"/>
            <w:vAlign w:val="center"/>
          </w:tcPr>
          <w:p w:rsidR="00DC0CC3" w:rsidRPr="00EE266A" w:rsidRDefault="00DC0CC3" w:rsidP="00EE266A">
            <w:pPr>
              <w:spacing w:before="100" w:beforeAutospacing="1" w:after="100" w:afterAutospacing="1"/>
              <w:ind w:left="228"/>
              <w:jc w:val="both"/>
              <w:rPr>
                <w:rFonts w:ascii="Traditional Arabic" w:hAnsi="Traditional Arabic" w:cs="Traditional Arabic"/>
                <w:b/>
                <w:bCs/>
                <w:color w:val="FFFFFF"/>
                <w:sz w:val="32"/>
                <w:szCs w:val="32"/>
              </w:rPr>
            </w:pPr>
            <w:r w:rsidRPr="00EE266A">
              <w:rPr>
                <w:rFonts w:ascii="Traditional Arabic" w:hAnsi="Traditional Arabic" w:cs="Traditional Arabic"/>
                <w:b/>
                <w:bCs/>
                <w:color w:val="FFFFFF"/>
                <w:sz w:val="32"/>
                <w:szCs w:val="32"/>
              </w:rPr>
              <w:t xml:space="preserve">3 </w:t>
            </w:r>
            <w:r w:rsidRPr="00EE266A">
              <w:rPr>
                <w:rFonts w:ascii="Traditional Arabic" w:hAnsi="Traditional Arabic" w:cs="Traditional Arabic"/>
                <w:b/>
                <w:bCs/>
                <w:color w:val="FFFFFF"/>
                <w:sz w:val="32"/>
                <w:szCs w:val="32"/>
                <w:rtl/>
              </w:rPr>
              <w:t>ـ</w:t>
            </w:r>
            <w:r w:rsidRPr="00EE266A">
              <w:rPr>
                <w:rFonts w:ascii="Traditional Arabic" w:hAnsi="Traditional Arabic" w:cs="Traditional Arabic"/>
                <w:b/>
                <w:bCs/>
                <w:color w:val="FFFFFF"/>
                <w:sz w:val="32"/>
                <w:szCs w:val="32"/>
              </w:rPr>
              <w:t xml:space="preserve"> </w:t>
            </w:r>
            <w:r w:rsidRPr="00EE266A">
              <w:rPr>
                <w:rFonts w:ascii="Traditional Arabic" w:hAnsi="Traditional Arabic" w:cs="Traditional Arabic"/>
                <w:b/>
                <w:bCs/>
                <w:color w:val="FFFFFF"/>
                <w:sz w:val="32"/>
                <w:szCs w:val="32"/>
                <w:rtl/>
              </w:rPr>
              <w:t>التطور في المجال الإجتماعي</w:t>
            </w:r>
          </w:p>
        </w:tc>
      </w:tr>
      <w:tr w:rsidR="00DC0CC3" w:rsidRPr="0076622A" w:rsidTr="00EE266A">
        <w:trPr>
          <w:tblCellSpacing w:w="15" w:type="dxa"/>
        </w:trPr>
        <w:tc>
          <w:tcPr>
            <w:tcW w:w="4318" w:type="dxa"/>
            <w:shd w:val="clear" w:color="auto" w:fill="CCCC00"/>
            <w:vAlign w:val="center"/>
          </w:tcPr>
          <w:p w:rsidR="00DC0CC3" w:rsidRPr="00EE266A" w:rsidRDefault="00DC0CC3" w:rsidP="00EE266A">
            <w:pPr>
              <w:spacing w:before="100" w:beforeAutospacing="1" w:after="100" w:afterAutospacing="1"/>
              <w:ind w:left="228"/>
              <w:jc w:val="both"/>
              <w:rPr>
                <w:rFonts w:ascii="Traditional Arabic" w:hAnsi="Traditional Arabic" w:cs="Traditional Arabic"/>
                <w:b/>
                <w:bCs/>
                <w:color w:val="FFFFFF"/>
                <w:sz w:val="32"/>
                <w:szCs w:val="32"/>
              </w:rPr>
            </w:pPr>
            <w:r w:rsidRPr="00EE266A">
              <w:rPr>
                <w:rFonts w:ascii="Traditional Arabic" w:hAnsi="Traditional Arabic" w:cs="Traditional Arabic"/>
                <w:b/>
                <w:bCs/>
                <w:color w:val="FFFFFF"/>
                <w:sz w:val="32"/>
                <w:szCs w:val="32"/>
              </w:rPr>
              <w:t xml:space="preserve">4 </w:t>
            </w:r>
            <w:r w:rsidRPr="00EE266A">
              <w:rPr>
                <w:rFonts w:ascii="Traditional Arabic" w:hAnsi="Traditional Arabic" w:cs="Traditional Arabic"/>
                <w:b/>
                <w:bCs/>
                <w:color w:val="FFFFFF"/>
                <w:sz w:val="32"/>
                <w:szCs w:val="32"/>
                <w:rtl/>
              </w:rPr>
              <w:t>ـ</w:t>
            </w:r>
            <w:r w:rsidRPr="00EE266A">
              <w:rPr>
                <w:rFonts w:ascii="Traditional Arabic" w:hAnsi="Traditional Arabic" w:cs="Traditional Arabic"/>
                <w:b/>
                <w:bCs/>
                <w:color w:val="FFFFFF"/>
                <w:sz w:val="32"/>
                <w:szCs w:val="32"/>
              </w:rPr>
              <w:t xml:space="preserve"> </w:t>
            </w:r>
            <w:r w:rsidRPr="00EE266A">
              <w:rPr>
                <w:rFonts w:ascii="Traditional Arabic" w:hAnsi="Traditional Arabic" w:cs="Traditional Arabic"/>
                <w:b/>
                <w:bCs/>
                <w:color w:val="FFFFFF"/>
                <w:sz w:val="32"/>
                <w:szCs w:val="32"/>
                <w:rtl/>
              </w:rPr>
              <w:t>التطور في مجال الوعي والتبصر العام</w:t>
            </w:r>
          </w:p>
        </w:tc>
      </w:tr>
      <w:tr w:rsidR="00DC0CC3" w:rsidRPr="0076622A" w:rsidTr="00EE266A">
        <w:trPr>
          <w:tblCellSpacing w:w="15" w:type="dxa"/>
        </w:trPr>
        <w:tc>
          <w:tcPr>
            <w:tcW w:w="4318" w:type="dxa"/>
            <w:shd w:val="clear" w:color="auto" w:fill="CCCC00"/>
            <w:vAlign w:val="center"/>
          </w:tcPr>
          <w:p w:rsidR="00DC0CC3" w:rsidRPr="00EE266A" w:rsidRDefault="00DC0CC3" w:rsidP="00EE266A">
            <w:pPr>
              <w:spacing w:before="100" w:beforeAutospacing="1" w:after="100" w:afterAutospacing="1"/>
              <w:ind w:left="228"/>
              <w:jc w:val="both"/>
              <w:rPr>
                <w:rFonts w:ascii="Traditional Arabic" w:hAnsi="Traditional Arabic" w:cs="Traditional Arabic"/>
                <w:b/>
                <w:bCs/>
                <w:color w:val="FFFFFF"/>
                <w:sz w:val="32"/>
                <w:szCs w:val="32"/>
              </w:rPr>
            </w:pPr>
            <w:r w:rsidRPr="00EE266A">
              <w:rPr>
                <w:rFonts w:ascii="Traditional Arabic" w:hAnsi="Traditional Arabic" w:cs="Traditional Arabic"/>
                <w:b/>
                <w:bCs/>
                <w:color w:val="FFFFFF"/>
                <w:sz w:val="32"/>
                <w:szCs w:val="32"/>
              </w:rPr>
              <w:t xml:space="preserve">5 </w:t>
            </w:r>
            <w:r w:rsidRPr="00EE266A">
              <w:rPr>
                <w:rFonts w:ascii="Traditional Arabic" w:hAnsi="Traditional Arabic" w:cs="Traditional Arabic"/>
                <w:b/>
                <w:bCs/>
                <w:color w:val="FFFFFF"/>
                <w:sz w:val="32"/>
                <w:szCs w:val="32"/>
                <w:rtl/>
              </w:rPr>
              <w:t>ـ</w:t>
            </w:r>
            <w:r w:rsidRPr="00EE266A">
              <w:rPr>
                <w:rFonts w:ascii="Traditional Arabic" w:hAnsi="Traditional Arabic" w:cs="Traditional Arabic"/>
                <w:b/>
                <w:bCs/>
                <w:color w:val="FFFFFF"/>
                <w:sz w:val="32"/>
                <w:szCs w:val="32"/>
              </w:rPr>
              <w:t xml:space="preserve"> </w:t>
            </w:r>
            <w:r w:rsidRPr="00EE266A">
              <w:rPr>
                <w:rFonts w:ascii="Traditional Arabic" w:hAnsi="Traditional Arabic" w:cs="Traditional Arabic"/>
                <w:b/>
                <w:bCs/>
                <w:color w:val="FFFFFF"/>
                <w:sz w:val="32"/>
                <w:szCs w:val="32"/>
                <w:rtl/>
              </w:rPr>
              <w:t>التطور في مجال البناء</w:t>
            </w:r>
          </w:p>
        </w:tc>
      </w:tr>
      <w:tr w:rsidR="00DC0CC3" w:rsidRPr="0076622A" w:rsidTr="00EE266A">
        <w:trPr>
          <w:tblCellSpacing w:w="15" w:type="dxa"/>
        </w:trPr>
        <w:tc>
          <w:tcPr>
            <w:tcW w:w="4318" w:type="dxa"/>
            <w:shd w:val="clear" w:color="auto" w:fill="CCCC00"/>
            <w:vAlign w:val="center"/>
          </w:tcPr>
          <w:p w:rsidR="00DC0CC3" w:rsidRPr="00EE266A" w:rsidRDefault="00DC0CC3" w:rsidP="00EE266A">
            <w:pPr>
              <w:spacing w:before="100" w:beforeAutospacing="1" w:after="100" w:afterAutospacing="1"/>
              <w:ind w:left="228"/>
              <w:jc w:val="both"/>
              <w:rPr>
                <w:rFonts w:ascii="Traditional Arabic" w:hAnsi="Traditional Arabic" w:cs="Traditional Arabic"/>
                <w:b/>
                <w:bCs/>
                <w:color w:val="FFFFFF"/>
                <w:sz w:val="32"/>
                <w:szCs w:val="32"/>
              </w:rPr>
            </w:pPr>
            <w:r w:rsidRPr="00EE266A">
              <w:rPr>
                <w:rFonts w:ascii="Traditional Arabic" w:hAnsi="Traditional Arabic" w:cs="Traditional Arabic"/>
                <w:b/>
                <w:bCs/>
                <w:color w:val="FFFFFF"/>
                <w:sz w:val="32"/>
                <w:szCs w:val="32"/>
              </w:rPr>
              <w:t xml:space="preserve">6 </w:t>
            </w:r>
            <w:r w:rsidRPr="00EE266A">
              <w:rPr>
                <w:rFonts w:ascii="Traditional Arabic" w:hAnsi="Traditional Arabic" w:cs="Traditional Arabic"/>
                <w:b/>
                <w:bCs/>
                <w:color w:val="FFFFFF"/>
                <w:sz w:val="32"/>
                <w:szCs w:val="32"/>
                <w:rtl/>
              </w:rPr>
              <w:t>ـ</w:t>
            </w:r>
            <w:r w:rsidRPr="00EE266A">
              <w:rPr>
                <w:rFonts w:ascii="Traditional Arabic" w:hAnsi="Traditional Arabic" w:cs="Traditional Arabic"/>
                <w:b/>
                <w:bCs/>
                <w:color w:val="FFFFFF"/>
                <w:sz w:val="32"/>
                <w:szCs w:val="32"/>
              </w:rPr>
              <w:t xml:space="preserve"> </w:t>
            </w:r>
            <w:r w:rsidRPr="00EE266A">
              <w:rPr>
                <w:rFonts w:ascii="Traditional Arabic" w:hAnsi="Traditional Arabic" w:cs="Traditional Arabic"/>
                <w:b/>
                <w:bCs/>
                <w:color w:val="FFFFFF"/>
                <w:sz w:val="32"/>
                <w:szCs w:val="32"/>
                <w:rtl/>
              </w:rPr>
              <w:t>التطور في مجال الإقتدار الوطني والسمعة</w:t>
            </w:r>
            <w:r w:rsidRPr="00EE266A">
              <w:rPr>
                <w:rFonts w:ascii="Traditional Arabic" w:hAnsi="Traditional Arabic" w:cs="Traditional Arabic"/>
                <w:b/>
                <w:bCs/>
                <w:color w:val="FFFFFF"/>
                <w:sz w:val="32"/>
                <w:szCs w:val="32"/>
              </w:rPr>
              <w:t xml:space="preserve"> </w:t>
            </w:r>
            <w:r w:rsidRPr="00EE266A">
              <w:rPr>
                <w:rFonts w:ascii="Traditional Arabic" w:hAnsi="Traditional Arabic" w:cs="Traditional Arabic"/>
                <w:b/>
                <w:bCs/>
                <w:color w:val="FFFFFF"/>
                <w:sz w:val="32"/>
                <w:szCs w:val="32"/>
                <w:rtl/>
              </w:rPr>
              <w:t>العالمية</w:t>
            </w:r>
          </w:p>
        </w:tc>
      </w:tr>
    </w:tbl>
    <w:tbl>
      <w:tblPr>
        <w:tblpPr w:leftFromText="180" w:rightFromText="180" w:vertAnchor="page" w:horzAnchor="margin" w:tblpXSpec="right" w:tblpY="11404"/>
        <w:tblW w:w="0" w:type="auto"/>
        <w:tblCellSpacing w:w="1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5" w:type="dxa"/>
          <w:left w:w="15" w:type="dxa"/>
          <w:bottom w:w="15" w:type="dxa"/>
          <w:right w:w="15" w:type="dxa"/>
        </w:tblCellMar>
        <w:tblLook w:val="0000"/>
      </w:tblPr>
      <w:tblGrid>
        <w:gridCol w:w="4375"/>
      </w:tblGrid>
      <w:tr w:rsidR="00DC0CC3" w:rsidRPr="0076622A" w:rsidTr="00EE266A">
        <w:trPr>
          <w:trHeight w:val="540"/>
          <w:tblCellSpacing w:w="15" w:type="dxa"/>
        </w:trPr>
        <w:tc>
          <w:tcPr>
            <w:tcW w:w="4315" w:type="dxa"/>
            <w:shd w:val="clear" w:color="auto" w:fill="365F91"/>
            <w:vAlign w:val="center"/>
          </w:tcPr>
          <w:p w:rsidR="00DC0CC3" w:rsidRPr="0076622A" w:rsidRDefault="00DC0CC3" w:rsidP="00EE266A">
            <w:pPr>
              <w:spacing w:before="100" w:beforeAutospacing="1" w:after="100" w:afterAutospacing="1"/>
              <w:ind w:firstLine="720"/>
              <w:jc w:val="center"/>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tl/>
              </w:rPr>
              <w:t>أرضية تطور</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الشعب</w:t>
            </w:r>
          </w:p>
        </w:tc>
      </w:tr>
      <w:tr w:rsidR="00DC0CC3" w:rsidRPr="0076622A" w:rsidTr="00EE266A">
        <w:trPr>
          <w:trHeight w:val="540"/>
          <w:tblCellSpacing w:w="15" w:type="dxa"/>
        </w:trPr>
        <w:tc>
          <w:tcPr>
            <w:tcW w:w="4315" w:type="dxa"/>
            <w:shd w:val="clear" w:color="auto" w:fill="CCCC00"/>
            <w:vAlign w:val="center"/>
          </w:tcPr>
          <w:p w:rsidR="00DC0CC3" w:rsidRPr="0076622A" w:rsidRDefault="00DC0CC3" w:rsidP="00EE266A">
            <w:pPr>
              <w:spacing w:before="100" w:beforeAutospacing="1" w:after="100" w:afterAutospacing="1"/>
              <w:ind w:firstLine="135"/>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1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المعارف الإلهية والإسلامية</w:t>
            </w:r>
          </w:p>
        </w:tc>
      </w:tr>
      <w:tr w:rsidR="00DC0CC3" w:rsidRPr="0076622A" w:rsidTr="00EE266A">
        <w:trPr>
          <w:trHeight w:val="540"/>
          <w:tblCellSpacing w:w="15" w:type="dxa"/>
        </w:trPr>
        <w:tc>
          <w:tcPr>
            <w:tcW w:w="4315" w:type="dxa"/>
            <w:shd w:val="clear" w:color="auto" w:fill="CCCC00"/>
            <w:vAlign w:val="center"/>
          </w:tcPr>
          <w:p w:rsidR="00DC0CC3" w:rsidRPr="0076622A" w:rsidRDefault="00DC0CC3" w:rsidP="00EE266A">
            <w:pPr>
              <w:spacing w:before="100" w:beforeAutospacing="1" w:after="100" w:afterAutospacing="1"/>
              <w:ind w:firstLine="135"/>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2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المعارف المدنية</w:t>
            </w:r>
          </w:p>
        </w:tc>
      </w:tr>
      <w:tr w:rsidR="00DC0CC3" w:rsidRPr="0076622A" w:rsidTr="00EE266A">
        <w:trPr>
          <w:trHeight w:val="540"/>
          <w:tblCellSpacing w:w="15" w:type="dxa"/>
        </w:trPr>
        <w:tc>
          <w:tcPr>
            <w:tcW w:w="4315" w:type="dxa"/>
            <w:shd w:val="clear" w:color="auto" w:fill="CCCC00"/>
            <w:vAlign w:val="center"/>
          </w:tcPr>
          <w:p w:rsidR="00DC0CC3" w:rsidRPr="0076622A" w:rsidRDefault="00DC0CC3" w:rsidP="00EE266A">
            <w:pPr>
              <w:spacing w:before="100" w:beforeAutospacing="1" w:after="100" w:afterAutospacing="1"/>
              <w:ind w:firstLine="135"/>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3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المعارف الحضارية</w:t>
            </w:r>
          </w:p>
        </w:tc>
      </w:tr>
      <w:tr w:rsidR="00DC0CC3" w:rsidRPr="0076622A" w:rsidTr="00EE266A">
        <w:trPr>
          <w:trHeight w:val="557"/>
          <w:tblCellSpacing w:w="15" w:type="dxa"/>
        </w:trPr>
        <w:tc>
          <w:tcPr>
            <w:tcW w:w="4315" w:type="dxa"/>
            <w:shd w:val="clear" w:color="auto" w:fill="CCCC00"/>
            <w:vAlign w:val="center"/>
          </w:tcPr>
          <w:p w:rsidR="00DC0CC3" w:rsidRPr="0076622A" w:rsidRDefault="00DC0CC3" w:rsidP="00EE266A">
            <w:pPr>
              <w:spacing w:before="100" w:beforeAutospacing="1" w:after="100" w:afterAutospacing="1"/>
              <w:ind w:firstLine="135"/>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4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معارف بناء الإنسان</w:t>
            </w:r>
          </w:p>
        </w:tc>
      </w:tr>
      <w:tr w:rsidR="00DC0CC3" w:rsidRPr="0076622A" w:rsidTr="00EE266A">
        <w:trPr>
          <w:trHeight w:val="540"/>
          <w:tblCellSpacing w:w="15" w:type="dxa"/>
        </w:trPr>
        <w:tc>
          <w:tcPr>
            <w:tcW w:w="4315" w:type="dxa"/>
            <w:shd w:val="clear" w:color="auto" w:fill="CCCC00"/>
            <w:vAlign w:val="center"/>
          </w:tcPr>
          <w:p w:rsidR="00DC0CC3" w:rsidRPr="0076622A" w:rsidRDefault="00DC0CC3" w:rsidP="00EE266A">
            <w:pPr>
              <w:spacing w:before="100" w:beforeAutospacing="1" w:after="100" w:afterAutospacing="1"/>
              <w:ind w:firstLine="135"/>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5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معارف رفعة الشعب</w:t>
            </w:r>
          </w:p>
        </w:tc>
      </w:tr>
      <w:tr w:rsidR="00DC0CC3" w:rsidRPr="0076622A" w:rsidTr="00EE266A">
        <w:trPr>
          <w:trHeight w:val="540"/>
          <w:tblCellSpacing w:w="15" w:type="dxa"/>
        </w:trPr>
        <w:tc>
          <w:tcPr>
            <w:tcW w:w="4315" w:type="dxa"/>
            <w:shd w:val="clear" w:color="auto" w:fill="CCCC00"/>
            <w:vAlign w:val="center"/>
          </w:tcPr>
          <w:p w:rsidR="00DC0CC3" w:rsidRPr="0076622A" w:rsidRDefault="00DC0CC3" w:rsidP="00EE266A">
            <w:pPr>
              <w:spacing w:before="100" w:beforeAutospacing="1" w:after="100" w:afterAutospacing="1"/>
              <w:ind w:firstLine="135"/>
              <w:jc w:val="both"/>
              <w:rPr>
                <w:rFonts w:ascii="Traditional Arabic" w:hAnsi="Traditional Arabic" w:cs="Traditional Arabic"/>
                <w:b/>
                <w:bCs/>
                <w:color w:val="FFFFFF"/>
                <w:sz w:val="32"/>
                <w:szCs w:val="32"/>
              </w:rPr>
            </w:pPr>
            <w:r w:rsidRPr="0076622A">
              <w:rPr>
                <w:rFonts w:ascii="Traditional Arabic" w:hAnsi="Traditional Arabic" w:cs="Traditional Arabic"/>
                <w:b/>
                <w:bCs/>
                <w:color w:val="FFFFFF"/>
                <w:sz w:val="32"/>
                <w:szCs w:val="32"/>
              </w:rPr>
              <w:t xml:space="preserve">6 </w:t>
            </w:r>
            <w:r w:rsidRPr="0076622A">
              <w:rPr>
                <w:rFonts w:ascii="Traditional Arabic" w:hAnsi="Traditional Arabic" w:cs="Traditional Arabic"/>
                <w:b/>
                <w:bCs/>
                <w:color w:val="FFFFFF"/>
                <w:sz w:val="32"/>
                <w:szCs w:val="32"/>
                <w:rtl/>
              </w:rPr>
              <w:t>ـ</w:t>
            </w:r>
            <w:r w:rsidRPr="0076622A">
              <w:rPr>
                <w:rFonts w:ascii="Traditional Arabic" w:hAnsi="Traditional Arabic" w:cs="Traditional Arabic"/>
                <w:b/>
                <w:bCs/>
                <w:color w:val="FFFFFF"/>
                <w:sz w:val="32"/>
                <w:szCs w:val="32"/>
              </w:rPr>
              <w:t xml:space="preserve"> </w:t>
            </w:r>
            <w:r w:rsidRPr="0076622A">
              <w:rPr>
                <w:rFonts w:ascii="Traditional Arabic" w:hAnsi="Traditional Arabic" w:cs="Traditional Arabic"/>
                <w:b/>
                <w:bCs/>
                <w:color w:val="FFFFFF"/>
                <w:sz w:val="32"/>
                <w:szCs w:val="32"/>
                <w:rtl/>
              </w:rPr>
              <w:t>المضمون المتناسب للجنسين</w:t>
            </w:r>
          </w:p>
        </w:tc>
      </w:tr>
    </w:tbl>
    <w:p w:rsidR="00DC0CC3" w:rsidRPr="00595AF4" w:rsidRDefault="00DC0CC3" w:rsidP="00EE266A">
      <w:pPr>
        <w:spacing w:before="100" w:beforeAutospacing="1" w:after="100" w:afterAutospacing="1"/>
        <w:jc w:val="both"/>
        <w:rPr>
          <w:rFonts w:ascii="Traditional Arabic" w:hAnsi="Traditional Arabic" w:cs="Traditional Arabic"/>
          <w:color w:val="17365D"/>
          <w:sz w:val="32"/>
          <w:szCs w:val="32"/>
        </w:rPr>
      </w:pPr>
    </w:p>
    <w:p w:rsidR="00DC0CC3" w:rsidRDefault="00DC0CC3">
      <w:pPr>
        <w:bidi w:val="0"/>
      </w:pPr>
    </w:p>
    <w:p w:rsidR="00DC0CC3" w:rsidRPr="00595AF4" w:rsidRDefault="00DC0CC3" w:rsidP="00595AF4">
      <w:pPr>
        <w:spacing w:before="100" w:beforeAutospacing="1" w:after="100" w:afterAutospacing="1"/>
        <w:ind w:firstLine="720"/>
        <w:jc w:val="both"/>
        <w:rPr>
          <w:rFonts w:ascii="Traditional Arabic" w:hAnsi="Traditional Arabic" w:cs="Traditional Arabic"/>
          <w:vanish/>
          <w:color w:val="17365D"/>
          <w:sz w:val="32"/>
          <w:szCs w:val="32"/>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70" o:spid="_x0000_s1156" alt="Description: KITAB08.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DEP&#10;fVHCAgAAzQUAAA4AAAAAAAAAAAAAAAAALgIAAGRycy9lMm9Eb2MueG1sUEsBAi0AFAAGAAgAAAAh&#10;AJj2bA3ZAAAAAwEAAA8AAAAAAAAAAAAAAAAAHAUAAGRycy9kb3ducmV2LnhtbFBLBQYAAAAABAAE&#10;APMAAAAiBgAAAAA=&#10;" filled="f" stroked="f">
            <o:lock v:ext="edit" aspectratio="t"/>
            <w10:anchorlock/>
          </v:rect>
        </w:pict>
      </w: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Pr="00EE266A" w:rsidRDefault="00DC0CC3" w:rsidP="00FE3314">
      <w:pPr>
        <w:spacing w:before="100" w:beforeAutospacing="1" w:after="100" w:afterAutospacing="1"/>
        <w:ind w:firstLine="720"/>
        <w:jc w:val="center"/>
        <w:rPr>
          <w:rFonts w:ascii="Traditional Arabic" w:hAnsi="Traditional Arabic" w:cs="Traditional Arabic"/>
          <w:b/>
          <w:bCs/>
          <w:color w:val="365F91"/>
          <w:sz w:val="44"/>
          <w:szCs w:val="44"/>
          <w:u w:val="dotted" w:color="FFFF00"/>
          <w:rtl/>
        </w:rPr>
      </w:pPr>
    </w:p>
    <w:p w:rsidR="00DC0CC3" w:rsidRPr="00EE266A" w:rsidRDefault="00DC0CC3" w:rsidP="00FE3314">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EE266A">
        <w:rPr>
          <w:rFonts w:ascii="Traditional Arabic" w:hAnsi="Traditional Arabic" w:cs="Traditional Arabic"/>
          <w:b/>
          <w:bCs/>
          <w:color w:val="365F91"/>
          <w:sz w:val="44"/>
          <w:szCs w:val="44"/>
          <w:u w:val="dotted" w:color="FFFF00"/>
          <w:rtl/>
        </w:rPr>
        <w:t>كلمة الإمام الخامنئيّ في لقائه</w:t>
      </w:r>
      <w:r w:rsidRPr="00EE266A">
        <w:rPr>
          <w:rFonts w:ascii="Traditional Arabic" w:hAnsi="Traditional Arabic" w:cs="Traditional Arabic"/>
          <w:b/>
          <w:bCs/>
          <w:color w:val="365F91"/>
          <w:sz w:val="44"/>
          <w:szCs w:val="44"/>
          <w:u w:val="dotted" w:color="FFFF00"/>
        </w:rPr>
        <w:t xml:space="preserve"> </w:t>
      </w:r>
      <w:r w:rsidRPr="00EE266A">
        <w:rPr>
          <w:rFonts w:ascii="Traditional Arabic" w:hAnsi="Traditional Arabic" w:cs="Traditional Arabic"/>
          <w:b/>
          <w:bCs/>
          <w:color w:val="365F91"/>
          <w:sz w:val="44"/>
          <w:szCs w:val="44"/>
          <w:u w:val="dotted" w:color="FFFF00"/>
          <w:rtl/>
        </w:rPr>
        <w:t>جَمْعاً</w:t>
      </w:r>
    </w:p>
    <w:p w:rsidR="00DC0CC3" w:rsidRPr="00EE266A" w:rsidRDefault="00DC0CC3" w:rsidP="00FE3314">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EE266A">
        <w:rPr>
          <w:rFonts w:ascii="Traditional Arabic" w:hAnsi="Traditional Arabic" w:cs="Traditional Arabic"/>
          <w:b/>
          <w:bCs/>
          <w:color w:val="365F91"/>
          <w:sz w:val="44"/>
          <w:szCs w:val="44"/>
          <w:u w:val="dotted" w:color="FFFF00"/>
          <w:rtl/>
        </w:rPr>
        <w:t>من السيّدات الحوزويّات والجامعيّات</w:t>
      </w:r>
    </w:p>
    <w:p w:rsidR="00DC0CC3" w:rsidRPr="00EE266A" w:rsidRDefault="00DC0CC3" w:rsidP="00595AF4">
      <w:pPr>
        <w:spacing w:before="100" w:beforeAutospacing="1" w:after="100" w:afterAutospacing="1"/>
        <w:ind w:firstLine="720"/>
        <w:jc w:val="both"/>
        <w:rPr>
          <w:rFonts w:ascii="Traditional Arabic" w:hAnsi="Traditional Arabic" w:cs="Traditional Arabic"/>
          <w:color w:val="17365D"/>
          <w:sz w:val="36"/>
          <w:szCs w:val="36"/>
        </w:rPr>
      </w:pPr>
      <w:r w:rsidRPr="00EE266A">
        <w:rPr>
          <w:rFonts w:ascii="Traditional Arabic" w:hAnsi="Traditional Arabic" w:cs="Traditional Arabic"/>
          <w:color w:val="17365D"/>
          <w:sz w:val="36"/>
          <w:szCs w:val="36"/>
        </w:rPr>
        <w:t> </w:t>
      </w:r>
    </w:p>
    <w:p w:rsidR="00DC0CC3" w:rsidRPr="00EE266A" w:rsidRDefault="00DC0CC3" w:rsidP="00FE3314">
      <w:pPr>
        <w:spacing w:before="100" w:beforeAutospacing="1" w:after="100" w:afterAutospacing="1"/>
        <w:ind w:firstLine="720"/>
        <w:jc w:val="center"/>
        <w:rPr>
          <w:rFonts w:ascii="Traditional Arabic" w:hAnsi="Traditional Arabic" w:cs="Traditional Arabic"/>
          <w:color w:val="548DD4"/>
          <w:sz w:val="36"/>
          <w:szCs w:val="36"/>
        </w:rPr>
      </w:pPr>
      <w:r w:rsidRPr="00EE266A">
        <w:rPr>
          <w:rFonts w:ascii="Traditional Arabic" w:hAnsi="Traditional Arabic" w:cs="Traditional Arabic"/>
          <w:color w:val="548DD4"/>
          <w:sz w:val="36"/>
          <w:szCs w:val="36"/>
        </w:rPr>
        <w:t xml:space="preserve">11-05-2013 </w:t>
      </w:r>
      <w:r w:rsidRPr="00EE266A">
        <w:rPr>
          <w:rFonts w:ascii="Traditional Arabic" w:hAnsi="Traditional Arabic" w:cs="Traditional Arabic"/>
          <w:color w:val="548DD4"/>
          <w:sz w:val="36"/>
          <w:szCs w:val="36"/>
          <w:rtl/>
        </w:rPr>
        <w:t>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Pr="00EE266A" w:rsidRDefault="00DC0CC3" w:rsidP="00EE266A">
      <w:pPr>
        <w:spacing w:before="100" w:beforeAutospacing="1" w:after="100" w:afterAutospacing="1"/>
        <w:ind w:firstLine="720"/>
        <w:jc w:val="center"/>
        <w:rPr>
          <w:rFonts w:ascii="Traditional Arabic" w:hAnsi="Traditional Arabic" w:cs="Traditional Arabic"/>
          <w:b/>
          <w:bCs/>
          <w:color w:val="17365D"/>
          <w:sz w:val="32"/>
          <w:szCs w:val="32"/>
          <w:rtl/>
        </w:rPr>
      </w:pPr>
      <w:r w:rsidRPr="00EE266A">
        <w:rPr>
          <w:rFonts w:ascii="Traditional Arabic" w:hAnsi="Traditional Arabic" w:cs="Traditional Arabic"/>
          <w:b/>
          <w:bCs/>
          <w:color w:val="17365D"/>
          <w:sz w:val="32"/>
          <w:szCs w:val="32"/>
          <w:rtl/>
        </w:rPr>
        <w:t>بسم الله الرحمن الرحيم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أتقدّم بالشكر الجزيل من السيّدات المحترمات والكريمات اللّواتي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نظَّمنَ هذا اللقاء الجيّد والمُثمر. لقد انتفعت واستفدت اليوم حقّاً من كلمات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السيّدات، وشكرت الله لما يشهده الإنسان من عمق في بحوث، جهود وفكر السيّدات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البارزات والمتميّزات في بلدنا، والحمد لله. المواضيع التي طرحتُنّها، كانت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أغلبها مواضيع جيّدة. وسنضع إن شاء الله، المقترحات المُقدّمة قيد الدرس. أمّا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المقدار المتعلّق بي، والمُتوجب عليَّ متابعته، فسوف أتابعه إن شاء الله</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أشيعوا رأي الإسلام</w:t>
      </w:r>
    </w:p>
    <w:p w:rsidR="00DC0CC3" w:rsidRDefault="00DC0CC3" w:rsidP="00EE266A">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بالنسبة إلى قضيّة المرأة، وما يتعلّق بها، هناك الكثير ليُقال؛ نحن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نعاني من التخلّف، ولقد أشرتم أنتنّ السيّدات - بعض السيّدات اللّواتي تحدثنَ</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إليه. والتخلّف في هذا المجال، ليس من نوع التخلّف في العلوم ـ كأن نقول مثلاً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بأنّنا متخلّفون فيه ـ وتعبيرنا عن التخلف، هنا، هو من باب أنّ لدينا في مجال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جنس المرأة، والأمور التي تتحقّق وتجدُ لها معنىً، بوجود المرأة ـ كالعائلة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والأولاد والزواج والسكن وما شابه ـ كلاماً مهمّاً لم نوفّق في نقله وطرحه أمام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العالم. فالتخلّف إذاً من هذه الناحية. في حين أنّ العالم بحاجة إلى مبانٍ ومفاهيم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واضحةٍ شاملةٍ ومُقدّمةٍ للحلول، وكما لاحظتنّ، فقد قالت بعض السيّدات: إنّنا حين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نطرح تلك المفاهيم في العالم، فإنّها تحظى بالترحيب والإقبال. وقالت سيّدات أخريات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 الاكتشافات العلمية في مجال علم النفس، تؤيّد أحكام الإسلام فيما يتعلّق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بالمرأة. حسناً، فهذا جزء من قدرات النظام الفكريّ الإسلاميّ في هذه المسألة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الحسّاسة؛ ولم نستطع نحن أن نُبيّن هذه القُدرات ونُعرّفها بالشكل الصحيح. وكذا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الأمر في الكثير من الميادين والساحات الفكريّة المتنوّعة. لم نستطع حقّاً نقل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وجهات نظر الإسلام إلى العالم. وعندما نقول</w:t>
      </w:r>
      <w:r w:rsidRPr="00595AF4">
        <w:rPr>
          <w:rFonts w:ascii="Traditional Arabic" w:hAnsi="Traditional Arabic" w:cs="Traditional Arabic"/>
          <w:color w:val="17365D"/>
          <w:sz w:val="32"/>
          <w:szCs w:val="32"/>
        </w:rPr>
        <w:t xml:space="preserve">: </w:t>
      </w:r>
      <w:r w:rsidRPr="00EE266A">
        <w:rPr>
          <w:rFonts w:ascii="Traditional Arabic" w:hAnsi="Traditional Arabic" w:cs="Traditional Arabic"/>
          <w:b/>
          <w:bCs/>
          <w:color w:val="17365D"/>
          <w:sz w:val="32"/>
          <w:szCs w:val="32"/>
          <w:rtl/>
        </w:rPr>
        <w:t>(لم نستطع)</w:t>
      </w:r>
      <w:r w:rsidRPr="00EE266A">
        <w:rPr>
          <w:rFonts w:ascii="Traditional Arabic" w:hAnsi="Traditional Arabic" w:cs="Traditional Arabic"/>
          <w:b/>
          <w:bCs/>
          <w:color w:val="17365D"/>
          <w:sz w:val="32"/>
          <w:szCs w:val="32"/>
        </w:rPr>
        <w:t xml:space="preserve"> </w:t>
      </w:r>
      <w:r w:rsidRPr="00595AF4">
        <w:rPr>
          <w:rFonts w:ascii="Traditional Arabic" w:hAnsi="Traditional Arabic" w:cs="Traditional Arabic"/>
          <w:color w:val="17365D"/>
          <w:sz w:val="32"/>
          <w:szCs w:val="32"/>
          <w:rtl/>
        </w:rPr>
        <w:t>لا نقصد إدانة نظام الجمهوريّة الإسلاميّة، فالمقدار الذي أُنجز كان ببركة نظام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الإسلاميّة، وببركة تغلغل فكر الثورة وفكر الإمام، اسم الثورة واسم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الإمام، الذي وبحمد الله؛ قد انتشر إلى حدٍّ ما. لكن علينا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EE266A">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القيام بأكثر من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لأنّنا بحاجة إلى ذلك؛ وسوف أوضح ذلك أكثر؛ نحن، ومن أجل امتلاك جبهة</w:t>
      </w:r>
      <w:r>
        <w:rPr>
          <w:rFonts w:ascii="Traditional Arabic" w:hAnsi="Traditional Arabic" w:cs="Traditional Arabic"/>
          <w:color w:val="17365D"/>
          <w:sz w:val="32"/>
          <w:szCs w:val="32"/>
          <w:rtl/>
        </w:rPr>
        <w:t xml:space="preserve"> (</w:t>
      </w:r>
      <w:r w:rsidRPr="00EE266A">
        <w:rPr>
          <w:rFonts w:ascii="Traditional Arabic" w:hAnsi="Traditional Arabic" w:cs="Traditional Arabic"/>
          <w:b/>
          <w:bCs/>
          <w:color w:val="17365D"/>
          <w:sz w:val="32"/>
          <w:szCs w:val="32"/>
          <w:rtl/>
        </w:rPr>
        <w:t>هجوميّة)</w:t>
      </w:r>
      <w:r w:rsidRPr="00595AF4">
        <w:rPr>
          <w:rFonts w:ascii="Traditional Arabic" w:hAnsi="Traditional Arabic" w:cs="Traditional Arabic"/>
          <w:color w:val="17365D"/>
          <w:sz w:val="32"/>
          <w:szCs w:val="32"/>
        </w:rPr>
        <w:t xml:space="preserve"> - </w:t>
      </w:r>
      <w:r w:rsidRPr="00595AF4">
        <w:rPr>
          <w:rFonts w:ascii="Traditional Arabic" w:hAnsi="Traditional Arabic" w:cs="Traditional Arabic"/>
          <w:color w:val="17365D"/>
          <w:sz w:val="32"/>
          <w:szCs w:val="32"/>
          <w:rtl/>
        </w:rPr>
        <w:t>تشكيل هجوميّ- مصونةٍ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هجمات الآخرين، بحاجة إلى نشر هذه الأعمال، هذه الأفكار والآراء، وإعلامها،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نحتاج إليه حقيقةً. في الواقع إنّ لهجماتنا هذه جانباً تحصينيّاً وقائيّاً؛ لذا،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برأيي، كلّما عملتم من أجل رفع هذا التخلّف، فهو مفيد ولازم. في مجال هذه النهضة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يجب القول إنّه في نهضة الصحوة وفي القضايا المتعلِّقة بالمرأة- يجب عدم الإهمال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وعدم التوقّف أو التقاعس في منتصف الطريق. مع أنّنا نمتلك هذا الخطاب الكامل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والمفيد والمقنع للإسلام، إلّا أنّنا عمليّاً وضعنا أنفسنا في موضع الانفعال مقابل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خطاب الغرب بخصوص المرأة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خطاب الغرب،</w:t>
      </w:r>
      <w:r>
        <w:rPr>
          <w:rFonts w:ascii="Traditional Arabic" w:hAnsi="Traditional Arabic" w:cs="Traditional Arabic"/>
          <w:b/>
          <w:bCs/>
          <w:color w:val="C00000"/>
          <w:sz w:val="32"/>
          <w:szCs w:val="32"/>
          <w:u w:val="dotted" w:color="00B0F0"/>
        </w:rPr>
        <w:t xml:space="preserve"> </w:t>
      </w:r>
      <w:r>
        <w:rPr>
          <w:rFonts w:ascii="Traditional Arabic" w:hAnsi="Traditional Arabic" w:cs="Traditional Arabic"/>
          <w:b/>
          <w:bCs/>
          <w:color w:val="C00000"/>
          <w:sz w:val="32"/>
          <w:szCs w:val="32"/>
          <w:u w:val="dotted" w:color="00B0F0"/>
          <w:rtl/>
        </w:rPr>
        <w:t xml:space="preserve"> </w:t>
      </w:r>
      <w:r w:rsidRPr="00634A44">
        <w:rPr>
          <w:rFonts w:ascii="Traditional Arabic" w:hAnsi="Traditional Arabic" w:cs="Traditional Arabic"/>
          <w:b/>
          <w:bCs/>
          <w:color w:val="C00000"/>
          <w:sz w:val="32"/>
          <w:szCs w:val="32"/>
          <w:u w:val="dotted" w:color="00B0F0"/>
          <w:rtl/>
        </w:rPr>
        <w:t>تقهقر وانحطاط</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خطاب الغرب حول المرأة، خطاب سياسيّ مدروس بدقّة. بمعنى أنّه أُجريت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محاسبات دقيقة، قبل بدء العمل بهذا الفكر وهذا الخطاب. بالطبع هذا ليس خبراً أنقله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استناداً إلى معلومات ووثائق. لكنّ القرائن تؤيّد هذا التحليل وتدعمه. فمع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بداية عصر النهضة، وما تبعه من ظهور الصناعة الحديثة وانتشارها في الغرب, تنامى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الخطاب الغربيّ تدريجيّاً، ووصل إلى أوجه في عصرنا. لكن بالطبع، سيصاحب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الأوج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انحطاطٌ وتنزّل، وإن شاء الله ذلّ هذا الخطاب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وانهياره</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لخطاب الغرب حول المرأة، أجزاء مختلفة، لكنّ جزءَيْن منه هما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الأبرز</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ترجيل المرأة</w:t>
      </w:r>
    </w:p>
    <w:p w:rsidR="00DC0CC3" w:rsidRPr="00595AF4" w:rsidRDefault="00DC0CC3" w:rsidP="00EE266A">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الأول</w:t>
      </w:r>
      <w:r w:rsidRPr="00595AF4">
        <w:rPr>
          <w:rFonts w:ascii="Traditional Arabic" w:hAnsi="Traditional Arabic" w:cs="Traditional Arabic"/>
          <w:color w:val="17365D"/>
          <w:sz w:val="32"/>
          <w:szCs w:val="32"/>
        </w:rPr>
        <w:t xml:space="preserve">: </w:t>
      </w:r>
      <w:r w:rsidRPr="00EE266A">
        <w:rPr>
          <w:rFonts w:ascii="Traditional Arabic" w:hAnsi="Traditional Arabic" w:cs="Traditional Arabic"/>
          <w:b/>
          <w:bCs/>
          <w:color w:val="17365D"/>
          <w:sz w:val="32"/>
          <w:szCs w:val="32"/>
          <w:rtl/>
        </w:rPr>
        <w:t>(تَرْجيل</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أي تشبُّهها بالرجل، وهو جزء مهمّ من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الخطاب. والآخر، أن تصبح المرأة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وسيلة سهلة لتلذّذ الرجل جنسيّاً. سواء أكان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تلذّذاً بصريّاً (أي بالنظر)، أم ما يلي ذلك من مراحل أسوأ وأبعد من التلذّذ</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البصريّ, وهذا جزء آخر من خطاب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الغرب بخصوص المرأة. أمّا مسألة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الـ</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فمينيسم» (الدفاع عن حقوق المرأة) وما شابه من الأمور الرائجة في عالمنا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الحاليّ، فهي في الواقع نتاج الخطاب الغربيّ ذاك (من إفرازاته)، والذي سيوصل الأمور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هنا في نهاية المطاف</w:t>
      </w:r>
      <w:r w:rsidRPr="00595AF4">
        <w:rPr>
          <w:rFonts w:ascii="Traditional Arabic" w:hAnsi="Traditional Arabic" w:cs="Traditional Arabic"/>
          <w:color w:val="17365D"/>
          <w:sz w:val="32"/>
          <w:szCs w:val="32"/>
        </w:rPr>
        <w:t>.</w:t>
      </w:r>
    </w:p>
    <w:p w:rsidR="00DC0CC3" w:rsidRDefault="00DC0CC3" w:rsidP="00EE266A">
      <w:pPr>
        <w:spacing w:before="100" w:beforeAutospacing="1" w:after="100" w:afterAutospacing="1"/>
        <w:ind w:firstLine="720"/>
        <w:jc w:val="both"/>
        <w:rPr>
          <w:rFonts w:ascii="Traditional Arabic" w:hAnsi="Traditional Arabic" w:cs="Traditional Arabic"/>
          <w:color w:val="17365D"/>
          <w:sz w:val="32"/>
          <w:szCs w:val="32"/>
          <w:rtl/>
        </w:rPr>
      </w:pPr>
      <w:r w:rsidRPr="00EE266A">
        <w:rPr>
          <w:rFonts w:ascii="Traditional Arabic" w:hAnsi="Traditional Arabic" w:cs="Traditional Arabic"/>
          <w:color w:val="17365D"/>
          <w:sz w:val="32"/>
          <w:szCs w:val="32"/>
          <w:shd w:val="clear" w:color="auto" w:fill="FFFF66"/>
          <w:rtl/>
        </w:rPr>
        <w:t>الهدف من</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w:t>
      </w:r>
      <w:r w:rsidRPr="00EE266A">
        <w:rPr>
          <w:rFonts w:ascii="Traditional Arabic" w:hAnsi="Traditional Arabic" w:cs="Traditional Arabic"/>
          <w:b/>
          <w:bCs/>
          <w:color w:val="17365D"/>
          <w:sz w:val="32"/>
          <w:szCs w:val="32"/>
          <w:shd w:val="clear" w:color="auto" w:fill="FFFF66"/>
          <w:rtl/>
        </w:rPr>
        <w:t>ترجيل المرأة</w:t>
      </w:r>
      <w:r w:rsidRPr="00EE266A">
        <w:rPr>
          <w:rFonts w:ascii="Traditional Arabic" w:hAnsi="Traditional Arabic" w:cs="Traditional Arabic"/>
          <w:color w:val="17365D"/>
          <w:sz w:val="32"/>
          <w:szCs w:val="32"/>
          <w:shd w:val="clear" w:color="auto" w:fill="FFFF66"/>
          <w:rtl/>
        </w:rPr>
        <w:t>)،</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دفعها للقيام بأعمال أكثر انسجاماً مع بنية الرجل الجسديّة،</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العصبيّة والفكريّة، وجعلُ ذلك افتخاراً وامتيازاً</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للمرأة. ونحن</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في المقابل انفعلنا</w:t>
      </w:r>
      <w:r w:rsidRPr="00EE266A">
        <w:rPr>
          <w:rStyle w:val="FootnoteReference"/>
          <w:rFonts w:ascii="Traditional Arabic" w:hAnsi="Traditional Arabic" w:cs="Traditional Arabic"/>
          <w:color w:val="17365D"/>
          <w:sz w:val="32"/>
          <w:szCs w:val="32"/>
          <w:shd w:val="clear" w:color="auto" w:fill="FFFF66"/>
          <w:rtl/>
        </w:rPr>
        <w:footnoteReference w:id="14"/>
      </w:r>
      <w:r w:rsidRPr="00EE266A">
        <w:rPr>
          <w:rFonts w:ascii="Traditional Arabic" w:hAnsi="Traditional Arabic" w:cs="Traditional Arabic"/>
          <w:color w:val="17365D"/>
          <w:sz w:val="32"/>
          <w:szCs w:val="32"/>
          <w:shd w:val="clear" w:color="auto" w:fill="FFFF66"/>
          <w:rtl/>
        </w:rPr>
        <w:t>، وخُدعنا</w:t>
      </w:r>
    </w:p>
    <w:p w:rsidR="00DC0CC3" w:rsidRPr="00595AF4" w:rsidRDefault="00DC0CC3" w:rsidP="00EE266A">
      <w:pPr>
        <w:spacing w:before="100" w:beforeAutospacing="1" w:after="100" w:afterAutospacing="1"/>
        <w:ind w:firstLine="720"/>
        <w:jc w:val="both"/>
        <w:rPr>
          <w:rFonts w:ascii="Traditional Arabic" w:hAnsi="Traditional Arabic" w:cs="Traditional Arabic"/>
          <w:color w:val="17365D"/>
          <w:sz w:val="32"/>
          <w:szCs w:val="32"/>
        </w:rPr>
      </w:pP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وقبلنا عن جهل أو عن</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غير التفات لهذا الخطاب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انظروا كيف أنّنا نفتخر بوجود هذا العدد من النساء، في المراكز التنفيذيّة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الفُلانيّة في البلاد. لا يخطئنّ أحد فهمي، فأنا لا إشكال عندي من وجود هؤلاء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السيّدات في تلك المناصب التنفيذيّة، أعني بأنّني لا أعارض ذلك ولا أنفيه، ولا أجد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فيه أيّة مشكلة ـ لنفترض بأن وزير الصحة عندنا كان امرأة، أو كانت بعض السيّدات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معاونات لرئيس الجمهورية، أو تولَّينَ مناصب أخرى في البلاد. ولا أرى إشكالاً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ـ إلّا أنّ المشكلة تكمن في الافتخار والتباهي أمام العالم، أن انظروا كم سيّدة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لدينا في المراكز التنفيذيّة للبلاد! هذا ما يسمّى الانخداع والانفعال. لا حاجة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للافتخار هنا</w:t>
      </w:r>
      <w:r w:rsidRPr="00595AF4">
        <w:rPr>
          <w:rFonts w:ascii="Traditional Arabic" w:hAnsi="Traditional Arabic" w:cs="Traditional Arabic"/>
          <w:color w:val="17365D"/>
          <w:sz w:val="32"/>
          <w:szCs w:val="32"/>
        </w:rPr>
        <w:t>.</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سلبية النظرة الانفعاليّة</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حسناً, فقد وُجدت سيّدة تمتلك خصائص وقُدرات أهّلتها لهذا المنصب،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جيد، ولمَ لا؟! فهو ليس مخالفاً للقانون. لكن أن نُفاخر بأن لدينا هذا العدد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السيّدات المسؤولات في المراكز التنفيذيّة، فهذا خطأ. لو أنّنا افتخرنا بوجود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العدد من السيّدات المثقّفات، المتعلّمات، فهذا جيّد، وهذا في مكانه، إذا قُلنا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لدينا هذا العدد من السيّدات المؤلّفات والناشطات الثقافيّات والسياسيّات، فلا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إشكال في ذلك؛ وإذا قُلنا بأنّ لدينا هذا العدد من السيّدات الاستشهاديّات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والمجاهدات في مختلف الميادين، فهذا جيّد؛ لو قلنا بأنّ لدينا هذا العدد من النساء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الفعّالات في المجالات السياسيّة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والثوريّة، مذيعات وكاتبات، فهذا جيّد، ومن الجيّد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نفخر بهنّ. لكن أن نفخر بأنّ لدينا هذا العدد من الوزيرات وهذا العدد من النوّاب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والمعاونات في المراكز التنفيذية المختلفة، وهذا العدد من مديرات المؤسّسات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التجاريّة، فهذا خطأ، وهذا انفعال في مقابلهم. وهل تقرّر إحالة أعمال الرجال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للنساء؟! لا،</w:t>
      </w:r>
      <w:r w:rsidRPr="00595AF4">
        <w:rPr>
          <w:rFonts w:ascii="Traditional Arabic" w:hAnsi="Traditional Arabic" w:cs="Traditional Arabic"/>
          <w:color w:val="17365D"/>
          <w:sz w:val="32"/>
          <w:szCs w:val="32"/>
        </w:rPr>
        <w:t xml:space="preserve"> </w:t>
      </w:r>
      <w:r w:rsidRPr="00EE266A">
        <w:rPr>
          <w:rFonts w:ascii="Traditional Arabic" w:hAnsi="Traditional Arabic" w:cs="Traditional Arabic"/>
          <w:color w:val="17365D"/>
          <w:sz w:val="32"/>
          <w:szCs w:val="32"/>
          <w:shd w:val="clear" w:color="auto" w:fill="FFFF66"/>
          <w:rtl/>
        </w:rPr>
        <w:t>فمقام المرأة، هوية</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المرأة وشخصيّة المرأة؛ يكمن في جنس المرأة ذاتها- هويةٌ</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جدّ سامية ومكرّمة- وهي تتفوّق في بعض النواحي</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على</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الرجال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نجد أنّه في الإجمال لا فرق بين المرأة والرجل؛ ونجد أنّه من حيث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الخِلقة، ومن جهة الخصوصيّات الطبيعيّة التي خلقها الله المتعال فيها، هناك 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الامتيازات للمرأة وبعض الامتيازات للرجل، وقد وهب الله تعالى قدراً من الخصوصيّة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لهذا الجنس وكذا للجنس الآخر. يمتلك هذا الجنس بعض المميّزات والخصائص، وكذا الجنس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الآخر، لذلك،</w:t>
      </w:r>
      <w:r w:rsidRPr="00595AF4">
        <w:rPr>
          <w:rFonts w:ascii="Traditional Arabic" w:hAnsi="Traditional Arabic" w:cs="Traditional Arabic"/>
          <w:color w:val="17365D"/>
          <w:sz w:val="32"/>
          <w:szCs w:val="32"/>
        </w:rPr>
        <w:t xml:space="preserve"> </w:t>
      </w:r>
      <w:r w:rsidRPr="00EE266A">
        <w:rPr>
          <w:rFonts w:ascii="Traditional Arabic" w:hAnsi="Traditional Arabic" w:cs="Traditional Arabic"/>
          <w:color w:val="17365D"/>
          <w:sz w:val="32"/>
          <w:szCs w:val="32"/>
          <w:shd w:val="clear" w:color="auto" w:fill="FFFF66"/>
          <w:rtl/>
        </w:rPr>
        <w:t>ففي الأمور الإنسانيّة، لا فرق أو تفاوت</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بينهما؛</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كما لا فرق في الأمور التي جعلها الله للإنسان،</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لناحية</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الحقوق الإنسانيّة، والحقوق الاجتماعيّة ومن</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ناحية القيم المعنويّة والسير التكامليّ</w:t>
      </w:r>
      <w:r w:rsidRPr="00EE266A">
        <w:rPr>
          <w:rFonts w:ascii="Traditional Arabic" w:hAnsi="Traditional Arabic" w:cs="Traditional Arabic"/>
          <w:color w:val="17365D"/>
          <w:sz w:val="32"/>
          <w:szCs w:val="32"/>
          <w:shd w:val="clear" w:color="auto" w:fill="FFFF66"/>
        </w:rPr>
        <w:t xml:space="preserve"> </w:t>
      </w:r>
      <w:r w:rsidRPr="00EE266A">
        <w:rPr>
          <w:rFonts w:ascii="Traditional Arabic" w:hAnsi="Traditional Arabic" w:cs="Traditional Arabic"/>
          <w:color w:val="17365D"/>
          <w:sz w:val="32"/>
          <w:szCs w:val="32"/>
          <w:shd w:val="clear" w:color="auto" w:fill="FFFF66"/>
          <w:rtl/>
        </w:rPr>
        <w:t>المعنويّ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 أنّ رجلاً يصبح كعليّ بن أبي طالب</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tl/>
        </w:rPr>
        <w:t>، وامرأة كالسيّدة فاطمة الزهراء</w:t>
      </w:r>
      <w:r>
        <w:rPr>
          <w:rFonts w:ascii="Traditional Arabic" w:hAnsi="Traditional Arabic" w:cs="Traditional Arabic"/>
          <w:color w:val="17365D"/>
          <w:sz w:val="32"/>
          <w:szCs w:val="32"/>
          <w:rtl/>
        </w:rPr>
        <w:t>”عليها السلام”</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ورجل كعيسى</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وامرأة كمريم</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“عليها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فرق بين الاثنين. إذاً، هي نظرة صائبة، أن نعرف المرأة في إطار جنسها، كما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امرأة واقعيّة، أنثى. وأن نعرف أيّ قيم يمكن أن نُنمّيها ونُرقّيها في هذا الفرد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المنتمي إلى هذا الجنس، أو ذلك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المجتمع (الجماعة) المنتمي إلى هذا الجنس.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النظرة هي نظرة صائبة، علينا أن لا ننفعل أمام النظرة الغربيّة، لكن للأسف، هذا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أصابنا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وسيلة للتلذُّذ</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بالنسبة إلى الجزء الثاني, حيث جعلوا المرأة وسيلةً لتلذّذ الرجل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جنسيّاً، هو ليس بالتلذّذ المعنويّ والروحيّ ولا بالتلذّذ العلميّ، إذ يمكن لشخصين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الجلوس معاً فيستمتع أحدهما بحديث الآخر، بمعلوماته؛ لكن لا، فهذا ليس مطروحاً،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الهدف (عندهم) هو أن يتمكّن الرجل وبكلّ سهولة من التلذّذ جنسيّاً بالمرأة. وقد دخل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الأمر من الغرب كصفعة على وجه الدول غير المحصّنة وغير المسلّحة بسلاح الإسلام؛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بما في ذلك بلادنا. ولحسن الحظّ جاءت الثورة، وتمّ التصدّي لهذا المدّ بشكل كبير؛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يجب أن تصبح سدّاً في مواجهة هذا الخطر الداهم والبلاء العظيم. فالحجاب أحد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مقدّمات هذه المواجهة، وكذلك مسألة الثياب والزّي، ومسألة المعاشرة والاختلاط بين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الرجل والمرأة ومعرفة حدودهما، أيضاً من مُقدّمات مواجهة هذا البلاء العظيم، 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بلاء للمرأة والرجل على السواء، وفيه بالطبع مسألة تحقير المرأة؛ دون الالتفات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ذلك</w:t>
      </w:r>
      <w:r w:rsidRPr="00595AF4">
        <w:rPr>
          <w:rFonts w:ascii="Traditional Arabic" w:hAnsi="Traditional Arabic" w:cs="Traditional Arabic"/>
          <w:color w:val="17365D"/>
          <w:sz w:val="32"/>
          <w:szCs w:val="32"/>
        </w:rPr>
        <w:t>.</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الغرب الخائف</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يجري اليوم وبشكل متعمّد إثارة هذه القضايا، وأنا على اطّلاع بذلك،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فقد قرأت كتابات وصحفاً ومؤلّفات لمفكّرين غربيّين، بدأوا يشعرون تدريجيّاً بالخوف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والاندهاش من هذه الأوضاع، الحقّ معهم؛ لكنّهم تأخّروا في إدراك ذلك. لقد أثاروا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مسألة الشهوة والتي ترتكز على موضوع المرأة؛ لكن نشاهد اليوم حدوث الأسوأ من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وهو موضوع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السَّحاق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w:t>
      </w:r>
      <w:r w:rsidRPr="00595AF4">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المثليّة</w:t>
      </w:r>
      <w:r w:rsidRPr="00595AF4">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 والزواج وتشكيل عائلة من زوجين مثليّين،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وما شاكل. أمور يبدو التحدّث عنها سهلاً، لكنّها هاويات عظيمة، سحيقة وخطرة، حُفرت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طريق الحضارة وفي طريق من يُدير تلك الحضارة ويُسيّرُها. منزلق عجيب، سوف يقضي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عليهم. إنّهم في منتصف الطريق، منتصف المُنحدر، وبرأيي لم يعودوا قادرين على وقف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الانزلاق، فقد تخطّت المشكلة مرحلة المعالجة</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لقد قرأت في صحف الدول الأجنبيّة منذ عدّة سنوات، قبل حوالي سبع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عشر سنوات، أنّ الأمريكيّين يبحثون عن كتب المؤلّف الفلانيّ مثلاً، أو ذلك الروائيّ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 القصصيّ الذي تتمحور كتاباته حول العائلة بغية تحويلها إلى فيلم سينمائيّ وما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شابه. حسناً، لقد قاموا بشيء ما، وما زالوا يحاولون؛ بيد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أنّ مساعيهم لا تساوي أكثر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جدولٍ مائيّ صغير، مقابل سيل عظيم صنعوه بأنفسهم، فابتلوا به، ولسوف يبلوهم أكثر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فأكثر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نحن نملك نوعاً من الحصانة والتحصّن في هذه القضيّة، بسبب وجود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الحجاب وبقيّة الضوابط، لكن يجب أن لا نستسهل الأمر، وأن نأخذه على محمل الجدّ.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أشارت إليه السيّدات في هذا الإطار, وما قلن إنّهنّ يعملن عليه، كقضيّة الانجذاب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الجنسيّ وخطره على المرأة والرجل والمجتمع والعائلة. برأيي ينبغي النظر إليه بجدّ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وأهميّة كبرى</w:t>
      </w:r>
      <w:r w:rsidRPr="00595AF4">
        <w:rPr>
          <w:rFonts w:ascii="Traditional Arabic" w:hAnsi="Traditional Arabic" w:cs="Traditional Arabic"/>
          <w:color w:val="17365D"/>
          <w:sz w:val="32"/>
          <w:szCs w:val="32"/>
        </w:rPr>
        <w:t>.</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الخطاب الهجوميّ</w:t>
      </w:r>
    </w:p>
    <w:p w:rsidR="00DC0CC3" w:rsidRPr="00595AF4" w:rsidRDefault="00DC0CC3" w:rsidP="00AD1E9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حسناً، ذكرنا بأنّ خطاب الإسلام هو</w:t>
      </w:r>
      <w:r w:rsidRPr="00595AF4">
        <w:rPr>
          <w:rFonts w:ascii="Traditional Arabic" w:hAnsi="Traditional Arabic" w:cs="Traditional Arabic"/>
          <w:color w:val="17365D"/>
          <w:sz w:val="32"/>
          <w:szCs w:val="32"/>
        </w:rPr>
        <w:t xml:space="preserve"> </w:t>
      </w:r>
      <w:r w:rsidRPr="00EE266A">
        <w:rPr>
          <w:rFonts w:ascii="Traditional Arabic" w:hAnsi="Traditional Arabic" w:cs="Traditional Arabic"/>
          <w:b/>
          <w:bCs/>
          <w:color w:val="17365D"/>
          <w:sz w:val="32"/>
          <w:szCs w:val="32"/>
          <w:rtl/>
        </w:rPr>
        <w:t>(المرأة</w:t>
      </w:r>
      <w:r w:rsidRPr="00EE266A">
        <w:rPr>
          <w:rFonts w:ascii="Traditional Arabic" w:hAnsi="Traditional Arabic" w:cs="Traditional Arabic"/>
          <w:b/>
          <w:bCs/>
          <w:color w:val="17365D"/>
          <w:sz w:val="32"/>
          <w:szCs w:val="32"/>
        </w:rPr>
        <w:t xml:space="preserve"> </w:t>
      </w:r>
      <w:r w:rsidRPr="00EE266A">
        <w:rPr>
          <w:rFonts w:ascii="Traditional Arabic" w:hAnsi="Traditional Arabic" w:cs="Traditional Arabic"/>
          <w:b/>
          <w:bCs/>
          <w:color w:val="17365D"/>
          <w:sz w:val="32"/>
          <w:szCs w:val="32"/>
          <w:rtl/>
        </w:rPr>
        <w:t>الحقيقيّة</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وكما أشرت ويجب أن نطرح هذا الخطاب بنحو</w:t>
      </w:r>
      <w:r w:rsidRPr="00595AF4">
        <w:rPr>
          <w:rFonts w:ascii="Traditional Arabic" w:hAnsi="Traditional Arabic" w:cs="Traditional Arabic"/>
          <w:color w:val="17365D"/>
          <w:sz w:val="32"/>
          <w:szCs w:val="32"/>
        </w:rPr>
        <w:t xml:space="preserve"> </w:t>
      </w:r>
      <w:r w:rsidRPr="00EE266A">
        <w:rPr>
          <w:rFonts w:ascii="Traditional Arabic" w:hAnsi="Traditional Arabic" w:cs="Traditional Arabic"/>
          <w:b/>
          <w:bCs/>
          <w:color w:val="17365D"/>
          <w:sz w:val="32"/>
          <w:szCs w:val="32"/>
          <w:rtl/>
        </w:rPr>
        <w:t>(هجوميّ)</w:t>
      </w:r>
      <w:r w:rsidRPr="00595AF4">
        <w:rPr>
          <w:rFonts w:ascii="Traditional Arabic" w:hAnsi="Traditional Arabic" w:cs="Traditional Arabic"/>
          <w:color w:val="17365D"/>
          <w:sz w:val="32"/>
          <w:szCs w:val="32"/>
          <w:rtl/>
        </w:rPr>
        <w:t>؛ وأن لا يأخذ موقع الدفاع على الإطلاق. قالت 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السيّدات إنّ الساعين وراء مواثيق المرأة أو المؤسّسات التابعة للأمم المتّحدة،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يهدّدون بأنّكم إذا فعلتم كذا أو كذا، فسنصدر قراراً ضدّكم. حسناً، فليفعلوا، للدرك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الأسفل</w:t>
      </w:r>
      <w:r w:rsidRPr="00595AF4">
        <w:rPr>
          <w:rFonts w:ascii="Traditional Arabic" w:hAnsi="Traditional Arabic" w:cs="Traditional Arabic"/>
          <w:color w:val="17365D"/>
          <w:sz w:val="32"/>
          <w:szCs w:val="32"/>
        </w:rPr>
        <w:t xml:space="preserve">! </w:t>
      </w:r>
      <w:r w:rsidRPr="00AD1E9B">
        <w:rPr>
          <w:rFonts w:ascii="Traditional Arabic" w:hAnsi="Traditional Arabic" w:cs="Traditional Arabic"/>
          <w:color w:val="17365D"/>
          <w:sz w:val="32"/>
          <w:szCs w:val="32"/>
          <w:shd w:val="clear" w:color="auto" w:fill="FFFF66"/>
          <w:rtl/>
        </w:rPr>
        <w:t>يجب أن يُطرح الخطاب الإسلاميّ حول المرأة بشكل</w:t>
      </w:r>
      <w:r w:rsidRPr="00AD1E9B">
        <w:rPr>
          <w:rFonts w:ascii="Traditional Arabic" w:hAnsi="Traditional Arabic" w:cs="Traditional Arabic"/>
          <w:color w:val="17365D"/>
          <w:sz w:val="32"/>
          <w:szCs w:val="32"/>
          <w:shd w:val="clear" w:color="auto" w:fill="FFFF66"/>
        </w:rPr>
        <w:t xml:space="preserve"> </w:t>
      </w:r>
      <w:r>
        <w:rPr>
          <w:rFonts w:ascii="Traditional Arabic" w:hAnsi="Traditional Arabic" w:cs="Traditional Arabic"/>
          <w:color w:val="17365D"/>
          <w:sz w:val="32"/>
          <w:szCs w:val="32"/>
          <w:shd w:val="clear" w:color="auto" w:fill="FFFF66"/>
          <w:rtl/>
        </w:rPr>
        <w:t>(</w:t>
      </w:r>
      <w:r w:rsidRPr="00AD1E9B">
        <w:rPr>
          <w:rFonts w:ascii="Traditional Arabic" w:hAnsi="Traditional Arabic" w:cs="Traditional Arabic"/>
          <w:color w:val="17365D"/>
          <w:sz w:val="32"/>
          <w:szCs w:val="32"/>
          <w:shd w:val="clear" w:color="auto" w:fill="FFFF66"/>
          <w:rtl/>
        </w:rPr>
        <w:t>هجوميّ</w:t>
      </w:r>
      <w:r>
        <w:rPr>
          <w:rFonts w:ascii="Traditional Arabic" w:hAnsi="Traditional Arabic" w:cs="Traditional Arabic"/>
          <w:color w:val="17365D"/>
          <w:sz w:val="32"/>
          <w:szCs w:val="32"/>
          <w:shd w:val="clear" w:color="auto" w:fill="FFFF66"/>
          <w:rtl/>
        </w:rPr>
        <w:t>)</w:t>
      </w:r>
      <w:r w:rsidRPr="00AD1E9B">
        <w:rPr>
          <w:rFonts w:ascii="Traditional Arabic" w:hAnsi="Traditional Arabic" w:cs="Traditional Arabic"/>
          <w:color w:val="17365D"/>
          <w:sz w:val="32"/>
          <w:szCs w:val="32"/>
          <w:shd w:val="clear" w:color="auto" w:fill="FFFF66"/>
          <w:rtl/>
        </w:rPr>
        <w:t>،</w:t>
      </w:r>
      <w:r>
        <w:rPr>
          <w:rFonts w:ascii="Traditional Arabic" w:hAnsi="Traditional Arabic" w:cs="Traditional Arabic"/>
          <w:color w:val="17365D"/>
          <w:sz w:val="32"/>
          <w:szCs w:val="32"/>
          <w:shd w:val="clear" w:color="auto" w:fill="FFFF66"/>
          <w:rtl/>
        </w:rPr>
        <w:t xml:space="preserve"> (</w:t>
      </w:r>
      <w:r w:rsidRPr="00AD1E9B">
        <w:rPr>
          <w:rFonts w:ascii="Traditional Arabic" w:hAnsi="Traditional Arabic" w:cs="Traditional Arabic"/>
          <w:color w:val="17365D"/>
          <w:sz w:val="32"/>
          <w:szCs w:val="32"/>
          <w:shd w:val="clear" w:color="auto" w:fill="FFFF66"/>
          <w:rtl/>
        </w:rPr>
        <w:t>انتزاعيّ)، فإذا قالوا لمَ لا تسمحون</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للمرأة بالتّجول دون</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حجاب؟ يجب القول</w:t>
      </w:r>
      <w:r w:rsidRPr="00AD1E9B">
        <w:rPr>
          <w:rFonts w:ascii="Traditional Arabic" w:hAnsi="Traditional Arabic" w:cs="Traditional Arabic"/>
          <w:color w:val="17365D"/>
          <w:sz w:val="32"/>
          <w:szCs w:val="32"/>
          <w:shd w:val="clear" w:color="auto" w:fill="FFFF66"/>
        </w:rPr>
        <w:t xml:space="preserve">: </w:t>
      </w:r>
      <w:r>
        <w:rPr>
          <w:rFonts w:ascii="Traditional Arabic" w:hAnsi="Traditional Arabic" w:cs="Traditional Arabic"/>
          <w:color w:val="17365D"/>
          <w:sz w:val="32"/>
          <w:szCs w:val="32"/>
          <w:shd w:val="clear" w:color="auto" w:fill="FFFF66"/>
          <w:rtl/>
        </w:rPr>
        <w:t xml:space="preserve"> (</w:t>
      </w:r>
      <w:r w:rsidRPr="00AD1E9B">
        <w:rPr>
          <w:rFonts w:ascii="Traditional Arabic" w:hAnsi="Traditional Arabic" w:cs="Traditional Arabic"/>
          <w:color w:val="17365D"/>
          <w:sz w:val="32"/>
          <w:szCs w:val="32"/>
          <w:shd w:val="clear" w:color="auto" w:fill="FFFF66"/>
          <w:rtl/>
        </w:rPr>
        <w:t>لمَ تسمحون لهذا النوع من الحريّة</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المُضرّة والمُرعبة</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الموجودة حاليّاً في الغرب</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يجري اليوم حقيقةً؛ بخصوص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عدم الاحتشام والحجاب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الغرب؛ يجعل الإنسان يُصاب بالدهشة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والتساؤل عمّا سيفعلونه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بعد، وإلى أين هم سائرون؟ لا ريب وأنّكنَّ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تملكنَ معلومات أكثر منّي، لكنّني أيضاً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أملك معلومات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كثيرة حول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يجري في هذا المجال؛ وعلى شتّى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المستويات: من المستويات العليا إلى مستوى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العمل والمعيشة المتعارف عليها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الحياة والمهنة وما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w:t>
      </w:r>
      <w:r>
        <w:rPr>
          <w:rFonts w:ascii="Traditional Arabic" w:hAnsi="Traditional Arabic" w:cs="Traditional Arabic"/>
          <w:color w:val="17365D"/>
          <w:sz w:val="32"/>
          <w:szCs w:val="32"/>
          <w:rtl/>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المرأة، قدرات خلّاقة</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من خصوصيّات المرأة المطروحة في هذا الخطاب: كرامة المرأة، عزّة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ظرافة المرأة، وليس فقط ظرافتها البنيويّة، بل أيضاً ظرافتها الفكريّة،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العصبيّة والعملانيّة. فهذه الحزم البالغة الرقّة للأطفال والأعصاب الظريفة جدّاً،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يمكن إلّا لأنامل الأمّ الظريفة واللطيفة، أن تفصلها عن بعضها بحيث لا تتشابك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وتتحوّل إلى عُقد، وما من أحد آخر يقدر على ذلك. أي لا يستطيع أيّ إنسان آخر غير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جنس المرأة، القيام بذلك، فهذا العمل هو عمل نسويّ</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(أنوثيّ). فبعض الأعمال ظريفة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جدّاً إلى حدٍّ يجعل الإنسان مندهشاً لهذه القدرة الإلهيّة التي خلقت كلّ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الاقتدار مع هذه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الظرافة في النساء. كنت أقول دائماً للأصدقاء والأقارب والنساء،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وبعكس ما هو متداول</w:t>
      </w:r>
      <w:r w:rsidRPr="00AD1E9B">
        <w:rPr>
          <w:rFonts w:ascii="Traditional Arabic" w:hAnsi="Traditional Arabic" w:cs="Traditional Arabic"/>
          <w:color w:val="17365D"/>
          <w:sz w:val="32"/>
          <w:szCs w:val="32"/>
          <w:shd w:val="clear" w:color="auto" w:fill="FFFF66"/>
          <w:rtl/>
        </w:rPr>
        <w:t>،</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إنّ المرأة هي</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الأقوى بين الجنسين، النساء أقوى من الرجال. بإمكان المرأة بالتدبير</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والدقّة والظرافة أن تدير الرجل بيدها. ويستطيع الإنسان</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مشاهدة</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ذلك بالتجربة، ويمكنه إثباتها بالقياس الفكريّ</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والعقليّ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حقيقة. نعم هناك نساء عديمات التدبير فلا يستطعن القيام بذلك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المرأة صاحبة التدبير بإمكانها ترويض الرجل لنفسها، مثلُها كمثلِ شخص يقوم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بترويض الأسد البريّ، فيضع عليه اللجام ويمتطيه، وهذا لا يعني أنّ الرجل أقوى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جسديّاً من الأسد، لكنّ معناه أنّه استخدم قدراته المعنويّة في ذلك. تمتلك المرأة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القدرة، لكن مع الظرافة، والظرافة التي أقصدها، ليست الظرافة الجسديّة والتركيب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الجسميّ, إنّما الظرافة في الفكر والتفكّر والحكمة وجهاز اتخاذ القرارات أودعها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فيها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لذا, برأيي يجب أن يكون أساس العمل على هذا الشكل, يجب تعزيز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الخطاب والسير به قُدماً</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مسألتان مهمّتان</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الأمر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الثاني الذي ذكرناه؛ يتعلّق بالقضايا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الحاليّة للمرأة؛ باعتقادي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هناك مسألتين أهمّ من غيرهما، 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الأولى القول: إنّهما عاجلتان أكثر من غيرهما، الأولى: مسألة إعطاء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أهميّة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واعتبار أكبر للمنزل والعائلة. أي أن يكون للمنزل شأن أكبر؛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إذ لا يمكن تصوّر إنسان بدون منزل، بدون مسكنٍ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ومأوى؛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فكلّ إنسان يحتاج إلى المنزل، وإلى بيئة المنزل؛ والعائلة عبارة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روح المنزل. ويجب الاهتمام بها؛ والتفكّر والتدبّر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أمرها. الثانية: الحيلولة دون ضعف المرأة وظلمها وفي مختلف المستويات،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لدينا في بلادنا نساء ضعيفات، محرومات، نساء مظلومات مقهورات، يجب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الحؤول دون هذا الظلم الواقع. ويجب وضع قوانين مهمّة،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ولا بد من وجود خُلقيّات لازمة، وآداب وأعراف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تتحقّق في شتّى المستويات، لحماية المرأة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التعرّض للاضطهاد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الأمور التالية: المعاشرة، الجنس، الثقافة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والفكر. أي من الأمور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الشخصيّة والخصوصيّة جدّاً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كالجنس, الذي يمكن أن تضطهد المرأة فيه،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المسائل العامّة، كالمعاشرة والعائلة، ففي مسألة العائلة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الاحترام من قبل الزوج،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الأبناء، من الأب ومن الأخ</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فإذا كانت المرأة محترمة</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ومُكرّمة في محيط</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العائلة، فإنّ جزءاً مهمّاً</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من مشاكل المجتمع سيُحلّ</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يجب أن نجعل الأبناء يُقبّلون يد الأم. وهذا ما يصبو</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إليه الإسلام, أن</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تكون العائلات أكثر تديُّناً وأخلاقاً</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وقُرباً من المفاهيم</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الدينيّة. أن تكون العلاقة بين</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الأبناء والأمّ تكريميّة</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وهذا لا يتنافى أبداً مع</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العلاقات العاطفيّة والحميمة بين</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الأم والأبناء</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الغرب المتوحّش</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يجب أن يكون هذا الاحترام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قائماً. أن تكون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محترمة في عائلتها. هكذا يكون رفع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الظلم عنها.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ولو افترضنا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 في عائلة ما ومنزلٍ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يهين الرجل زوجته بشتّى أنواع الإهانات،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الإهانات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السلوكيّة إلى الإهانات اللغويّة، فالإهانات العُنفيّة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باستخدام اليدين، والتي للأسف ما تزال موجودة في بعض مناطق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 ويجب أن لا تكون موجودة أساساً. وبالطبع هي موجودة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المجتمعات الغربيّة، وبشكل كبير. وهذا ليس بخلاف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المتوقَّع, فالغربيّون لا سيّما الأوروبيّين هم وحشيّون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عنيفون، حتّى لو تمظهروا بالأناقة، ووضعوا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الكرافات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والعطور؛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إلّا أنّهم ما زالوا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يحملون ذات الباطن العنيف</w:t>
      </w:r>
      <w:r w:rsidRPr="00595AF4">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المتوحّش) الذي اتصفوا به عبر التاريخ. فهم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يقتلون بكلّ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سهولة، ويرتكبون الجرائم بدم بارد</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لذا فإنّ [عادة] ضرب المرأة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المنزل من 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الأوروبيّين، ومن قبل الأمريكيّين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بعدهم ليس بالأمر المُستبعد. لكن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يجب عدم تصوّر وجود ذلك في البيئة الإسلاميّة، والذي هو وللأسف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موجود. وبالتالي فهاتان النقطتان أساسيّتان, وبرأيي مهما عملنا ووضعنا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برامج في هذا المجال فهو مناسب وجدير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أمور تَشغل البال</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بعد هاتين النقطتين، يوجد مسائل مهمّة أخرى: مسألة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الزواج والنجاة من العزوبيّة، فيجب إحصاء عقبات الزواج، الأمر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 أشارت إليه السيّدات اللواتي ينْشطن في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وأنا راضٍ جدّاً, لأنّه، وبحمد الله، يجري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الخوض في هذه المسائل،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مسألة الستر، مسألة المعاشرة؛ فنحن بحاجة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للقيام بعمل أساسيّ في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المجال؛ مسألة الحماية المالية والحقوقيّة للنساء المحرومات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المظلومات، وكانت المحاكم من الأمور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تشغل بالي؛ وقد أشارت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خُراساني رضوي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 يتمّ العمل على ذلك في المحاكم؛ أتمنّى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حقّاً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يتحقّق ذلك بشكل عملانيّ</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ومن الأمور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الأخرى التي تشغل بالي وتقلقني،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تمتلك هؤلاء السيّدات القدرة في الدفاع عن أنفسهنّ في المحاكم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وأمام القضاء؛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لا يمتلكن المال الكافي لتعيين المحامين الجيّدين،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يتمكّنَّ من الدفاع بأنفسهنّ عن أنفسهنّ، فيقع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الظّلم عليهنّ. فهذه من جملة الأمور المهمّة التي يجب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متابعتها</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مسألة عمل المرأة، حدود هذا العمل، نوع هذا العمل،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كيفيّة هذا العمل وما تحدّثنا عنه في مجال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حرّية العمل،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فهذه من الأمور التي يجب القيام بها،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الأولويّة للمسألتين اللتين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تحدّثت عنهما في البداية</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شؤون المرأة</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نحو عملٍ جامعٍ</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من الأمور الأخرى التي تشغل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بالي أيضاً، وجود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 هذه الأنشطة المتنوّعة في مجال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وقضيّة المرأة في البلاد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القضايا الحقوقيّة والقانونيّة والفقهيّة إلى القضايا الاجتماعيّة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والتنفيذيّة، إلى العاطفيّة, وكلّ المواضيع المطروحة في مجال المرأة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يجب أن تتّخذ شكلاً تنظيميّاً، وهندسيّاً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عامّاً. 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التقارير التي وصلت إليَّ، أو بعض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قيل هنا، يشير إلى أنّه، 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طُرحت 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الأفكار في هذا المجال؛ لكن وباعتقادي، يجب أن يكون العمل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جامعاً في هذا المجال. أن نتصوّر ونرسم لجميع قضايا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وشؤونها، شكلاً تنظيميّاً وهندسيّاً صحيحاً. وأن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يُؤسّس مركز متقدّم وثابت، مع فريق مقتدرٍ وخطّة بعيدة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المدى</w:t>
      </w:r>
      <w:r w:rsidRPr="00AD1E9B">
        <w:rPr>
          <w:rFonts w:ascii="Traditional Arabic" w:hAnsi="Traditional Arabic" w:cs="Traditional Arabic"/>
          <w:color w:val="17365D"/>
          <w:sz w:val="32"/>
          <w:szCs w:val="32"/>
          <w:shd w:val="clear" w:color="auto" w:fill="FFFF66"/>
          <w:rtl/>
        </w:rPr>
        <w:t>،</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فأنا لا أؤمن بالخطط القصيرة المدى في</w:t>
      </w:r>
      <w:r w:rsidRPr="00AD1E9B">
        <w:rPr>
          <w:rFonts w:ascii="Traditional Arabic" w:hAnsi="Traditional Arabic" w:cs="Traditional Arabic"/>
          <w:color w:val="17365D"/>
          <w:sz w:val="32"/>
          <w:szCs w:val="32"/>
          <w:shd w:val="clear" w:color="auto" w:fill="FFFF66"/>
        </w:rPr>
        <w:t xml:space="preserve"> </w:t>
      </w:r>
      <w:r w:rsidRPr="00AD1E9B">
        <w:rPr>
          <w:rFonts w:ascii="Traditional Arabic" w:hAnsi="Traditional Arabic" w:cs="Traditional Arabic"/>
          <w:color w:val="17365D"/>
          <w:sz w:val="32"/>
          <w:szCs w:val="32"/>
          <w:shd w:val="clear" w:color="auto" w:fill="FFFF66"/>
          <w:rtl/>
        </w:rPr>
        <w:t>الأمور المهمّة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وبعدها يتمّ تعيين اللجان والمؤسّسات المُلحقة والمناسبة وفي مختلف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القطاعات. فيطَّلعون على إنجازات بعضهم ويُنشئون بنكاً للمعلومات. حيث إنّ هناك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الكثير من الأعمال؛ ومن الممكن أنّ بعض السيّدات المشاركات في هذا اللقاء غير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مطّلعات على أعمال وإنجازات بعضهنّ بعضاً. حسن، لدينا والحمد لله، هذا الكم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النساء العاقلات والنُخب، في مختلف المجالات، وبآراء مختلفة، فيجب الإفادة من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المجموعة العظيمة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الحضور الفعّال</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نقطة أخرى أيضاً ـ ولأن الوقت داهمنا وقد حان وقت الظهيرةـ فسأطرحها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كآخر المواضيع. هي أنّ السيّدات الفعّالات في جبهة الثورة، قمن بدور بارز في 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الأيّام ـ قبيل انتصار الثورة بقليل، وفي أوائل الثورة؛ وطوال الحرب المفروضة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فكان لهنّ حضور فعّال. فلا تَدَعْنَ حضور السيّدات الفعّال في جبهة الثورة، يَخْفت،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فالآخرون يحاولون في مواجهة الثورة ومعارضة الثورة، الإفادة من عنصر المرأة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الفعّال. بينما للثورة عدد أكبر من النساء الفعّالات، البارزات، الكاتبات،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والعالمات، وعلى السيّدات المِقدَامات، المفكّرات، من أصحاب القلم والتأليف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والخطابة، من اللواتي يُقدّمنَ الأفكار، أن لا يدعْنَ ساحة الثورة والدفاع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هذه نقطة. وسأستكمل النقطة الأخيرة بهذه الجملة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لإعلامٍ ملتزم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من أجل تقدّم وتطوّر ما عرضناه حول المرأة، وما سمعناه منكنَّ، وما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يُفكَّرُ فيه، يستوجب أن يكون لمؤسّسة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الإذاعة والتلفزيون دور كبير. هم يستطيعون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تستطيع مؤسّسة الإذاعة والتلفزيون، أن تقوم بعمل ثقافيّ تجعل فيه السيّدات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المؤمنات، الفعّالات، المجاهدات في سبيل الله، المحجّبات، المتمتّعات بخصائص المرأة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المسلمة، محترمات ومُكرّمات في المجتمع. بينما يريد الآخرون حصول عكس ذلك، وللأسف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فإنّ بعض البرامج في مؤسّسة الإذاعة والتلفزيون تصب في خانة أولئك الجماعات، ويجب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العمل عكس ذلك, أعني أن تكون المؤسّسة 100% في خدمة هذا الفكر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على كلّ حال، ما يمكن التفكير فيه وتصوّره كمحصّلة لمجموعة الأعمال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أنّنا والحمد لله حقّقنا تقدّماً في قضايا المرأة في نظام 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بيد أنّ هذا التقدّم ليس ممّا يتناسب مع الاحتياجات والتوقّعات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والإمكانيّات التي في الإسلام.. إذاً، نحن نعاني من حالة تخلّف، وسوف تتلافين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أنتنَّ أيّتها السيّدات هذا التخلّف إن شاء الله على أحسن وجه</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ليحفظكنّ الله تعالى بحفظه وَلْيَزِدْ من توفيقاتكنّ، وسنتمكّن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شاء الله من الاقتراب يوماً بعد يوم، ممّا يريده الإسلام على هذا الصعيد</w:t>
      </w:r>
      <w:r w:rsidRPr="00595AF4">
        <w:rPr>
          <w:rFonts w:ascii="Traditional Arabic" w:hAnsi="Traditional Arabic" w:cs="Traditional Arabic"/>
          <w:color w:val="17365D"/>
          <w:sz w:val="32"/>
          <w:szCs w:val="32"/>
        </w:rPr>
        <w:t xml:space="preserve">. </w:t>
      </w:r>
    </w:p>
    <w:p w:rsidR="00DC0CC3" w:rsidRPr="00AD1E9B" w:rsidRDefault="00DC0CC3" w:rsidP="00AD1E9B">
      <w:pPr>
        <w:spacing w:before="100" w:beforeAutospacing="1" w:after="100" w:afterAutospacing="1"/>
        <w:ind w:firstLine="720"/>
        <w:jc w:val="right"/>
        <w:rPr>
          <w:rFonts w:ascii="Traditional Arabic" w:hAnsi="Traditional Arabic" w:cs="Traditional Arabic"/>
          <w:b/>
          <w:bCs/>
          <w:color w:val="17365D"/>
          <w:sz w:val="32"/>
          <w:szCs w:val="32"/>
        </w:rPr>
      </w:pPr>
      <w:r w:rsidRPr="00AD1E9B">
        <w:rPr>
          <w:rFonts w:ascii="Traditional Arabic" w:hAnsi="Traditional Arabic" w:cs="Traditional Arabic"/>
          <w:b/>
          <w:bCs/>
          <w:color w:val="17365D"/>
          <w:sz w:val="32"/>
          <w:szCs w:val="32"/>
          <w:rtl/>
        </w:rPr>
        <w:t>والسلام عليكنّ ورحمة الله و بركاته</w:t>
      </w:r>
      <w:r w:rsidRPr="00AD1E9B">
        <w:rPr>
          <w:rFonts w:ascii="Traditional Arabic" w:hAnsi="Traditional Arabic" w:cs="Traditional Arabic"/>
          <w:b/>
          <w:bCs/>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9" o:spid="_x0000_s1158" alt="Description: 195341.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BmbG9k&#10;wAIAAMw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8" o:spid="_x0000_s1160" alt="Description: 024.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CiTTGY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7" o:spid="_x0000_s1162" alt="Description: 195389.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C3Jv7z&#10;wAIAAMw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6" o:spid="_x0000_s1164" alt="Description: 025.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BA0vQm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5" o:spid="_x0000_s1166" alt="Description: 195403.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7jga&#10;lsECAADMBQAADgAAAAAAAAAAAAAAAAAuAgAAZHJzL2Uyb0RvYy54bWxQSwECLQAUAAYACAAAACEA&#10;mPZsDdkAAAADAQAADwAAAAAAAAAAAAAAAAAbBQAAZHJzL2Rvd25yZXYueG1sUEsFBgAAAAAEAAQA&#10;8wAAACE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4" o:spid="_x0000_s1168" alt="Description: 027.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BowKph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3" o:spid="_x0000_s1170" alt="Description: 195437.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HeWb&#10;G8ECAADMBQAADgAAAAAAAAAAAAAAAAAuAgAAZHJzL2Uyb0RvYy54bWxQSwECLQAUAAYACAAAACEA&#10;mPZsDdkAAAADAQAADwAAAAAAAAAAAAAAAAAbBQAAZHJzL2Rvd25yZXYueG1sUEsFBgAAAAAEAAQA&#10;8wAAACE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2" o:spid="_x0000_s1172" alt="Description: 028.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CaeqXl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1" o:spid="_x0000_s1174" alt="Description: 195446.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AQe7sK&#10;wAIAAMw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0" o:spid="_x0000_s1176" alt="Description: 026.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ARuQyAvQIA&#10;AMkFAAAOAAAAAAAAAAAAAAAAAC4CAABkcnMvZTJvRG9jLnhtbFBLAQItABQABgAIAAAAIQCY9mwN&#10;2QAAAAMBAAAPAAAAAAAAAAAAAAAAABcFAABkcnMvZG93bnJldi54bWxQSwUGAAAAAAQABADzAAAA&#10;HQYAAAAA&#10;" filled="f" stroked="f">
            <o:lock v:ext="edit" aspectratio="t"/>
            <w10:anchorlock/>
          </v:rect>
        </w:pict>
      </w:r>
    </w:p>
    <w:p w:rsidR="00DC0CC3" w:rsidRPr="00FE3314" w:rsidRDefault="00DC0CC3" w:rsidP="00595AF4">
      <w:pPr>
        <w:spacing w:before="100" w:beforeAutospacing="1" w:after="100" w:afterAutospacing="1"/>
        <w:ind w:firstLine="720"/>
        <w:jc w:val="both"/>
        <w:rPr>
          <w:rFonts w:ascii="Traditional Arabic" w:hAnsi="Traditional Arabic" w:cs="Traditional Arabic"/>
          <w:b/>
          <w:bCs/>
          <w:color w:val="365F91"/>
          <w:sz w:val="40"/>
          <w:szCs w:val="40"/>
          <w:u w:val="dotted" w:color="FFFF00"/>
        </w:rPr>
      </w:pPr>
      <w:r w:rsidRPr="00FE3314">
        <w:rPr>
          <w:rFonts w:ascii="Traditional Arabic" w:hAnsi="Traditional Arabic" w:cs="Traditional Arabic"/>
          <w:b/>
          <w:bCs/>
          <w:color w:val="365F91"/>
          <w:sz w:val="40"/>
          <w:szCs w:val="40"/>
          <w:u w:val="dotted" w:color="FFFF00"/>
          <w:rtl/>
        </w:rPr>
        <w:t>خطاب</w:t>
      </w:r>
      <w:r w:rsidRPr="00FE3314">
        <w:rPr>
          <w:rFonts w:ascii="Traditional Arabic" w:hAnsi="Traditional Arabic" w:cs="Traditional Arabic"/>
          <w:b/>
          <w:bCs/>
          <w:color w:val="365F91"/>
          <w:sz w:val="40"/>
          <w:szCs w:val="40"/>
          <w:u w:val="dotted" w:color="FFFF00"/>
        </w:rPr>
        <w:t xml:space="preserve"> </w:t>
      </w:r>
      <w:r w:rsidRPr="00FE3314">
        <w:rPr>
          <w:rFonts w:ascii="Traditional Arabic" w:hAnsi="Traditional Arabic" w:cs="Traditional Arabic"/>
          <w:b/>
          <w:bCs/>
          <w:color w:val="365F91"/>
          <w:sz w:val="40"/>
          <w:szCs w:val="40"/>
          <w:u w:val="dotted" w:color="FFFF00"/>
          <w:rtl/>
        </w:rPr>
        <w:t>الإمام الخامنئي</w:t>
      </w:r>
      <w:r w:rsidRPr="00FE3314">
        <w:rPr>
          <w:rFonts w:ascii="Traditional Arabic" w:hAnsi="Traditional Arabic" w:cs="Traditional Arabic"/>
          <w:b/>
          <w:bCs/>
          <w:color w:val="365F91"/>
          <w:sz w:val="40"/>
          <w:szCs w:val="40"/>
          <w:u w:val="dotted" w:color="FFFF00"/>
        </w:rPr>
        <w:t xml:space="preserve"> </w:t>
      </w:r>
      <w:r>
        <w:rPr>
          <w:rFonts w:ascii="Traditional Arabic" w:hAnsi="Traditional Arabic" w:cs="Traditional Arabic"/>
          <w:b/>
          <w:bCs/>
          <w:color w:val="365F91"/>
          <w:sz w:val="40"/>
          <w:szCs w:val="40"/>
          <w:u w:val="dotted" w:color="FFFF00"/>
          <w:rtl/>
        </w:rPr>
        <w:t>(دام ظله)</w:t>
      </w:r>
      <w:r w:rsidRPr="00FE3314">
        <w:rPr>
          <w:rFonts w:ascii="Traditional Arabic" w:hAnsi="Traditional Arabic" w:cs="Traditional Arabic"/>
          <w:b/>
          <w:bCs/>
          <w:color w:val="365F91"/>
          <w:sz w:val="40"/>
          <w:szCs w:val="40"/>
          <w:u w:val="dotted" w:color="FFFF00"/>
        </w:rPr>
        <w:t xml:space="preserve"> </w:t>
      </w:r>
      <w:r w:rsidRPr="00FE3314">
        <w:rPr>
          <w:rFonts w:ascii="Traditional Arabic" w:hAnsi="Traditional Arabic" w:cs="Traditional Arabic"/>
          <w:b/>
          <w:bCs/>
          <w:color w:val="365F91"/>
          <w:sz w:val="40"/>
          <w:szCs w:val="40"/>
          <w:u w:val="dotted" w:color="FFFF00"/>
          <w:rtl/>
        </w:rPr>
        <w:t>في لقائه جمعاً من السيدات</w:t>
      </w:r>
    </w:p>
    <w:tbl>
      <w:tblPr>
        <w:tblpPr w:leftFromText="180" w:rightFromText="180" w:vertAnchor="text" w:horzAnchor="margin" w:tblpY="769"/>
        <w:tblW w:w="9990" w:type="dxa"/>
        <w:tblCellSpacing w:w="1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15" w:type="dxa"/>
          <w:left w:w="15" w:type="dxa"/>
          <w:bottom w:w="15" w:type="dxa"/>
          <w:right w:w="15" w:type="dxa"/>
        </w:tblCellMar>
        <w:tblLook w:val="0000"/>
      </w:tblPr>
      <w:tblGrid>
        <w:gridCol w:w="8820"/>
        <w:gridCol w:w="1170"/>
      </w:tblGrid>
      <w:tr w:rsidR="00DC0CC3" w:rsidRPr="00595AF4" w:rsidTr="00CD40BB">
        <w:trPr>
          <w:trHeight w:val="764"/>
          <w:tblCellSpacing w:w="15" w:type="dxa"/>
        </w:trPr>
        <w:tc>
          <w:tcPr>
            <w:tcW w:w="8775" w:type="dxa"/>
            <w:shd w:val="clear" w:color="auto" w:fill="FFFF00"/>
            <w:vAlign w:val="center"/>
          </w:tcPr>
          <w:p w:rsidR="00DC0CC3" w:rsidRPr="0067189E" w:rsidRDefault="00DC0CC3" w:rsidP="00CD40BB">
            <w:pPr>
              <w:spacing w:before="100" w:beforeAutospacing="1" w:after="100" w:afterAutospacing="1"/>
              <w:ind w:firstLine="720"/>
              <w:jc w:val="center"/>
              <w:rPr>
                <w:rFonts w:ascii="Traditional Arabic" w:hAnsi="Traditional Arabic" w:cs="Traditional Arabic"/>
                <w:b/>
                <w:bCs/>
                <w:color w:val="17365D"/>
                <w:sz w:val="32"/>
                <w:szCs w:val="32"/>
              </w:rPr>
            </w:pPr>
            <w:r w:rsidRPr="0067189E">
              <w:rPr>
                <w:rFonts w:ascii="Traditional Arabic" w:hAnsi="Traditional Arabic" w:cs="Traditional Arabic"/>
                <w:b/>
                <w:bCs/>
                <w:color w:val="17365D"/>
                <w:sz w:val="36"/>
                <w:szCs w:val="36"/>
                <w:rtl/>
              </w:rPr>
              <w:t>خلاصة الكلام</w:t>
            </w:r>
          </w:p>
        </w:tc>
        <w:tc>
          <w:tcPr>
            <w:tcW w:w="1125" w:type="dxa"/>
            <w:shd w:val="clear" w:color="auto" w:fill="FFFF66"/>
            <w:vAlign w:val="center"/>
          </w:tcPr>
          <w:p w:rsidR="00DC0CC3" w:rsidRPr="0067189E" w:rsidRDefault="00DC0CC3" w:rsidP="00CD40BB">
            <w:pPr>
              <w:spacing w:before="100" w:beforeAutospacing="1" w:after="100" w:afterAutospacing="1"/>
              <w:jc w:val="center"/>
              <w:rPr>
                <w:rFonts w:ascii="Traditional Arabic" w:hAnsi="Traditional Arabic" w:cs="Traditional Arabic"/>
                <w:b/>
                <w:bCs/>
                <w:color w:val="17365D"/>
                <w:sz w:val="32"/>
                <w:szCs w:val="32"/>
              </w:rPr>
            </w:pPr>
            <w:r w:rsidRPr="0067189E">
              <w:rPr>
                <w:rFonts w:ascii="Traditional Arabic" w:hAnsi="Traditional Arabic" w:cs="Traditional Arabic"/>
                <w:b/>
                <w:bCs/>
                <w:color w:val="17365D"/>
                <w:sz w:val="32"/>
                <w:szCs w:val="32"/>
                <w:rtl/>
              </w:rPr>
              <w:t>المواضيع الرئيسية</w:t>
            </w:r>
          </w:p>
        </w:tc>
      </w:tr>
      <w:tr w:rsidR="00DC0CC3" w:rsidRPr="00595AF4" w:rsidTr="00CD40BB">
        <w:trPr>
          <w:tblCellSpacing w:w="15" w:type="dxa"/>
        </w:trPr>
        <w:tc>
          <w:tcPr>
            <w:tcW w:w="8775" w:type="dxa"/>
            <w:shd w:val="clear" w:color="auto" w:fill="CCECFF"/>
            <w:vAlign w:val="center"/>
          </w:tcPr>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أنّ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لدينا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مجال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جنس</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والأمور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التي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تتحقق</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وتجدُ</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لها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معنىً،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بوجود</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كلاماً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هاماً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نوفق</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نقله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وطرحه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أمام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العالم</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العالم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بحاجة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إلى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مبانٍ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ومفاهيم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واضحةٍ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شاملةٍ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ومُقدّمةٍ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للحلول،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وحين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نطرح</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تلك</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المفاهيم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العالم،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فإنّها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تحظى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بالترحيب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والإقبال</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خطاب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الغرب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حول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خطاب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سياسيّ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مدروس</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بدقة</w:t>
            </w:r>
            <w:r w:rsidRPr="00AD1E9B">
              <w:rPr>
                <w:rFonts w:ascii="Traditional Arabic" w:hAnsi="Traditional Arabic" w:cs="Traditional Arabic"/>
                <w:b/>
                <w:bCs/>
                <w:color w:val="0F243E"/>
                <w:sz w:val="28"/>
                <w:szCs w:val="28"/>
              </w:rPr>
              <w:t xml:space="preserve">. </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مع</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بداية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عصر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النهضة،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تبعه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ظهور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الصناعة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الحديثة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وانتشارها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الغرب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تنامى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هذا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الخطاب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الغربي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تدريجياً،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ووصل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إلى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أوجه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عصرنا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لكن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بالطبع،</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سيصاحب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هذا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الأوج</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انحطاطٌ</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وتنزّل،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وإن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شاء</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الله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ذلّ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وانهيار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هذا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الخطاب</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لخطاب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الغرب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حول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أجزاء</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مختلفة،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لكنّ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جزئين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منه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هما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الأبرز</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الأول،</w:t>
            </w:r>
            <w:r>
              <w:rPr>
                <w:rFonts w:ascii="Traditional Arabic" w:hAnsi="Traditional Arabic" w:cs="Traditional Arabic"/>
                <w:b/>
                <w:bCs/>
                <w:color w:val="0F243E"/>
                <w:sz w:val="28"/>
                <w:szCs w:val="28"/>
                <w:rtl/>
              </w:rPr>
              <w:t xml:space="preserve">(تَرْجيل)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تشبُهها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بالرجل،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وهو</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جزء</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مهم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هذا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الخطاب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والآخر،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تصبح</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وسيلة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سهلة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لتلذّذ</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الرجل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جنسياً</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يجب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نستسهل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مسألة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الانجذاب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الجنسي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وخطره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على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والرجل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والمجتمع</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والعائلة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برأيي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ينبغي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النظر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إليه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بجد</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وأهمية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أكبر</w:t>
            </w:r>
            <w:r w:rsidRPr="00AD1E9B">
              <w:rPr>
                <w:rFonts w:ascii="Traditional Arabic" w:hAnsi="Traditional Arabic" w:cs="Traditional Arabic"/>
                <w:b/>
                <w:bCs/>
                <w:color w:val="0F243E"/>
                <w:sz w:val="28"/>
                <w:szCs w:val="28"/>
              </w:rPr>
              <w:t>.</w:t>
            </w:r>
          </w:p>
        </w:tc>
        <w:tc>
          <w:tcPr>
            <w:tcW w:w="1125" w:type="dxa"/>
            <w:shd w:val="clear" w:color="auto" w:fill="0F243E"/>
            <w:vAlign w:val="center"/>
          </w:tcPr>
          <w:p w:rsidR="00DC0CC3" w:rsidRPr="0067189E" w:rsidRDefault="00DC0CC3" w:rsidP="00CD40BB">
            <w:pPr>
              <w:spacing w:before="100" w:beforeAutospacing="1" w:after="100" w:afterAutospacing="1"/>
              <w:jc w:val="center"/>
              <w:rPr>
                <w:rFonts w:ascii="Traditional Arabic" w:hAnsi="Traditional Arabic" w:cs="Traditional Arabic"/>
                <w:b/>
                <w:bCs/>
                <w:color w:val="FFFFFF"/>
                <w:sz w:val="32"/>
                <w:szCs w:val="32"/>
              </w:rPr>
            </w:pPr>
            <w:r w:rsidRPr="0067189E">
              <w:rPr>
                <w:rFonts w:ascii="Traditional Arabic" w:hAnsi="Traditional Arabic" w:cs="Traditional Arabic"/>
                <w:b/>
                <w:bCs/>
                <w:color w:val="FFFFFF"/>
                <w:sz w:val="32"/>
                <w:szCs w:val="32"/>
                <w:rtl/>
              </w:rPr>
              <w:t>الخطاب</w:t>
            </w:r>
            <w:r w:rsidRPr="0067189E">
              <w:rPr>
                <w:rFonts w:ascii="Traditional Arabic" w:hAnsi="Traditional Arabic" w:cs="Traditional Arabic"/>
                <w:b/>
                <w:bCs/>
                <w:color w:val="FFFFFF"/>
                <w:sz w:val="32"/>
                <w:szCs w:val="32"/>
              </w:rPr>
              <w:t xml:space="preserve"> </w:t>
            </w:r>
            <w:r w:rsidRPr="0067189E">
              <w:rPr>
                <w:rFonts w:ascii="Traditional Arabic" w:hAnsi="Traditional Arabic" w:cs="Traditional Arabic"/>
                <w:b/>
                <w:bCs/>
                <w:color w:val="FFFFFF"/>
                <w:sz w:val="32"/>
                <w:szCs w:val="32"/>
                <w:rtl/>
              </w:rPr>
              <w:t>الغربي</w:t>
            </w:r>
            <w:r w:rsidRPr="0067189E">
              <w:rPr>
                <w:rFonts w:ascii="Traditional Arabic" w:hAnsi="Traditional Arabic" w:cs="Traditional Arabic"/>
                <w:b/>
                <w:bCs/>
                <w:color w:val="FFFFFF"/>
                <w:sz w:val="32"/>
                <w:szCs w:val="32"/>
              </w:rPr>
              <w:t xml:space="preserve"> </w:t>
            </w:r>
            <w:r w:rsidRPr="0067189E">
              <w:rPr>
                <w:rFonts w:ascii="Traditional Arabic" w:hAnsi="Traditional Arabic" w:cs="Traditional Arabic"/>
                <w:b/>
                <w:bCs/>
                <w:color w:val="FFFFFF"/>
                <w:sz w:val="32"/>
                <w:szCs w:val="32"/>
                <w:rtl/>
              </w:rPr>
              <w:t>بخصوص</w:t>
            </w:r>
            <w:r w:rsidRPr="0067189E">
              <w:rPr>
                <w:rFonts w:ascii="Traditional Arabic" w:hAnsi="Traditional Arabic" w:cs="Traditional Arabic"/>
                <w:b/>
                <w:bCs/>
                <w:color w:val="FFFFFF"/>
                <w:sz w:val="32"/>
                <w:szCs w:val="32"/>
              </w:rPr>
              <w:t xml:space="preserve"> </w:t>
            </w:r>
            <w:r w:rsidRPr="0067189E">
              <w:rPr>
                <w:rFonts w:ascii="Traditional Arabic" w:hAnsi="Traditional Arabic" w:cs="Traditional Arabic"/>
                <w:b/>
                <w:bCs/>
                <w:color w:val="FFFFFF"/>
                <w:sz w:val="32"/>
                <w:szCs w:val="32"/>
                <w:rtl/>
              </w:rPr>
              <w:t>المرأة</w:t>
            </w:r>
          </w:p>
        </w:tc>
      </w:tr>
      <w:tr w:rsidR="00DC0CC3" w:rsidRPr="00595AF4" w:rsidTr="00CD40BB">
        <w:trPr>
          <w:tblCellSpacing w:w="15" w:type="dxa"/>
        </w:trPr>
        <w:tc>
          <w:tcPr>
            <w:tcW w:w="8775" w:type="dxa"/>
            <w:shd w:val="clear" w:color="auto" w:fill="CCECFF"/>
            <w:vAlign w:val="center"/>
          </w:tcPr>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خطاب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الإسلام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هو</w:t>
            </w:r>
            <w:r>
              <w:rPr>
                <w:rFonts w:ascii="Traditional Arabic" w:hAnsi="Traditional Arabic" w:cs="Traditional Arabic"/>
                <w:b/>
                <w:bCs/>
                <w:color w:val="0F243E"/>
                <w:sz w:val="28"/>
                <w:szCs w:val="28"/>
                <w:rtl/>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الحقيقية</w:t>
            </w:r>
            <w:r>
              <w:rPr>
                <w:rFonts w:ascii="Traditional Arabic" w:hAnsi="Traditional Arabic" w:cs="Traditional Arabic"/>
                <w:b/>
                <w:bCs/>
                <w:color w:val="0F243E"/>
                <w:sz w:val="28"/>
                <w:szCs w:val="28"/>
                <w:rtl/>
              </w:rPr>
              <w:t>)</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وكما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أشرت</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ويجب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نطرح</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هذا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الخطاب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بنحو</w:t>
            </w:r>
            <w:r w:rsidRPr="00AD1E9B">
              <w:rPr>
                <w:rFonts w:ascii="Traditional Arabic" w:hAnsi="Traditional Arabic" w:cs="Traditional Arabic"/>
                <w:b/>
                <w:bCs/>
                <w:color w:val="0F243E"/>
                <w:sz w:val="28"/>
                <w:szCs w:val="28"/>
              </w:rPr>
              <w:t xml:space="preserve"> </w:t>
            </w:r>
            <w:r>
              <w:rPr>
                <w:rFonts w:ascii="Traditional Arabic" w:hAnsi="Traditional Arabic" w:cs="Traditional Arabic"/>
                <w:b/>
                <w:bCs/>
                <w:color w:val="0F243E"/>
                <w:sz w:val="28"/>
                <w:szCs w:val="28"/>
                <w:rtl/>
              </w:rPr>
              <w:t>(</w:t>
            </w:r>
            <w:r w:rsidRPr="00AD1E9B">
              <w:rPr>
                <w:rFonts w:ascii="Traditional Arabic" w:hAnsi="Traditional Arabic" w:cs="Traditional Arabic"/>
                <w:b/>
                <w:bCs/>
                <w:color w:val="0F243E"/>
                <w:sz w:val="28"/>
                <w:szCs w:val="28"/>
                <w:rtl/>
              </w:rPr>
              <w:t>هجومي</w:t>
            </w:r>
            <w:r>
              <w:rPr>
                <w:rFonts w:ascii="Traditional Arabic" w:hAnsi="Traditional Arabic" w:cs="Traditional Arabic"/>
                <w:b/>
                <w:bCs/>
                <w:color w:val="0F243E"/>
                <w:sz w:val="28"/>
                <w:szCs w:val="28"/>
                <w:rtl/>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من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خصوصيات</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المطروحة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هذا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الخطاب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كرامة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عزّة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ظرافة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وليس</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فقط</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ظرافتها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البنيوية،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أيضاً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ظرافتها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الفكرية،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العصبية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والعملانية</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الحزم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البالغة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الرقة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للأطفال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والأعصاب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الظريفة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جداً،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يمكن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إلّا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لأنامل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الأم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الظريفة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واللطيفة،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تفصلها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بعضها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بحيث</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تتشابك</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وتتحول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إلى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عُقد،</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أحد</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آخر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يقدر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على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ذلك</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يستطيع</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إنسان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آخر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غير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جنس</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القيام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بذلك</w:t>
            </w:r>
            <w:r w:rsidRPr="00AD1E9B">
              <w:rPr>
                <w:rFonts w:ascii="Traditional Arabic" w:hAnsi="Traditional Arabic" w:cs="Traditional Arabic"/>
                <w:b/>
                <w:bCs/>
                <w:color w:val="0F243E"/>
                <w:sz w:val="28"/>
                <w:szCs w:val="28"/>
              </w:rPr>
              <w:t>.</w:t>
            </w:r>
          </w:p>
        </w:tc>
        <w:tc>
          <w:tcPr>
            <w:tcW w:w="1125" w:type="dxa"/>
            <w:shd w:val="clear" w:color="auto" w:fill="0F243E"/>
            <w:vAlign w:val="center"/>
          </w:tcPr>
          <w:p w:rsidR="00DC0CC3" w:rsidRPr="0067189E" w:rsidRDefault="00DC0CC3" w:rsidP="00CD40BB">
            <w:pPr>
              <w:spacing w:before="100" w:beforeAutospacing="1" w:after="100" w:afterAutospacing="1"/>
              <w:jc w:val="center"/>
              <w:rPr>
                <w:rFonts w:ascii="Traditional Arabic" w:hAnsi="Traditional Arabic" w:cs="Traditional Arabic"/>
                <w:b/>
                <w:bCs/>
                <w:color w:val="FFFFFF"/>
                <w:sz w:val="32"/>
                <w:szCs w:val="32"/>
              </w:rPr>
            </w:pPr>
            <w:r w:rsidRPr="0067189E">
              <w:rPr>
                <w:rFonts w:ascii="Traditional Arabic" w:hAnsi="Traditional Arabic" w:cs="Traditional Arabic"/>
                <w:b/>
                <w:bCs/>
                <w:color w:val="FFFFFF"/>
                <w:sz w:val="32"/>
                <w:szCs w:val="32"/>
                <w:rtl/>
              </w:rPr>
              <w:t>الخطاب</w:t>
            </w:r>
            <w:r w:rsidRPr="0067189E">
              <w:rPr>
                <w:rFonts w:ascii="Traditional Arabic" w:hAnsi="Traditional Arabic" w:cs="Traditional Arabic"/>
                <w:b/>
                <w:bCs/>
                <w:color w:val="FFFFFF"/>
                <w:sz w:val="32"/>
                <w:szCs w:val="32"/>
              </w:rPr>
              <w:t xml:space="preserve"> </w:t>
            </w:r>
            <w:r w:rsidRPr="0067189E">
              <w:rPr>
                <w:rFonts w:ascii="Traditional Arabic" w:hAnsi="Traditional Arabic" w:cs="Traditional Arabic"/>
                <w:b/>
                <w:bCs/>
                <w:color w:val="FFFFFF"/>
                <w:sz w:val="32"/>
                <w:szCs w:val="32"/>
                <w:rtl/>
              </w:rPr>
              <w:t>الإسلامي</w:t>
            </w:r>
            <w:r w:rsidRPr="0067189E">
              <w:rPr>
                <w:rFonts w:ascii="Traditional Arabic" w:hAnsi="Traditional Arabic" w:cs="Traditional Arabic"/>
                <w:b/>
                <w:bCs/>
                <w:color w:val="FFFFFF"/>
                <w:sz w:val="32"/>
                <w:szCs w:val="32"/>
              </w:rPr>
              <w:t xml:space="preserve"> </w:t>
            </w:r>
            <w:r w:rsidRPr="0067189E">
              <w:rPr>
                <w:rFonts w:ascii="Traditional Arabic" w:hAnsi="Traditional Arabic" w:cs="Traditional Arabic"/>
                <w:b/>
                <w:bCs/>
                <w:color w:val="FFFFFF"/>
                <w:sz w:val="32"/>
                <w:szCs w:val="32"/>
                <w:rtl/>
              </w:rPr>
              <w:t>بخصوص</w:t>
            </w:r>
            <w:r w:rsidRPr="0067189E">
              <w:rPr>
                <w:rFonts w:ascii="Traditional Arabic" w:hAnsi="Traditional Arabic" w:cs="Traditional Arabic"/>
                <w:b/>
                <w:bCs/>
                <w:color w:val="FFFFFF"/>
                <w:sz w:val="32"/>
                <w:szCs w:val="32"/>
              </w:rPr>
              <w:t xml:space="preserve"> </w:t>
            </w:r>
            <w:r w:rsidRPr="0067189E">
              <w:rPr>
                <w:rFonts w:ascii="Traditional Arabic" w:hAnsi="Traditional Arabic" w:cs="Traditional Arabic"/>
                <w:b/>
                <w:bCs/>
                <w:color w:val="FFFFFF"/>
                <w:sz w:val="32"/>
                <w:szCs w:val="32"/>
                <w:rtl/>
              </w:rPr>
              <w:t>المرأة</w:t>
            </w:r>
          </w:p>
        </w:tc>
      </w:tr>
      <w:tr w:rsidR="00DC0CC3" w:rsidRPr="00595AF4" w:rsidTr="00CD40BB">
        <w:trPr>
          <w:tblCellSpacing w:w="15" w:type="dxa"/>
        </w:trPr>
        <w:tc>
          <w:tcPr>
            <w:tcW w:w="8775" w:type="dxa"/>
            <w:shd w:val="clear" w:color="auto" w:fill="CCECFF"/>
            <w:vAlign w:val="center"/>
          </w:tcPr>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هناك</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مسألتين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أهم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غيرهما،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بل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الأولى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القول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إنهما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عاجلتان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أكثر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غيرهما،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الأولى</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مسألة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إعطاء</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أهمية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واعتبار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أكبر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للمنزل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والعائلة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المسألة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الثانية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الحيلولة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دون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ضعف</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وظلمها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مختلف</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المستويات</w:t>
            </w:r>
            <w:r w:rsidRPr="00AD1E9B">
              <w:rPr>
                <w:rFonts w:ascii="Traditional Arabic" w:hAnsi="Traditional Arabic" w:cs="Traditional Arabic"/>
                <w:b/>
                <w:bCs/>
                <w:color w:val="0F243E"/>
                <w:sz w:val="28"/>
                <w:szCs w:val="28"/>
              </w:rPr>
              <w:t xml:space="preserve">. </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إذا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كانت</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محترمة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ومُكرّمة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محيط</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العائلة،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فإن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جزءاً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مهماً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مشاكل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المجتمع</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سيُحل</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يجب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نجعل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الأبناء</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يُقبّلون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يد</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الأم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وهذا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يصبو</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إليه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الإسلام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تكون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العائلات</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أكثر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تديُّناً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وأخلاقاً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وقُرباً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المفاهيم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الدينية</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يجب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تتخذ</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الأنشطة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المتنوعة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مجال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وقضية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البلاد،</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شكلاً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تنظيمياً،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وهندسيّاً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عاماً</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لا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تدعوا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حضور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السيدات</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الفعّال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جبهة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الثورة،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يَخْفت</w:t>
            </w:r>
            <w:r w:rsidRPr="00AD1E9B">
              <w:rPr>
                <w:rFonts w:ascii="Traditional Arabic" w:hAnsi="Traditional Arabic" w:cs="Traditional Arabic"/>
                <w:b/>
                <w:bCs/>
                <w:color w:val="0F243E"/>
                <w:sz w:val="28"/>
                <w:szCs w:val="28"/>
              </w:rPr>
              <w:t>.</w:t>
            </w:r>
          </w:p>
          <w:p w:rsidR="00DC0CC3" w:rsidRPr="00AD1E9B" w:rsidRDefault="00DC0CC3" w:rsidP="00CD40BB">
            <w:pPr>
              <w:pStyle w:val="NoSpacing"/>
              <w:ind w:left="195"/>
              <w:rPr>
                <w:rFonts w:ascii="Traditional Arabic" w:hAnsi="Traditional Arabic" w:cs="Traditional Arabic"/>
                <w:b/>
                <w:bCs/>
                <w:color w:val="0F243E"/>
                <w:sz w:val="28"/>
                <w:szCs w:val="28"/>
              </w:rPr>
            </w:pPr>
            <w:r w:rsidRPr="00AD1E9B">
              <w:rPr>
                <w:rFonts w:ascii="Traditional Arabic" w:hAnsi="Traditional Arabic" w:cs="Traditional Arabic"/>
                <w:b/>
                <w:bCs/>
                <w:color w:val="0F243E"/>
                <w:sz w:val="28"/>
                <w:szCs w:val="28"/>
                <w:rtl/>
              </w:rPr>
              <w:t>من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أجل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تقدم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وتطوّر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عرضناه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حول</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المرأة،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سمعناه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منكم،</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وما</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يُفكرُ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فيه،</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يستوجب</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أن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يكون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لمؤسسة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الإذاعة</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والتلفزيون</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دور</w:t>
            </w:r>
            <w:r w:rsidRPr="00AD1E9B">
              <w:rPr>
                <w:rFonts w:ascii="Traditional Arabic" w:hAnsi="Traditional Arabic" w:cs="Traditional Arabic"/>
                <w:b/>
                <w:bCs/>
                <w:color w:val="0F243E"/>
                <w:sz w:val="28"/>
                <w:szCs w:val="28"/>
              </w:rPr>
              <w:t xml:space="preserve"> </w:t>
            </w:r>
            <w:r w:rsidRPr="00AD1E9B">
              <w:rPr>
                <w:rFonts w:ascii="Traditional Arabic" w:hAnsi="Traditional Arabic" w:cs="Traditional Arabic"/>
                <w:b/>
                <w:bCs/>
                <w:color w:val="0F243E"/>
                <w:sz w:val="28"/>
                <w:szCs w:val="28"/>
                <w:rtl/>
              </w:rPr>
              <w:t>كبير</w:t>
            </w:r>
            <w:r w:rsidRPr="00AD1E9B">
              <w:rPr>
                <w:rFonts w:ascii="Traditional Arabic" w:hAnsi="Traditional Arabic" w:cs="Traditional Arabic"/>
                <w:b/>
                <w:bCs/>
                <w:color w:val="0F243E"/>
                <w:sz w:val="28"/>
                <w:szCs w:val="28"/>
              </w:rPr>
              <w:t>.</w:t>
            </w:r>
          </w:p>
        </w:tc>
        <w:tc>
          <w:tcPr>
            <w:tcW w:w="1125" w:type="dxa"/>
            <w:shd w:val="clear" w:color="auto" w:fill="0F243E"/>
            <w:vAlign w:val="center"/>
          </w:tcPr>
          <w:p w:rsidR="00DC0CC3" w:rsidRPr="0067189E" w:rsidRDefault="00DC0CC3" w:rsidP="00CD40BB">
            <w:pPr>
              <w:spacing w:before="100" w:beforeAutospacing="1" w:after="100" w:afterAutospacing="1"/>
              <w:jc w:val="center"/>
              <w:rPr>
                <w:rFonts w:ascii="Traditional Arabic" w:hAnsi="Traditional Arabic" w:cs="Traditional Arabic"/>
                <w:b/>
                <w:bCs/>
                <w:color w:val="FFFFFF"/>
                <w:sz w:val="32"/>
                <w:szCs w:val="32"/>
              </w:rPr>
            </w:pPr>
            <w:r w:rsidRPr="0067189E">
              <w:rPr>
                <w:rFonts w:ascii="Traditional Arabic" w:hAnsi="Traditional Arabic" w:cs="Traditional Arabic"/>
                <w:b/>
                <w:bCs/>
                <w:color w:val="FFFFFF"/>
                <w:sz w:val="32"/>
                <w:szCs w:val="32"/>
                <w:rtl/>
              </w:rPr>
              <w:t>القضايا</w:t>
            </w:r>
            <w:r w:rsidRPr="0067189E">
              <w:rPr>
                <w:rFonts w:ascii="Traditional Arabic" w:hAnsi="Traditional Arabic" w:cs="Traditional Arabic"/>
                <w:b/>
                <w:bCs/>
                <w:color w:val="FFFFFF"/>
                <w:sz w:val="32"/>
                <w:szCs w:val="32"/>
              </w:rPr>
              <w:t xml:space="preserve"> </w:t>
            </w:r>
            <w:r w:rsidRPr="0067189E">
              <w:rPr>
                <w:rFonts w:ascii="Traditional Arabic" w:hAnsi="Traditional Arabic" w:cs="Traditional Arabic"/>
                <w:b/>
                <w:bCs/>
                <w:color w:val="FFFFFF"/>
                <w:sz w:val="32"/>
                <w:szCs w:val="32"/>
                <w:rtl/>
              </w:rPr>
              <w:t>الحالية</w:t>
            </w:r>
            <w:r w:rsidRPr="0067189E">
              <w:rPr>
                <w:rFonts w:ascii="Traditional Arabic" w:hAnsi="Traditional Arabic" w:cs="Traditional Arabic"/>
                <w:b/>
                <w:bCs/>
                <w:color w:val="FFFFFF"/>
                <w:sz w:val="32"/>
                <w:szCs w:val="32"/>
              </w:rPr>
              <w:t xml:space="preserve"> </w:t>
            </w:r>
            <w:r w:rsidRPr="0067189E">
              <w:rPr>
                <w:rFonts w:ascii="Traditional Arabic" w:hAnsi="Traditional Arabic" w:cs="Traditional Arabic"/>
                <w:b/>
                <w:bCs/>
                <w:color w:val="FFFFFF"/>
                <w:sz w:val="32"/>
                <w:szCs w:val="32"/>
                <w:rtl/>
              </w:rPr>
              <w:t>للمرأة</w:t>
            </w:r>
          </w:p>
        </w:tc>
      </w:tr>
    </w:tbl>
    <w:p w:rsidR="00DC0CC3" w:rsidRPr="00FE3314" w:rsidRDefault="00DC0CC3" w:rsidP="00FE3314">
      <w:pPr>
        <w:spacing w:before="100" w:beforeAutospacing="1" w:after="100" w:afterAutospacing="1"/>
        <w:ind w:firstLine="720"/>
        <w:jc w:val="center"/>
        <w:rPr>
          <w:rFonts w:ascii="Traditional Arabic" w:hAnsi="Traditional Arabic" w:cs="Traditional Arabic"/>
          <w:color w:val="548DD4"/>
          <w:sz w:val="32"/>
          <w:szCs w:val="32"/>
        </w:rPr>
      </w:pPr>
      <w:r w:rsidRPr="00FE3314">
        <w:rPr>
          <w:rFonts w:ascii="Traditional Arabic" w:hAnsi="Traditional Arabic" w:cs="Traditional Arabic"/>
          <w:color w:val="548DD4"/>
          <w:sz w:val="32"/>
          <w:szCs w:val="32"/>
        </w:rPr>
        <w:t>11-05-2013</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pict>
          <v:shape id="Diagram 107" o:spid="_x0000_s1178" type="#_x0000_t75" style="position:absolute;left:0;text-align:left;margin-left:-16.25pt;margin-top:16.9pt;width:480pt;height:475.7pt;z-index:-251697152;visibility:visible;mso-wrap-distance-left:50.28pt;mso-wrap-distance-right:50.32pt;mso-wrap-distance-bottom:.67pt" wrapcoords="10530 0 10260 34 9450 443 7796 818 6176 1056 5940 1124 5198 1533 5164 1669 4860 2180 4759 2726 4826 3271 5062 3816 3071 3952 2160 4122 2160 4361 2025 4497 1721 4872 1519 5451 1519 5996 1721 6541 2126 7086 2160 7325 3949 7632 5434 7632 2498 7938 1046 8109 338 8688 34 9267 -34 9812 34 10357 304 10902 911 11447 979 11550 5636 11992 6885 11992 1586 12435 844 13049 574 13628 472 14173 540 14718 844 15331 1451 15808 1519 15842 3611 16353 3442 16626 3206 16864 3004 17444 2970 17989 3105 18534 3476 19079 3510 19385 4894 19624 6818 19624 6818 20169 7020 20714 7526 21293 8100 21566 8201 21566 13399 21566 13466 21566 14108 21259 14546 20714 14749 20169 14749 19624 16639 19624 18090 19385 18090 19079 18461 18534 18596 17989 18562 17444 18394 16898 18056 16524 17989 16353 20048 15842 20149 15808 20756 15263 21026 14718 21094 14173 20992 13628 20756 13049 20216 12640 20048 12469 18731 12333 14681 11992 15930 11992 20588 11550 20655 11447 21296 10902 21532 10357 21600 9812 21532 9267 21262 8688 20824 8347 20588 8109 16132 7632 17550 7632 19474 7325 19474 7086 19879 6541 20048 5996 20048 5451 19879 4906 19541 4463 19474 4122 18529 3952 16538 3816 16774 3271 16808 2726 16706 2180 16402 1567 15694 1158 15491 1090 12116 443 11306 34 11036 0 10530 0"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">
            <v:imagedata r:id="rId11" o:title=""/>
            <o:lock v:ext="edit" aspectratio="f"/>
            <w10:wrap type="through"/>
          </v:shape>
        </w:pict>
      </w: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59" o:spid="_x0000_s1179" alt="Description: s0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59r+T74C&#10;AADJBQAADgAAAAAAAAAAAAAAAAAuAgAAZHJzL2Uyb0RvYy54bWxQSwECLQAUAAYACAAAACEAmPZs&#10;DdkAAAADAQAADwAAAAAAAAAAAAAAAAAYBQAAZHJzL2Rvd25yZXYueG1sUEsFBgAAAAAEAAQA8wAA&#10;AB4GAAAAAA==&#10;" filled="f" stroked="f">
            <o:lock v:ext="edit" aspectratio="t"/>
            <w10:anchorlock/>
          </v:rect>
        </w:pict>
      </w:r>
    </w:p>
    <w:p w:rsidR="00DC0CC3" w:rsidRPr="00CD40BB" w:rsidRDefault="00DC0CC3" w:rsidP="00CD40BB">
      <w:pPr>
        <w:spacing w:before="100" w:beforeAutospacing="1" w:after="100" w:afterAutospacing="1"/>
        <w:ind w:firstLine="720"/>
        <w:jc w:val="both"/>
        <w:rPr>
          <w:rFonts w:ascii="Traditional Arabic" w:hAnsi="Traditional Arabic" w:cs="Traditional Arabic"/>
          <w:b/>
          <w:bCs/>
          <w:color w:val="365F91"/>
          <w:sz w:val="40"/>
          <w:szCs w:val="40"/>
          <w:rtl/>
        </w:rPr>
      </w:pPr>
      <w:r>
        <w:rPr>
          <w:noProof/>
        </w:rPr>
      </w:r>
      <w:r w:rsidRPr="004F01C0">
        <w:rPr>
          <w:rFonts w:ascii="Traditional Arabic" w:hAnsi="Traditional Arabic" w:cs="Traditional Arabic"/>
          <w:b/>
          <w:bCs/>
          <w:noProof/>
          <w:color w:val="365F91"/>
          <w:sz w:val="40"/>
          <w:szCs w:val="40"/>
        </w:rPr>
        <w:pict>
          <v:rect id="Rectangle 58" o:spid="_x0000_s1181" alt="Description: KITAB09.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DV&#10;i930wwIAAM0FAAAOAAAAAAAAAAAAAAAAAC4CAABkcnMvZTJvRG9jLnhtbFBLAQItABQABgAIAAAA&#10;IQCY9mwN2QAAAAMBAAAPAAAAAAAAAAAAAAAAAB0FAABkcnMvZG93bnJldi54bWxQSwUGAAAAAAQA&#10;BADzAAAAIwYAAAAA&#10;" filled="f" stroked="f">
            <o:lock v:ext="edit" aspectratio="t"/>
            <w10:anchorlock/>
          </v:rect>
        </w:pict>
      </w:r>
    </w:p>
    <w:p w:rsidR="00DC0CC3" w:rsidRPr="00CD40BB"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FE3314">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Pr="00522D7E" w:rsidRDefault="00DC0CC3" w:rsidP="00FE3314">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522D7E">
        <w:rPr>
          <w:rFonts w:ascii="Traditional Arabic" w:hAnsi="Traditional Arabic" w:cs="Traditional Arabic"/>
          <w:b/>
          <w:bCs/>
          <w:color w:val="365F91"/>
          <w:sz w:val="44"/>
          <w:szCs w:val="44"/>
          <w:u w:val="dotted" w:color="FFFF00"/>
          <w:rtl/>
        </w:rPr>
        <w:t>خطاب</w:t>
      </w:r>
      <w:r w:rsidRPr="00522D7E">
        <w:rPr>
          <w:rFonts w:ascii="Traditional Arabic" w:hAnsi="Traditional Arabic" w:cs="Traditional Arabic"/>
          <w:b/>
          <w:bCs/>
          <w:color w:val="365F91"/>
          <w:sz w:val="44"/>
          <w:szCs w:val="44"/>
          <w:u w:val="dotted" w:color="FFFF00"/>
        </w:rPr>
        <w:t xml:space="preserve"> </w:t>
      </w:r>
      <w:r w:rsidRPr="00522D7E">
        <w:rPr>
          <w:rFonts w:ascii="Traditional Arabic" w:hAnsi="Traditional Arabic" w:cs="Traditional Arabic"/>
          <w:b/>
          <w:bCs/>
          <w:color w:val="365F91"/>
          <w:sz w:val="44"/>
          <w:szCs w:val="44"/>
          <w:u w:val="dotted" w:color="FFFF00"/>
          <w:rtl/>
        </w:rPr>
        <w:t>الإمام الخامنئي</w:t>
      </w:r>
      <w:r w:rsidRPr="00522D7E">
        <w:rPr>
          <w:rFonts w:ascii="Traditional Arabic" w:hAnsi="Traditional Arabic" w:cs="Traditional Arabic"/>
          <w:b/>
          <w:bCs/>
          <w:color w:val="365F91"/>
          <w:sz w:val="44"/>
          <w:szCs w:val="44"/>
          <w:u w:val="dotted" w:color="FFFF00"/>
        </w:rPr>
        <w:t xml:space="preserve"> </w:t>
      </w:r>
      <w:r w:rsidRPr="00522D7E">
        <w:rPr>
          <w:rFonts w:ascii="Traditional Arabic" w:hAnsi="Traditional Arabic" w:cs="Traditional Arabic"/>
          <w:b/>
          <w:bCs/>
          <w:color w:val="365F91"/>
          <w:sz w:val="44"/>
          <w:szCs w:val="44"/>
          <w:u w:val="dotted" w:color="FFFF00"/>
          <w:rtl/>
        </w:rPr>
        <w:t>(دام ظله)</w:t>
      </w:r>
      <w:r w:rsidRPr="00522D7E">
        <w:rPr>
          <w:rFonts w:ascii="Traditional Arabic" w:hAnsi="Traditional Arabic" w:cs="Traditional Arabic"/>
          <w:b/>
          <w:bCs/>
          <w:color w:val="365F91"/>
          <w:sz w:val="44"/>
          <w:szCs w:val="44"/>
          <w:u w:val="dotted" w:color="FFFF00"/>
        </w:rPr>
        <w:t xml:space="preserve"> </w:t>
      </w:r>
      <w:r w:rsidRPr="00522D7E">
        <w:rPr>
          <w:rFonts w:ascii="Traditional Arabic" w:hAnsi="Traditional Arabic" w:cs="Traditional Arabic"/>
          <w:b/>
          <w:bCs/>
          <w:color w:val="365F91"/>
          <w:sz w:val="44"/>
          <w:szCs w:val="44"/>
          <w:u w:val="dotted" w:color="FFFF00"/>
          <w:rtl/>
        </w:rPr>
        <w:t>في</w:t>
      </w:r>
    </w:p>
    <w:p w:rsidR="00DC0CC3" w:rsidRPr="00522D7E" w:rsidRDefault="00DC0CC3" w:rsidP="00FE3314">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522D7E">
        <w:rPr>
          <w:rFonts w:ascii="Traditional Arabic" w:hAnsi="Traditional Arabic" w:cs="Traditional Arabic"/>
          <w:b/>
          <w:bCs/>
          <w:color w:val="365F91"/>
          <w:sz w:val="44"/>
          <w:szCs w:val="44"/>
          <w:u w:val="dotted" w:color="FFFF00"/>
          <w:rtl/>
        </w:rPr>
        <w:t>لقاء حشود من مختلف شرائح</w:t>
      </w:r>
      <w:r w:rsidRPr="00522D7E">
        <w:rPr>
          <w:rFonts w:ascii="Traditional Arabic" w:hAnsi="Traditional Arabic" w:cs="Traditional Arabic"/>
          <w:b/>
          <w:bCs/>
          <w:color w:val="365F91"/>
          <w:sz w:val="44"/>
          <w:szCs w:val="44"/>
          <w:u w:val="dotted" w:color="FFFF00"/>
        </w:rPr>
        <w:t xml:space="preserve"> </w:t>
      </w:r>
      <w:r w:rsidRPr="00522D7E">
        <w:rPr>
          <w:rFonts w:ascii="Traditional Arabic" w:hAnsi="Traditional Arabic" w:cs="Traditional Arabic"/>
          <w:b/>
          <w:bCs/>
          <w:color w:val="365F91"/>
          <w:sz w:val="44"/>
          <w:szCs w:val="44"/>
          <w:u w:val="dotted" w:color="FFFF00"/>
          <w:rtl/>
        </w:rPr>
        <w:t>الشعب</w:t>
      </w:r>
    </w:p>
    <w:p w:rsidR="00DC0CC3" w:rsidRPr="00522D7E" w:rsidRDefault="00DC0CC3" w:rsidP="00522D7E">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522D7E">
        <w:rPr>
          <w:rFonts w:ascii="Traditional Arabic" w:hAnsi="Traditional Arabic" w:cs="Traditional Arabic"/>
          <w:b/>
          <w:bCs/>
          <w:color w:val="365F91"/>
          <w:sz w:val="44"/>
          <w:szCs w:val="44"/>
          <w:u w:val="dotted" w:color="FFFF00"/>
          <w:rtl/>
        </w:rPr>
        <w:t>(من محافظات مازندران، كيلان، كلستان وكهكيلويه</w:t>
      </w:r>
      <w:r w:rsidRPr="00522D7E">
        <w:rPr>
          <w:rFonts w:ascii="Traditional Arabic" w:hAnsi="Traditional Arabic" w:cs="Traditional Arabic"/>
          <w:b/>
          <w:bCs/>
          <w:color w:val="365F91"/>
          <w:sz w:val="44"/>
          <w:szCs w:val="44"/>
          <w:u w:val="dotted" w:color="FFFF00"/>
        </w:rPr>
        <w:t xml:space="preserve"> </w:t>
      </w:r>
      <w:r w:rsidRPr="00522D7E">
        <w:rPr>
          <w:rFonts w:ascii="Traditional Arabic" w:hAnsi="Traditional Arabic" w:cs="Traditional Arabic"/>
          <w:b/>
          <w:bCs/>
          <w:color w:val="365F91"/>
          <w:sz w:val="44"/>
          <w:szCs w:val="44"/>
          <w:u w:val="dotted" w:color="FFFF00"/>
          <w:rtl/>
        </w:rPr>
        <w:t>وبوير أحمد)</w:t>
      </w:r>
    </w:p>
    <w:p w:rsidR="00DC0CC3" w:rsidRPr="00522D7E" w:rsidRDefault="00DC0CC3" w:rsidP="00FE3314">
      <w:pPr>
        <w:spacing w:before="100" w:beforeAutospacing="1" w:after="100" w:afterAutospacing="1"/>
        <w:ind w:firstLine="720"/>
        <w:jc w:val="center"/>
        <w:rPr>
          <w:rFonts w:ascii="Traditional Arabic" w:hAnsi="Traditional Arabic" w:cs="Traditional Arabic"/>
          <w:color w:val="548DD4"/>
          <w:sz w:val="36"/>
          <w:szCs w:val="36"/>
        </w:rPr>
      </w:pPr>
      <w:r w:rsidRPr="00522D7E">
        <w:rPr>
          <w:rFonts w:ascii="Traditional Arabic" w:hAnsi="Traditional Arabic" w:cs="Traditional Arabic"/>
          <w:color w:val="548DD4"/>
          <w:sz w:val="36"/>
          <w:szCs w:val="36"/>
        </w:rPr>
        <w:t xml:space="preserve">15-5-2013 </w:t>
      </w:r>
      <w:r w:rsidRPr="00522D7E">
        <w:rPr>
          <w:rFonts w:ascii="Traditional Arabic" w:hAnsi="Traditional Arabic" w:cs="Traditional Arabic"/>
          <w:color w:val="548DD4"/>
          <w:sz w:val="36"/>
          <w:szCs w:val="36"/>
          <w:rtl/>
        </w:rPr>
        <w:t>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22D7E" w:rsidRDefault="00DC0CC3" w:rsidP="00522D7E">
      <w:pPr>
        <w:spacing w:before="100" w:beforeAutospacing="1" w:after="100" w:afterAutospacing="1"/>
        <w:ind w:firstLine="720"/>
        <w:jc w:val="center"/>
        <w:rPr>
          <w:rFonts w:ascii="Traditional Arabic" w:hAnsi="Traditional Arabic" w:cs="Traditional Arabic"/>
          <w:b/>
          <w:bCs/>
          <w:color w:val="17365D"/>
          <w:sz w:val="32"/>
          <w:szCs w:val="32"/>
          <w:rtl/>
        </w:rPr>
      </w:pPr>
      <w:r w:rsidRPr="00522D7E">
        <w:rPr>
          <w:rFonts w:ascii="Traditional Arabic" w:hAnsi="Traditional Arabic" w:cs="Traditional Arabic"/>
          <w:b/>
          <w:bCs/>
          <w:color w:val="17365D"/>
          <w:sz w:val="32"/>
          <w:szCs w:val="32"/>
          <w:rtl/>
        </w:rPr>
        <w:t>بسم الله الرحمن الرحيم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أرحّب بجميع الإخوة والأخوات الأعزّاء؛ الجماهير المؤمنة، الشباب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المتحمّس، العلماء الأعلام، بالخصوص عوائل الشهداء الكرام، الذين أتوا من مناطق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بعيدة، وأضفوا اليوم على جمعنا، وعلى حسينيّتنا نورانيّةً وصفاءً. أسأل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المتعال أن يشمل فضله ورحمته وعنايته الخاصّة في هذا الشهر الشريف عباده المؤمنين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والمخلصين، ويشملكم جميعاً أيّها الإخوة والأخوات الأعزّاء، وعموم أهالي تلك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المحافظات الذين تكبّدوا عناء السفر من تلك المحافظات إلى هنا، وعموم أفراد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الإيرانيّ</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رجب, شهر التطهير</w:t>
      </w:r>
    </w:p>
    <w:p w:rsidR="00DC0CC3" w:rsidRDefault="00DC0CC3" w:rsidP="00522D7E">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أوّلاً أرى من اللّازم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ألفت نظر الإخوة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والأخوات الأعزّاء؛ خصوصاً الشباب إلى أهمّيّة شهر رجب. لا يمكن تجاوز</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المناسبات وهذه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الخصوصيّات المرتبطة بالأيّام والشهور بسهولة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يعتبر العلماء وأهل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المعنى وأهل السلوك أنّ شهر رجب هو مقدّمة لشهر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رمضان</w:t>
      </w:r>
      <w:r w:rsidRPr="00595AF4">
        <w:rPr>
          <w:rFonts w:ascii="Traditional Arabic" w:hAnsi="Traditional Arabic" w:cs="Traditional Arabic"/>
          <w:color w:val="17365D"/>
          <w:sz w:val="32"/>
          <w:szCs w:val="32"/>
        </w:rPr>
        <w:t xml:space="preserve">. </w:t>
      </w:r>
      <w:r w:rsidRPr="00522D7E">
        <w:rPr>
          <w:rFonts w:ascii="Traditional Arabic" w:hAnsi="Traditional Arabic" w:cs="Traditional Arabic"/>
          <w:color w:val="17365D"/>
          <w:sz w:val="32"/>
          <w:szCs w:val="32"/>
          <w:shd w:val="clear" w:color="auto" w:fill="FFFF66"/>
          <w:rtl/>
        </w:rPr>
        <w:t>فشهرا رجب وشعبان، هما محطة من أجل</w:t>
      </w:r>
      <w:r w:rsidRPr="00522D7E">
        <w:rPr>
          <w:rFonts w:ascii="Traditional Arabic" w:hAnsi="Traditional Arabic" w:cs="Traditional Arabic"/>
          <w:color w:val="17365D"/>
          <w:sz w:val="32"/>
          <w:szCs w:val="32"/>
          <w:shd w:val="clear" w:color="auto" w:fill="FFFF66"/>
        </w:rPr>
        <w:t xml:space="preserve"> </w:t>
      </w:r>
      <w:r w:rsidRPr="00522D7E">
        <w:rPr>
          <w:rFonts w:ascii="Traditional Arabic" w:hAnsi="Traditional Arabic" w:cs="Traditional Arabic"/>
          <w:color w:val="17365D"/>
          <w:sz w:val="32"/>
          <w:szCs w:val="32"/>
          <w:shd w:val="clear" w:color="auto" w:fill="FFFF66"/>
          <w:rtl/>
        </w:rPr>
        <w:t>أن يتمكّن الإنسان من الدخول مستعدّاً إلى شهر رمضان</w:t>
      </w:r>
      <w:r w:rsidRPr="00522D7E">
        <w:rPr>
          <w:rFonts w:ascii="Traditional Arabic" w:hAnsi="Traditional Arabic" w:cs="Traditional Arabic"/>
          <w:color w:val="17365D"/>
          <w:sz w:val="32"/>
          <w:szCs w:val="32"/>
          <w:shd w:val="clear" w:color="auto" w:fill="FFFF66"/>
        </w:rPr>
        <w:t xml:space="preserve"> </w:t>
      </w:r>
      <w:r w:rsidRPr="00522D7E">
        <w:rPr>
          <w:rFonts w:ascii="Traditional Arabic" w:hAnsi="Traditional Arabic" w:cs="Traditional Arabic"/>
          <w:color w:val="17365D"/>
          <w:sz w:val="32"/>
          <w:szCs w:val="32"/>
          <w:shd w:val="clear" w:color="auto" w:fill="FFFF66"/>
          <w:rtl/>
        </w:rPr>
        <w:t>الذي</w:t>
      </w:r>
      <w:r w:rsidRPr="00522D7E">
        <w:rPr>
          <w:rFonts w:ascii="Traditional Arabic" w:hAnsi="Traditional Arabic" w:cs="Traditional Arabic"/>
          <w:color w:val="17365D"/>
          <w:sz w:val="32"/>
          <w:szCs w:val="32"/>
          <w:shd w:val="clear" w:color="auto" w:fill="FFFF66"/>
        </w:rPr>
        <w:t xml:space="preserve"> </w:t>
      </w:r>
      <w:r w:rsidRPr="00522D7E">
        <w:rPr>
          <w:rFonts w:ascii="Traditional Arabic" w:hAnsi="Traditional Arabic" w:cs="Traditional Arabic"/>
          <w:color w:val="17365D"/>
          <w:sz w:val="32"/>
          <w:szCs w:val="32"/>
          <w:shd w:val="clear" w:color="auto" w:fill="FFFF66"/>
          <w:rtl/>
        </w:rPr>
        <w:t>هو شهر ضيافة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الاستعداد لماذا؟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الدرجة الأولى، الاستعداد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لتوجّه القلب وحضوره؛ أن يعتبر نفسه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محضر العلم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 في محضر الله ـ</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522D7E">
        <w:rPr>
          <w:rFonts w:ascii="Traditional Arabic" w:hAnsi="Traditional Arabic" w:cs="Traditional Arabic"/>
          <w:b/>
          <w:bCs/>
          <w:color w:val="17365D"/>
          <w:sz w:val="32"/>
          <w:szCs w:val="32"/>
          <w:rtl/>
        </w:rPr>
        <w:t>سبحان من أحصى كلّ شيء</w:t>
      </w:r>
      <w:r w:rsidRPr="00522D7E">
        <w:rPr>
          <w:rFonts w:ascii="Traditional Arabic" w:hAnsi="Traditional Arabic" w:cs="Traditional Arabic"/>
          <w:b/>
          <w:bCs/>
          <w:color w:val="17365D"/>
          <w:sz w:val="32"/>
          <w:szCs w:val="32"/>
        </w:rPr>
        <w:t xml:space="preserve"> </w:t>
      </w:r>
      <w:r w:rsidRPr="00522D7E">
        <w:rPr>
          <w:rFonts w:ascii="Traditional Arabic" w:hAnsi="Traditional Arabic" w:cs="Traditional Arabic"/>
          <w:b/>
          <w:bCs/>
          <w:color w:val="17365D"/>
          <w:sz w:val="32"/>
          <w:szCs w:val="32"/>
          <w:rtl/>
        </w:rPr>
        <w:t>علمه</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ـ أن يعتبر جميع حالاته، حركاته، نيّاته،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خواطره القلبيّة في معرض العلم الإلهيّ ومحضره؛ هذا مهمّ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الدرجة الأولى؛ وإذا ما حصل هذا، عندها سيزداد التفاتنا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أعمالنا، أحاديثنا، مخالطاتنا ومعاشراتنا، سكوتنا، كلامنا؛ سنلتفت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نقول، أين نسير، على ماذا نُقدم، ضدّ من نتكلّم،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لمصلحة من نتكلّم. عندما يعتبر الإنسان نفسه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محضر الله، سيلتفت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أكثر إلى أعماله وحركاته وتصرّفاته.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أساس مشاكلنا هو بسبب غفلتنا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تصرّفاتنا وأفعالنا. عندما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يخرج الإنسان من حالة الغفلة، يلتفت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أنّه يُرى، يُحاسَب </w:t>
      </w:r>
      <w:r w:rsidRPr="00FE3314">
        <w:rPr>
          <w:rFonts w:ascii="Traditional Arabic" w:hAnsi="Traditional Arabic" w:cs="Traditional Arabic"/>
          <w:b/>
          <w:bCs/>
          <w:color w:val="548DD4"/>
          <w:sz w:val="32"/>
          <w:szCs w:val="32"/>
          <w:rtl/>
        </w:rPr>
        <w:t>ـ</w:t>
      </w:r>
      <w:r w:rsidRPr="00FE3314">
        <w:rPr>
          <w:rFonts w:ascii="Traditional Arabic" w:hAnsi="Traditional Arabic" w:cs="Traditional Arabic"/>
          <w:b/>
          <w:bCs/>
          <w:color w:val="548DD4"/>
          <w:sz w:val="32"/>
          <w:szCs w:val="32"/>
        </w:rPr>
        <w:t xml:space="preserve"> </w:t>
      </w:r>
      <w:r>
        <w:rPr>
          <w:rFonts w:ascii="Traditional Arabic" w:hAnsi="Traditional Arabic" w:cs="Traditional Arabic"/>
          <w:b/>
          <w:bCs/>
          <w:color w:val="548DD4"/>
          <w:sz w:val="32"/>
          <w:szCs w:val="32"/>
          <w:rtl/>
        </w:rPr>
        <w:t>﴿</w:t>
      </w:r>
      <w:r w:rsidRPr="00FE3314">
        <w:rPr>
          <w:rFonts w:ascii="Traditional Arabic" w:hAnsi="Traditional Arabic" w:cs="Traditional Arabic"/>
          <w:b/>
          <w:bCs/>
          <w:color w:val="548DD4"/>
          <w:sz w:val="32"/>
          <w:szCs w:val="32"/>
          <w:rtl/>
        </w:rPr>
        <w:t>إِنَّا</w:t>
      </w:r>
      <w:r w:rsidRPr="00FE3314">
        <w:rPr>
          <w:rFonts w:ascii="Traditional Arabic" w:hAnsi="Traditional Arabic" w:cs="Traditional Arabic"/>
          <w:b/>
          <w:bCs/>
          <w:color w:val="548DD4"/>
          <w:sz w:val="32"/>
          <w:szCs w:val="32"/>
        </w:rPr>
        <w:t xml:space="preserve"> </w:t>
      </w:r>
      <w:r w:rsidRPr="00FE3314">
        <w:rPr>
          <w:rFonts w:ascii="Traditional Arabic" w:hAnsi="Traditional Arabic" w:cs="Traditional Arabic"/>
          <w:b/>
          <w:bCs/>
          <w:color w:val="548DD4"/>
          <w:sz w:val="32"/>
          <w:szCs w:val="32"/>
          <w:rtl/>
        </w:rPr>
        <w:t>كُنَّا نَسْتَنْسِخُ مَا كُنْتُمْ تَعْمَلُونَ</w:t>
      </w:r>
      <w:r>
        <w:rPr>
          <w:rFonts w:ascii="Traditional Arabic" w:hAnsi="Traditional Arabic" w:cs="Traditional Arabic"/>
          <w:b/>
          <w:bCs/>
          <w:color w:val="548DD4"/>
          <w:sz w:val="32"/>
          <w:szCs w:val="32"/>
          <w:rtl/>
        </w:rPr>
        <w:t>﴾</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الجاثية</w:t>
      </w:r>
      <w:r>
        <w:rPr>
          <w:rFonts w:ascii="Traditional Arabic" w:hAnsi="Traditional Arabic" w:cs="Traditional Arabic"/>
          <w:color w:val="17365D"/>
          <w:sz w:val="32"/>
          <w:szCs w:val="32"/>
          <w:rtl/>
        </w:rPr>
        <w:t>:29]</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تحرّكاته، أعماله في محضر الله، ويصبح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يراعي حتماً. بهذه الحالة، بهذه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الطهارة والنزاهة والإخلاص ، يَرِدُ الإنسان شهر رمضان ـ</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522D7E">
        <w:rPr>
          <w:rFonts w:ascii="Traditional Arabic" w:hAnsi="Traditional Arabic" w:cs="Traditional Arabic"/>
          <w:b/>
          <w:bCs/>
          <w:color w:val="17365D"/>
          <w:sz w:val="32"/>
          <w:szCs w:val="32"/>
          <w:rtl/>
        </w:rPr>
        <w:t>اغتسل ثمّ امش متهادياً إلى</w:t>
      </w:r>
      <w:r w:rsidRPr="00522D7E">
        <w:rPr>
          <w:rFonts w:ascii="Traditional Arabic" w:hAnsi="Traditional Arabic" w:cs="Traditional Arabic"/>
          <w:b/>
          <w:bCs/>
          <w:color w:val="17365D"/>
          <w:sz w:val="32"/>
          <w:szCs w:val="32"/>
        </w:rPr>
        <w:t xml:space="preserve"> </w:t>
      </w:r>
      <w:r w:rsidRPr="00522D7E">
        <w:rPr>
          <w:rFonts w:ascii="Traditional Arabic" w:hAnsi="Traditional Arabic" w:cs="Traditional Arabic"/>
          <w:b/>
          <w:bCs/>
          <w:color w:val="17365D"/>
          <w:sz w:val="32"/>
          <w:szCs w:val="32"/>
          <w:rtl/>
        </w:rPr>
        <w:t>الخرابات</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15"/>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 xml:space="preserve">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22D7E">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المغتسِل يمكنه أن يرد شهر رمضان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عندها سيستفيد الاستفادة القصوى في محضر الضيافة الإلهيّة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انظروا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شهر رجب بهذه النظرة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التوحيد: المقصد الأساس</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عندما ينظر الإنسان في أدعية شهر رجب المأثورة عن الأئمّة</w:t>
      </w:r>
      <w:r>
        <w:rPr>
          <w:rFonts w:ascii="Traditional Arabic" w:hAnsi="Traditional Arabic" w:cs="Traditional Arabic"/>
          <w:color w:val="17365D"/>
          <w:sz w:val="32"/>
          <w:szCs w:val="32"/>
          <w:rtl/>
        </w:rPr>
        <w:t>”عليهم السلام”</w:t>
      </w:r>
      <w:r w:rsidRPr="00595AF4">
        <w:rPr>
          <w:rFonts w:ascii="Traditional Arabic" w:hAnsi="Traditional Arabic" w:cs="Traditional Arabic"/>
          <w:color w:val="17365D"/>
          <w:sz w:val="32"/>
          <w:szCs w:val="32"/>
          <w:rtl/>
        </w:rPr>
        <w:t>، يرى أنّ أكثر [مضامين] هذه الأدعية ناظرة إلى المسائل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التوحيديّة؛ التوجّه للعظمة الإلهيّة، للصفات الإلهيّة، أن يرى الإنسان نفسه أمام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العظمة الالهيّة، معرفة الطريق الواضح إلى الله، المعرفة به وتحصيل الميل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والرغبة فيه. إحدى خصوصيّات أدعية شهر رجب هي: الالتفات إلى التوحيد، الالتفات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إلى الأسماء والصفات الالهيّة. علينا أن نعرف قدر هذا الشهر</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فرصة الصوم والاعتكاف</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أوّل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الشهر مبارك بولادة الإمام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الباقر</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tl/>
        </w:rPr>
        <w:t>؛ وآخره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مبارك بأعظم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حدث في التاريخ؛ أي بعثة الرسول الأكرم</w:t>
      </w:r>
      <w:r>
        <w:rPr>
          <w:rFonts w:ascii="Traditional Arabic" w:hAnsi="Traditional Arabic" w:cs="Traditional Arabic"/>
          <w:color w:val="17365D"/>
          <w:sz w:val="32"/>
          <w:szCs w:val="32"/>
          <w:rtl/>
        </w:rPr>
        <w:t>”صلى الله عليه وآ’له وسلم”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منتصف هذا الشهر،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أشاع شباب بلادنا لسنوات لهذه السُّنّة الحسنة؛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سنّة الاعتكاف، دخول المسجد، الصيام. واقعاً، كم هو جميل رؤية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المشهد الجميل والعذب، حيث الجموع الكثيرة من شبابنا، وعلى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عكس السيرة المتعارفة لشباب العالم الغارق في الشهوات والأهواء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النفسيّة، يصومون أيّاماً، يقصدون المساجد، يعتكفون؛ ويجعلون أيّامهم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ولياليهم محلاً للذكر والفكر، والاستماع إلى المعارف الإلهيّة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والأحكام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ومذاكرة العلم الحقيقيّ ـ الذي هو علم التوحيد ـ؛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شيء غاية في الأهميّة. وهذا من بركة الثورة. 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انتصار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لم نكن نرى، أو قلّما كنّا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نرى أشخاصاً يمارسون الاعتكاف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منتصف شهر رجب. وكنّا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جميعاً، وجميع الناس غالباً، غافلين عن نافذة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الرحمة الإلهيّة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أنا أساساً لم أرَ في مشهد مثل ذلك؛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قم رأيت أفراداً معدودين، بعض الطلبة الذين كانوا يذهبون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مسجد الإمام الحسن العسكريّ</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ويعتكفون في الأيّام البيض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شهر رجب. انظروا اليوم؛ ليس فقط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المساجد الجامعة،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وليس فقط في المساجد الكبرى، وليس فقط في مدينة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ومدينتين،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بل في جميع أنحاء البلاد، في جميع المدن، في 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المساجد، شبابنا، رجالنا، أبناؤنا، يذهبون ويقفون في الصفّ،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يسجّلون أسماءهم لتُتاح لهم فرصة التواجد في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المسجد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 ذاك، فيصومون ثلاثة أيّام ويعتكفون؛ هذا شيء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مهمّ بالنسبة إلى 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ما، وهذا مهمّ جدّاً.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هؤلاء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الآن موجودون. هذا هو شهر رجب؛ فاستفيدوا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هذه الفرصة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أيّها الشباب! عليكم أنتم الاستفادة أكثر من غيركم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فقلوبكم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الطاهرة، ونفوسكم الصافية والنورانيّة مهيّأة لتلألؤات الرحمة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الإلهيّة وأنوارها، والتوجّهات الإلهيّة؛ فلتقدّروا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المعنويّات رصيد المواجهات</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 يحصّله الشعب عن هذا الطريق ومن الطرق المعنويّة، يصبح رصيداً،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وذخيرةً، تمكّنه من التقدّم بإرادة ثابتة وعزم راسخ في مواجهة المشاكل في 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ميادين الحياة؛ وفتح الطرق المسدودة، وإنجاز الأعمال الكبرى. إنّ رصيد كلّ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الأمور هو هذه المعنويّة</w:t>
      </w:r>
      <w:r w:rsidRPr="00595AF4">
        <w:rPr>
          <w:rFonts w:ascii="Traditional Arabic" w:hAnsi="Traditional Arabic" w:cs="Traditional Arabic"/>
          <w:color w:val="17365D"/>
          <w:sz w:val="32"/>
          <w:szCs w:val="32"/>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الإمام</w:t>
      </w:r>
      <w:r>
        <w:rPr>
          <w:rFonts w:ascii="Traditional Arabic" w:hAnsi="Traditional Arabic" w:cs="Traditional Arabic"/>
          <w:b/>
          <w:bCs/>
          <w:color w:val="C00000"/>
          <w:sz w:val="32"/>
          <w:szCs w:val="32"/>
          <w:u w:val="dotted" w:color="00B0F0"/>
          <w:rtl/>
        </w:rPr>
        <w:t>(قدس سره)</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راهب الليل وأسد</w:t>
      </w:r>
      <w:r w:rsidRPr="00634A44">
        <w:rPr>
          <w:rFonts w:ascii="Traditional Arabic" w:hAnsi="Traditional Arabic" w:cs="Traditional Arabic"/>
          <w:b/>
          <w:bCs/>
          <w:color w:val="C00000"/>
          <w:sz w:val="32"/>
          <w:szCs w:val="32"/>
          <w:u w:val="dotted" w:color="00B0F0"/>
        </w:rPr>
        <w:t xml:space="preserve"> </w:t>
      </w:r>
      <w:r w:rsidRPr="00634A44">
        <w:rPr>
          <w:rFonts w:ascii="Traditional Arabic" w:hAnsi="Traditional Arabic" w:cs="Traditional Arabic"/>
          <w:b/>
          <w:bCs/>
          <w:color w:val="C00000"/>
          <w:sz w:val="32"/>
          <w:szCs w:val="32"/>
          <w:u w:val="dotted" w:color="00B0F0"/>
          <w:rtl/>
        </w:rPr>
        <w:t>النهار</w:t>
      </w:r>
    </w:p>
    <w:p w:rsidR="00DC0CC3" w:rsidRDefault="00DC0CC3" w:rsidP="00522D7E">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شخصاً مثل إمامنا الراحل العظيم</w:t>
      </w:r>
      <w:r>
        <w:rPr>
          <w:rFonts w:ascii="Traditional Arabic" w:hAnsi="Traditional Arabic" w:cs="Traditional Arabic"/>
          <w:color w:val="17365D"/>
          <w:sz w:val="32"/>
          <w:szCs w:val="32"/>
          <w:rtl/>
        </w:rPr>
        <w:t>(قدس سره)</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 ورد الميدان وحيداً، واستطاع بفضل العزم والإرادة الراسخين، والإيمان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والتوكّل، أن يعبّئ عموم أفراد الشعب، وأن يطلق هذه الحركة العظيمة، كان مستنداً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قبل أيّ شيء إلى ذلك الغليان القلبيّ، والمعنويّ، والروحيّ، والتوكّل، والمعرفة،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والعبادة. كان هذا العظيم إلى آخر عمره، على الرغم من الشيخوخة والضعف، والهرم،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يقوم في منتصف الليل، يذرف الدموع. نحن نعلم من أقربائه الذين كانوا مطّلعين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جميع تفاصيل حياته، وسمعنا، وأُخبرنا؛ أنّه كان يقوم في منتصف الليالي، ويستمدّ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العون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22D7E">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من الله ـ</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رهبان الليل</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Pr>
        <w:footnoteReference w:id="16"/>
      </w:r>
      <w:r w:rsidRPr="00595AF4">
        <w:rPr>
          <w:rFonts w:ascii="Traditional Arabic" w:hAnsi="Traditional Arabic" w:cs="Traditional Arabic"/>
          <w:color w:val="17365D"/>
          <w:sz w:val="32"/>
          <w:szCs w:val="32"/>
          <w:rtl/>
        </w:rPr>
        <w:t>ـ هذه حالته في الليل، فيما 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نهاراً كأسد مزمجر في الساحات، يهزم القوى، يزيل ضعف الشعب، يقوّي إراداتنا جميعاً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نحن الشعب ويسيّرها؛ ببركة ذلك الرصيد المعنويّ</w:t>
      </w:r>
      <w:r w:rsidRPr="00595AF4">
        <w:rPr>
          <w:rFonts w:ascii="Traditional Arabic" w:hAnsi="Traditional Arabic" w:cs="Traditional Arabic"/>
          <w:color w:val="17365D"/>
          <w:sz w:val="32"/>
          <w:szCs w:val="32"/>
        </w:rPr>
        <w:t xml:space="preserve">. </w:t>
      </w:r>
    </w:p>
    <w:p w:rsidR="00DC0CC3" w:rsidRPr="00595AF4" w:rsidRDefault="00DC0CC3" w:rsidP="00522D7E">
      <w:pPr>
        <w:spacing w:before="100" w:beforeAutospacing="1" w:after="100" w:afterAutospacing="1"/>
        <w:jc w:val="both"/>
        <w:rPr>
          <w:rFonts w:ascii="Traditional Arabic" w:hAnsi="Traditional Arabic" w:cs="Traditional Arabic"/>
          <w:color w:val="17365D"/>
          <w:sz w:val="32"/>
          <w:szCs w:val="32"/>
        </w:rPr>
      </w:pP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رهبانيّة الإسلام</w:t>
      </w:r>
      <w:r w:rsidRPr="00634A44">
        <w:rPr>
          <w:rFonts w:ascii="Traditional Arabic" w:hAnsi="Traditional Arabic" w:cs="Traditional Arabic"/>
          <w:b/>
          <w:bCs/>
          <w:color w:val="C00000"/>
          <w:sz w:val="32"/>
          <w:szCs w:val="32"/>
          <w:u w:val="dotted" w:color="00B0F0"/>
        </w:rPr>
        <w:t xml:space="preserve"> </w:t>
      </w:r>
    </w:p>
    <w:p w:rsidR="00DC0CC3" w:rsidRDefault="00DC0CC3" w:rsidP="0071470C">
      <w:pPr>
        <w:spacing w:before="100" w:beforeAutospacing="1" w:after="100" w:afterAutospacing="1"/>
        <w:ind w:firstLine="720"/>
        <w:jc w:val="both"/>
        <w:rPr>
          <w:rFonts w:ascii="Traditional Arabic" w:hAnsi="Traditional Arabic" w:cs="Traditional Arabic"/>
          <w:b/>
          <w:bCs/>
          <w:color w:val="548DD4"/>
          <w:sz w:val="32"/>
          <w:szCs w:val="32"/>
          <w:rtl/>
        </w:rPr>
      </w:pPr>
      <w:r w:rsidRPr="00595AF4">
        <w:rPr>
          <w:rFonts w:ascii="Traditional Arabic" w:hAnsi="Traditional Arabic" w:cs="Traditional Arabic"/>
          <w:color w:val="17365D"/>
          <w:sz w:val="32"/>
          <w:szCs w:val="32"/>
          <w:rtl/>
        </w:rPr>
        <w:t>إنّ كلّ فرد منكم أّيّها الشعب العزيز ـ خاصّة الشباب ـ يمكنه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الاتّصال بذلك المصدر والمنبع العظيم القدرة، من خلال التوكّل، والإرادة، ويمكنه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الاستفادة، والاستفاضة، والاستنارة، ولعب الدور. إنّ الرهبانيّة في الإسلام حيث جاء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رهبان الليل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تختلف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الرهبانيّة التي ابتدعها النصارى</w:t>
      </w:r>
      <w:r>
        <w:rPr>
          <w:rFonts w:ascii="Traditional Arabic" w:hAnsi="Traditional Arabic" w:cs="Traditional Arabic"/>
          <w:color w:val="17365D"/>
          <w:sz w:val="32"/>
          <w:szCs w:val="32"/>
          <w:rtl/>
        </w:rPr>
        <w:t xml:space="preserve"> </w:t>
      </w:r>
      <w:r w:rsidRPr="00522D7E">
        <w:rPr>
          <w:rFonts w:ascii="Traditional Arabic" w:hAnsi="Traditional Arabic" w:cs="Traditional Arabic"/>
          <w:color w:val="548DD4"/>
          <w:sz w:val="32"/>
          <w:szCs w:val="32"/>
          <w:rtl/>
        </w:rPr>
        <w:t>﴿</w:t>
      </w:r>
      <w:r w:rsidRPr="00E62631">
        <w:rPr>
          <w:rFonts w:ascii="Traditional Arabic" w:hAnsi="Traditional Arabic" w:cs="Traditional Arabic"/>
          <w:b/>
          <w:bCs/>
          <w:color w:val="548DD4"/>
          <w:sz w:val="32"/>
          <w:szCs w:val="32"/>
          <w:rtl/>
        </w:rPr>
        <w:t>وَرَهْبَانِيَّةً ابْتَدَعُوهَا مَا</w:t>
      </w:r>
      <w:r w:rsidRPr="00E62631">
        <w:rPr>
          <w:rFonts w:ascii="Traditional Arabic" w:hAnsi="Traditional Arabic" w:cs="Traditional Arabic"/>
          <w:b/>
          <w:bCs/>
          <w:color w:val="548DD4"/>
          <w:sz w:val="32"/>
          <w:szCs w:val="32"/>
        </w:rPr>
        <w:t xml:space="preserve"> </w:t>
      </w:r>
      <w:r w:rsidRPr="00E62631">
        <w:rPr>
          <w:rFonts w:ascii="Traditional Arabic" w:hAnsi="Traditional Arabic" w:cs="Traditional Arabic"/>
          <w:b/>
          <w:bCs/>
          <w:color w:val="548DD4"/>
          <w:sz w:val="32"/>
          <w:szCs w:val="32"/>
          <w:rtl/>
        </w:rPr>
        <w:t>كَتَبْنَاهَا</w:t>
      </w:r>
      <w:r w:rsidRPr="00E62631">
        <w:rPr>
          <w:rFonts w:ascii="Traditional Arabic" w:hAnsi="Traditional Arabic" w:cs="Traditional Arabic"/>
          <w:b/>
          <w:bCs/>
          <w:color w:val="548DD4"/>
          <w:sz w:val="32"/>
          <w:szCs w:val="32"/>
        </w:rPr>
        <w:t xml:space="preserve"> </w:t>
      </w:r>
      <w:r w:rsidRPr="00E62631">
        <w:rPr>
          <w:rFonts w:ascii="Traditional Arabic" w:hAnsi="Traditional Arabic" w:cs="Traditional Arabic"/>
          <w:b/>
          <w:bCs/>
          <w:color w:val="548DD4"/>
          <w:sz w:val="32"/>
          <w:szCs w:val="32"/>
          <w:rtl/>
        </w:rPr>
        <w:t>عَلَيْهِمْ</w:t>
      </w:r>
      <w:r>
        <w:rPr>
          <w:rFonts w:ascii="Traditional Arabic" w:hAnsi="Traditional Arabic" w:cs="Traditional Arabic"/>
          <w:b/>
          <w:bCs/>
          <w:color w:val="548DD4"/>
          <w:sz w:val="32"/>
          <w:szCs w:val="32"/>
          <w:rtl/>
        </w:rPr>
        <w:t>﴾</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الحديد: 27] لقد كانت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رهبانيّة النصارى والأديان الأخرى بمعنى الانزواء، والانعزال، والانقطاع عن الدنيا؛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رهبانيّة الإسلام كانت بمعنى الحضور في جميع ميادين الحياة </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سياحة أمّتي الجهاد في سبيل الله</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Pr>
        <w:footnoteReference w:id="17"/>
      </w:r>
      <w:r w:rsidRPr="00595AF4">
        <w:rPr>
          <w:rFonts w:ascii="Traditional Arabic" w:hAnsi="Traditional Arabic" w:cs="Traditional Arabic"/>
          <w:color w:val="17365D"/>
          <w:sz w:val="32"/>
          <w:szCs w:val="32"/>
          <w:rtl/>
        </w:rPr>
        <w:t>ـ فجميع حركاتها، سكناتها هي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سبيل الله: صلحها، سلامها، حركاتها، سكوتها، سكونها، أفعالها، جميعها في سبيل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عندها يتحقّق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كان لله كان الله له</w:t>
      </w:r>
      <w:r w:rsidRPr="00595AF4">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 xml:space="preserve">، </w:t>
      </w:r>
      <w:r>
        <w:rPr>
          <w:rFonts w:ascii="Traditional Arabic" w:hAnsi="Traditional Arabic" w:cs="Traditional Arabic"/>
          <w:b/>
          <w:bCs/>
          <w:color w:val="548DD4"/>
          <w:sz w:val="32"/>
          <w:szCs w:val="32"/>
          <w:rtl/>
        </w:rPr>
        <w:t>﴿</w:t>
      </w:r>
      <w:r w:rsidRPr="006E0DD5">
        <w:rPr>
          <w:rFonts w:ascii="Traditional Arabic" w:hAnsi="Traditional Arabic" w:cs="Traditional Arabic"/>
          <w:b/>
          <w:bCs/>
          <w:color w:val="548DD4"/>
          <w:sz w:val="32"/>
          <w:szCs w:val="32"/>
          <w:rtl/>
        </w:rPr>
        <w:t>إِنْ تَنْصُرُوا اللَّهَ يَنْصُرْكُمْ</w:t>
      </w:r>
      <w:r>
        <w:rPr>
          <w:rFonts w:ascii="Traditional Arabic" w:hAnsi="Traditional Arabic" w:cs="Traditional Arabic"/>
          <w:b/>
          <w:bCs/>
          <w:color w:val="548DD4"/>
          <w:sz w:val="32"/>
          <w:szCs w:val="32"/>
          <w:rtl/>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محمد: 7</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 xml:space="preserve">، </w:t>
      </w:r>
      <w:r>
        <w:rPr>
          <w:rFonts w:ascii="Traditional Arabic" w:hAnsi="Traditional Arabic" w:cs="Traditional Arabic"/>
          <w:b/>
          <w:bCs/>
          <w:color w:val="548DD4"/>
          <w:sz w:val="32"/>
          <w:szCs w:val="32"/>
          <w:rtl/>
        </w:rPr>
        <w:t>﴿</w:t>
      </w:r>
      <w:r w:rsidRPr="006E0DD5">
        <w:rPr>
          <w:rFonts w:ascii="Traditional Arabic" w:hAnsi="Traditional Arabic" w:cs="Traditional Arabic"/>
          <w:b/>
          <w:bCs/>
          <w:color w:val="548DD4"/>
          <w:sz w:val="32"/>
          <w:szCs w:val="32"/>
          <w:rtl/>
        </w:rPr>
        <w:t>وَلَيَنْصُرَنَّ اللَّهُ مَنْ يَنْصُرُهُ</w:t>
      </w:r>
      <w:r>
        <w:rPr>
          <w:rFonts w:ascii="Traditional Arabic" w:hAnsi="Traditional Arabic" w:cs="Traditional Arabic"/>
          <w:b/>
          <w:bCs/>
          <w:color w:val="548DD4"/>
          <w:sz w:val="32"/>
          <w:szCs w:val="32"/>
          <w:rtl/>
        </w:rPr>
        <w:t xml:space="preserve">﴾ </w:t>
      </w:r>
    </w:p>
    <w:p w:rsidR="00DC0CC3" w:rsidRDefault="00DC0CC3">
      <w:pPr>
        <w:bidi w:val="0"/>
        <w:spacing w:after="200" w:line="276" w:lineRule="auto"/>
        <w:rPr>
          <w:rFonts w:ascii="Traditional Arabic" w:hAnsi="Traditional Arabic" w:cs="Traditional Arabic"/>
          <w:b/>
          <w:bCs/>
          <w:color w:val="548DD4"/>
          <w:sz w:val="32"/>
          <w:szCs w:val="32"/>
          <w:rtl/>
        </w:rPr>
      </w:pPr>
      <w:r>
        <w:rPr>
          <w:rFonts w:ascii="Traditional Arabic" w:hAnsi="Traditional Arabic" w:cs="Traditional Arabic"/>
          <w:b/>
          <w:bCs/>
          <w:color w:val="548DD4"/>
          <w:sz w:val="32"/>
          <w:szCs w:val="32"/>
          <w:rtl/>
        </w:rPr>
        <w:br w:type="page"/>
      </w:r>
    </w:p>
    <w:p w:rsidR="00DC0CC3" w:rsidRPr="00595AF4" w:rsidRDefault="00DC0CC3" w:rsidP="0071470C">
      <w:pPr>
        <w:spacing w:before="100" w:beforeAutospacing="1" w:after="100" w:afterAutospacing="1"/>
        <w:ind w:firstLine="720"/>
        <w:jc w:val="both"/>
        <w:rPr>
          <w:rFonts w:ascii="Traditional Arabic" w:hAnsi="Traditional Arabic" w:cs="Traditional Arabic"/>
          <w:color w:val="17365D"/>
          <w:sz w:val="32"/>
          <w:szCs w:val="32"/>
        </w:rPr>
      </w:pP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الحج: 40]. عندما تتحرّك في سبيل الله، سوف تكون مصحوباً باللطف الإلهيّ، بالمدد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 بالتسديد الإلهيّ</w:t>
      </w:r>
      <w:r w:rsidRPr="00595AF4">
        <w:rPr>
          <w:rFonts w:ascii="Traditional Arabic" w:hAnsi="Traditional Arabic" w:cs="Traditional Arabic"/>
          <w:color w:val="17365D"/>
          <w:sz w:val="32"/>
          <w:szCs w:val="32"/>
        </w:rPr>
        <w:t xml:space="preserve">.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سرُّ تقدُّمنا</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أعزّائي! هذا هو سرّ تقدّم الشعب الإيرانيّ. ما تشاهدونه اليوم، وهو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شعباً على الرغم من كلّ هذه العداوات، وكلّ هذا المكر والرذالة اللذين يحيكهما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الأعداء له، على المستويات المختلفة، في الميادين المختلفة، من الجوانب المختلفة،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 ذلك لم يستطيعوا إيقاف هذا الشعب، وقد أجبر الشعب الإيرانيّ بعزمه وتقدّمه،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وحركته المستمرّة والجهاديّة، كلّ هؤلاء على التراجع، هو بسبب هذه الخصوصيّات، بسبب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الدعم الإلهيّ؛ وهذا سيستمرّ، وسوف يستمرّ الشعب الإيرانيّ في طريقه بعون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تعالى</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لقد كان بعض الأعداء يأمل بسلخ</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شبابنا عن الدين؛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كانوا يطمعون في إلهاء شبابنا بالشهوات الحياتيّة، الماديّة وأمثالها؛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لقد أخطؤوا. إنّ المجال الشبابيّ 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وشريحة الشباب في بلدنا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حيث الكميّة والنوعيّة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تساوي المسنّين، إن لم تَفُقْهم. وشبابنا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المؤمن اليوم، والأشخاص الذين انعقدت قلوبهم على الثورة، الذين 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يروا الإمام، ولم يدركوا الثورة، ولم يشهدوا مرحلة الدفاع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المقدّس، إن لم تكن دوافعهم، وهممهم أكبر من دوافع شباب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مرحلة الدفاع المقدّس وهممهم، فهي لا تقلّ عنها؛ أقول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من موقع العلم والاطّلاع؛ هذا ليس تحليلاً، ولا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تخميناً. إنّ الإنجازات الكبرى التي يقوم بها شبابنا اليوم،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المستوى الوطنيّ وفي الأقسام المختلفة، قد تفوق أحياناً الأعمال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أُنجزت في مرحلة الدفاع المقدّس، أو التي 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القيام بها، من حيث الجهد والضغط، وحتّى الخطر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المحافظة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الروحيّة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اليوم المؤثّر</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الأمر الذي يحوز على أهميّة بالدرجة الأولى حاليّاً بين قضايا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 السياسيّة، هو مسألة الانتخابات. إنّ الانتخابات حدث يقع ويتمّ في يوم واحد؛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لكنّها من الأحداث التي يكون تأثيرها طويل المدى. إنّكم تقومون بانتخابات رئاسة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في ظرف يوم واحد. لكنّ أوّلاً: تحكّمون الشخص أو الأشخاص لمدّة أربع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سنوات في مصير البلد والأحداث المصيريّة في البلاد؛ وثانياً: إنّ نطاق تأثيرهم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ينحصر بهذه السنوات الأربع. أحياناً، تقوم الحكومة بأفعال، تبقى تأثيراتها لسنوات؛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سواءً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الأعمال الجيّدة، أو لا سمح الله الأعمال غير الجيّدة؛ تأثيرها لن ينحصر بتلك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السنوات الأربع؛ إنّما تبقى كتيّار. إذاً، إنّكم تقومون في يوم واحد بحركة،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بانتخابات، بعمل، قد يدوم تأثيره لمدّة قصيرة، أربع سنوات، أو لمدّة طويلة، أحياناً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أربعين سنة؛ الانتخابات مهمّة بهذا الحجم</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العالم كلُّه يراقبنا</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للانتخابات،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العام أهمّيّة مضاعفة. أقول لكم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أيّها الإخوة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الأعزّاء، الأخوات العزيزات، يا عموم أفراد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الإيرانيّ، لقد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تحوّلت انتخاباتكم اليوم ـ التي ستُجرى بعد حوالي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الشهر من الآن ـ إلى موضوع عالميّ مهمّ؛ فلتعلموا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فأجهزة الأعداء الفكريّة ـ على حدّ قولهم، الغرف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الفكريّة ـ ترصد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مقدّمات هذه الانتخابات، هذه الحادثة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الكبرى؛ إنّهم يراقبون؛ لهم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خطّتهم أيضاً، ولديهم أهدافهم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هدف جبهة أعدائكم هو النقطة المقابلة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لهدفكم. أنتم إذ تشاركون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الانتخابات، تسعون وراء الفرد الأصلح 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يستطيع أن يتقدّم ببلدكم بالسرعة نفسها، بل بأسرع منها؛ سواءً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المستوى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المادّي أو على المستوى المعنويّ. أنتم تسعون وراء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أجل أن يتمكّن شخص أو أشخاص، حكومة، رئيس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جمهوريّة، أن يعلي شأنكم وعزّتكم، أن يرسّخ</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استقلالكم،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يحسّن وضع حياتكم الاجتماعيّة ويجعلها أكثر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رفاهيّة، يحلّ العقد،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يُوجد الأمل والحماس والحيويّة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البلاد؛ لكنّ عدوّكم على العكس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يرغب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بإجراء انتخابات ـ حيث من المقرّر الآن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تُجرى؛ بالطبع، لو كانوا يستطيعون القيام بعمل تُلغى فيه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لفعلوه؛ لكنّهم الآن، حيث لا مفرّ من إجراء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ـ خالية من هذه المحسّنات التي هي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أجل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مستقبل البلاد، بل تسيّر البلاد نحو الارتباط بالأجنبيّ،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نحو الضعف،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نحو التراجع والتخلّف في الميادين المختلفة؛ يجرّ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 نحو التخلّف،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يسوقها إلى الخلف؛ هذا هو هدف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هؤلاء. إذاً، هناك هدفان يقفان في مقابل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بعضهما: هدف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الإيرانيّ، وهدف جبهة الأعداء</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هكذا تتحقّق الأهداف</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كيف يمكن لهدف الشعب الإيراني أن يتحقّق؟ يتحقّق هذا الهدف من خلال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عاملين</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العامل الأوّل: هو أن تكون هذه الانتخابات،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انتخابات حامية ومفعمة بالحماس؛ أن يشارك فيها أفراد كثيرون،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يشارك فيها الشعب بحماس ورغبة، ويقترع</w:t>
      </w:r>
      <w:r w:rsidRPr="00595AF4">
        <w:rPr>
          <w:rFonts w:ascii="Traditional Arabic" w:hAnsi="Traditional Arabic" w:cs="Traditional Arabic"/>
          <w:color w:val="17365D"/>
          <w:sz w:val="32"/>
          <w:szCs w:val="32"/>
        </w:rPr>
        <w:t>.</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العامل الثاني: هو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تنتهي هذه الانتخابات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بانتخاب إنسان جدير غير مرتهن، ذي عزم،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مؤمن، ثوريّ، ذي همّة جهاديّة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خلال هذين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الأمرين يتحقّق هدف الشعب الإيرانيّ</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كيف يتحقّق هدف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الأعداء؟ يتحقّق أوّلاً: من خلال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إجراء انتخابات باردة؛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بأن يكون الشعب غير متحمّس، بأن يشارك عدد قليل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فيها، أن يقول بعض الناس: لِمَ نشارك؟ وما الفائدة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مشاركتنا؟ لا نريد المشاركة. هؤلاء يسرّون قلوب الأعداء</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ثانياً: أن تكون النتيجة المتأتّية عن صناديق الاقتراع، نتيجة تجعل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الحكومة تبعاً لدولة، والشعب مرتبطاً أكثر فأكثر، متوجّهاً نحو التبعيّة، نحو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التموضع في سياسات الأعداء؛ هذا ما يريده الأعداء</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انظروا، فالمشهد واضح؛ ما تريدونه واضح، وما يريده الأعداء واضح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والآن نأتي إلى المطلب الثاني وهو كيف نجد الأصلح؟ وما هي مشخّصات الإنسان 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أصلح من الآخرين؟ توجد في هذا المجال أمور، سوف أتطرّق إليها، إن شاء الله وإن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مدّ الله في عمري، لاحقاً قبل إجراء الانتخابات</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634A44"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34A44">
        <w:rPr>
          <w:rFonts w:ascii="Traditional Arabic" w:hAnsi="Traditional Arabic" w:cs="Traditional Arabic"/>
          <w:b/>
          <w:bCs/>
          <w:color w:val="C00000"/>
          <w:sz w:val="32"/>
          <w:szCs w:val="32"/>
          <w:u w:val="dotted" w:color="00B0F0"/>
          <w:rtl/>
        </w:rPr>
        <w:t>يسعون لتيئيسكم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ما أريد أن أقوله اليوم، هو أنّ المسألة الأولى ـ أي الحماس والرغبة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الانتخابات، والتوجّه العامّ نحو الانتخابات ـ هي أوّل الأعمال المهمّة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يمكن للشعب القيام بها؛ ولا يريد العدوّ لها أن تتمّ. فماذا سيفعلون من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أجل الحدّ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حماس الشعب ومعنويّاته وحركته ونشاطه؟ يسعون لتيئيس الشعب من المشاركة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الإنتخابات: يا سيّدي، ما فائدة المشاركة؟ وما الذي سيحدث إن ذهبنا الآن واقترعنا؟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يريدون أن يثيروا هذا الجوّ بين الناس. لهذا، إنّكم إن استمعتم اليوم إلى الإذاعات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الغربيّة والمراسلين الصهاينة ـ إذ جميع أخبار العالم اليوم توجّهها في الواقع،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شبكة صهيونيّة كبرى، بحسب تعبيرهم تفلترها وتنشر الأخبار التي تحلو لها ـ ترون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أنّهم يسعون لإظهار الوضع في البلاد متأزّماً. حسنٌ، توجد مشاكل في البلاد؛ وأيّ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بلد خالٍ من المشاكل؟ الغلاء موجود، البطالة موجودة؛ وأيّ بلد في العالم اليوم غير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مبتلى بهذه المشاكل؟ اليوم، نفس تلك الدول الأوروبيّة المروّجة للدعايات ضدّ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الإسلاميّة، غارقة في المشاكل إلى حنجرتها. فالشعب في واحدة أو عدد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الدول ينزل كل عدّة أيّام إلى الساحات، ويصرخون من الفقر والاضطرار، ويُهاجَمون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قبل القوى الأمنيّة في بلدانهم. هؤلاء طبعا يخفون هذه المشاكل ما استطاعوا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سبيلاً</w:t>
      </w:r>
      <w:r w:rsidRPr="00595AF4">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نحو هدفٍ واحد</w:t>
      </w:r>
      <w:r w:rsidRPr="005C62A0">
        <w:rPr>
          <w:rFonts w:ascii="Traditional Arabic" w:hAnsi="Traditional Arabic" w:cs="Traditional Arabic"/>
          <w:b/>
          <w:bCs/>
          <w:color w:val="C00000"/>
          <w:sz w:val="32"/>
          <w:szCs w:val="32"/>
          <w:u w:val="dotted" w:color="00B0F0"/>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لدينا أيضاً مشاكلنا. ينبغي أن نقارن المشاكل بالنقاط الإيجابيّة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الموجودة فينا الآن. أيّ بلد كبلدنا يملك شعباً منسجماً ومتّحداً مثل شعبنا؟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عشائر البلاد، وأديانها، ومدنها، ومناطقها المختلفة، جميعاً تحيا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وتسير في اتّجاه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واحد، نحو هدف واحد، بعواطف وأحاسيس واحدة، وعلى أمل واحد. أيّ بلد يملك كلّ هؤلاء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الشباب المفعمين بالأمل والنشيطين؟ إن شبابنا اليوم يفتحون الميادين العلميّة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العظيمة؛ ينالون الدرجات العليا في المباريات العالميّة المختلفة؛ أهذا شيء قليل؟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 شعب مثل شعبنا، استطاع على الرغم من كلّ هذه العداوات أن يحقّق هذه العظمة،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وهذه الأهمّيّة، وهذا التأثير في القضايا العالميّة وفي قضايا المنطقة؟ إنّ 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أعدائنا، بعض المأجورين لأعدائنا؛ يعرقلون قدر الإمكان؛ لكنّ الشعب الإيرانيّ يتابع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مسيره وسط الميدان، عزيزاً، شامخ الرأس، بوجه بشوش، مفعماً بالأمل، ومن دون ضغينة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لهذا وذاك. وهذا تعلمونه جيّداً؛ إنّ الشعوب ـ المطّلعين منهم حتماً، والحكماء،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والأشخاص الملمّين بالقضايا المختلفة ـ يشيرون إليكم بالبنان؛ يقولون انظروا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الإيرانيّ في أيّ المجالات تقدّم، ولا زلنا نحن نراوح أمكنتنا. هكذا هي حركة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الإيرانيّ</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أنتم بالمرصاد</w:t>
      </w:r>
      <w:r w:rsidRPr="005C62A0">
        <w:rPr>
          <w:rFonts w:ascii="Traditional Arabic" w:hAnsi="Traditional Arabic" w:cs="Traditional Arabic"/>
          <w:b/>
          <w:bCs/>
          <w:color w:val="C00000"/>
          <w:sz w:val="32"/>
          <w:szCs w:val="32"/>
          <w:u w:val="dotted" w:color="00B0F0"/>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يسعى الأعداء في دعاياتهم الإعلاميّة إلى إشاعة جوّ من اليأس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والإحباط والأزمات على حوادث البلاد، يضخّمون المشاكل الصغيرة عدّة أضعاف؛ ويتّهمون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والبلد عمداً بمشاكل لا وجود لها؛ يظهرون المستقبل مظلماً، يعملون على تيئيس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هذا هو هدف الأعداء. إنّ هذا التيئيس بنظرهم هو مقدّمة لإفقاد الانتخابات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رونقها. عليكم العمل خلاف ما يريدون. أيّها الأعزّاء! الشباب! المسؤولون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المبلّغون! والأشخاص المتاح لهم مجال الخطابة في الناس! عليكم أن تعملوا بخلاف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يريدون؛ أن تبثّوا روح الأمل في الناس، ليس الأمل الواهي؛ إنّما الأمل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الواقعيّ</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على عموم أفراد الشعب أن يلتفتوا، ويعلموا أنّ المشاركة الحماسيّة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والحيويّة في الانتخابات تحفظ البلاد؛ وتقلّل طمع الأعداء في الاعتداء على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البلد والتعرّض والعداوة له والمكر به؛ لمشاركة الشعب كلّ هذه التأثيرات. وهم يسعون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لأن لا يحدث هذا. أنا أؤكّد لكم؛ كما جرّبنا شعبنا، وكما شهدنا اللطف والفضل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 مراراً، سوف يوجّه الشعب هذه المرّة، وكالمرّات السابقة، صفعةً قويّة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وجه العدوّ. إنّ الشعب بتوفيق الله سبحانه، سيجسّد في هذه الانتخابات امتحاناً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عزيزاً آخر في الميدان، ويضيفه إلى لائحة افتخاراته. هذا لطف إلهيّ؛ وسوف يتحقّق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بإذن الله تعالى</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فلتبقَ أهداف الثورة</w:t>
      </w:r>
    </w:p>
    <w:p w:rsidR="00DC0CC3" w:rsidRPr="00595AF4" w:rsidRDefault="00DC0CC3" w:rsidP="0071470C">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 هو مهمّ في هذه المدّة وفي هذا الوقت، هو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للناس، مضافاً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همّة المشاركة، همّة في الانتخاب الجيّد. كما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قلنا، إنّ الانتخاب الجيّد، الانتخاب الصحيح، لا يكون تأثيره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فقط على مدى أربع سنوات، أحياناً قد تبقى تأثيراته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 لعشرات السنين. من أجل الانتخابات الصحيحة علينا التفكير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جيّداً، علينا معرفة المعايير. سأتطرّق في المستقبل ـ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شاء الله ـ إلى بعض المطالب؛ لكنّ المعيار الأساسيّ إجمالاً،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أن تكون همّة الأشخاص المنتخبين في حفظ عزّة البلد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وحركته باتّجاه أهداف الثورة. ما نلناه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خيرات وبركات على امتداد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السنوات الطويلة، كان ببركة أهداف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وأينما قصّرنا،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تراجعنا، انهزمنا، فقد كان بسبب غفلتنا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أهداف الثورة الاسلاميّة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والأهداف الاسلاميّة. أن يكون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الأشخاص المنتخبون مصداقاً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للآية الكريمة</w:t>
      </w:r>
      <w:r w:rsidRPr="00595AF4">
        <w:rPr>
          <w:rFonts w:ascii="Traditional Arabic" w:hAnsi="Traditional Arabic" w:cs="Traditional Arabic"/>
          <w:color w:val="17365D"/>
          <w:sz w:val="32"/>
          <w:szCs w:val="32"/>
        </w:rPr>
        <w:t xml:space="preserve">: </w:t>
      </w:r>
      <w:r w:rsidRPr="0071470C">
        <w:rPr>
          <w:rFonts w:ascii="Traditional Arabic" w:hAnsi="Traditional Arabic" w:cs="Traditional Arabic"/>
          <w:b/>
          <w:bCs/>
          <w:color w:val="548DD4"/>
          <w:sz w:val="32"/>
          <w:szCs w:val="32"/>
          <w:rtl/>
        </w:rPr>
        <w:t>﴿إِنَّ الَّذِينَ قَالُوا رَبُّنَا اللَّهُ ثُمَّ</w:t>
      </w:r>
      <w:r w:rsidRPr="0071470C">
        <w:rPr>
          <w:rFonts w:ascii="Traditional Arabic" w:hAnsi="Traditional Arabic" w:cs="Traditional Arabic"/>
          <w:b/>
          <w:bCs/>
          <w:color w:val="548DD4"/>
          <w:sz w:val="32"/>
          <w:szCs w:val="32"/>
        </w:rPr>
        <w:t xml:space="preserve"> </w:t>
      </w:r>
      <w:r w:rsidRPr="0071470C">
        <w:rPr>
          <w:rFonts w:ascii="Traditional Arabic" w:hAnsi="Traditional Arabic" w:cs="Traditional Arabic"/>
          <w:b/>
          <w:bCs/>
          <w:color w:val="548DD4"/>
          <w:sz w:val="32"/>
          <w:szCs w:val="32"/>
          <w:rtl/>
        </w:rPr>
        <w:t>اسْتَقَامُوا﴾</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فصلت: 30]؛</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يكونوا أهل استقامة، أهل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صمود؛ أن يلبسوا درعاً فولاذيَّة من ذكر الله والتوكّل عليه، ويردوا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الميدان. راقبوا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الشعارات، وانظروا في الشعارات التي يطلقونها،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نوعها؟ قد يطلق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بعضهم أحياناً ـ وهم مخطئون بالطبع ـ ومن أجل جلب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الأصوات، شعارات خارجة عن حدود قدراتهم وصلاحيّاتهم؛ وهؤلاء يمكن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لشعبنا الواعي أن يعرفهم، يراقبهم، ويميّزهم. فلنفتّش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شعاراتهم عمّا هو ضروري للشعب، عمّا له أولويّة أكثر،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عمّا يتناسب وواقعيّات البلاد وإمكانيّاتها، عمّا يؤدّي إلى زيادة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القوّة الذاتيّة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للشعب؛ هذا واحد من المعايير</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الالتزام بالقانون</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لقد ترشّح أشخاص كثيرون. وإن شاء الله سيعرّف مجلس صيانة الدستور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طبقاً لوظائفه القانونيّة الأشخاص الذين يتحلّون بالصلاحيّة إلى الناس.على الجميع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الالتزام بالقانون. أينما يحدث إشكال، فبسبب مخالفة القانون. الإشكالات التي حدثت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العام 88، والتي كلّفت البلد خسائر، ولم تسمح للبلد والشعب أن يستلذّا بطعم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أصوات أربعين مليوناً، كانت بسبب مخالفة القانون. لقد خالف بعضهم القانون إمّا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أجل أغراض نفسيّة، أو من أجل الخلاف السياسيّ، أو أيّ كان ـ لا أريد الآن أن أحكم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ذلك المجال ـ وارتكبوا الأخطاء، ودخلوا من الطريق غير القانونيّ؛ فوجّهوا صفعةً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أنفسهم، وإلى الشعب، والبلد أيضاً. الطريق الصحيح هو طريق القانون. على الجميع</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الالتزام بالقانون والتسليم له. قد يكون قانون ما غير صحيح مئة في المئة، لكنّه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أفضل من اللّاقانون. أحياناً قد يصدر خطأ من منفّذ القانون في قسم ما، وتعلمون أنتم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 ارتكب هذا الخطأ في تطبيق القانون؛ لكن إن لم نستطع إصلاحه بالطرق القانونيّة،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تحمّله أفضل من مخالفة القانون مجدّداً؛ وأن نصلح ما نراه خطأً من خلال مخالفة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القانون. القانون معيار ممتاز؛ هو وسيلة لراحة البلد، وهدوئه، وصون الشعب ووحدته،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ومواصلة الطريق العامّ</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أدُّوا تكليفكم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الإخوة في مجلس صيانة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الدستور هم أناس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ورعون، أتقياء ومطّلعون؛ يشخّصون طبقاً للقانون، ويعرّفون البعض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كأشخاص صالحين؛ أنا وأنتم علينا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ننظر ونرى من هو الأصلح من بين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هؤلاء الصالحين، أيّهم ينفع الناس أكثر، أيّهم يمكنه أخذ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المسؤوليّة الثقيلة على عاتقه أكثر، ومتابعة هذا الطريق والمسير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بأمانه تامّة؛ هذا ما ينبغي أن ننظر فيه ونراه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ونعرفه. أن نطلب العون والمساعدة ممّن يمكنهم إرشادنا؛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نصل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بالنهاية إلى الحجّة الشرعيّة. إذا عمل 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أساس الحجّة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الشرعيّة، فإنّه سيكون مرفوع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الرأس، حتّى ولو ظهر خطَؤُه فيما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بعد، وسيقول: أنا أدّيت تكليفي؛ أمّا لو لم نعمل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أساس الحجّة الشرعيّة، وظهر الخطأ فيما بعد، فسوف نلوم أنفسنا؛ ولن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لدينا عذر، ولا حجّة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أنا بالطبع، متفائل. أملنا بالله تعالى كبير جدّاً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نشكر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سبحانه الذي لم يغلق نوافذ الأمل في قلوبنا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ينظر المرء في أوضاع البلاد، يتعاظم أمله يوماً فيوماً،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النهج، بمستقبل هذا الشعب، ومستقبل هذا البلد.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المؤمن، هذا الشعب النشيط، هؤلاء الشباب المفعمون بالحيويّة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والنشاط، في الميادين المختلفة، هذه كلّها تزيد من أمل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بالمستقبل</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نسأل الله سبحانه أن يشملنا، إن شاء الله، بفضله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العميم؛ وأن يشملكم جميعاً، أيّها الشعب العزيز، دعاء بقيّة الله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أرضه (أرواحنا له الفداء)؛ وخاصّة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هذا الامتحان المهمّ القادم،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نسأل الله سبحانه أن يجلب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دعاء هذا الإنسان العظيم الهداية الالهيّة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لقلوبنا جميعاً، وأن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يتحقّق على أيديكم أيّها الشعب العزيز،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الخير والصلاح لهذا البلد</w:t>
      </w:r>
      <w:r w:rsidRPr="00595AF4">
        <w:rPr>
          <w:rFonts w:ascii="Traditional Arabic" w:hAnsi="Traditional Arabic" w:cs="Traditional Arabic"/>
          <w:color w:val="17365D"/>
          <w:sz w:val="32"/>
          <w:szCs w:val="32"/>
        </w:rPr>
        <w:t>.</w:t>
      </w:r>
    </w:p>
    <w:p w:rsidR="00DC0CC3" w:rsidRPr="0071470C" w:rsidRDefault="00DC0CC3" w:rsidP="0071470C">
      <w:pPr>
        <w:spacing w:before="100" w:beforeAutospacing="1" w:after="100" w:afterAutospacing="1"/>
        <w:ind w:firstLine="720"/>
        <w:jc w:val="right"/>
        <w:rPr>
          <w:rFonts w:ascii="Traditional Arabic" w:hAnsi="Traditional Arabic" w:cs="Traditional Arabic"/>
          <w:b/>
          <w:bCs/>
          <w:color w:val="17365D"/>
          <w:sz w:val="32"/>
          <w:szCs w:val="32"/>
        </w:rPr>
      </w:pPr>
      <w:r w:rsidRPr="0071470C">
        <w:rPr>
          <w:rFonts w:ascii="Traditional Arabic" w:hAnsi="Traditional Arabic" w:cs="Traditional Arabic"/>
          <w:b/>
          <w:bCs/>
          <w:color w:val="17365D"/>
          <w:sz w:val="32"/>
          <w:szCs w:val="32"/>
          <w:rtl/>
        </w:rPr>
        <w:t>والسلام عليكم ورحمة الله وبركاته</w:t>
      </w:r>
      <w:r w:rsidRPr="0071470C">
        <w:rPr>
          <w:rFonts w:ascii="Traditional Arabic" w:hAnsi="Traditional Arabic" w:cs="Traditional Arabic"/>
          <w:b/>
          <w:bCs/>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53" o:spid="_x0000_s1183" alt="Description: 195514.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Ce3rqk&#10;wAIAAMw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52" o:spid="_x0000_s1185" alt="Description: 03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DThH7B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51" o:spid="_x0000_s1187" alt="Description: 195525.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C2+4Tm/&#10;AgAAzAUAAA4AAAAAAAAAAAAAAAAALgIAAGRycy9lMm9Eb2MueG1sUEsBAi0AFAAGAAgAAAAhAJj2&#10;bA3ZAAAAAwEAAA8AAAAAAAAAAAAAAAAAGQUAAGRycy9kb3ducmV2LnhtbFBLBQYAAAAABAAEAPMA&#10;AAAf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50" o:spid="_x0000_s1189" alt="Description: 03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CMhrhBvQIA&#10;AMkFAAAOAAAAAAAAAAAAAAAAAC4CAABkcnMvZTJvRG9jLnhtbFBLAQItABQABgAIAAAAIQCY9mwN&#10;2QAAAAMBAAAPAAAAAAAAAAAAAAAAABcFAABkcnMvZG93bnJldi54bWxQSwUGAAAAAAQABADzAAAA&#10;HQ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Pr>
          <w:noProof/>
        </w:rPr>
      </w:r>
      <w:r w:rsidRPr="004F01C0">
        <w:rPr>
          <w:rFonts w:ascii="Traditional Arabic" w:hAnsi="Traditional Arabic" w:cs="Traditional Arabic"/>
          <w:noProof/>
          <w:color w:val="17365D"/>
          <w:sz w:val="32"/>
          <w:szCs w:val="32"/>
        </w:rPr>
        <w:pict>
          <v:rect id="Rectangle 49" o:spid="_x0000_s1191" alt="Description: KITAB10.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Di&#10;7SeSwwIAAM0FAAAOAAAAAAAAAAAAAAAAAC4CAABkcnMvZTJvRG9jLnhtbFBLAQItABQABgAIAAAA&#10;IQCY9mwN2QAAAAMBAAAPAAAAAAAAAAAAAAAAAB0FAABkcnMvZG93bnJldi54bWxQSwUGAAAAAAQA&#10;BADzAAAAIw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Pr="0071470C" w:rsidRDefault="00DC0CC3" w:rsidP="006E0DD5">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71470C">
        <w:rPr>
          <w:rFonts w:ascii="Traditional Arabic" w:hAnsi="Traditional Arabic" w:cs="Traditional Arabic"/>
          <w:b/>
          <w:bCs/>
          <w:color w:val="365F91"/>
          <w:sz w:val="44"/>
          <w:szCs w:val="44"/>
          <w:u w:val="dotted" w:color="FFFF00"/>
          <w:rtl/>
        </w:rPr>
        <w:t>خطاب الإمام الخامنئي</w:t>
      </w:r>
      <w:r w:rsidRPr="0071470C">
        <w:rPr>
          <w:rFonts w:ascii="Traditional Arabic" w:hAnsi="Traditional Arabic" w:cs="Traditional Arabic"/>
          <w:b/>
          <w:bCs/>
          <w:color w:val="365F91"/>
          <w:sz w:val="44"/>
          <w:szCs w:val="44"/>
          <w:u w:val="dotted" w:color="FFFF00"/>
        </w:rPr>
        <w:t xml:space="preserve"> </w:t>
      </w:r>
      <w:r w:rsidRPr="0071470C">
        <w:rPr>
          <w:rFonts w:ascii="Traditional Arabic" w:hAnsi="Traditional Arabic" w:cs="Traditional Arabic"/>
          <w:b/>
          <w:bCs/>
          <w:color w:val="365F91"/>
          <w:sz w:val="44"/>
          <w:szCs w:val="44"/>
          <w:u w:val="dotted" w:color="FFFF00"/>
          <w:rtl/>
        </w:rPr>
        <w:t>(دام ظله)</w:t>
      </w:r>
    </w:p>
    <w:p w:rsidR="00DC0CC3" w:rsidRPr="0071470C" w:rsidRDefault="00DC0CC3" w:rsidP="006E0DD5">
      <w:pPr>
        <w:spacing w:before="100" w:beforeAutospacing="1" w:after="100" w:afterAutospacing="1"/>
        <w:ind w:firstLine="720"/>
        <w:jc w:val="center"/>
        <w:rPr>
          <w:rFonts w:ascii="Traditional Arabic" w:hAnsi="Traditional Arabic" w:cs="Traditional Arabic"/>
          <w:b/>
          <w:bCs/>
          <w:color w:val="365F91"/>
          <w:sz w:val="44"/>
          <w:szCs w:val="44"/>
          <w:u w:val="dotted" w:color="FFFF00"/>
        </w:rPr>
      </w:pPr>
      <w:r w:rsidRPr="0071470C">
        <w:rPr>
          <w:rFonts w:ascii="Traditional Arabic" w:hAnsi="Traditional Arabic" w:cs="Traditional Arabic"/>
          <w:b/>
          <w:bCs/>
          <w:color w:val="365F91"/>
          <w:sz w:val="44"/>
          <w:szCs w:val="44"/>
          <w:u w:val="dotted" w:color="FFFF00"/>
          <w:rtl/>
        </w:rPr>
        <w:t>في جامعة الإمام</w:t>
      </w:r>
      <w:r w:rsidRPr="0071470C">
        <w:rPr>
          <w:rFonts w:ascii="Traditional Arabic" w:hAnsi="Traditional Arabic" w:cs="Traditional Arabic"/>
          <w:b/>
          <w:bCs/>
          <w:color w:val="365F91"/>
          <w:sz w:val="44"/>
          <w:szCs w:val="44"/>
          <w:u w:val="dotted" w:color="FFFF00"/>
        </w:rPr>
        <w:t xml:space="preserve"> </w:t>
      </w:r>
      <w:r w:rsidRPr="0071470C">
        <w:rPr>
          <w:rFonts w:ascii="Traditional Arabic" w:hAnsi="Traditional Arabic" w:cs="Traditional Arabic"/>
          <w:b/>
          <w:bCs/>
          <w:color w:val="365F91"/>
          <w:sz w:val="44"/>
          <w:szCs w:val="44"/>
          <w:u w:val="dotted" w:color="FFFF00"/>
          <w:rtl/>
        </w:rPr>
        <w:t>الحسين”عليه السلام”</w:t>
      </w:r>
    </w:p>
    <w:p w:rsidR="00DC0CC3" w:rsidRPr="0071470C" w:rsidRDefault="00DC0CC3" w:rsidP="006E0DD5">
      <w:pPr>
        <w:spacing w:before="100" w:beforeAutospacing="1" w:after="100" w:afterAutospacing="1"/>
        <w:ind w:firstLine="720"/>
        <w:jc w:val="center"/>
        <w:rPr>
          <w:rFonts w:ascii="Traditional Arabic" w:hAnsi="Traditional Arabic" w:cs="Traditional Arabic"/>
          <w:color w:val="548DD4"/>
          <w:sz w:val="36"/>
          <w:szCs w:val="36"/>
        </w:rPr>
      </w:pPr>
    </w:p>
    <w:p w:rsidR="00DC0CC3" w:rsidRPr="0071470C" w:rsidRDefault="00DC0CC3" w:rsidP="006E0DD5">
      <w:pPr>
        <w:spacing w:before="100" w:beforeAutospacing="1" w:after="100" w:afterAutospacing="1"/>
        <w:ind w:firstLine="720"/>
        <w:jc w:val="center"/>
        <w:rPr>
          <w:rFonts w:ascii="Traditional Arabic" w:hAnsi="Traditional Arabic" w:cs="Traditional Arabic"/>
          <w:color w:val="548DD4"/>
          <w:sz w:val="36"/>
          <w:szCs w:val="36"/>
        </w:rPr>
      </w:pPr>
      <w:r w:rsidRPr="0071470C">
        <w:rPr>
          <w:rFonts w:ascii="Traditional Arabic" w:hAnsi="Traditional Arabic" w:cs="Traditional Arabic"/>
          <w:color w:val="548DD4"/>
          <w:sz w:val="36"/>
          <w:szCs w:val="36"/>
        </w:rPr>
        <w:t xml:space="preserve">27-05-2013 </w:t>
      </w:r>
      <w:r w:rsidRPr="0071470C">
        <w:rPr>
          <w:rFonts w:ascii="Traditional Arabic" w:hAnsi="Traditional Arabic" w:cs="Traditional Arabic"/>
          <w:color w:val="548DD4"/>
          <w:sz w:val="36"/>
          <w:szCs w:val="36"/>
          <w:rtl/>
        </w:rPr>
        <w:t>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71470C" w:rsidRDefault="00DC0CC3" w:rsidP="0071470C">
      <w:pPr>
        <w:spacing w:before="100" w:beforeAutospacing="1" w:after="100" w:afterAutospacing="1"/>
        <w:ind w:firstLine="720"/>
        <w:jc w:val="center"/>
        <w:rPr>
          <w:rFonts w:ascii="Traditional Arabic" w:hAnsi="Traditional Arabic" w:cs="Traditional Arabic"/>
          <w:b/>
          <w:bCs/>
          <w:color w:val="17365D"/>
          <w:sz w:val="32"/>
          <w:szCs w:val="32"/>
          <w:rtl/>
        </w:rPr>
      </w:pPr>
      <w:r w:rsidRPr="0071470C">
        <w:rPr>
          <w:rFonts w:ascii="Traditional Arabic" w:hAnsi="Traditional Arabic" w:cs="Traditional Arabic"/>
          <w:b/>
          <w:bCs/>
          <w:color w:val="17365D"/>
          <w:sz w:val="32"/>
          <w:szCs w:val="32"/>
          <w:rtl/>
        </w:rPr>
        <w:t>بسم الله الرحمن الرحيم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في البداية، أبارك لكم أيّها الشباب الأعزّاء، دخولكم ميدان الحرس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الأغرّ، سواءٌ منكم المتخرِّجون الذين نالوا اليوم الدرجات العسكريّة، أو طلاب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الكليّة الذين وردوا مرحلة الدراسة. إنّ لقاءنا بكم اليوم أيّها الشباب الأعزّاء،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في هذا الميدان الأغرّ، هو كما العادة لقاء جميل وعذب. لقد شوهدت ابتكارات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كيفيّة إدارة هذا الميدان وإدارة برامج هذا الميدان، وهي جيّدة جدّاً وجديرة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بالثناء</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حماية الثورة</w:t>
      </w:r>
      <w:r w:rsidRPr="005C62A0">
        <w:rPr>
          <w:rFonts w:ascii="Traditional Arabic" w:hAnsi="Traditional Arabic" w:cs="Traditional Arabic"/>
          <w:b/>
          <w:bCs/>
          <w:color w:val="C00000"/>
          <w:sz w:val="32"/>
          <w:szCs w:val="32"/>
          <w:u w:val="dotted" w:color="00B0F0"/>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تمتاز هذه الجامعة من الجامعات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الأخرى بميزة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أساسيّة. إنّ العلم والتعلّم والرشد الفكريّ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والعقليّ وإنماء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الشخصيّة، هي أهداف أساسيّة في 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جامعاتنا وفي جميع مؤسّساتنا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التعليميّة؛ لكن تُطرح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هذه الجامعة أيضاً، مسألة حماية الثورة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حسنٌ، إنّ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الإيرانيّ عامّة، يعتبر نفسه بشكلٍ ما معنيّاً بحماية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ـ سواءٌ المسؤولون الرسميّون، أو عامّة أفراد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بدرجاتهم المختلفة ـ لكنّ ما يميّز حرس الثورة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هو أنّ هذه مهمّة محدّدة [ومشخّصة] بالنسبة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إليهم</w:t>
      </w:r>
      <w:r w:rsidRPr="00595AF4">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أجيال تربيّ أجيالاً</w:t>
      </w:r>
      <w:r w:rsidRPr="005C62A0">
        <w:rPr>
          <w:rFonts w:ascii="Traditional Arabic" w:hAnsi="Traditional Arabic" w:cs="Traditional Arabic"/>
          <w:b/>
          <w:bCs/>
          <w:color w:val="C00000"/>
          <w:sz w:val="32"/>
          <w:szCs w:val="32"/>
          <w:u w:val="dotted" w:color="00B0F0"/>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أنتم أيّها الشباب الأعزّاء في عزّ النشاط وينعان الشباب، تهيّئون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أنفسكم لحماية الثورة على امتداد فترة خدمتكم، ومن دون شكّ على امتداد أيّام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حياتكم؛ وذلك كما فعل بدوره الجيل الذي سبقكم، وأسلافكم في الحرس، في الميادين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الصعبة جدّاً. إنّ أحد المشاهد الجيّدة اليوم هو هذا المشهد نفسه، حيث الجيل القديم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لحرس الثورة الذين عاشوا مرحلة حرب الدفاع المقدّس، وشهدوا بدايات عهد الثورة،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والذين واجهوا المخاطر بأبدانهم، بقلوبهم، بنفوسهم، واقفين جنباً إلى جنب مع شباب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اليوم الذين وردوا ميدان الحرس، يتبادلون الراية [العَلَم]، إنّه لمنظر رمزيّ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ومعبّر. في لقائنا الرمزيّ اليوم، إنّ الأرواح الطيّبة للشهداء الذين نالوا مقام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الشهادة السامي في العمليّات المختلفة على امتداد أعوام الدفاع المقدّس الثمانية،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وقبلها، وبعدها إلى اليوم، هي ماثلة [واقفة] أمامكم. والجرحى الذين قدّموا صحّتهم،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وشبابهم، وقواهم البدنيّة، في سبيل الله، وقد ابتُلوا بامتحان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صعب جدّاً، وبالطبع،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لقوا حسن عاقبة الجرح، يقفون مقابلكم. والرجال الذين كانوا يومذاك، يمضون مثلكم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فترة الشباب، يقفون مقابلكم بلحىً بيضاء، وقد أمضوا عشرات السنين من عمر الخدمة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إنّه لمشهد مهمّ جدّاً وملهم بالنسبة إليكم أيّها الشباب الأعزّاء الذين تريدون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حماية ثورتكم</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الثورة فتحت الطريق</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لقد غيّرت هذه الثورة تاريخ البلاد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سلاطين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الجور وطواغيت التاريخ، قد فرضوا لقرون متمادية، مساراً ضلاليّاً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الشعب؛ وفي العقود الأخيرة قبل الثورة، وناهيك عن الاستبداد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والتفرّد والاحتكار في جميع الأمور، 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ضيّعوا عزّة هذا البلد أمام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الأعداء. جاءت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وخلّصت هذا البلد، وهذا الشعب من الوقوع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الإعصار المدمّر والمهلك؛ إنّنا [أصبحنا]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الصراط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المستقيم. والصراط المستقيم، بالطبع، سيوصلنا إلى الهدف؛ لكن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متى، بعد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كم من الوقت؟ مع أيّ سعي ومجاهدة؟ هذا متعلّق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بمدى جهدنا أنا وأنت، بمدى جدّيّتنا، بمقدار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نسير بطريقة صحيحة؛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مرتبط بهمّتنا؛ ولكنّ الثورة فتحت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الطريق أمام هذا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العريق والعظيم والذي لقي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لقيه من الظلم. أنتم تريدون أن تحافظوا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هذه الثورة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وتحموها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تعرّفوا على مبادئ الثورة</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 xml:space="preserve">أوّلاً، عليكم أن تتعرّفوا على هذه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71470C">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الثورة جيّداً. وأحد أعمالكم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المهمّة أيّها الشباب الأعزّاء هو أن تتعرّفوا بعمق على المباني النظريّة للثورة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لقد رأينا أشخاصاً وردوا هذا الميدان تأثّراً وحماسةً، ومن دون الاستناد إلى حجّة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نظرية قويّة؛ فسقطوا في العاصفة، وغيّروا مسارهم. أولئك الذين يمكنهم الوقوف بقوّة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هذه الحركة وهذا المسير، هم من يتحلّون بالمعرفة العميقة بالمباني النظريّة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للثورة. جاء في الحديث الشريف</w:t>
      </w:r>
      <w:r w:rsidRPr="00595AF4">
        <w:rPr>
          <w:rFonts w:ascii="Traditional Arabic" w:hAnsi="Traditional Arabic" w:cs="Traditional Arabic"/>
          <w:color w:val="17365D"/>
          <w:sz w:val="32"/>
          <w:szCs w:val="32"/>
        </w:rPr>
        <w:t xml:space="preserve">: </w:t>
      </w:r>
      <w:r w:rsidRPr="0071470C">
        <w:rPr>
          <w:rFonts w:ascii="Traditional Arabic" w:hAnsi="Traditional Arabic" w:cs="Traditional Arabic"/>
          <w:b/>
          <w:bCs/>
          <w:color w:val="17365D"/>
          <w:sz w:val="32"/>
          <w:szCs w:val="32"/>
          <w:rtl/>
        </w:rPr>
        <w:t>(المؤمن كالجبل الراسخ لا</w:t>
      </w:r>
      <w:r w:rsidRPr="0071470C">
        <w:rPr>
          <w:rFonts w:ascii="Traditional Arabic" w:hAnsi="Traditional Arabic" w:cs="Traditional Arabic"/>
          <w:b/>
          <w:bCs/>
          <w:color w:val="17365D"/>
          <w:sz w:val="32"/>
          <w:szCs w:val="32"/>
        </w:rPr>
        <w:t xml:space="preserve"> </w:t>
      </w:r>
      <w:r w:rsidRPr="0071470C">
        <w:rPr>
          <w:rFonts w:ascii="Traditional Arabic" w:hAnsi="Traditional Arabic" w:cs="Traditional Arabic"/>
          <w:b/>
          <w:bCs/>
          <w:color w:val="17365D"/>
          <w:sz w:val="32"/>
          <w:szCs w:val="32"/>
          <w:rtl/>
        </w:rPr>
        <w:t>تحرّكه العواصف</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18"/>
      </w:r>
      <w:r w:rsidRPr="00595AF4">
        <w:rPr>
          <w:rFonts w:ascii="Traditional Arabic" w:hAnsi="Traditional Arabic" w:cs="Traditional Arabic"/>
          <w:color w:val="17365D"/>
          <w:sz w:val="32"/>
          <w:szCs w:val="32"/>
          <w:rtl/>
        </w:rPr>
        <w:t xml:space="preserve"> ؛ لا يمكن لأيّ عاصفة أو إعصار أن يغيّر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مسارهم، فهم يتحلّون ببعض الميّزات؛ من جملتها وأهمّها، الاعتقاد الصحيح والمعرفة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الصحيحة بالمباني النظريّة لهذه الثورة. هذا أحد الأمور التي ينبغي لكم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معرفتها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معرفة تجربة الثورة</w:t>
      </w:r>
    </w:p>
    <w:p w:rsidR="00DC0CC3" w:rsidRPr="00595AF4" w:rsidRDefault="00DC0CC3" w:rsidP="0071470C">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بعد ذلك، عليكم معرفة تجربة الثورة، أي المصداق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لهذه النظريّة على امتداد هذه السنوات، وتاريخ الثورة.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ليست محض ادّعاء كالكثير من الشعارات الأخرى السائدة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العالم؛ وهناك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مجال واسع من التجارب والعمل أمامها.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قد جُرّبت واختُبرت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الشعارات، شعارات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أثبتت صدقيّتها في ميدان العمل. فإمامنا العزيز</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يعلّمنا التوكّل على الله، والثقة به، وأن نحسن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الظنّ به ونعمل جاهدين، وكان يقول إنّ النصر سيكون حليفنا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قمنا بهذا العمل، وكما حصل في صدر الإسلام؛ حيث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جاء عن أمير المؤمنين</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tl/>
        </w:rPr>
        <w:t>في نهج البلاغة</w:t>
      </w:r>
      <w:r w:rsidRPr="00595AF4">
        <w:rPr>
          <w:rFonts w:ascii="Traditional Arabic" w:hAnsi="Traditional Arabic" w:cs="Traditional Arabic"/>
          <w:color w:val="17365D"/>
          <w:sz w:val="32"/>
          <w:szCs w:val="32"/>
        </w:rPr>
        <w:t xml:space="preserve">: </w:t>
      </w:r>
      <w:r w:rsidRPr="0071470C">
        <w:rPr>
          <w:rFonts w:ascii="Traditional Arabic" w:hAnsi="Traditional Arabic" w:cs="Traditional Arabic"/>
          <w:b/>
          <w:bCs/>
          <w:color w:val="17365D"/>
          <w:sz w:val="32"/>
          <w:szCs w:val="32"/>
          <w:rtl/>
        </w:rPr>
        <w:t>(فَلَمَّا رَأَى اللَّه</w:t>
      </w:r>
      <w:r w:rsidRPr="0071470C">
        <w:rPr>
          <w:rFonts w:ascii="Traditional Arabic" w:hAnsi="Traditional Arabic" w:cs="Traditional Arabic"/>
          <w:b/>
          <w:bCs/>
          <w:color w:val="17365D"/>
          <w:sz w:val="32"/>
          <w:szCs w:val="32"/>
        </w:rPr>
        <w:t xml:space="preserve"> </w:t>
      </w:r>
      <w:r w:rsidRPr="0071470C">
        <w:rPr>
          <w:rFonts w:ascii="Traditional Arabic" w:hAnsi="Traditional Arabic" w:cs="Traditional Arabic"/>
          <w:b/>
          <w:bCs/>
          <w:color w:val="17365D"/>
          <w:sz w:val="32"/>
          <w:szCs w:val="32"/>
          <w:rtl/>
        </w:rPr>
        <w:t>صِدْقَنَا أَنْزَلَ بِعَدُوِّنَا الْكَبْتَ وأَنْزَلَ عَلَيْنَا</w:t>
      </w:r>
      <w:r w:rsidRPr="0071470C">
        <w:rPr>
          <w:rFonts w:ascii="Traditional Arabic" w:hAnsi="Traditional Arabic" w:cs="Traditional Arabic"/>
          <w:b/>
          <w:bCs/>
          <w:color w:val="17365D"/>
          <w:sz w:val="32"/>
          <w:szCs w:val="32"/>
        </w:rPr>
        <w:t xml:space="preserve"> </w:t>
      </w:r>
      <w:r w:rsidRPr="0071470C">
        <w:rPr>
          <w:rFonts w:ascii="Traditional Arabic" w:hAnsi="Traditional Arabic" w:cs="Traditional Arabic"/>
          <w:b/>
          <w:bCs/>
          <w:color w:val="17365D"/>
          <w:sz w:val="32"/>
          <w:szCs w:val="32"/>
          <w:rtl/>
        </w:rPr>
        <w:t>النَّصْرَ</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19"/>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لقد أثبت هذا الشعب صدقه،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واستقامته؛ ورد الميدان وجرّب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الفكر وهذه المباني النظريّة.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يجب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تروه في تاريخ الثورة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اقرؤوا مذكّرات الحرب</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لماذا تسعى وسائل الإعلام الأجنبيّة لتكبير نقاط ضعفنا الصغيرة عشرة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أضعاف في أعيننا ـ فكيف بعيون الآخرين ـ؟ من أجل أن ينسونا هذه التجربة؛ من أجل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ننسى أنّ مبانينا النظريّة قد جُرّبت واختُبرت؛ وأثبتت نفسها في ميدان العمل. إنّكم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بمعرفتكم لتاريخ الثورة تحقّقون هذا</w:t>
      </w:r>
      <w:r w:rsidRPr="0071470C">
        <w:rPr>
          <w:rFonts w:ascii="Traditional Arabic" w:hAnsi="Traditional Arabic" w:cs="Traditional Arabic"/>
          <w:color w:val="17365D"/>
          <w:sz w:val="32"/>
          <w:szCs w:val="32"/>
          <w:shd w:val="clear" w:color="auto" w:fill="FFFF66"/>
        </w:rPr>
        <w:t xml:space="preserve">. </w:t>
      </w:r>
      <w:r w:rsidRPr="0071470C">
        <w:rPr>
          <w:rFonts w:ascii="Traditional Arabic" w:hAnsi="Traditional Arabic" w:cs="Traditional Arabic"/>
          <w:color w:val="17365D"/>
          <w:sz w:val="32"/>
          <w:szCs w:val="32"/>
          <w:shd w:val="clear" w:color="auto" w:fill="FFFF66"/>
          <w:rtl/>
        </w:rPr>
        <w:t>وصيّتي لكم أن تقرؤوا</w:t>
      </w:r>
      <w:r w:rsidRPr="0071470C">
        <w:rPr>
          <w:rFonts w:ascii="Traditional Arabic" w:hAnsi="Traditional Arabic" w:cs="Traditional Arabic"/>
          <w:color w:val="17365D"/>
          <w:sz w:val="32"/>
          <w:szCs w:val="32"/>
          <w:shd w:val="clear" w:color="auto" w:fill="FFFF66"/>
        </w:rPr>
        <w:t xml:space="preserve"> </w:t>
      </w:r>
      <w:r w:rsidRPr="0071470C">
        <w:rPr>
          <w:rFonts w:ascii="Traditional Arabic" w:hAnsi="Traditional Arabic" w:cs="Traditional Arabic"/>
          <w:color w:val="17365D"/>
          <w:sz w:val="32"/>
          <w:szCs w:val="32"/>
          <w:shd w:val="clear" w:color="auto" w:fill="FFFF66"/>
          <w:rtl/>
        </w:rPr>
        <w:t>مذكّرات الحرب، ومرحلة</w:t>
      </w:r>
      <w:r w:rsidRPr="0071470C">
        <w:rPr>
          <w:rFonts w:ascii="Traditional Arabic" w:hAnsi="Traditional Arabic" w:cs="Traditional Arabic"/>
          <w:color w:val="17365D"/>
          <w:sz w:val="32"/>
          <w:szCs w:val="32"/>
          <w:shd w:val="clear" w:color="auto" w:fill="FFFF66"/>
        </w:rPr>
        <w:t xml:space="preserve"> </w:t>
      </w:r>
      <w:r w:rsidRPr="0071470C">
        <w:rPr>
          <w:rFonts w:ascii="Traditional Arabic" w:hAnsi="Traditional Arabic" w:cs="Traditional Arabic"/>
          <w:color w:val="17365D"/>
          <w:sz w:val="32"/>
          <w:szCs w:val="32"/>
          <w:shd w:val="clear" w:color="auto" w:fill="FFFF66"/>
          <w:rtl/>
        </w:rPr>
        <w:t>الدفاع المقدّس، عمليّات بيت</w:t>
      </w:r>
      <w:r w:rsidRPr="0071470C">
        <w:rPr>
          <w:rFonts w:ascii="Traditional Arabic" w:hAnsi="Traditional Arabic" w:cs="Traditional Arabic"/>
          <w:color w:val="17365D"/>
          <w:sz w:val="32"/>
          <w:szCs w:val="32"/>
          <w:shd w:val="clear" w:color="auto" w:fill="FFFF66"/>
        </w:rPr>
        <w:t xml:space="preserve"> </w:t>
      </w:r>
      <w:r w:rsidRPr="0071470C">
        <w:rPr>
          <w:rFonts w:ascii="Traditional Arabic" w:hAnsi="Traditional Arabic" w:cs="Traditional Arabic"/>
          <w:color w:val="17365D"/>
          <w:sz w:val="32"/>
          <w:szCs w:val="32"/>
          <w:shd w:val="clear" w:color="auto" w:fill="FFFF66"/>
          <w:rtl/>
        </w:rPr>
        <w:t>المقدس وتحرير خرّمشهر، انظروا من كانوا، ما كانوا، ماذا</w:t>
      </w:r>
      <w:r w:rsidRPr="0071470C">
        <w:rPr>
          <w:rFonts w:ascii="Traditional Arabic" w:hAnsi="Traditional Arabic" w:cs="Traditional Arabic"/>
          <w:color w:val="17365D"/>
          <w:sz w:val="32"/>
          <w:szCs w:val="32"/>
          <w:shd w:val="clear" w:color="auto" w:fill="FFFF66"/>
        </w:rPr>
        <w:t xml:space="preserve"> </w:t>
      </w:r>
      <w:r w:rsidRPr="0071470C">
        <w:rPr>
          <w:rFonts w:ascii="Traditional Arabic" w:hAnsi="Traditional Arabic" w:cs="Traditional Arabic"/>
          <w:color w:val="17365D"/>
          <w:sz w:val="32"/>
          <w:szCs w:val="32"/>
          <w:shd w:val="clear" w:color="auto" w:fill="FFFF66"/>
          <w:rtl/>
        </w:rPr>
        <w:t>فعلوا، وكيف فعلوا، لهذا؛</w:t>
      </w:r>
      <w:r w:rsidRPr="0071470C">
        <w:rPr>
          <w:rFonts w:ascii="Traditional Arabic" w:hAnsi="Traditional Arabic" w:cs="Traditional Arabic"/>
          <w:color w:val="17365D"/>
          <w:sz w:val="32"/>
          <w:szCs w:val="32"/>
          <w:shd w:val="clear" w:color="auto" w:fill="FFFF66"/>
        </w:rPr>
        <w:t xml:space="preserve"> </w:t>
      </w:r>
      <w:r w:rsidRPr="0071470C">
        <w:rPr>
          <w:rFonts w:ascii="Traditional Arabic" w:hAnsi="Traditional Arabic" w:cs="Traditional Arabic"/>
          <w:color w:val="17365D"/>
          <w:sz w:val="32"/>
          <w:szCs w:val="32"/>
          <w:shd w:val="clear" w:color="auto" w:fill="FFFF66"/>
          <w:rtl/>
        </w:rPr>
        <w:t>يلزم هذا الأمر. عندها، سينزل</w:t>
      </w:r>
      <w:r w:rsidRPr="00595AF4">
        <w:rPr>
          <w:rFonts w:ascii="Traditional Arabic" w:hAnsi="Traditional Arabic" w:cs="Traditional Arabic"/>
          <w:color w:val="17365D"/>
          <w:sz w:val="32"/>
          <w:szCs w:val="32"/>
        </w:rPr>
        <w:t xml:space="preserve"> </w:t>
      </w:r>
    </w:p>
    <w:p w:rsidR="00DC0CC3" w:rsidRDefault="00DC0CC3">
      <w:pPr>
        <w:bidi w:val="0"/>
        <w:spacing w:after="200" w:line="276" w:lineRule="auto"/>
        <w:rPr>
          <w:rFonts w:ascii="Traditional Arabic" w:hAnsi="Traditional Arabic" w:cs="Traditional Arabic"/>
          <w:color w:val="17365D"/>
          <w:sz w:val="32"/>
          <w:szCs w:val="32"/>
        </w:rPr>
      </w:pPr>
      <w:r>
        <w:rPr>
          <w:rFonts w:ascii="Traditional Arabic" w:hAnsi="Traditional Arabic" w:cs="Traditional Arabic"/>
          <w:color w:val="17365D"/>
          <w:sz w:val="32"/>
          <w:szCs w:val="32"/>
        </w:rPr>
        <w:br w:type="page"/>
      </w:r>
    </w:p>
    <w:p w:rsidR="00DC0CC3" w:rsidRPr="00595AF4" w:rsidRDefault="00DC0CC3" w:rsidP="0071470C">
      <w:pPr>
        <w:spacing w:before="100" w:beforeAutospacing="1" w:after="100" w:afterAutospacing="1"/>
        <w:ind w:firstLine="720"/>
        <w:jc w:val="both"/>
        <w:rPr>
          <w:rFonts w:ascii="Traditional Arabic" w:hAnsi="Traditional Arabic" w:cs="Traditional Arabic"/>
          <w:color w:val="17365D"/>
          <w:sz w:val="32"/>
          <w:szCs w:val="32"/>
        </w:rPr>
      </w:pPr>
      <w:r w:rsidRPr="0071470C">
        <w:rPr>
          <w:rFonts w:ascii="Traditional Arabic" w:hAnsi="Traditional Arabic" w:cs="Traditional Arabic"/>
          <w:color w:val="17365D"/>
          <w:sz w:val="32"/>
          <w:szCs w:val="32"/>
          <w:shd w:val="clear" w:color="auto" w:fill="FFFF66"/>
          <w:rtl/>
        </w:rPr>
        <w:t>الله النصر</w:t>
      </w:r>
      <w:r w:rsidRPr="0071470C">
        <w:rPr>
          <w:rFonts w:ascii="Traditional Arabic" w:hAnsi="Traditional Arabic" w:cs="Traditional Arabic"/>
          <w:color w:val="17365D"/>
          <w:sz w:val="32"/>
          <w:szCs w:val="32"/>
          <w:shd w:val="clear" w:color="auto" w:fill="FFFF66"/>
        </w:rPr>
        <w:t xml:space="preserve"> </w:t>
      </w:r>
      <w:r w:rsidRPr="0071470C">
        <w:rPr>
          <w:rFonts w:ascii="Traditional Arabic" w:hAnsi="Traditional Arabic" w:cs="Traditional Arabic"/>
          <w:b/>
          <w:bCs/>
          <w:color w:val="17365D"/>
          <w:sz w:val="32"/>
          <w:szCs w:val="32"/>
          <w:shd w:val="clear" w:color="auto" w:fill="FFFF66"/>
          <w:rtl/>
        </w:rPr>
        <w:t>(</w:t>
      </w:r>
      <w:r w:rsidRPr="0071470C">
        <w:rPr>
          <w:rFonts w:ascii="Traditional Arabic" w:hAnsi="Traditional Arabic" w:cs="Traditional Arabic"/>
          <w:b/>
          <w:bCs/>
          <w:color w:val="17365D"/>
          <w:sz w:val="32"/>
          <w:szCs w:val="32"/>
          <w:shd w:val="clear" w:color="auto" w:fill="FFFF66"/>
        </w:rPr>
        <w:t xml:space="preserve"> </w:t>
      </w:r>
      <w:r w:rsidRPr="0071470C">
        <w:rPr>
          <w:rFonts w:ascii="Traditional Arabic" w:hAnsi="Traditional Arabic" w:cs="Traditional Arabic"/>
          <w:b/>
          <w:bCs/>
          <w:color w:val="17365D"/>
          <w:sz w:val="32"/>
          <w:szCs w:val="32"/>
          <w:shd w:val="clear" w:color="auto" w:fill="FFFF66"/>
          <w:rtl/>
        </w:rPr>
        <w:t>أنزل بعدوّنا</w:t>
      </w:r>
      <w:r w:rsidRPr="0071470C">
        <w:rPr>
          <w:rFonts w:ascii="Traditional Arabic" w:hAnsi="Traditional Arabic" w:cs="Traditional Arabic"/>
          <w:b/>
          <w:bCs/>
          <w:color w:val="17365D"/>
          <w:sz w:val="32"/>
          <w:szCs w:val="32"/>
          <w:shd w:val="clear" w:color="auto" w:fill="FFFF66"/>
        </w:rPr>
        <w:t xml:space="preserve"> </w:t>
      </w:r>
      <w:r w:rsidRPr="0071470C">
        <w:rPr>
          <w:rFonts w:ascii="Traditional Arabic" w:hAnsi="Traditional Arabic" w:cs="Traditional Arabic"/>
          <w:b/>
          <w:bCs/>
          <w:color w:val="17365D"/>
          <w:sz w:val="32"/>
          <w:szCs w:val="32"/>
          <w:shd w:val="clear" w:color="auto" w:fill="FFFF66"/>
          <w:rtl/>
        </w:rPr>
        <w:t>الكبت)، (أنزل علينا النصر).</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بعد ذلك، تهذيب النفس كأناس صالحين. على الجميع أن يهذّب نفسه. عليّ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أنا أن أهذّب نفسي، وعليكم أنتم أن تهذّبوا أنفسكم. إنّ عملكم أسهل من عمل شخص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مثلي. أنتم شباب، مستعدّون، نورانيّون، وذوو قلوب صافية؛ يمكنكم بسهولة أن تتمثّلوا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بالقدوة التي يثني عليها الإسلام والقرآن. هذه واحدة من مسؤوليّاتكم؛ بالطبع،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مسؤوليّة تقع على عاتق المعلّمين والمدراء ومسؤولي هذه الجامعة، ومؤسّسة الحرس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ومسؤولي كلّ مجموعة، وأيضاً على عاتق شبابنا الأعزّاء الحاضرين هناك؛ هذه أمور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لازمة. إذا ما تحقّقت هذه الأمور ـ وستتحقّق يقيناً بتوفيق الله وبإذنه تعالى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عندها سيكون المستقبل ذاك الذي تكلّمنا عنه دوماً وكرّرنا القول: المستقبل الحاسم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والباعث على الاطمئنان</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خطوة تبشّر بخطوة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كلّ خطوة خطتها هذه الثورة منذ اليوم الأوّل إلى يومنا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كانت خطوةً مبشّرةً بالخطوة التي تليها. وهذا أمر بالغ الأهميّة. لم نواجه يوماً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بحائط مسدود، لم نقع يوماً في دهاليز اليأس والإحباط؛ لقد كان الفرج دوماً أمامنا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أحياناً، قصّرنا، ضعفنا، لم نتقدّم إلى الأمام ـ وهذا قد حدث ـ لكنّ الطريق لم يكن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يوماً مسدوداً ومغلقاً؛ كلّ خطوة من خطواتنا كانت مبشّرة بالخطوة التي تليها؛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والمسألة اليوم هي كذلك</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وأقول لكم أيّها الأعزّاء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الخطوة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سيخطوها الشعب الإيراني في الأيّام القليلة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المقبلة ـ أي خطوة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ـ هي واحدة من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الخطوات المبشّرة إن شاء الله بالخطوات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اللّاحقة. إنّنا لا نعلم من سيكون رئيساً للجمهوريّة،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أيّ شخص سيهدي الله سبحانه القلوب؛ لكنّنا نعلم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حضور الشعب أمام صناديق الاقتراع ـ والذي هو إعلان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الحضور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القويّ لهذا الشعب في ميدان السير والتقدّم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نحو الأهداف ـ سيستتبع بلا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شكّ نجاحات أخرى؛ يصون الوطن، ويمنحه العزّة، والسمعة العالميّة،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ويُسعد أصدقاءكم، ويحزن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أعداءكم ويفشّلهم</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ملحمة الانتخابات القادمة</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أمامنا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أسبوعان أو ثلاثة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أسابيع إلى حين موعد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منذ فترات طويلة سابقة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وها هي تشتدّ الآن ـ يُعمل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يتعاطى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مع الانتخابات ببرودة. لماذا؟ لأنّ الناس إن كانوا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متحمّسين، إن خاضوا هذا الميدان، إن أثبتوا حركتهم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الحماسيّة</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كما هي العادة ـ وإن شاء الله سيفعلون ـ سوف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ثقيلاً عليهم</w:t>
      </w:r>
      <w:r w:rsidRPr="00595AF4">
        <w:rPr>
          <w:rFonts w:ascii="Traditional Arabic" w:hAnsi="Traditional Arabic" w:cs="Traditional Arabic"/>
          <w:color w:val="17365D"/>
          <w:sz w:val="32"/>
          <w:szCs w:val="32"/>
        </w:rPr>
        <w:t>.</w:t>
      </w:r>
    </w:p>
    <w:p w:rsidR="00DC0CC3" w:rsidRDefault="00DC0CC3" w:rsidP="0071470C">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إنّهم يبدون آراءهم في انتخاباتنا</w:t>
      </w:r>
      <w:r>
        <w:rPr>
          <w:rStyle w:val="FootnoteReference"/>
          <w:rFonts w:ascii="Traditional Arabic" w:hAnsi="Traditional Arabic" w:cs="Traditional Arabic"/>
          <w:color w:val="17365D"/>
          <w:sz w:val="32"/>
          <w:szCs w:val="32"/>
          <w:rtl/>
        </w:rPr>
        <w:footnoteReference w:id="20"/>
      </w:r>
      <w:r w:rsidRPr="00595AF4">
        <w:rPr>
          <w:rFonts w:ascii="Traditional Arabic" w:hAnsi="Traditional Arabic" w:cs="Traditional Arabic"/>
          <w:color w:val="17365D"/>
          <w:sz w:val="32"/>
          <w:szCs w:val="32"/>
          <w:rtl/>
        </w:rPr>
        <w:t>؛ من هم هؤلاء؟ إنّهم الأشخاص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الذين أراق معتقل غوانتانامو ماء وجوههم؛ الذين وصمت طيّاراتهم من دون طيّار فوق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القرى الأفغانية والباكستانيّة المحرومة جبينهم بالعار؛ والذين ساهم إشعالهم للحروب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منطقتنا الحسّاسة، واحتلالهم لبلدين من بلاد المسلمين، في تشويه سمعتهم؛ والذين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تدعو حمايتهم ودعمهم المطلقان للنظام الصهيونيّ الغاشم إلى الخجل, [هؤلاء] ـ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كانوا يفهمون ـ ينتقدون الجمهوريّة الإسلاميّة المحترمة والعزيزة! ينبغي أن لا نردّ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هذه التصريحات؛ وهي بالأساس لا تستأهل اكتراث الشعب الإيرانيّ والمسؤولين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المحترمين في هذا البلد. لكنّها بالنسبة إلى عموم أفراد الشعب الإيرانيّ وبالنسبة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إلينا جميعاً تبعث على الاعتبار، أن انظروا كم هي حسّاسّة وخطيرة هذه الانتخابات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بالنسبة إليهم. الأمر لا يختصّ بهذه الانتخابات فقط؛ فعلى مدى بضعة وثلاثين عاماً،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كلّما كنّا نجري الانتخابات، كنا نشهد مثل هذه التصريحات؛ دائماً ما يثيرون الفتن،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ويسعون إليها، ولكنّهم يتلقّون الصفعات. ممّن؟ من هذا الشعب العظيم. وبتوفيق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عزّ وجلّ،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71470C">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سيتلقّون هذه المرّة أيضاً صفعةً على وجوههم</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الانتخابات</w:t>
      </w:r>
      <w:r>
        <w:rPr>
          <w:rFonts w:ascii="Traditional Arabic" w:hAnsi="Traditional Arabic" w:cs="Traditional Arabic"/>
          <w:b/>
          <w:bCs/>
          <w:color w:val="C00000"/>
          <w:sz w:val="32"/>
          <w:szCs w:val="32"/>
          <w:u w:val="dotted" w:color="00B0F0"/>
          <w:rtl/>
        </w:rPr>
        <w:t xml:space="preserve">، </w:t>
      </w:r>
      <w:r w:rsidRPr="005C62A0">
        <w:rPr>
          <w:rFonts w:ascii="Traditional Arabic" w:hAnsi="Traditional Arabic" w:cs="Traditional Arabic"/>
          <w:b/>
          <w:bCs/>
          <w:color w:val="C00000"/>
          <w:sz w:val="32"/>
          <w:szCs w:val="32"/>
          <w:u w:val="dotted" w:color="00B0F0"/>
          <w:rtl/>
        </w:rPr>
        <w:t>تشخيص الأصلح</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حسنٌ، علينا نحن أن ننظّم أعمالنا بأنفسنا. وعلى الشعب أن ينظر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تصريحات المرشّحين المحترمين الذين وردوا هذا الميدان، ونحن أيضاً ننظر؛ نشخّص،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نرجّح، نرى من هو ذلك الشخص الذي يمكنه أن يعمل أكثر وبنحو أفضل من أجل الثورة، ومن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أجل البلاد، وللمستقبل، ومن أجل العزّة الوطنيّة، ولحلّ المشاكل، ومن أجل الصمود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القويّ والعزيز أمام جبهة المعاندين، ومن أجل جعل الجمهوريّة الإسلاميّة نموذجاً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يُحتذى في عيون مستضعفي العالم؟ قد يختلف تشخيص فرد ما عن تشخيص آخر؛ لا مشكلة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أقول هذا للجميع: قد تميل –أنت- إلى أحد المرشّحين، ويميل صديقك إلى مرشّح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آخر؛ هذا لا يوجب أن تقفا بوجه بعضكما. توجد آليّات صحيحة للانتخابات، ولاختيار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أعلى سلطة تنفيذيّة في البلاد ـ والتي هي في غاية الحساسيّة والأهميّة ـ؛ آليّة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القانون. لا مانع على الإطلاق أن تميل إلى أحدهم، وأميل أنا إلى شخص آخر؛ أن تصوّت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 وأصوّت أنا لغيره؛ ففي النهاية هناك أكثريّة، وأقليّة، هناك ضابطة، وهناك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قانون؛ سوف يتمّ العمل بناءً عليه. على عموم أفراد الشعب أن لا يوجدوا الضغينة فيما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بينهم من دون سبب. وبسبب أنّ هذا يميل إلى هذا،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وهذا يميل إلى ذاك. حسنٌ فليكونوا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على المرشّحين المحترمين أنفسهم أن يراعوا هذا الأمر. أن يسيروا بالأمر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بحماس ونشاط وشهامة، لكن من دون تحدٍّ، ومن دون تنافر. هنا عذوبة العمل، حيث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الممكن أن لا يكون هناك سكون وسكوت وجمود وخمود ، وأن يسود النشاط والحركة ،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الميدان وفي المناظرات ـ المناظرات الحامية والساخنة ـ وفي الوقت عينه أن لا يكون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نفور و [كراهية]؛ هذا ممكن. هذه مسألة على السادة المرشّحين المحترمين مراعاتها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جيّداً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سلوك المرشّحين</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المسألة الأخرى هي أنّ سلوك المرشّحين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الصرف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والإنفاق والدعايات الزائدة عن المقدار اللازم، يمكنها أن تنبّهنا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وسائر أفراد الشعب وتلفتنا وتوقظنا إلى ما سيحدث فيما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بعد. فذاك الشخص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 ينفق من بيت المال، أو يستفيد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أموال البعض المشتبهة بالحرام،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يمكنه نيل ثقة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الالتفات كثيراً إلى هذه الأمور</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 يحظى بالأهمّيّة في الدعايات الانتخابيّة، في الشعارات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الانتخابيّة، هو تثبيت المواقف العزيزة والصحيحة والعاقلة والحكيمة للثورة والنظام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حذارِ من خلال شعاراتنا أن نعطي الضوء الأخضر لزيد أو لعمرو خارج إيران أو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أشخاص في الداخل الإيراني. حسنٌ، فالأعداء يسعون جهدهم؛ يثيرون الغبار ضدّ شخص،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أشخاص، وأكثر من الجميع ضدّ الثورة نفسها والنظام والانتخابات. حتماً، يوجد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الداخل أيضاً أصوات لا تتقّي الله. ففي الداخل، وللأسف ألسنة مجرّدة من التقوى،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وأقلام، وأصوات كذلك، تردّد كلام العدوّ نفسه الذي يطلقه من أجل بثّ اليأس في نفوس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وإحباطهم؛ لا ينبغي لعموم أفراد الشعب الاكتراث لهؤلاء. إنّ غد هذا الشعب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غد مشرق. وغد هذه الثورة غدٌ عزيز. وغد هذا البلد وهذا الشعب سيكون إن شاء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بتوفيق الله، مثالاً بالنسبة إلى الجميع</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أسأل الله تعالى أن تكونوا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أيّها الشباب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الأعزّاء الذين تحضرون في هذا الميدان، وجميع شباب حرس ثورتنا، وجميع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الشباب التعبوّيّ، وجميع الشباب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العاملين والناشطين في قوّاتنا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المسلّحة، وجميع الشباب المنشغلين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المؤسّسات التعليميّة بتحصيل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العلم، الروّاد ومحرّكات السير إلى هذه الوجهة النورانية. وكلّي أمل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تكون الأرواح الطيّبة للشهداء والروح المطهّرة لإمامنا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العظيم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راضية عنكم وعنّي، وأن نكون جميعاً مشمولين بدعاء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وليّ العصر (أرواحنا له الفداء) والسلام عليكم ورحمة الله وبركاته</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48" o:spid="_x0000_s1193" alt="Description: 195588.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CEhJzC&#10;wAIAAMw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47" o:spid="_x0000_s1195" alt="Description: 033.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6tVpg74C&#10;AADJBQAADgAAAAAAAAAAAAAAAAAuAgAAZHJzL2Uyb0RvYy54bWxQSwECLQAUAAYACAAAACEAmPZs&#10;DdkAAAADAQAADwAAAAAAAAAAAAAAAAAYBQAAZHJzL2Rvd25yZXYueG1sUEsFBgAAAAAEAAQA8wAA&#10;AB4GA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Pr>
          <w:noProof/>
        </w:rPr>
      </w:r>
      <w:r w:rsidRPr="004F01C0">
        <w:rPr>
          <w:rFonts w:ascii="Traditional Arabic" w:hAnsi="Traditional Arabic" w:cs="Traditional Arabic"/>
          <w:noProof/>
          <w:color w:val="17365D"/>
          <w:sz w:val="32"/>
          <w:szCs w:val="32"/>
        </w:rPr>
        <w:pict>
          <v:rect id="Rectangle 44" o:spid="_x0000_s1197" alt="Description: 195598.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Cw2HuM&#10;wAIAAMwFAAAOAAAAAAAAAAAAAAAAAC4CAABkcnMvZTJvRG9jLnhtbFBLAQItABQABgAIAAAAIQCY&#10;9mwN2QAAAAMBAAAPAAAAAAAAAAAAAAAAABoFAABkcnMvZG93bnJldi54bWxQSwUGAAAAAAQABADz&#10;AAAAIA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43" o:spid="_x0000_s1199" alt="Description: 035.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FdeUWb4C&#10;AADJBQAADgAAAAAAAAAAAAAAAAAuAgAAZHJzL2Uyb0RvYy54bWxQSwECLQAUAAYACAAAACEAmPZs&#10;DdkAAAADAQAADwAAAAAAAAAAAAAAAAAYBQAAZHJzL2Rvd25yZXYueG1sUEsFBgAAAAAEAAQA8wAA&#10;AB4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42" o:spid="_x0000_s1201" alt="Description: KITAB1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Bk&#10;BZEqwwIAAM0FAAAOAAAAAAAAAAAAAAAAAC4CAABkcnMvZTJvRG9jLnhtbFBLAQItABQABgAIAAAA&#10;IQCY9mwN2QAAAAMBAAAPAAAAAAAAAAAAAAAAAB0FAABkcnMvZG93bnJldi54bWxQSwUGAAAAAAQA&#10;BADzAAAAIwYAAAAA&#10;" filled="f" stroked="f">
            <o:lock v:ext="edit" aspectratio="t"/>
            <w10:anchorlock/>
          </v:rect>
        </w:pict>
      </w:r>
    </w:p>
    <w:p w:rsidR="00DC0CC3" w:rsidRPr="006E0DD5" w:rsidRDefault="00DC0CC3" w:rsidP="006E0DD5">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6E0DD5">
        <w:rPr>
          <w:rFonts w:ascii="Traditional Arabic" w:hAnsi="Traditional Arabic" w:cs="Traditional Arabic"/>
          <w:b/>
          <w:bCs/>
          <w:color w:val="365F91"/>
          <w:sz w:val="40"/>
          <w:szCs w:val="40"/>
          <w:u w:val="dotted" w:color="FFFF00"/>
          <w:rtl/>
        </w:rPr>
        <w:t>كلمة الإمام الخامنئيّ في لقائه</w:t>
      </w:r>
    </w:p>
    <w:p w:rsidR="00DC0CC3" w:rsidRPr="006E0DD5" w:rsidRDefault="00DC0CC3" w:rsidP="006E0DD5">
      <w:pPr>
        <w:spacing w:before="100" w:beforeAutospacing="1" w:after="100" w:afterAutospacing="1"/>
        <w:ind w:firstLine="720"/>
        <w:jc w:val="center"/>
        <w:rPr>
          <w:rFonts w:ascii="Traditional Arabic" w:hAnsi="Traditional Arabic" w:cs="Traditional Arabic"/>
          <w:b/>
          <w:bCs/>
          <w:color w:val="365F91"/>
          <w:sz w:val="40"/>
          <w:szCs w:val="40"/>
          <w:u w:val="dotted" w:color="FFFF00"/>
        </w:rPr>
      </w:pPr>
      <w:r w:rsidRPr="006E0DD5">
        <w:rPr>
          <w:rFonts w:ascii="Traditional Arabic" w:hAnsi="Traditional Arabic" w:cs="Traditional Arabic"/>
          <w:b/>
          <w:bCs/>
          <w:color w:val="365F91"/>
          <w:sz w:val="40"/>
          <w:szCs w:val="40"/>
          <w:u w:val="dotted" w:color="FFFF00"/>
          <w:rtl/>
        </w:rPr>
        <w:t>نوّاب مجلس الشورى الإسلاميّ</w:t>
      </w:r>
    </w:p>
    <w:p w:rsidR="00DC0CC3" w:rsidRPr="006E0DD5" w:rsidRDefault="00DC0CC3" w:rsidP="006E0DD5">
      <w:pPr>
        <w:spacing w:before="100" w:beforeAutospacing="1" w:after="100" w:afterAutospacing="1"/>
        <w:ind w:firstLine="720"/>
        <w:jc w:val="center"/>
        <w:rPr>
          <w:rFonts w:ascii="Traditional Arabic" w:hAnsi="Traditional Arabic" w:cs="Traditional Arabic"/>
          <w:color w:val="548DD4"/>
          <w:sz w:val="32"/>
          <w:szCs w:val="32"/>
        </w:rPr>
      </w:pPr>
      <w:r w:rsidRPr="006E0DD5">
        <w:rPr>
          <w:rFonts w:ascii="Traditional Arabic" w:hAnsi="Traditional Arabic" w:cs="Traditional Arabic"/>
          <w:color w:val="548DD4"/>
          <w:sz w:val="32"/>
          <w:szCs w:val="32"/>
        </w:rPr>
        <w:t xml:space="preserve">29-05-2013 </w:t>
      </w:r>
      <w:r w:rsidRPr="006E0DD5">
        <w:rPr>
          <w:rFonts w:ascii="Traditional Arabic" w:hAnsi="Traditional Arabic" w:cs="Traditional Arabic"/>
          <w:color w:val="548DD4"/>
          <w:sz w:val="32"/>
          <w:szCs w:val="32"/>
          <w:rtl/>
        </w:rPr>
        <w:t>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A35289" w:rsidRDefault="00DC0CC3" w:rsidP="00A35289">
      <w:pPr>
        <w:spacing w:before="100" w:beforeAutospacing="1" w:after="100" w:afterAutospacing="1"/>
        <w:ind w:firstLine="720"/>
        <w:jc w:val="center"/>
        <w:rPr>
          <w:rFonts w:ascii="Traditional Arabic" w:hAnsi="Traditional Arabic" w:cs="Traditional Arabic"/>
          <w:b/>
          <w:bCs/>
          <w:color w:val="17365D"/>
          <w:sz w:val="32"/>
          <w:szCs w:val="32"/>
          <w:rtl/>
        </w:rPr>
      </w:pPr>
      <w:r w:rsidRPr="00A35289">
        <w:rPr>
          <w:rFonts w:ascii="Traditional Arabic" w:hAnsi="Traditional Arabic" w:cs="Traditional Arabic"/>
          <w:b/>
          <w:bCs/>
          <w:color w:val="17365D"/>
          <w:sz w:val="32"/>
          <w:szCs w:val="32"/>
          <w:rtl/>
        </w:rPr>
        <w:t>بسم الله الرحمن الرحيم</w:t>
      </w:r>
    </w:p>
    <w:p w:rsidR="00DC0CC3" w:rsidRPr="00595AF4" w:rsidRDefault="00DC0CC3" w:rsidP="00A35289">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في البدء، أرحّب بجميع الإخوة الأعزّاء والأخوات العزيزات، النوّاب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المحترمين، وأدعو الله سبحانه للإخوة النوّاب الأعزّاء بمناسبة مرور سنة على دخولهم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الندوة النيابيّة</w:t>
      </w:r>
      <w:r>
        <w:rPr>
          <w:rStyle w:val="FootnoteReference"/>
          <w:rFonts w:ascii="Traditional Arabic" w:hAnsi="Traditional Arabic" w:cs="Traditional Arabic"/>
          <w:color w:val="17365D"/>
          <w:sz w:val="32"/>
          <w:szCs w:val="32"/>
          <w:rtl/>
        </w:rPr>
        <w:footnoteReference w:id="21"/>
      </w:r>
      <w:r w:rsidRPr="00595AF4">
        <w:rPr>
          <w:rFonts w:ascii="Traditional Arabic" w:hAnsi="Traditional Arabic" w:cs="Traditional Arabic"/>
          <w:color w:val="17365D"/>
          <w:sz w:val="32"/>
          <w:szCs w:val="32"/>
          <w:rtl/>
        </w:rPr>
        <w:t>ـ وإن شاء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تكون هذه السنة مورد الرضا الإلهيّ وحسنة في سجلّ أعمالكم ـ كما أدعو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سبحانه لرئيس المجلس المحترم والهيئة الرئاسيّة الذين كسبوا ثقتكم المجدّدة أيّها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النوّاب المحترمون، وتحمّلوا المسؤوليّة، أن يقدّر لهم ولكم الخير، ويوفّقكم جميعاً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لما فيه مرضاته</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العمل الصالح</w:t>
      </w:r>
      <w:r w:rsidRPr="005C62A0">
        <w:rPr>
          <w:rFonts w:ascii="Traditional Arabic" w:hAnsi="Traditional Arabic" w:cs="Traditional Arabic"/>
          <w:b/>
          <w:bCs/>
          <w:color w:val="C00000"/>
          <w:sz w:val="32"/>
          <w:szCs w:val="32"/>
          <w:u w:val="dotted" w:color="00B0F0"/>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الأساس في أعمالنا هو هذا أيّها الإخوة والأخوات الأعزّاء! وهذه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المراكز الظاهريّة وهذه العناوين والرئاسة والمسؤوليّة والنيابة والشأن بين الناس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تذهب؛ ما يبقى لي ولكم هو عملنا؛ فإن عَمِلْنا عملاً صالحاً وبنيّةٍ حسنةٍ في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السنوات التي تمضي بنا، لن تضرّنا هذه التسميات وهذه الخصوصيّات. وإن ـ لا سمح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لم نحقّق في هذه الفترة من المسؤوليّة والمَهمّة والألقاب والعناوين، أو تركت ـ لا قدّر الله ـ فينا تأثيرات سلبيّة، وجعلتنا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مَدينين، فهذا أسوأ مصير يمكن لهذه المسؤوليّات أن تسجّله لأمثالي ولأمثالكم. علينا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الالتفات إلى هذه المسألة دائماً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فرصةٌ واختبار</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بالطبع، إنّ هذه الفرصة ـ فرصة تمثيل الشعب ـ هي فرصة ثمينة.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 شخص يمكنه أن يتولّى في المجتمع الإسلاميّ والنظام الإسلاميّ مهمّة، وأن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يؤدّيها جيّداً، أن يشكر الله تعالى؛ ولكن عليه أيضاً أن يلتفت إلى أنّ هذه الفرصة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 اختبار كبير. إنّنا في حالة اختبار. في أبرز محطّات الحياة نخوض امتحانات صعبة،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وفي سياق الحياة العاديّة يوجد امتحانات، لكنّ الامتحانات الأبرز والحابسة للأنفاس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عادةً ما تكون حينما يرد الإنسان مراحل حسّاسة؛ ومن جملتها مسؤوليّاتنا هذه نفسها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قد يمضي شخص سنوات طويلة من عمره بالأمانة والنزاهة، إلى أن يصل بعدها إلى فترة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اختبار؛ فإن لم يتمكّن من إبراز قدرته في لجم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A35289">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نفسه، سوف يسقط. هذه المرحلة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الحسّاسة: النيابة في مجلس الشورى؛ المناصب الحكوميّة؛ مسؤوليّات من قبيل مسؤوليّتي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أنا العبد الفقير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هي تلك المراحل الحسّاسة من حياتنا؛ هنا يجب الانتباه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أنفسنا ومراقبتها. أحياناً، في الحياة العاديّة يعيش الإنسان حياةً صالحة؛ لكن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عندما يصل إلى حافّة الجرف، وإلى نقطة حسّاسة، عندما يصل إلى منعطف خطير، لا يمكنه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السيطرة على نفسه جيّداً. علينا أن لا ننسى هذا</w:t>
      </w:r>
      <w:r w:rsidRPr="00595AF4">
        <w:rPr>
          <w:rFonts w:ascii="Traditional Arabic" w:hAnsi="Traditional Arabic" w:cs="Traditional Arabic"/>
          <w:color w:val="17365D"/>
          <w:sz w:val="32"/>
          <w:szCs w:val="32"/>
        </w:rPr>
        <w:t xml:space="preserve">. </w:t>
      </w:r>
      <w:r w:rsidRPr="00A35289">
        <w:rPr>
          <w:rFonts w:ascii="Traditional Arabic" w:hAnsi="Traditional Arabic" w:cs="Traditional Arabic"/>
          <w:b/>
          <w:bCs/>
          <w:color w:val="17365D"/>
          <w:sz w:val="32"/>
          <w:szCs w:val="32"/>
          <w:rtl/>
        </w:rPr>
        <w:t>(في تقلّب</w:t>
      </w:r>
      <w:r w:rsidRPr="00A35289">
        <w:rPr>
          <w:rFonts w:ascii="Traditional Arabic" w:hAnsi="Traditional Arabic" w:cs="Traditional Arabic"/>
          <w:b/>
          <w:bCs/>
          <w:color w:val="17365D"/>
          <w:sz w:val="32"/>
          <w:szCs w:val="32"/>
        </w:rPr>
        <w:t xml:space="preserve"> </w:t>
      </w:r>
      <w:r w:rsidRPr="00A35289">
        <w:rPr>
          <w:rFonts w:ascii="Traditional Arabic" w:hAnsi="Traditional Arabic" w:cs="Traditional Arabic"/>
          <w:b/>
          <w:bCs/>
          <w:color w:val="17365D"/>
          <w:sz w:val="32"/>
          <w:szCs w:val="32"/>
          <w:rtl/>
        </w:rPr>
        <w:t>الأحوال عِلْمُ جواهر الرجال</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22"/>
      </w:r>
      <w:r w:rsidRPr="00595AF4">
        <w:rPr>
          <w:rFonts w:ascii="Traditional Arabic" w:hAnsi="Traditional Arabic" w:cs="Traditional Arabic"/>
          <w:color w:val="17365D"/>
          <w:sz w:val="32"/>
          <w:szCs w:val="32"/>
          <w:rtl/>
        </w:rPr>
        <w:t>؛ يمكننا أن نختبر أنفسنا في مثل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المقاطع الحسّاسة. عادةً ما يُحسن المرء الظنّ بنفسه. إنّنا لا نرى عيوبنا؛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وعادةً ما نرى حسناتنا أكبر ممّا هي عليه. في مثل هذه الأوقات، عندما نختلي بالله،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يمكننا اكتشاف ضعفنا، وعيوبنا. حينما يكون المال موجوداً، حين تكون السلطة موجودة،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حين تكون الوجاهة موجودة، حين تكون الشهوات الجنسيّة؛ هذه اختبارات صعبة</w:t>
      </w:r>
      <w:r w:rsidRPr="00595AF4">
        <w:rPr>
          <w:rFonts w:ascii="Traditional Arabic" w:hAnsi="Traditional Arabic" w:cs="Traditional Arabic"/>
          <w:color w:val="17365D"/>
          <w:sz w:val="32"/>
          <w:szCs w:val="32"/>
        </w:rPr>
        <w:t xml:space="preserve">.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النظرُ الثاقب</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مهمّ بالنسبة للنوّاب المحترمين،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للمسؤولين في الحكومة، للمسؤولين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القضاء، للقوّات المسلّحة، لرجال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الدين، للأشخاص الذين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يتصدّون لأكثر من مسؤوليّة من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المسؤوليّات، هو أن ينظروا في أنفسهم في مواقع الامتحان ومواطنه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بنظر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ثاقب؛ وليعلموا أنّ هذه المرحلة هي مرحلة امتحان؛ علينا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نغفل. فإن تمكّنّا من عبور هذا المنعطف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الخطير،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المقطع الحسّاس، شفا هذا الجرف بسلام، فلنشكر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تعالى ونحمده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هي النقطة الرئيسية وهذا كلامنا الأساسيّ معكم أيّها الإخوة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والأخوات الأعزّاء</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نعمة مشفوعة بالمخاطر</w:t>
      </w:r>
      <w:r w:rsidRPr="005C62A0">
        <w:rPr>
          <w:rFonts w:ascii="Traditional Arabic" w:hAnsi="Traditional Arabic" w:cs="Traditional Arabic"/>
          <w:b/>
          <w:bCs/>
          <w:color w:val="C00000"/>
          <w:sz w:val="32"/>
          <w:szCs w:val="32"/>
          <w:u w:val="dotted" w:color="00B0F0"/>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في المرتبة الأولى، أوجّه هذه النصيحة إلى نفسي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أقول لكم هذا، حتّى يتأثّر بعونه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تعالى قلب هذا الحقير بهذا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الكلام ويقبل النصح ويتّعظ؛</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فمن ناحية</w:t>
      </w:r>
      <w:r w:rsidRPr="00A35289">
        <w:rPr>
          <w:rFonts w:ascii="Traditional Arabic" w:hAnsi="Traditional Arabic" w:cs="Traditional Arabic"/>
          <w:color w:val="17365D"/>
          <w:sz w:val="32"/>
          <w:szCs w:val="32"/>
          <w:shd w:val="clear" w:color="auto" w:fill="FFFF66"/>
          <w:rtl/>
        </w:rPr>
        <w:t>،</w:t>
      </w:r>
      <w:r w:rsidRPr="00A35289">
        <w:rPr>
          <w:rFonts w:ascii="Traditional Arabic" w:hAnsi="Traditional Arabic" w:cs="Traditional Arabic"/>
          <w:color w:val="17365D"/>
          <w:sz w:val="32"/>
          <w:szCs w:val="32"/>
          <w:shd w:val="clear" w:color="auto" w:fill="FFFF66"/>
        </w:rPr>
        <w:t xml:space="preserve"> </w:t>
      </w:r>
      <w:r w:rsidRPr="00A35289">
        <w:rPr>
          <w:rFonts w:ascii="Traditional Arabic" w:hAnsi="Traditional Arabic" w:cs="Traditional Arabic"/>
          <w:color w:val="17365D"/>
          <w:sz w:val="32"/>
          <w:szCs w:val="32"/>
          <w:shd w:val="clear" w:color="auto" w:fill="FFFF66"/>
          <w:rtl/>
        </w:rPr>
        <w:t>لنعرف قدر الموقعيّة التي أتاحت لنا الفرصة</w:t>
      </w:r>
      <w:r w:rsidRPr="00A35289">
        <w:rPr>
          <w:rFonts w:ascii="Traditional Arabic" w:hAnsi="Traditional Arabic" w:cs="Traditional Arabic"/>
          <w:color w:val="17365D"/>
          <w:sz w:val="32"/>
          <w:szCs w:val="32"/>
          <w:shd w:val="clear" w:color="auto" w:fill="FFFF66"/>
        </w:rPr>
        <w:t xml:space="preserve"> </w:t>
      </w:r>
      <w:r w:rsidRPr="00A35289">
        <w:rPr>
          <w:rFonts w:ascii="Traditional Arabic" w:hAnsi="Traditional Arabic" w:cs="Traditional Arabic"/>
          <w:color w:val="17365D"/>
          <w:sz w:val="32"/>
          <w:szCs w:val="32"/>
          <w:shd w:val="clear" w:color="auto" w:fill="FFFF66"/>
          <w:rtl/>
        </w:rPr>
        <w:t>لخدمة الشعب وخدمة الإسلام وخدمة البلاد وخدمة النظام، ونعدّها</w:t>
      </w:r>
      <w:r w:rsidRPr="00A35289">
        <w:rPr>
          <w:rFonts w:ascii="Traditional Arabic" w:hAnsi="Traditional Arabic" w:cs="Traditional Arabic"/>
          <w:color w:val="17365D"/>
          <w:sz w:val="32"/>
          <w:szCs w:val="32"/>
          <w:shd w:val="clear" w:color="auto" w:fill="FFFF66"/>
        </w:rPr>
        <w:t xml:space="preserve"> </w:t>
      </w:r>
      <w:r w:rsidRPr="00A35289">
        <w:rPr>
          <w:rFonts w:ascii="Traditional Arabic" w:hAnsi="Traditional Arabic" w:cs="Traditional Arabic"/>
          <w:color w:val="17365D"/>
          <w:sz w:val="32"/>
          <w:szCs w:val="32"/>
          <w:shd w:val="clear" w:color="auto" w:fill="FFFF66"/>
          <w:rtl/>
        </w:rPr>
        <w:t>نعمة الله الكبرى علينا</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ومن ناحية أخرى، نلتفت أيضاً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امتلاك هذه الفرصة مشفوع بالمخاطر. إنّ سيّارة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نظيفة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وجديدة، ذات عجلة قيادة جيّدة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وسريعة تحت قدم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لهي توفيق بالطبع، توصل الإنسان إلى الهدف؛ لكنّها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لها مخاطر بنفس الحجم؛ علينا مراقبة أنفسنا. هذا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كلامنا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الأساسي لكم أيّها الإخوة والأخوات الأعزّاء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أمل أن تكون هذه الكلمات مؤثّرة فينا جميعاً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ميزةُ التخصّص</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 يمكننا الحديث عنه بالنسبة إلى مجلس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الشورى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هذه السنة التي مرّت على انتخابه،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وجود الاختصاصات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المتنوّعة في المجلس ـ كما جاءني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التقارير ـ قد ساعد بحمد الله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نضوج وإيناع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المشاريع المتنوّعة والبرامج المختلفة والمشاريع المقدّمة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الحكومة وتحقيق النتائج الفُضلى فيها. وهذه هي ميزة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التخصّص؛ عندما يكون العلم موجوداً، والقدرة موجودة ويتبعهما الشعور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بمسؤوليّة الخدمة، حتماً ستكون نتيجة العمل أفضل. هنا محلّ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السرور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وأداء الشكر حيث يتمتّع المجلس ـ بحمد الله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بمثل هذه القدرة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مظهر إرادة الشعب</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المواقف السياسيّة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لمجلس الشورى في هذه المدّة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ـ كما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بيّن ـ هي مواقف جيّدة في المجالات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المختلفة؛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لقد اتّخذ مواقف صحيحة ومناسبة. إنّكم ممثّلون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لمجموع الشعب؛ تظهر إراداتهم وأمنياتهم في سلوككم. وما شهدناه بحمد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كان جيّداً جدّاً</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مثلُ قمّة الجبل</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 هو مهمّ أيّها الإخوة والأخوات النوّاب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وينبغي الالتفات إليه، وقد ذكّرت به دائماً في جميع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الدورات أو أغلبها، حين كنت أوفّق للكلام مع النوّاب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المحترمين، هو أن تعلموا أنّكم مثل قمّة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الجبل؛ ما ينبعث من قلب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القمّة ينحدر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هيكل الجبل وسفحه. إنّ الآداب والأخلاق، وكيفيّة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التعاطي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مجلس الشورى الإسلاميّ، هي كباقي القمم الموجودة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 تؤثّر في سلوك عموم أفراد المجتمع وآدابهم، وأخلاقهم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وتصرّفاتهم؛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أمر طبيعيّ، ودائم. إذا كان العقل والفكر والطمأنينة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والسّكينة والهدوء والمحبّة [ كلّ هذا] حاكماً على المجلس، وانعكس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الأمر من أبواق المجلس على مستوى المجتمع، سوف تترك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الخصوصيّات أثرها في المجتمع تدريجيّاً. وإذا 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التشنّج، والعداوة، والتقصير حاكماً على المجلس، فهذا أيضاً سينعكس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بدوره في سلوك الشعب؛ هذا التأثير طبيعيّ. هذا التأثير 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دفعيّاً ولا بارزاً ولا ظاهراً، لكن آثاره تظهر بمرور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الأيّام وتدريجيّاً؛ هذا يزيد من مسؤوليّة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المسؤولين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لذا، أرى أنّ على الأصدقاء الأعزّاء والنوّاب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المحترمين, انطلاقاً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وجهة النظر هذه، أن يراقبوا تصرّفاتهم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وأفعالهم مراقبةً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تامّة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أدُّوا لهم حقوقهم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العمل على مشاريع القوانين والمقترحات هو تكليف تحت عنوان أداء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حقّ الناس ـ والذي هو الآن أمر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واضح ومحدّد ـ أي عندما يُطرح مشروع قانون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المجلس، أو عندما تعدّون أنتم مشروعاً في المجلس، وتريدون أن تنفّذوه في منطقة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مناطق البلاد حيث بالإمكان [تعميمه] لملء لائحة أنشطة وأعمال واسعة للبلاد، فإنّ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دقّتكم، ومراقبتكم، واهتمامكم، وتحقيقاتكم، ودراساتكم، التي تساعد في نضوج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المشروع أو مقترح القانون، هي حقّ للشعب ملقى على عاتقكم. قد يُقدّم مشروع قانون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المجلس ـ أنا نفسي كنت عضواً من أعضاء مجلس الشورى وقد خبُرت هذه المسائل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قرب ـ عندما يُطرح المشروع على اللّجنة ويوضع بين أيدي هذا النائب؛ فأحياناً،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يتعاطى [النائب] مع هذا المشروع كأمر مرتبط به شخصيّاً تماماً؛ فيدقّق، يدرس،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يحقّق، يجلس مع الخبراء ويتناقش معهم، يرسّم الموضوع في ذهنه بشكل تامّ؛ وأحياناً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أخرى لا, ليس كذلك، يُقدّم المشروع أو يُراد المصادقة على مشروع في المجلس، فهذا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النائب لا يعرف الكثير عن مضمون المشروع، لا يشعر بالمسؤوليّة كثيراً، لا يتابع؛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اللجنة، ولا في قاعة المجلس. إنّ تصويته بـ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نعم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مثل هذا المشروع أو مسودّة المشروع غير خالٍ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الشبهة؛ كما أنّ امتناعه عن التصويت أيضاً، ليس خالياً من الشبهة. إنّنا لم نأتِ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هنا لنجلس ونمتنع عن التصويت؛ أتينا لنقول هذا يكون وهذا لا يكون. الامتناع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التصويت يكون حين يعمل الإنسان جهده، ويعمل ما ينبغي له، ولا يصل فكره بالنهاية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حلّ؛ حسنٌ، هنا حتماً يمتنع الإنسان عن التصويت؛ كالفقيه والمجتهد الذي يسعى جهده،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ويراجع المصادر، وينظر في الأدلّة الاجتهاديّة والأدلّة الفقهيّة، ومن ثَمّ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يتوصّل إلى نتيجة يقول حسناً، هنا احتاطوا؛ يقول: لا رأي لديّ، لا فتوى لديّ. هنا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يصحّ الامتناع عن التصويت؛ أمّا لو لم ندرس الموضوع، ولم نعمل عليه، ومن ثمّ ولكي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نجعل من أنفسنا أسرى لـ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نعم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التي لا دليل عليها وغير المستندة إلى دليل، نقول: حسنٌ،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سنمتنع عن التصويت! هذا لا يصحّ</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إذاً، أحد الأعمال المهمّة جدّاً واللّازمة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والأساسيّة في المجلس، هو هذا العمل على مشاريع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القوانين؛ سواءٌ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المشاريع التي تحوّلها الحكومة إلى مجلس الشورى، أو تلك التي تعدّونها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أنتم [كنوابٍ] في المجلس. حقاً، ينبغي العمل عليها. فليتوصّل كلّ واحد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نتيجة حاسمة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فإن كان من أهل الاجتهاد في هذا الفنّ، فبالنحو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الاجتهاديّ؛ وإن لم يكن من أهل الاختصاص، فعن طريق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استشارة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وذاك؛ هذا أحد الأعمال الأساسيّة جدّاً</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قوامُ التمثيل</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بالطبع، يوجد هذا العتب، وقد وجّهت أيضاً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العتب مراراً في الدورات الماضية إلى نوّاب مجلس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الشورى المحترمين،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وإلى رؤساء المجلس المختلفين، حيث يرى المرء أحياناً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الكثير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المقاعد فارغة؛ بحيث تتجاوز حدّ النصاب المسموح به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طبعا هناك عذر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لعدد من أصحاب المقاعد، لكن هذا بالنهاية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 نصاب. أحياناً يرى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 أنّها تجاوزت حدّ النصاب،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ويشعر أنّه لا يُعمل بالتكليف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أحياناً يكون البعض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حاضرين في المجلس ـ هذه أيضاً ظاهرة ـ لا يشاركون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التصويت؛ يجلس السادة في تلك الناحية الخلفيّة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المجلس، ينظّمون جلسة [قعدة]! هذا أيضاً ليس من المصلحة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 أنّ الحضور الشكليّ في المجلس، وكذلك الحضور القلبيّ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لازم؛ أي الالتفات إلى تلك المسألة، والاستماع إلى كلام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المؤيّدين وكلام المعارضين؛ هذه بعض الوظائف التي فيها قوام التمثيل،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ولا يصحّ غضّ الطرف عنها؛ هذه أمور غاية في الأهمّيّة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الواقع، رجائي أن يلتفت الإخوة والأخوات النوّاب الأعزّاء إلى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المسألة، والاهتمام بها؛ سواءٌ الحضور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المجلس، بمعنى الحضور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الجسمي والمادّي؛ وسواءٌ بمعنى الحضور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المعنويّ والروحيّ، أي حضور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القلب وحضور الذهن؛ هذه مسألة مهمّة</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حتّى يُحبُّوكم</w:t>
      </w:r>
      <w:r w:rsidRPr="005C62A0">
        <w:rPr>
          <w:rFonts w:ascii="Traditional Arabic" w:hAnsi="Traditional Arabic" w:cs="Traditional Arabic"/>
          <w:b/>
          <w:bCs/>
          <w:color w:val="C00000"/>
          <w:sz w:val="32"/>
          <w:szCs w:val="32"/>
          <w:u w:val="dotted" w:color="00B0F0"/>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هناك مسألة أخرى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كما أشرنا ـ وهي </w:t>
      </w:r>
      <w:r w:rsidRPr="00A35289">
        <w:rPr>
          <w:rFonts w:ascii="Traditional Arabic" w:hAnsi="Traditional Arabic" w:cs="Traditional Arabic"/>
          <w:color w:val="17365D"/>
          <w:sz w:val="32"/>
          <w:szCs w:val="32"/>
          <w:shd w:val="clear" w:color="auto" w:fill="FFFF66"/>
          <w:rtl/>
        </w:rPr>
        <w:t>أنّ</w:t>
      </w:r>
      <w:r w:rsidRPr="00A35289">
        <w:rPr>
          <w:rFonts w:ascii="Traditional Arabic" w:hAnsi="Traditional Arabic" w:cs="Traditional Arabic"/>
          <w:color w:val="17365D"/>
          <w:sz w:val="32"/>
          <w:szCs w:val="32"/>
          <w:shd w:val="clear" w:color="auto" w:fill="FFFF66"/>
        </w:rPr>
        <w:t xml:space="preserve"> </w:t>
      </w:r>
      <w:r w:rsidRPr="00A35289">
        <w:rPr>
          <w:rFonts w:ascii="Traditional Arabic" w:hAnsi="Traditional Arabic" w:cs="Traditional Arabic"/>
          <w:color w:val="17365D"/>
          <w:sz w:val="32"/>
          <w:szCs w:val="32"/>
          <w:shd w:val="clear" w:color="auto" w:fill="FFFF66"/>
          <w:rtl/>
        </w:rPr>
        <w:t>سلوك النوّاب مؤثّر</w:t>
      </w:r>
      <w:r w:rsidRPr="00A35289">
        <w:rPr>
          <w:rFonts w:ascii="Traditional Arabic" w:hAnsi="Traditional Arabic" w:cs="Traditional Arabic"/>
          <w:color w:val="17365D"/>
          <w:sz w:val="32"/>
          <w:szCs w:val="32"/>
          <w:shd w:val="clear" w:color="auto" w:fill="FFFF66"/>
        </w:rPr>
        <w:t xml:space="preserve"> </w:t>
      </w:r>
      <w:r w:rsidRPr="00A35289">
        <w:rPr>
          <w:rFonts w:ascii="Traditional Arabic" w:hAnsi="Traditional Arabic" w:cs="Traditional Arabic"/>
          <w:color w:val="17365D"/>
          <w:sz w:val="32"/>
          <w:szCs w:val="32"/>
          <w:shd w:val="clear" w:color="auto" w:fill="FFFF66"/>
          <w:rtl/>
        </w:rPr>
        <w:t>في تربية</w:t>
      </w:r>
      <w:r w:rsidRPr="00A35289">
        <w:rPr>
          <w:rFonts w:ascii="Traditional Arabic" w:hAnsi="Traditional Arabic" w:cs="Traditional Arabic"/>
          <w:color w:val="17365D"/>
          <w:sz w:val="32"/>
          <w:szCs w:val="32"/>
          <w:shd w:val="clear" w:color="auto" w:fill="FFFF66"/>
        </w:rPr>
        <w:t xml:space="preserve"> </w:t>
      </w:r>
      <w:r w:rsidRPr="00A35289">
        <w:rPr>
          <w:rFonts w:ascii="Traditional Arabic" w:hAnsi="Traditional Arabic" w:cs="Traditional Arabic"/>
          <w:color w:val="17365D"/>
          <w:sz w:val="32"/>
          <w:szCs w:val="32"/>
          <w:shd w:val="clear" w:color="auto" w:fill="FFFF66"/>
          <w:rtl/>
        </w:rPr>
        <w:t>المجتمع وسوقه إلى هذه الجهة وتلك الجهة. إذا</w:t>
      </w:r>
      <w:r w:rsidRPr="00A35289">
        <w:rPr>
          <w:rFonts w:ascii="Traditional Arabic" w:hAnsi="Traditional Arabic" w:cs="Traditional Arabic"/>
          <w:color w:val="17365D"/>
          <w:sz w:val="32"/>
          <w:szCs w:val="32"/>
          <w:shd w:val="clear" w:color="auto" w:fill="FFFF66"/>
        </w:rPr>
        <w:t xml:space="preserve"> </w:t>
      </w:r>
      <w:r w:rsidRPr="00A35289">
        <w:rPr>
          <w:rFonts w:ascii="Traditional Arabic" w:hAnsi="Traditional Arabic" w:cs="Traditional Arabic"/>
          <w:color w:val="17365D"/>
          <w:sz w:val="32"/>
          <w:szCs w:val="32"/>
          <w:shd w:val="clear" w:color="auto" w:fill="FFFF66"/>
          <w:rtl/>
        </w:rPr>
        <w:t>ما لوحظت</w:t>
      </w:r>
      <w:r w:rsidRPr="00A35289">
        <w:rPr>
          <w:rFonts w:ascii="Traditional Arabic" w:hAnsi="Traditional Arabic" w:cs="Traditional Arabic"/>
          <w:color w:val="17365D"/>
          <w:sz w:val="32"/>
          <w:szCs w:val="32"/>
          <w:shd w:val="clear" w:color="auto" w:fill="FFFF66"/>
        </w:rPr>
        <w:t xml:space="preserve"> </w:t>
      </w:r>
      <w:r w:rsidRPr="00A35289">
        <w:rPr>
          <w:rFonts w:ascii="Traditional Arabic" w:hAnsi="Traditional Arabic" w:cs="Traditional Arabic"/>
          <w:color w:val="17365D"/>
          <w:sz w:val="32"/>
          <w:szCs w:val="32"/>
          <w:shd w:val="clear" w:color="auto" w:fill="FFFF66"/>
          <w:rtl/>
        </w:rPr>
        <w:t>في المجلس التقوى والأمانة والأخلاق والإحساس بالمسؤوليّة</w:t>
      </w:r>
      <w:r w:rsidRPr="00A35289">
        <w:rPr>
          <w:rFonts w:ascii="Traditional Arabic" w:hAnsi="Traditional Arabic" w:cs="Traditional Arabic"/>
          <w:color w:val="17365D"/>
          <w:sz w:val="32"/>
          <w:szCs w:val="32"/>
          <w:shd w:val="clear" w:color="auto" w:fill="FFFF66"/>
        </w:rPr>
        <w:t xml:space="preserve"> </w:t>
      </w:r>
      <w:r w:rsidRPr="00A35289">
        <w:rPr>
          <w:rFonts w:ascii="Traditional Arabic" w:hAnsi="Traditional Arabic" w:cs="Traditional Arabic"/>
          <w:color w:val="17365D"/>
          <w:sz w:val="32"/>
          <w:szCs w:val="32"/>
          <w:shd w:val="clear" w:color="auto" w:fill="FFFF66"/>
          <w:rtl/>
        </w:rPr>
        <w:t>والنشاط في العمل، فهذا سيترك أثراً في المجتمع؛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الدرجة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الأولى، تجعل الناس يحبّون نوّاب المجلس وينظرون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إليهم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نظرةً حسنة ويؤمنون بهم، وفي الدرجة الثانية، تجعل سلوكهم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قريباً من سلوك هؤلاء النوّاب الأعزّاء , الذين 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القمّة، والوجوه البارزة، والمبرّزون</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إذا لوحظ أنّ التعبيرات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يستعملها النائب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المحترم؛ سواءٌ في كلامه قبل تصدير القانون، أم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تصريحاته، أو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دردشاته، مراعية للأدب , بعيدة عن الإهانة، والتعبيرات المبتذلة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والسخيفة ـ إنّ رؤية هذه المشاهد تجعل 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حسّاساً؛ عندما يكون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 جالساً قرب المذياع يستمع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إليه، يدرك أنّ هذا السيّد 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يستطيع في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الموضع أن يستعمل تعابير مهينة، ولكنّه لم يفعل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يؤثّر فيّ أنا المستمع كثيراً؛ أمّا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لو كان العكس،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ولوحظ لا قدّر الله عكس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الأمر؛ أي عدم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مراعاة الأدب في الخطاب،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الكلام،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التعبير، تعبيرات مهينة أو غير مؤدّبة، أو صدر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سلوك غير مؤدّب، هذا سيترك أثره مباشرةً. أي أنّ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المستمع مع أنّه لا يحبّذ ذلك السلوك، يتأثّر في الوقت عينه به. 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كالطفل 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يتأثّر بسلوك والده، من دون أن يفهم قبح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العمل أو حسنه؛ لا، فالناس يدركون قبح العمل وحسنه؛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 طبيعة القضيّة. لاحظوا أنتم، في الأماكن المختلفة،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والأقوام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المختلفة، يقوم شخص ما بعمل ما، يعبّر بعبارة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يتلفّظ بكلمة لا تعجب المرء؛ لكنّه في الوقت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عينه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يتأثّر؛ أي أنّ تكرار ذلك التصرّف يسهّل الأمر على الإنسان؛ هذه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طبيعة المسألة</w:t>
      </w:r>
      <w:r w:rsidRPr="00595AF4">
        <w:rPr>
          <w:rFonts w:ascii="Traditional Arabic" w:hAnsi="Traditional Arabic" w:cs="Traditional Arabic"/>
          <w:color w:val="17365D"/>
          <w:sz w:val="32"/>
          <w:szCs w:val="32"/>
        </w:rPr>
        <w:t xml:space="preserve">.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أنصِفْهُ من نفسك</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أيضاً هناك مسألة أخرى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الإنصاف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بالطبع، هذه الأمور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نتكلّم عنها هي في الواقع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قبيل توضيح الواضحات، وأنتم أيّها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السيّدات والسادة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مطّلعون على هذه الأمور؛ لعلّكم أنفسكم توصون الناس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بهذه الأمور؛ ولكن من مسؤوليتنا أيضاً أن نطرحها؛ ولو كنتم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الآن، بحمد الله، غير محتاجين لأن نذكّركم، إلّا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يلزم التطرّق إلى هذا الموضوع. ينبغي مراعاة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الإنصاف؛ الإنصاف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مواجهة ذاك الصديق الزميل لكم في المجلس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النيابيّ، الإنصاف في مواجهة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الشخص خارج المجلس النيابيّ، الإنصاف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مواجهة الحكومة، الإنصاف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مقابل السلطة القضائيّة. 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لكم مراعاة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A35289">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الإنصاف</w:t>
      </w:r>
      <w:r w:rsidRPr="00A35289">
        <w:rPr>
          <w:rFonts w:ascii="Traditional Arabic" w:hAnsi="Traditional Arabic" w:cs="Traditional Arabic"/>
          <w:color w:val="548DD4"/>
          <w:sz w:val="32"/>
          <w:szCs w:val="32"/>
          <w:rtl/>
        </w:rPr>
        <w:t>﴿</w:t>
      </w:r>
      <w:r w:rsidRPr="006E0DD5">
        <w:rPr>
          <w:rFonts w:ascii="Traditional Arabic" w:hAnsi="Traditional Arabic" w:cs="Traditional Arabic"/>
          <w:b/>
          <w:bCs/>
          <w:color w:val="548DD4"/>
          <w:sz w:val="32"/>
          <w:szCs w:val="32"/>
          <w:rtl/>
        </w:rPr>
        <w:t>وَلَا يَجْرِمَنَّكُمْ شَنَآَنُ</w:t>
      </w:r>
      <w:r w:rsidRPr="006E0DD5">
        <w:rPr>
          <w:rFonts w:ascii="Traditional Arabic" w:hAnsi="Traditional Arabic" w:cs="Traditional Arabic"/>
          <w:b/>
          <w:bCs/>
          <w:color w:val="548DD4"/>
          <w:sz w:val="32"/>
          <w:szCs w:val="32"/>
        </w:rPr>
        <w:t xml:space="preserve"> </w:t>
      </w:r>
      <w:r w:rsidRPr="006E0DD5">
        <w:rPr>
          <w:rFonts w:ascii="Traditional Arabic" w:hAnsi="Traditional Arabic" w:cs="Traditional Arabic"/>
          <w:b/>
          <w:bCs/>
          <w:color w:val="548DD4"/>
          <w:sz w:val="32"/>
          <w:szCs w:val="32"/>
          <w:rtl/>
        </w:rPr>
        <w:t>قَوْمٍ عَلَى أَلَّا تَعْدِلُوا</w:t>
      </w:r>
      <w:r>
        <w:rPr>
          <w:rFonts w:ascii="Traditional Arabic" w:hAnsi="Traditional Arabic" w:cs="Traditional Arabic"/>
          <w:b/>
          <w:bCs/>
          <w:color w:val="548DD4"/>
          <w:sz w:val="32"/>
          <w:szCs w:val="32"/>
          <w:rtl/>
        </w:rPr>
        <w:t>﴾</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المائدة: 8] قد لا نتوافق مع بعض الأشخاص،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قد ننفر منه؛ حسناً، قد يكون هذا الأمر مُسوَّغاً؛ ففي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النهاية هناك سبب، للنفور من شخص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ينبغي مراعاة الإنصاف مقابل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الشخص الذي ننفر منه والذي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لدينا أيضاً أسبابنا للنفور منه. علينا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نجعل الشخص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 لديه صفة [نقطة] جيّدة تحت تأثير الصفة [النقطة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السيّئة الموجودة في أذهاننا عنه؛ هذا أمر بالغ</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الأهمّيّة. إنّ عدم رعاية الإنصاف والتعامل غير اللائق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يؤدّي إلى ردّة فعل مشابهة عند الطرف الآخر. بالنهاية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نحن بشر ضعفاء؛ على سبيل المثال، لو لم تراعِ الإنصاف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يوماً معي، فأنا ليس لديّ ذلك الكمّ من القدرة والقوّة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وضبط النفس لأقول حسنٌ، لم ينصفني، فليفعل؛ سأكون مضطّراً لعدم مراعاة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الإنصاف معه. هكذا يشيع الإجحاف المتبادل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المجتمع ، وذلك بدل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مراعاة الإنصاف، وبدل تبادل المحبّة. انظروا،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التأثير موجود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لأنّكم ممثّلون للشعب في المجلس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النيابيّ؛ وإلّا إن كنتم جزءاً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أفراد المجتمع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العاديّين، لكان لهذا الأمر تأثيره، لكن بشكل محدود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نكون جالسين على منصّة والناس تنظر إلينا، يكون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لتصرّفنا معنىً؛ وعندما نكون ضائعين بين عامّة الناس،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لهذا التصرّف نفسه معنىً آخر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لكلٍّ حقُّه</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موضوع آخر أطرحه دائماً على الأصدقاء في المجلس،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التعامل</w:t>
      </w:r>
      <w:r w:rsidRPr="00595AF4">
        <w:rPr>
          <w:rFonts w:ascii="Traditional Arabic" w:hAnsi="Traditional Arabic" w:cs="Traditional Arabic"/>
          <w:color w:val="17365D"/>
          <w:sz w:val="32"/>
          <w:szCs w:val="32"/>
        </w:rPr>
        <w:t xml:space="preserve"> </w:t>
      </w:r>
    </w:p>
    <w:p w:rsidR="00DC0CC3" w:rsidRDefault="00DC0CC3">
      <w:pPr>
        <w:bidi w:val="0"/>
        <w:spacing w:after="200" w:line="276" w:lineRule="auto"/>
        <w:rPr>
          <w:rFonts w:ascii="Traditional Arabic" w:hAnsi="Traditional Arabic" w:cs="Traditional Arabic"/>
          <w:color w:val="17365D"/>
          <w:sz w:val="32"/>
          <w:szCs w:val="32"/>
        </w:rPr>
      </w:pPr>
      <w:r>
        <w:rPr>
          <w:rFonts w:ascii="Traditional Arabic" w:hAnsi="Traditional Arabic" w:cs="Traditional Arabic"/>
          <w:color w:val="17365D"/>
          <w:sz w:val="32"/>
          <w:szCs w:val="32"/>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مع السلطة التنفيذيّة. عندما نجلس أيضاً مع السلطة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التنفيذيّة، سواءٌ مع رئيس الجمهوريّة المحترم، أم 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الوزراء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المحترمين، أو معهما معاً، أوصيهم بهذه الوصيّة نفسها،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يتعاملوا مع السلطة التشريعيّة. لكلٍّ حقّه. للمجلس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حقّ، في حدود معيّنة؛ وللسلطة التنفيذيّة والأجهزة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الإجرائيّة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حقّها، في حدود معيّنة. ينبغي الحفاظ</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حدود بعضهم البعض، والتعامل مع بعضهم؛ هذا التعامل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طريق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ذو جانبين ـ يقول الغربيّون والمتفرنجون: للطريق جانبان؛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إشكال في هذا الكلام، ولا عيب فيه ـ ينبغي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التعامل موجوداً من كلا الطرفين. بالطبع، قد تظهر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الوقت عينه،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وعلى الرغم من حسن نوايا الطرفين، 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الإشكالات وسوء التفاهم ـ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إشكال في ذلك ـ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إشكال في سوء التفاهم هذا في الحدود الطبيعيّة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يقتضيها العمل؛ لا ينبغي التشدّد، وإيجاد النفرة؛ 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مراقبة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الأمور</w:t>
      </w:r>
      <w:r w:rsidRPr="00595AF4">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17365D"/>
          <w:sz w:val="32"/>
          <w:szCs w:val="32"/>
          <w:u w:val="dotted" w:color="00B0F0"/>
        </w:rPr>
      </w:pPr>
      <w:r w:rsidRPr="00595AF4">
        <w:rPr>
          <w:rFonts w:ascii="Traditional Arabic" w:hAnsi="Traditional Arabic" w:cs="Traditional Arabic"/>
          <w:color w:val="17365D"/>
          <w:sz w:val="32"/>
          <w:szCs w:val="32"/>
        </w:rPr>
        <w:br/>
      </w:r>
      <w:r w:rsidRPr="005C62A0">
        <w:rPr>
          <w:rFonts w:ascii="Traditional Arabic" w:hAnsi="Traditional Arabic" w:cs="Traditional Arabic"/>
          <w:b/>
          <w:bCs/>
          <w:color w:val="C00000"/>
          <w:sz w:val="32"/>
          <w:szCs w:val="32"/>
          <w:u w:val="dotted" w:color="00B0F0"/>
          <w:rtl/>
        </w:rPr>
        <w:t>القانون أساس العمل</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أقول لكم؛ إنّ السلطة التنفيذيّة واقفة في الميدان ـ سواءٌ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الحكومة أو أيّ حكومة أخرى ـ والأعمال في عهدتها، المسؤوليّات على عاتقها، الملامات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تنهال عليها، المساءلات والمؤاخذات تجري بحقّها؛ لذا ينبغي ملاحظتها. كما أوصي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السلطة التنفيذيّة دائماً؛ أن يُراعى هذا الحقّ العظيم الملاحظ في القانون للمجلس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التشريعي وللقانون كلّه، من قبل السلطة التنفيذيّة. القانون أساس العمل، القانون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السكّة التي يسير عليها هذا القطار؛ عليكم السعي لأن تسيروا على هذه السكّة. وعليهم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هم أيضاً السير على هذه السكّة. اعملوا أنتم على أن تكون هذه السكّة بنحو يمكن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للقطار الانعطاف فيها على المنعطفات. لقد رأى السادة قطار منطقة الشمال الإيراني؛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بعض الأمكنة توجد منعطفات حادّة، لكن هناك بالنهاية طريقة تمكّن القطار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العبور. يسير القطار من أسفل الجبل إلى أعلاه، يصعد ويهبط، ولا تعترضه أيّ مشكلة؛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لأنّ السكك نُصبت بشكل جيّد. لو لم توجد هذه المنعطفات التي كان من اللّازم وجودها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بهذا الشكل، فلو نُصبت مثلاً بنحو لا يمكن للقطار عبورها، لكنتم شاهدتم مراراً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حوادث سقوط للقطار من تلك المرتفعات. ينبغي ملاحظة هذا الأمر في نصب السكّة. أنتم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منشئو هذه السكّة، وعليها [الحكومة] أن تسير على هذه السكّة، وأن تعرف قدركم؛ لكن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عليكم أنتم في النهاية أن تعلموا أيضاً، أنّه من المفترض السير على هذه السكّة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لهذا، إنّ طرفي المسألة مهمَّان. قلت، هذا لا يختصّ بهذه الحكومة؛ لقد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أوصيت بهذا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مراراً، في جميع الحكومات، وفي عدد من دورات المجلس والحكومة؛ وبالطبع، لقد راعى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البعض إنصافاً، هذه التوصيات، والبعض الآخر أهملها</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المجلس في رأس الأمور</w:t>
      </w:r>
    </w:p>
    <w:p w:rsidR="00DC0CC3" w:rsidRPr="00595AF4" w:rsidRDefault="00DC0CC3" w:rsidP="00A35289">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مجلس الشورى حتماً في رأس الأمور ـ كما قال الإمام (رضوان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 ـ لكن التفتوا، إنّ عبارة</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A35289">
        <w:rPr>
          <w:rFonts w:ascii="Traditional Arabic" w:hAnsi="Traditional Arabic" w:cs="Traditional Arabic"/>
          <w:b/>
          <w:bCs/>
          <w:color w:val="17365D"/>
          <w:sz w:val="32"/>
          <w:szCs w:val="32"/>
          <w:rtl/>
        </w:rPr>
        <w:t>المجلس في رأس الأمور)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تعني أنّ كلّ نائب على رأس الأمور؛</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A35289">
        <w:rPr>
          <w:rFonts w:ascii="Traditional Arabic" w:hAnsi="Traditional Arabic" w:cs="Traditional Arabic"/>
          <w:b/>
          <w:bCs/>
          <w:color w:val="17365D"/>
          <w:sz w:val="32"/>
          <w:szCs w:val="32"/>
          <w:rtl/>
        </w:rPr>
        <w:t>مجلس الشورى</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رأس الأمور؛ النائب نائب. أي لا يتصوّرنّ النائب المحترم والعزيز الذي اجتمع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في ناحية ما من البلاد بشوق وحماس وانتخبوه، أنّه في رأس الأمور؛ لا،</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A35289">
        <w:rPr>
          <w:rFonts w:ascii="Traditional Arabic" w:hAnsi="Traditional Arabic" w:cs="Traditional Arabic"/>
          <w:b/>
          <w:bCs/>
          <w:color w:val="17365D"/>
          <w:sz w:val="32"/>
          <w:szCs w:val="32"/>
          <w:rtl/>
        </w:rPr>
        <w:t>مجلس الشورى</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رأس الأمور؛ فليقس تصرّفاته على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النحو</w:t>
      </w:r>
      <w:r w:rsidRPr="00595AF4">
        <w:rPr>
          <w:rFonts w:ascii="Traditional Arabic" w:hAnsi="Traditional Arabic" w:cs="Traditional Arabic"/>
          <w:color w:val="17365D"/>
          <w:sz w:val="32"/>
          <w:szCs w:val="32"/>
        </w:rPr>
        <w:t>.</w:t>
      </w:r>
    </w:p>
    <w:p w:rsidR="00DC0CC3" w:rsidRPr="00595AF4" w:rsidRDefault="00DC0CC3" w:rsidP="001F5C08">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بناءً على هذا، نعود إلى كلامنا الأوّل، أيّها الإخوة والأخوات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الأعزّاء! ما يبقى لي ولكم ويجعل هذا الدعاء مستجاباً</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1F5C08">
        <w:rPr>
          <w:rFonts w:ascii="Traditional Arabic" w:hAnsi="Traditional Arabic" w:cs="Traditional Arabic"/>
          <w:b/>
          <w:bCs/>
          <w:color w:val="17365D"/>
          <w:sz w:val="32"/>
          <w:szCs w:val="32"/>
          <w:rtl/>
        </w:rPr>
        <w:t>ولا</w:t>
      </w:r>
      <w:r w:rsidRPr="001F5C08">
        <w:rPr>
          <w:rFonts w:ascii="Traditional Arabic" w:hAnsi="Traditional Arabic" w:cs="Traditional Arabic"/>
          <w:b/>
          <w:bCs/>
          <w:color w:val="17365D"/>
          <w:sz w:val="32"/>
          <w:szCs w:val="32"/>
        </w:rPr>
        <w:t xml:space="preserve"> </w:t>
      </w:r>
      <w:r w:rsidRPr="001F5C08">
        <w:rPr>
          <w:rFonts w:ascii="Traditional Arabic" w:hAnsi="Traditional Arabic" w:cs="Traditional Arabic"/>
          <w:b/>
          <w:bCs/>
          <w:color w:val="17365D"/>
          <w:sz w:val="32"/>
          <w:szCs w:val="32"/>
          <w:rtl/>
        </w:rPr>
        <w:t>تهلكني غمّاً حتّى تغفر لي وترحمني</w:t>
      </w:r>
      <w:r w:rsidRPr="001F5C08">
        <w:rPr>
          <w:rFonts w:ascii="Traditional Arabic" w:hAnsi="Traditional Arabic" w:cs="Traditional Arabic"/>
          <w:b/>
          <w:bCs/>
          <w:color w:val="17365D"/>
          <w:sz w:val="32"/>
          <w:szCs w:val="32"/>
        </w:rPr>
        <w:t xml:space="preserve"> </w:t>
      </w:r>
      <w:r w:rsidRPr="001F5C08">
        <w:rPr>
          <w:rFonts w:ascii="Traditional Arabic" w:hAnsi="Traditional Arabic" w:cs="Traditional Arabic"/>
          <w:b/>
          <w:bCs/>
          <w:color w:val="17365D"/>
          <w:sz w:val="32"/>
          <w:szCs w:val="32"/>
          <w:rtl/>
        </w:rPr>
        <w:t>وتُعرّفني الاستجابة في دعائي</w:t>
      </w:r>
      <w:r>
        <w:rPr>
          <w:rFonts w:ascii="Traditional Arabic" w:hAnsi="Traditional Arabic" w:cs="Traditional Arabic"/>
          <w:color w:val="17365D"/>
          <w:sz w:val="32"/>
          <w:szCs w:val="32"/>
          <w:rtl/>
        </w:rPr>
        <w:t>)</w:t>
      </w:r>
      <w:r>
        <w:rPr>
          <w:rStyle w:val="FootnoteReference"/>
          <w:rFonts w:ascii="Traditional Arabic" w:hAnsi="Traditional Arabic" w:cs="Traditional Arabic"/>
          <w:color w:val="17365D"/>
          <w:sz w:val="32"/>
          <w:szCs w:val="32"/>
          <w:rtl/>
        </w:rPr>
        <w:footnoteReference w:id="23"/>
      </w:r>
      <w:r w:rsidRPr="00595AF4">
        <w:rPr>
          <w:rFonts w:ascii="Traditional Arabic" w:hAnsi="Traditional Arabic" w:cs="Traditional Arabic"/>
          <w:color w:val="17365D"/>
          <w:sz w:val="32"/>
          <w:szCs w:val="32"/>
          <w:rtl/>
        </w:rPr>
        <w:t>، هو عملنا الحالي إذا كان بجدّ،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بمجاهدة، بإخلاص، مع الشعور بالمسؤوليّة. إن تحقّقت كلّ هذه، سوف يصفح الله سبحانه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بعض الزيادة والنقصان والتسامح والتساهل؛ لكنّ المهمّ أنّ جهدنا منصبّ على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يكون عملنا بعون الله نظيفاً وطاهراً ومن دون حواشٍ وجدّيّاً</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الشعب، اتّحاد وانسجام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سأقول كلمة حول الانتخابات. كما أشار رئيس مجلس الشورى المحترم،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مهمّة دوماً، وهي الآن أكثر أهمّيّة لأسباب عديدة. على الجميع السعي لأن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تُجرى هذه الانتخابات بحماسة ومشاركة عموم أفراد الشعب. وهذا يؤدّي إلى صون البلاد،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وإلى قوّتها، وإلى استتباب الأمن. إنّ مشاركة الشعب تزيل تهديد الأعداء. أنتم ترون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بعض الساسة الغربيّين، وخاصّةً بعض السياسات الأميركيّة الخفيّة، تقدّم تحليلات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إذ يُنشر بعضها، ويُتناقل بعضها في وسائل الإعلام ـ ويقولون: إنّ نظام 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في إيران لا يتزعزع بهذه السهولة وبهذه السرعة. لماذا يتكلّمون بهذا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الكلام؟ لأنّهم يرون أنّ هذا النظام معتمد على الشعب؛ هذا هو السرّ فقط؛ وإلّا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نتصوّر الآن أنّ زيداً أو عمرواً على رأس النظام، هؤلاء لا يساوون شيئاً أمام عظمة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حضور الشعب ودعم النظام، في الواقع ليسوا بشيء، لا يمثّلون شيئاً</w:t>
      </w:r>
      <w:r w:rsidRPr="00595AF4">
        <w:rPr>
          <w:rFonts w:ascii="Traditional Arabic" w:hAnsi="Traditional Arabic" w:cs="Traditional Arabic"/>
          <w:color w:val="17365D"/>
          <w:sz w:val="32"/>
          <w:szCs w:val="32"/>
        </w:rPr>
        <w:t>.</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عندما يكون الشعب في نظام ما، متّحداً، منسجماً، داعماً للنظام،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موالياً له، سوف يُصان هذا النظام، ويقوى ويشتدّ عوده، وسوف يصعب اقتلاعه من مكانه؛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كالشجرة التي امتدّت جذورها في أعماق الأرض؛ هذه لا يمكن اجتثاثها. يوجد بعض</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الأنظمة التي تمتلك المال والإمكانات، وتتحلّى بدعم الساسة الاستعماريّين في العالم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ومديحهم، لكن ليس لها جذور؛ هم أنفسهم يعلمون أن ليس لديهم جذور. إنّ نظام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الجمهوريّة الإسلاميّة له جذور؛ هذه الجذور هي الشعب. فاجتماع الشعب حول النظام،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مصدر العزّة والبركة للبلاد وللنظام ولذلك الشعب نفسه.الشعب يدعم هذا النظام فيحصد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العزّة؛ هذا نفسه عزّة للشعب؛ هذا نفسه، يحفظ الشعب ويحقّق له الأمن؛ هذا نفسه،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يشكّل الإمكانيّة لحلّ جميع مشاكل الشعب؛ هذا ما يجب أن نعلمه؛ هذه قاعدة عامّة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بناءً على هذا، ينبغي للانتخابات التي هي تجلٍّ لمشاركة الشعب أن تُجرى بحماس؛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وينبغي لجهود المسؤولين وهممهم أن تنصبّ على هذا الأمر</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القانون، حلّال المشاكل</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من حسن الحظّ، أنّ القوانين الموجودة قوانين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جيّدة؛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قوانين معقولة. وكما أشرنا مراراً، لا وجود لطريق مسدود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نرى أنّ المسار القانونيّ في هذه الانتخابات نفسها،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المرحلة التي قطعناها إلى الآن، قد شقّ طريقه. عندما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سُئل المرشّحون المحترمون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للانتخابات، أنّه إن ارتأى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مجلس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صيانة الدستور أمراً، هل تقبلونه؟ فأجاب الجميع: نعم نقبل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وهكذا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فعلوا. علينا واقعاً أن نشكر جميع الذين قالوا: نعم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برأي مجلس صيانة الدستور، ولم يعترضوا عليه. علينا واقعاً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نشكر جميع المرشّحين، أولئك الذين لم تُحرز أهليّتهم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بنحو ما. هؤلاء قالوا: نقبل برأي مجلس صيانة الدستور، وعملوا بما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وعدوا به، ولم يعترضوا؛ هذا دليل على أهمّيّة القانون وأرجحيّته، دليل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فائدة القانون؛ لأنّ القانون حاكم على البلاد. قد أكون أنا أو أنت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غير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راضين عن القانون ـ أحياناً يحدث هذا الأمر ـ لكن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عندما يرضخ الإنسان للقانون، يصبح سبباً لحلّ الاختلافات، يصبح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فصل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الخطاب؛ هذه نعمة كبرى، وبركة عظيمة</w:t>
      </w:r>
      <w:r w:rsidRPr="00595AF4">
        <w:rPr>
          <w:rFonts w:ascii="Traditional Arabic" w:hAnsi="Traditional Arabic" w:cs="Traditional Arabic"/>
          <w:color w:val="17365D"/>
          <w:sz w:val="32"/>
          <w:szCs w:val="32"/>
        </w:rPr>
        <w:t xml:space="preserve">.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الأُنس السياسيّ</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إنّ الناس في بلدنا بحمد الله يتحلّون بالوعي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والذكاء. لسنا هنا في موقع التملّق؛ لكنّ حقيقة الأمر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الأنس الذهنيّ لشعبنا بالمسائل السياسيّة، يفوق المعدّل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المتوسّط لدول العالم فيه. وحسب اطّلاعنا على أوضاع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الدول ـ حيث تُقدّم إليّ التقارير، وتصل إليّ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مصادر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علنيّة ومصادر غير علنيّة ـ لدى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سواءٌ في الدول الأوروبيّة،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الدول الأميركيّة، أو في الدول الآسيويّة، مستويات وعي واطلاع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متفاوتة،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كثيرة وقليلة، لديهم معدّل متوسّط؛ لكنّ وعي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الإيرانيّ وتبصّره في المسائل السياسيّة، يفوق المعدّل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المتوسّط لدول العالم. لا نريد ادّعاء عصمة عموم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أفراد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الشعب الإيرانيّ، لكنّ هذا الادّعاء ممكن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القبول وواقعيّ؛ إنّهم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يراقبون، يتحلّون بالبصيرة، يشخّصون.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حسن الحظّ، أنّ وسيلة التشخيص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 اليوم أيضاً في متناول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وهي مؤسّسة الإذاعة والتلفزيون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إنّها تنظّم البرامج، وتعرضها، تعرض الكلمات، وتستقبل الشخصيّات؛ يمكن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للناس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يشاهدوا، ويتوصّلوا إلى نتيجة؛ يمكن لهذه النتيجة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تكون صحيحة، ويمكن أن تكون خاطئة؛ يمكن لزيد أن يتوصّل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نتيجة، ولعمرو أن يصل إلى نتيجة أخرى؛ حسنٌ،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حتماً ستكون إحدى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النتيجتين صحيحة والثانية خاطئة؛ لكنّ الله سبحانه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سيثيب كلا الاثنين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عندما يشاهد الإنسان ويلاحظ ويشخّص ويعمل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بناءً على تشخيصه لمجرّد رضا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سيعطيه الله سبحانه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وتعالى الأجر والثواب. هذا هو تكليفنا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عموم أفراد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أن نشاهد وننظر واقعاً لأيّ نتيجة سنصل، ونعمل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طبقا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لتلك النتيجة</w:t>
      </w:r>
      <w:r w:rsidRPr="00595AF4">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الواقعيّة الشفّافة</w:t>
      </w:r>
    </w:p>
    <w:p w:rsidR="00DC0CC3" w:rsidRPr="00595AF4" w:rsidRDefault="00DC0CC3" w:rsidP="001F5C08">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بالطبع، يتحمّل السادة الذين ظهروا على التلفاز كمرشّحين للانتخابات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الرئاسيّة وخاضوا المناظرة، مسؤوليّات ثقيلة؛ عليهم هم أيضاً أن ينتبهوا. 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للكلمة التي تخرج من فم الإنسان أن تكون واقعيّة، شفّافة، مستندة إلى معلومات صحيحة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وصادرة عن لسان صادق وقويم. علينا أن لا نكون بحيث إذا أردنا جلب نظر الشعب،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نقول كلّ ما خطر على ألسنتنا؛ عليهم أن يراقبوا هذا الأمر. العمل الذي يراه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المرشّحون صحيحاً، يمكنهم القيام به، الإعلان عنه ـ بعنوان وعد، بعنوان برنامج،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بأيّ عنوان ـ ليسعوا أن يواجهوا الناس بالحقيقة [بالواقع]؛ سواءٌ بواقع الأحوال،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واقعهم. إذا ما حدث هذا، سوف يبارك الله لنا؛ إن حدث هذا، سيمدّنا الله بالعون؛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لأنّ الأمور بيد الله، كلّ شيء يرجع إلى إرادة الله</w:t>
      </w:r>
      <w:r w:rsidRPr="001F5C08">
        <w:rPr>
          <w:rFonts w:ascii="Traditional Arabic" w:hAnsi="Traditional Arabic" w:cs="Traditional Arabic"/>
          <w:b/>
          <w:bCs/>
          <w:color w:val="548DD4"/>
          <w:sz w:val="32"/>
          <w:szCs w:val="32"/>
          <w:rtl/>
        </w:rPr>
        <w:t>؛﴿كلّ إليه راجعون﴾</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p>
    <w:p w:rsidR="00DC0CC3" w:rsidRPr="001F5C08" w:rsidRDefault="00DC0CC3" w:rsidP="001F5C08">
      <w:pPr>
        <w:spacing w:before="100" w:beforeAutospacing="1" w:after="100" w:afterAutospacing="1"/>
        <w:ind w:firstLine="720"/>
        <w:rPr>
          <w:rFonts w:ascii="Traditional Arabic" w:hAnsi="Traditional Arabic" w:cs="Traditional Arabic"/>
          <w:b/>
          <w:bCs/>
          <w:color w:val="0F243E"/>
          <w:sz w:val="32"/>
          <w:szCs w:val="32"/>
        </w:rPr>
      </w:pPr>
      <w:r>
        <w:rPr>
          <w:rFonts w:ascii="Traditional Arabic" w:hAnsi="Traditional Arabic" w:cs="Traditional Arabic"/>
          <w:b/>
          <w:bCs/>
          <w:color w:val="0F243E"/>
          <w:sz w:val="32"/>
          <w:szCs w:val="32"/>
          <w:rtl/>
        </w:rPr>
        <w:t>((</w:t>
      </w:r>
      <w:r w:rsidRPr="001F5C08">
        <w:rPr>
          <w:rFonts w:ascii="Traditional Arabic" w:hAnsi="Traditional Arabic" w:cs="Traditional Arabic"/>
          <w:b/>
          <w:bCs/>
          <w:color w:val="0F243E"/>
          <w:sz w:val="32"/>
          <w:szCs w:val="32"/>
          <w:rtl/>
        </w:rPr>
        <w:t>أزمّة الأمور طُرّاً بيده</w:t>
      </w:r>
    </w:p>
    <w:p w:rsidR="00DC0CC3" w:rsidRPr="001F5C08" w:rsidRDefault="00DC0CC3" w:rsidP="001F5C08">
      <w:pPr>
        <w:spacing w:before="100" w:beforeAutospacing="1" w:after="100" w:afterAutospacing="1"/>
        <w:ind w:firstLine="720"/>
        <w:jc w:val="center"/>
        <w:rPr>
          <w:rFonts w:ascii="Traditional Arabic" w:hAnsi="Traditional Arabic" w:cs="Traditional Arabic"/>
          <w:b/>
          <w:bCs/>
          <w:color w:val="0F243E"/>
          <w:sz w:val="32"/>
          <w:szCs w:val="32"/>
        </w:rPr>
      </w:pPr>
      <w:r w:rsidRPr="001F5C08">
        <w:rPr>
          <w:rFonts w:ascii="Traditional Arabic" w:hAnsi="Traditional Arabic" w:cs="Traditional Arabic"/>
          <w:b/>
          <w:bCs/>
          <w:color w:val="0F243E"/>
          <w:sz w:val="32"/>
          <w:szCs w:val="32"/>
          <w:rtl/>
        </w:rPr>
        <w:t>والكلّ مستمدّة من مدده</w:t>
      </w:r>
      <w:r>
        <w:rPr>
          <w:rFonts w:ascii="Traditional Arabic" w:hAnsi="Traditional Arabic" w:cs="Traditional Arabic"/>
          <w:b/>
          <w:bCs/>
          <w:color w:val="0F243E"/>
          <w:sz w:val="32"/>
          <w:szCs w:val="32"/>
          <w:rtl/>
        </w:rPr>
        <w:t>))</w:t>
      </w:r>
      <w:r>
        <w:rPr>
          <w:rStyle w:val="FootnoteReference"/>
          <w:rFonts w:ascii="Traditional Arabic" w:hAnsi="Traditional Arabic" w:cs="Traditional Arabic"/>
          <w:b/>
          <w:bCs/>
          <w:color w:val="0F243E"/>
          <w:sz w:val="32"/>
          <w:szCs w:val="32"/>
          <w:rtl/>
        </w:rPr>
        <w:footnoteReference w:id="24"/>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إذا عملنا بصدق، ستعيننا المشيئة الالهيّة. أحياناً تكون الإعانة 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بالتوفيق لهذه المسؤوليّة، أحياناً تكون الإعانة لي بعدم التوفيق لهذه المسؤوليّة؛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كلاهما إعانة إلهيّة. إذا عملنا بصدق سيمدّنا الله بالعون وسيعطينا كلّ ما فيه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الخير والصلاح. علينا أن لا نعمل على تخريب كلّ ما هو وراءنا من أجل لفت أنظار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إلينا؛ سواءٌ كان متعلّقاً بالمرشّحين الآخرين، أو كان متعلّقاً بالواقع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الموجود في المجتمع. علينا العمل بالنحو الصحيح، عندها سننتخب</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تخمينات مضرّة</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بالطبع، هذه الأحاديث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أنّ فلاناً، (القيادة</w:t>
      </w:r>
      <w:r w:rsidRPr="00595AF4">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وهذا العبد الحقير، يميل إلى فلان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 فلان، هي من تلك الأحاديث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كانت تُتناقل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دوماً وليس لها أساس من الصحّة؛ وإنّ أكثر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ينقلون هذه الأحاديث، يعلمون أنّ لا صحّة لها. أنّى لهم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العلم إلى مَنْ مِنَ المرشّحين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أميل؟ لم يسمع أحد منّي؛ لم يسمع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الماضي،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وإلى الآن أيضاً لم يسمع، ولن يسمع بعد الآن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إنّهم يخمّنون؛ من الأفضل لهذه التخمينات أن لا تُتناقل،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ولا تجري على الألسنة؛ إنّهم لا يعلمون. 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رأي أيضاً مثل بقيّة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الناس. لقد قلت هذا حينها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جمع الإخوة وطلّاب جامعة الحرس: قد تكون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تميل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شخص، وأميل أنا إلى شخص آخر؛ ما المشكلة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أنت تفضّل شخصاً وأنا أفضّل شخصاً آخر؛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إشكال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أبداً. أنت تعرف أمراً عن فلان،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وأنا لا أعرفه عنه؛ لا مانع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ليس الأمر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 عليّ أن أعرف كلّ ما تعرفه بالتمام والكمال،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 أن تعرف أنت كلّ ما أعرفه أنا بحذافيره؛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تشخيصات. ما هو حجّة بيننا وبين الله،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نتمكّن من التشخيص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جيّداً. ما يُنشر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أخبار وسائل الإعلام الغربيّة ويُكتب في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المقالات ـ والتي حتماً تسمعونها وترونها ـ يرتكز على أهدافهم،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فتراهم يشيعون هذه الأمور، ويلهبون الأجواء. حسنٌ، أهدافهم واضحة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بالطبع،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ينبغي أن نكون بحيث لا نعلم أهدافهم من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الأعمال. إنّنا نؤدّي أعمالنا.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نحن نعرف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ماذا سنفعل؟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المجتمع الإسلامي والنظام الإسلامي يعلم ماذا يفعل. النظام الإسلامي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زال يتابع مسيره. الهدف واضح. والطريق واضح، والتدابير واضحة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النظام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يقوم بعمله؛ وها هم الآخرون الآن يفرضون آراءهم، فليفرضوا؛ لن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يؤثّر ذلك في عمل النظام؛ لكنّ الوعي والذكاء مهمّان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المراحل</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أسأل الله سبحانه أن يقدّر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الخير لهذا البلد،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ولكم، ولعموم أفراد الشعب، وأن ينزل بركاته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عليكم، وعلينا، وعلى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الجميع، وأسأل الله تعالى أن يكون غد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البلد وهذا الشعب أفضل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أمسه ويومه. والسلام عليكم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ورحمة الله وبركاته</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9" o:spid="_x0000_s1203" alt="Description: 195753.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L8rM&#10;5sECAADMBQAADgAAAAAAAAAAAAAAAAAuAgAAZHJzL2Uyb0RvYy54bWxQSwECLQAUAAYACAAAACEA&#10;mPZsDdkAAAADAQAADwAAAAAAAAAAAAAAAAAbBQAAZHJzL2Rvd25yZXYueG1sUEsFBgAAAAAEAAQA&#10;8wAAACE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8" o:spid="_x0000_s1205" alt="Description: 046.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CCeajh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7" o:spid="_x0000_s1207" alt="Description: 195770.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6" o:spid="_x0000_s1209" alt="Description: 045.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DPwCwL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5" o:spid="_x0000_s1211" alt="Description: ZIARA0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Dkk&#10;NhvCAgAAzQUAAA4AAAAAAAAAAAAAAAAALgIAAGRycy9lMm9Eb2MueG1sUEsBAi0AFAAGAAgAAAAh&#10;AJj2bA3ZAAAAAwEAAA8AAAAAAAAAAAAAAAAAHAUAAGRycy9kb3ducmV2LnhtbFBLBQYAAAAABAAE&#10;APMAAAAi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4" o:spid="_x0000_s1213" alt="Description: ZIARA0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Cm&#10;VOuFwwIAAM0FAAAOAAAAAAAAAAAAAAAAAC4CAABkcnMvZTJvRG9jLnhtbFBLAQItABQABgAIAAAA&#10;IQCY9mwN2QAAAAMBAAAPAAAAAAAAAAAAAAAAAB0FAABkcnMvZG93bnJldi54bWxQSwUGAAAAAAQA&#10;BADzAAAAIwYAAAAA&#10;" filled="f" stroked="f">
            <o:lock v:ext="edit" aspectratio="t"/>
            <w10:anchorlock/>
          </v:rect>
        </w:pict>
      </w:r>
    </w:p>
    <w:p w:rsidR="00DC0CC3" w:rsidRDefault="00DC0CC3">
      <w:pPr>
        <w:bidi w:val="0"/>
        <w:spacing w:after="200" w:line="276" w:lineRule="auto"/>
        <w:rPr>
          <w:rFonts w:ascii="Traditional Arabic" w:hAnsi="Traditional Arabic" w:cs="Traditional Arabic"/>
          <w:b/>
          <w:bCs/>
          <w:color w:val="365F91"/>
          <w:sz w:val="40"/>
          <w:szCs w:val="40"/>
          <w:rtl/>
        </w:rPr>
      </w:pPr>
      <w:r>
        <w:rPr>
          <w:rFonts w:ascii="Traditional Arabic" w:hAnsi="Traditional Arabic" w:cs="Traditional Arabic"/>
          <w:b/>
          <w:bCs/>
          <w:color w:val="365F91"/>
          <w:sz w:val="40"/>
          <w:szCs w:val="40"/>
          <w:rtl/>
        </w:rPr>
        <w:br w:type="page"/>
      </w:r>
    </w:p>
    <w:tbl>
      <w:tblPr>
        <w:tblpPr w:leftFromText="180" w:rightFromText="180" w:vertAnchor="text" w:horzAnchor="margin" w:tblpY="7405"/>
        <w:tblW w:w="0" w:type="auto"/>
        <w:tblLook w:val="00A0"/>
      </w:tblPr>
      <w:tblGrid>
        <w:gridCol w:w="9286"/>
      </w:tblGrid>
      <w:tr w:rsidR="00DC0CC3" w:rsidRPr="003F5B5B" w:rsidTr="009506AA">
        <w:tc>
          <w:tcPr>
            <w:tcW w:w="9286" w:type="dxa"/>
            <w:tcBorders>
              <w:top w:val="thinThickSmallGap" w:sz="24" w:space="0" w:color="FFFFFF"/>
              <w:left w:val="thinThickSmallGap" w:sz="24" w:space="0" w:color="FFFFFF"/>
              <w:bottom w:val="thinThickSmallGap" w:sz="24" w:space="0" w:color="FFFF00"/>
              <w:right w:val="thinThickSmallGap" w:sz="24" w:space="0" w:color="FFFFFF"/>
            </w:tcBorders>
          </w:tcPr>
          <w:p w:rsidR="00DC0CC3" w:rsidRPr="009506AA" w:rsidRDefault="00DC0CC3" w:rsidP="009506AA">
            <w:pPr>
              <w:bidi w:val="0"/>
              <w:spacing w:after="200" w:line="276" w:lineRule="auto"/>
              <w:jc w:val="center"/>
              <w:rPr>
                <w:rFonts w:ascii="Traditional Arabic" w:hAnsi="Traditional Arabic" w:cs="Traditional Arabic"/>
                <w:b/>
                <w:bCs/>
                <w:color w:val="548DD4"/>
                <w:sz w:val="200"/>
                <w:szCs w:val="200"/>
              </w:rPr>
            </w:pPr>
            <w:r w:rsidRPr="009506AA">
              <w:rPr>
                <w:rFonts w:ascii="Traditional Arabic" w:hAnsi="Traditional Arabic" w:cs="Traditional Arabic"/>
                <w:b/>
                <w:bCs/>
                <w:color w:val="548DD4"/>
                <w:sz w:val="200"/>
                <w:szCs w:val="200"/>
                <w:rtl/>
              </w:rPr>
              <w:t>زيارة القائد</w:t>
            </w:r>
          </w:p>
        </w:tc>
      </w:tr>
    </w:tbl>
    <w:p w:rsidR="00DC0CC3" w:rsidRPr="003F5B5B" w:rsidRDefault="00DC0CC3" w:rsidP="003F5B5B">
      <w:pPr>
        <w:bidi w:val="0"/>
        <w:spacing w:after="200" w:line="276" w:lineRule="auto"/>
        <w:jc w:val="center"/>
        <w:rPr>
          <w:rFonts w:ascii="Traditional Arabic" w:hAnsi="Traditional Arabic" w:cs="Traditional Arabic"/>
          <w:b/>
          <w:bCs/>
          <w:color w:val="548DD4"/>
          <w:sz w:val="200"/>
          <w:szCs w:val="200"/>
          <w:rtl/>
        </w:rPr>
      </w:pPr>
      <w:r w:rsidRPr="003F5B5B">
        <w:rPr>
          <w:rFonts w:ascii="Traditional Arabic" w:hAnsi="Traditional Arabic" w:cs="Traditional Arabic"/>
          <w:b/>
          <w:bCs/>
          <w:color w:val="548DD4"/>
          <w:sz w:val="200"/>
          <w:szCs w:val="200"/>
          <w:rtl/>
        </w:rPr>
        <w:br w:type="page"/>
      </w:r>
    </w:p>
    <w:p w:rsidR="00DC0CC3" w:rsidRDefault="00DC0CC3">
      <w:pPr>
        <w:bidi w:val="0"/>
        <w:spacing w:after="200" w:line="276" w:lineRule="auto"/>
        <w:rPr>
          <w:rFonts w:ascii="Traditional Arabic" w:hAnsi="Traditional Arabic" w:cs="Traditional Arabic"/>
          <w:b/>
          <w:bCs/>
          <w:color w:val="365F91"/>
          <w:sz w:val="40"/>
          <w:szCs w:val="40"/>
          <w:rtl/>
        </w:rPr>
      </w:pPr>
    </w:p>
    <w:p w:rsidR="00DC0CC3" w:rsidRDefault="00DC0CC3">
      <w:pPr>
        <w:bidi w:val="0"/>
        <w:spacing w:after="200" w:line="276" w:lineRule="auto"/>
        <w:rPr>
          <w:rFonts w:ascii="Traditional Arabic" w:hAnsi="Traditional Arabic" w:cs="Traditional Arabic"/>
          <w:b/>
          <w:bCs/>
          <w:color w:val="365F91"/>
          <w:sz w:val="40"/>
          <w:szCs w:val="40"/>
          <w:rtl/>
        </w:rPr>
      </w:pPr>
      <w:r>
        <w:rPr>
          <w:rFonts w:ascii="Traditional Arabic" w:hAnsi="Traditional Arabic" w:cs="Traditional Arabic"/>
          <w:b/>
          <w:bCs/>
          <w:color w:val="365F91"/>
          <w:sz w:val="40"/>
          <w:szCs w:val="40"/>
          <w:rtl/>
        </w:rPr>
        <w:br w:type="page"/>
      </w: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Default="00DC0CC3" w:rsidP="003F5B5B">
      <w:pPr>
        <w:spacing w:before="100" w:beforeAutospacing="1" w:after="100" w:afterAutospacing="1"/>
        <w:ind w:firstLine="720"/>
        <w:jc w:val="center"/>
        <w:rPr>
          <w:rFonts w:ascii="Traditional Arabic" w:hAnsi="Traditional Arabic" w:cs="Traditional Arabic"/>
          <w:b/>
          <w:bCs/>
          <w:color w:val="365F91"/>
          <w:sz w:val="40"/>
          <w:szCs w:val="40"/>
          <w:u w:val="dotted" w:color="FFFF00"/>
          <w:rtl/>
        </w:rPr>
      </w:pPr>
    </w:p>
    <w:p w:rsidR="00DC0CC3" w:rsidRPr="003F5B5B" w:rsidRDefault="00DC0CC3" w:rsidP="003F5B5B">
      <w:pPr>
        <w:spacing w:before="100" w:beforeAutospacing="1" w:after="100" w:afterAutospacing="1"/>
        <w:ind w:firstLine="720"/>
        <w:jc w:val="center"/>
        <w:rPr>
          <w:rFonts w:ascii="Traditional Arabic" w:hAnsi="Traditional Arabic" w:cs="Traditional Arabic"/>
          <w:b/>
          <w:bCs/>
          <w:color w:val="365F91"/>
          <w:sz w:val="48"/>
          <w:szCs w:val="48"/>
          <w:u w:val="dotted" w:color="FFFF00"/>
        </w:rPr>
      </w:pPr>
      <w:r w:rsidRPr="003F5B5B">
        <w:rPr>
          <w:rFonts w:ascii="Traditional Arabic" w:hAnsi="Traditional Arabic" w:cs="Traditional Arabic"/>
          <w:b/>
          <w:bCs/>
          <w:color w:val="365F91"/>
          <w:sz w:val="48"/>
          <w:szCs w:val="48"/>
          <w:u w:val="dotted" w:color="FFFF00"/>
          <w:rtl/>
        </w:rPr>
        <w:t>زيارة الإمام الخامنئي</w:t>
      </w:r>
    </w:p>
    <w:p w:rsidR="00DC0CC3" w:rsidRPr="003F5B5B" w:rsidRDefault="00DC0CC3" w:rsidP="003F5B5B">
      <w:pPr>
        <w:spacing w:before="100" w:beforeAutospacing="1" w:after="100" w:afterAutospacing="1"/>
        <w:ind w:firstLine="720"/>
        <w:jc w:val="center"/>
        <w:rPr>
          <w:rFonts w:ascii="Traditional Arabic" w:hAnsi="Traditional Arabic" w:cs="Traditional Arabic"/>
          <w:b/>
          <w:bCs/>
          <w:color w:val="365F91"/>
          <w:sz w:val="48"/>
          <w:szCs w:val="48"/>
          <w:u w:val="dotted" w:color="FFFF00"/>
        </w:rPr>
      </w:pPr>
      <w:r w:rsidRPr="003F5B5B">
        <w:rPr>
          <w:rFonts w:ascii="Traditional Arabic" w:hAnsi="Traditional Arabic" w:cs="Traditional Arabic"/>
          <w:b/>
          <w:bCs/>
          <w:color w:val="365F91"/>
          <w:sz w:val="48"/>
          <w:szCs w:val="48"/>
          <w:u w:val="dotted" w:color="FFFF00"/>
          <w:rtl/>
        </w:rPr>
        <w:t>لآباء الشهداء في المستشفى</w:t>
      </w:r>
    </w:p>
    <w:p w:rsidR="00DC0CC3" w:rsidRPr="003F5B5B" w:rsidRDefault="00DC0CC3" w:rsidP="003F5B5B">
      <w:pPr>
        <w:spacing w:before="100" w:beforeAutospacing="1" w:after="100" w:afterAutospacing="1"/>
        <w:ind w:firstLine="720"/>
        <w:jc w:val="center"/>
        <w:rPr>
          <w:rFonts w:ascii="Traditional Arabic" w:hAnsi="Traditional Arabic" w:cs="Traditional Arabic"/>
          <w:b/>
          <w:bCs/>
          <w:color w:val="365F91"/>
          <w:sz w:val="48"/>
          <w:szCs w:val="48"/>
          <w:u w:val="dotted" w:color="FFFF00"/>
        </w:rPr>
      </w:pPr>
      <w:r w:rsidRPr="003F5B5B">
        <w:rPr>
          <w:rFonts w:ascii="Traditional Arabic" w:hAnsi="Traditional Arabic" w:cs="Traditional Arabic"/>
          <w:b/>
          <w:bCs/>
          <w:color w:val="365F91"/>
          <w:sz w:val="48"/>
          <w:szCs w:val="48"/>
          <w:u w:val="dotted" w:color="FFFF00"/>
          <w:rtl/>
        </w:rPr>
        <w:t>قطعة من الجنّة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تقرير: پير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حسين كوليوند- مدير مستشفى خاتم الأنبياء</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“صلى الله عليه وآ’له وسلم”</w:t>
      </w:r>
    </w:p>
    <w:p w:rsidR="00DC0CC3" w:rsidRPr="003F5B5B" w:rsidRDefault="00DC0CC3" w:rsidP="003F5B5B">
      <w:pPr>
        <w:spacing w:before="100" w:beforeAutospacing="1" w:after="100" w:afterAutospacing="1"/>
        <w:ind w:firstLine="720"/>
        <w:jc w:val="center"/>
        <w:rPr>
          <w:rFonts w:ascii="Traditional Arabic" w:hAnsi="Traditional Arabic" w:cs="Traditional Arabic"/>
          <w:b/>
          <w:bCs/>
          <w:color w:val="17365D"/>
          <w:sz w:val="32"/>
          <w:szCs w:val="32"/>
          <w:rtl/>
        </w:rPr>
      </w:pPr>
      <w:r w:rsidRPr="003F5B5B">
        <w:rPr>
          <w:rFonts w:ascii="Traditional Arabic" w:hAnsi="Traditional Arabic" w:cs="Traditional Arabic"/>
          <w:b/>
          <w:bCs/>
          <w:color w:val="17365D"/>
          <w:sz w:val="32"/>
          <w:szCs w:val="32"/>
          <w:rtl/>
        </w:rPr>
        <w:t>بسم الله الرحمن الرحيم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Pr="003F5B5B" w:rsidRDefault="00DC0CC3" w:rsidP="003F5B5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قصة زيارة قائد الثورة الإسلاميّة إلى قسمِ العناية المُركّزة</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Pr>
        <w:t xml:space="preserve"> (ICU)</w:t>
      </w:r>
      <w:r w:rsidRPr="00595AF4">
        <w:rPr>
          <w:rFonts w:ascii="Traditional Arabic" w:hAnsi="Traditional Arabic" w:cs="Traditional Arabic"/>
          <w:color w:val="17365D"/>
          <w:sz w:val="32"/>
          <w:szCs w:val="32"/>
          <w:rtl/>
        </w:rPr>
        <w:t>، المخصّص لآباء الشهداء في مستشفى</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خاتم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الأنبياء</w:t>
      </w:r>
      <w:r>
        <w:rPr>
          <w:rFonts w:ascii="Traditional Arabic" w:hAnsi="Traditional Arabic" w:cs="Traditional Arabic"/>
          <w:color w:val="17365D"/>
          <w:sz w:val="32"/>
          <w:szCs w:val="32"/>
          <w:rtl/>
        </w:rPr>
        <w:t>).</w:t>
      </w:r>
    </w:p>
    <w:p w:rsidR="00DC0CC3" w:rsidRPr="00595AF4" w:rsidRDefault="00DC0CC3" w:rsidP="003F5B5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كانت الساعة السادسة والنصف عصر يوم الخميس، عندما بلغني خبر زيارة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الإمام آية الله السيّد</w:t>
      </w:r>
      <w:r w:rsidRPr="00595AF4">
        <w:rPr>
          <w:rFonts w:ascii="Traditional Arabic" w:hAnsi="Traditional Arabic" w:cs="Traditional Arabic"/>
          <w:color w:val="17365D"/>
          <w:sz w:val="32"/>
          <w:szCs w:val="32"/>
        </w:rPr>
        <w:t xml:space="preserve"> </w:t>
      </w:r>
      <w:r w:rsidRPr="003F5B5B">
        <w:rPr>
          <w:rFonts w:ascii="Traditional Arabic" w:hAnsi="Traditional Arabic" w:cs="Traditional Arabic"/>
          <w:b/>
          <w:bCs/>
          <w:color w:val="17365D"/>
          <w:sz w:val="32"/>
          <w:szCs w:val="32"/>
          <w:rtl/>
        </w:rPr>
        <w:t>(عليّ</w:t>
      </w:r>
      <w:r w:rsidRPr="003F5B5B">
        <w:rPr>
          <w:rFonts w:ascii="Traditional Arabic" w:hAnsi="Traditional Arabic" w:cs="Traditional Arabic"/>
          <w:b/>
          <w:bCs/>
          <w:color w:val="17365D"/>
          <w:sz w:val="32"/>
          <w:szCs w:val="32"/>
        </w:rPr>
        <w:t xml:space="preserve"> </w:t>
      </w:r>
      <w:r w:rsidRPr="003F5B5B">
        <w:rPr>
          <w:rFonts w:ascii="Traditional Arabic" w:hAnsi="Traditional Arabic" w:cs="Traditional Arabic"/>
          <w:b/>
          <w:bCs/>
          <w:color w:val="17365D"/>
          <w:sz w:val="32"/>
          <w:szCs w:val="32"/>
          <w:rtl/>
        </w:rPr>
        <w:t>الخامنئيّ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المفاجئة إلى مستشفى</w:t>
      </w:r>
      <w:r>
        <w:rPr>
          <w:rFonts w:ascii="Traditional Arabic" w:hAnsi="Traditional Arabic" w:cs="Traditional Arabic"/>
          <w:color w:val="17365D"/>
          <w:sz w:val="32"/>
          <w:szCs w:val="32"/>
          <w:rtl/>
        </w:rPr>
        <w:t>(</w:t>
      </w:r>
      <w:r w:rsidRPr="003F5B5B">
        <w:rPr>
          <w:rFonts w:ascii="Traditional Arabic" w:hAnsi="Traditional Arabic" w:cs="Traditional Arabic"/>
          <w:b/>
          <w:bCs/>
          <w:color w:val="17365D"/>
          <w:sz w:val="32"/>
          <w:szCs w:val="32"/>
          <w:rtl/>
        </w:rPr>
        <w:t>خاتم الأنبياء</w:t>
      </w:r>
      <w:r w:rsidRPr="003F5B5B">
        <w:rPr>
          <w:rFonts w:ascii="Traditional Arabic" w:hAnsi="Traditional Arabic" w:cs="Traditional Arabic"/>
          <w:b/>
          <w:bCs/>
          <w:color w:val="17365D"/>
          <w:sz w:val="32"/>
          <w:szCs w:val="32"/>
        </w:rPr>
        <w:t xml:space="preserve"> </w:t>
      </w:r>
      <w:r w:rsidRPr="003F5B5B">
        <w:rPr>
          <w:rFonts w:ascii="Traditional Arabic" w:hAnsi="Traditional Arabic" w:cs="Traditional Arabic"/>
          <w:b/>
          <w:bCs/>
          <w:color w:val="17365D"/>
          <w:sz w:val="32"/>
          <w:szCs w:val="32"/>
          <w:rtl/>
        </w:rPr>
        <w:t>“صلى الله عليه وآ’له وسلم”)</w:t>
      </w:r>
      <w:r w:rsidRPr="003F5B5B">
        <w:rPr>
          <w:rFonts w:ascii="Traditional Arabic" w:hAnsi="Traditional Arabic" w:cs="Traditional Arabic"/>
          <w:b/>
          <w:bCs/>
          <w:color w:val="17365D"/>
          <w:sz w:val="32"/>
          <w:szCs w:val="32"/>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بدأ السيّد القائد زيارته إلى قسم العناية المُركّزة</w:t>
      </w:r>
      <w:r w:rsidRPr="00595AF4">
        <w:rPr>
          <w:rFonts w:ascii="Traditional Arabic" w:hAnsi="Traditional Arabic" w:cs="Traditional Arabic"/>
          <w:color w:val="17365D"/>
          <w:sz w:val="32"/>
          <w:szCs w:val="32"/>
        </w:rPr>
        <w:t xml:space="preserve"> (ICU) </w:t>
      </w:r>
      <w:r w:rsidRPr="00595AF4">
        <w:rPr>
          <w:rFonts w:ascii="Traditional Arabic" w:hAnsi="Traditional Arabic" w:cs="Traditional Arabic"/>
          <w:color w:val="17365D"/>
          <w:sz w:val="32"/>
          <w:szCs w:val="32"/>
          <w:rtl/>
        </w:rPr>
        <w:t>المخصّص لآباء الشهداء، بزيارة وعيادة</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3F5B5B">
        <w:rPr>
          <w:rFonts w:ascii="Traditional Arabic" w:hAnsi="Traditional Arabic" w:cs="Traditional Arabic"/>
          <w:b/>
          <w:bCs/>
          <w:color w:val="17365D"/>
          <w:sz w:val="32"/>
          <w:szCs w:val="32"/>
          <w:rtl/>
        </w:rPr>
        <w:t>آية الله طاهري</w:t>
      </w:r>
      <w:r w:rsidRPr="003F5B5B">
        <w:rPr>
          <w:rFonts w:ascii="Traditional Arabic" w:hAnsi="Traditional Arabic" w:cs="Traditional Arabic"/>
          <w:b/>
          <w:bCs/>
          <w:color w:val="17365D"/>
          <w:sz w:val="32"/>
          <w:szCs w:val="32"/>
        </w:rPr>
        <w:t xml:space="preserve"> </w:t>
      </w:r>
      <w:r w:rsidRPr="003F5B5B">
        <w:rPr>
          <w:rFonts w:ascii="Traditional Arabic" w:hAnsi="Traditional Arabic" w:cs="Traditional Arabic"/>
          <w:b/>
          <w:bCs/>
          <w:color w:val="17365D"/>
          <w:sz w:val="32"/>
          <w:szCs w:val="32"/>
          <w:rtl/>
        </w:rPr>
        <w:t>خُرّم آبادي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 ومن ثَمَّ جالَ على بقية مرضى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القسم وتحدّث إليهم. بعد انتهاء الجولة عاد مجدّداً إلى غرفة</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3F5B5B">
        <w:rPr>
          <w:rFonts w:ascii="Traditional Arabic" w:hAnsi="Traditional Arabic" w:cs="Traditional Arabic"/>
          <w:b/>
          <w:bCs/>
          <w:color w:val="17365D"/>
          <w:sz w:val="32"/>
          <w:szCs w:val="32"/>
          <w:rtl/>
        </w:rPr>
        <w:t>آية الله طاهري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وقبل المغادرة، توجّه بالدعاء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الموظّفين والممرّضين وجميع العاملين في هذا المستشفى</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3F5B5B" w:rsidRDefault="00DC0CC3" w:rsidP="003F5B5B">
      <w:pPr>
        <w:spacing w:before="100" w:beforeAutospacing="1" w:after="100" w:afterAutospacing="1"/>
        <w:ind w:firstLine="720"/>
        <w:jc w:val="both"/>
        <w:rPr>
          <w:rFonts w:ascii="Traditional Arabic" w:hAnsi="Traditional Arabic" w:cs="Traditional Arabic"/>
          <w:b/>
          <w:bCs/>
          <w:color w:val="C00000"/>
          <w:sz w:val="32"/>
          <w:szCs w:val="32"/>
          <w:u w:val="dotted" w:color="548DD4"/>
        </w:rPr>
      </w:pPr>
      <w:r w:rsidRPr="003F5B5B">
        <w:rPr>
          <w:rFonts w:ascii="Traditional Arabic" w:hAnsi="Traditional Arabic" w:cs="Traditional Arabic"/>
          <w:b/>
          <w:bCs/>
          <w:color w:val="C00000"/>
          <w:sz w:val="32"/>
          <w:szCs w:val="32"/>
          <w:u w:val="dotted" w:color="548DD4"/>
          <w:rtl/>
        </w:rPr>
        <w:t>عيادة آية الله</w:t>
      </w:r>
      <w:r w:rsidRPr="003F5B5B">
        <w:rPr>
          <w:rFonts w:ascii="Traditional Arabic" w:hAnsi="Traditional Arabic" w:cs="Traditional Arabic"/>
          <w:b/>
          <w:bCs/>
          <w:color w:val="C00000"/>
          <w:sz w:val="32"/>
          <w:szCs w:val="32"/>
          <w:u w:val="dotted" w:color="548DD4"/>
        </w:rPr>
        <w:t xml:space="preserve"> </w:t>
      </w:r>
      <w:r w:rsidRPr="003F5B5B">
        <w:rPr>
          <w:rFonts w:ascii="Traditional Arabic" w:hAnsi="Traditional Arabic" w:cs="Traditional Arabic"/>
          <w:b/>
          <w:bCs/>
          <w:color w:val="C00000"/>
          <w:sz w:val="32"/>
          <w:szCs w:val="32"/>
          <w:u w:val="dotted" w:color="548DD4"/>
          <w:rtl/>
        </w:rPr>
        <w:t>طاهري خُرَّم آبادي</w:t>
      </w:r>
    </w:p>
    <w:p w:rsidR="00DC0CC3" w:rsidRPr="00595AF4" w:rsidRDefault="00DC0CC3" w:rsidP="00F83F66">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لم يكن</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3F5B5B">
        <w:rPr>
          <w:rFonts w:ascii="Traditional Arabic" w:hAnsi="Traditional Arabic" w:cs="Traditional Arabic"/>
          <w:b/>
          <w:bCs/>
          <w:color w:val="17365D"/>
          <w:sz w:val="32"/>
          <w:szCs w:val="32"/>
          <w:rtl/>
        </w:rPr>
        <w:t>آية الله طاهري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تمام وعيه،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فلم ينتبه لوجود قائد الثورة الإسلاميّة في غرفته. تقدَّمَ السيّد القائد من سرير</w:t>
      </w:r>
      <w:r w:rsidRPr="00595AF4">
        <w:rPr>
          <w:rFonts w:ascii="Traditional Arabic" w:hAnsi="Traditional Arabic" w:cs="Traditional Arabic"/>
          <w:color w:val="17365D"/>
          <w:sz w:val="32"/>
          <w:szCs w:val="32"/>
        </w:rPr>
        <w:t xml:space="preserve"> </w:t>
      </w:r>
      <w:r w:rsidRPr="003F5B5B">
        <w:rPr>
          <w:rFonts w:ascii="Traditional Arabic" w:hAnsi="Traditional Arabic" w:cs="Traditional Arabic"/>
          <w:b/>
          <w:bCs/>
          <w:color w:val="17365D"/>
          <w:sz w:val="32"/>
          <w:szCs w:val="32"/>
          <w:rtl/>
        </w:rPr>
        <w:t>(آية الله طاهري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ومسح على رأسه ووجهه، وسلّم عليه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تحدّث نَجْلا</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3F5B5B">
        <w:rPr>
          <w:rFonts w:ascii="Traditional Arabic" w:hAnsi="Traditional Arabic" w:cs="Traditional Arabic"/>
          <w:b/>
          <w:bCs/>
          <w:color w:val="17365D"/>
          <w:sz w:val="32"/>
          <w:szCs w:val="32"/>
          <w:rtl/>
        </w:rPr>
        <w:t>آية</w:t>
      </w:r>
      <w:r w:rsidRPr="003F5B5B">
        <w:rPr>
          <w:rFonts w:ascii="Traditional Arabic" w:hAnsi="Traditional Arabic" w:cs="Traditional Arabic"/>
          <w:b/>
          <w:bCs/>
          <w:color w:val="17365D"/>
          <w:sz w:val="32"/>
          <w:szCs w:val="32"/>
        </w:rPr>
        <w:t xml:space="preserve"> </w:t>
      </w:r>
      <w:r w:rsidRPr="003F5B5B">
        <w:rPr>
          <w:rFonts w:ascii="Traditional Arabic" w:hAnsi="Traditional Arabic" w:cs="Traditional Arabic"/>
          <w:b/>
          <w:bCs/>
          <w:color w:val="17365D"/>
          <w:sz w:val="32"/>
          <w:szCs w:val="32"/>
          <w:rtl/>
        </w:rPr>
        <w:t>الله</w:t>
      </w:r>
      <w:r w:rsidRPr="003F5B5B">
        <w:rPr>
          <w:rFonts w:ascii="Traditional Arabic" w:hAnsi="Traditional Arabic" w:cs="Traditional Arabic"/>
          <w:b/>
          <w:bCs/>
          <w:color w:val="17365D"/>
          <w:sz w:val="32"/>
          <w:szCs w:val="32"/>
        </w:rPr>
        <w:t xml:space="preserve"> </w:t>
      </w:r>
      <w:r w:rsidRPr="003F5B5B">
        <w:rPr>
          <w:rFonts w:ascii="Traditional Arabic" w:hAnsi="Traditional Arabic" w:cs="Traditional Arabic"/>
          <w:b/>
          <w:bCs/>
          <w:color w:val="17365D"/>
          <w:sz w:val="32"/>
          <w:szCs w:val="32"/>
          <w:rtl/>
        </w:rPr>
        <w:t>طاهري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الموجودان في المستشفى إلى السيّد القائد عن حالة وَالدِهما الصحيّة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فسأل السيّد القائد أحد الابْنَين عمَّ أصاب والده، ومنذ كمْ من الوقت وهو على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الحالة؟ فَرَدَّ الابنُ بتقديم شرح مختصرٍ عن حالة وَالدِهِ الصحيّة. بعدَ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مَكَثَ قائد الثورة بضعَ دقائق إلى جانب سرير</w:t>
      </w:r>
      <w:r w:rsidRPr="00595AF4">
        <w:rPr>
          <w:rFonts w:ascii="Traditional Arabic" w:hAnsi="Traditional Arabic" w:cs="Traditional Arabic"/>
          <w:color w:val="17365D"/>
          <w:sz w:val="32"/>
          <w:szCs w:val="32"/>
        </w:rPr>
        <w:t xml:space="preserve"> </w:t>
      </w:r>
      <w:r w:rsidRPr="003F5B5B">
        <w:rPr>
          <w:rFonts w:ascii="Traditional Arabic" w:hAnsi="Traditional Arabic" w:cs="Traditional Arabic"/>
          <w:b/>
          <w:bCs/>
          <w:color w:val="17365D"/>
          <w:sz w:val="32"/>
          <w:szCs w:val="32"/>
          <w:rtl/>
        </w:rPr>
        <w:t>(آية الله</w:t>
      </w:r>
      <w:r w:rsidRPr="003F5B5B">
        <w:rPr>
          <w:rFonts w:ascii="Traditional Arabic" w:hAnsi="Traditional Arabic" w:cs="Traditional Arabic"/>
          <w:b/>
          <w:bCs/>
          <w:color w:val="17365D"/>
          <w:sz w:val="32"/>
          <w:szCs w:val="32"/>
        </w:rPr>
        <w:t xml:space="preserve"> </w:t>
      </w:r>
      <w:r w:rsidRPr="003F5B5B">
        <w:rPr>
          <w:rFonts w:ascii="Traditional Arabic" w:hAnsi="Traditional Arabic" w:cs="Traditional Arabic"/>
          <w:b/>
          <w:bCs/>
          <w:color w:val="17365D"/>
          <w:sz w:val="32"/>
          <w:szCs w:val="32"/>
          <w:rtl/>
        </w:rPr>
        <w:t>طاهري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 وبعد أن تحدّث إلى نَجْلَيْهِ قال</w:t>
      </w:r>
      <w:r w:rsidRPr="00595AF4">
        <w:rPr>
          <w:rFonts w:ascii="Traditional Arabic" w:hAnsi="Traditional Arabic" w:cs="Traditional Arabic"/>
          <w:color w:val="17365D"/>
          <w:sz w:val="32"/>
          <w:szCs w:val="32"/>
        </w:rPr>
        <w:t xml:space="preserve">: </w:t>
      </w:r>
      <w:r w:rsidRPr="00F83F66">
        <w:rPr>
          <w:rFonts w:ascii="Traditional Arabic" w:hAnsi="Traditional Arabic" w:cs="Traditional Arabic"/>
          <w:b/>
          <w:bCs/>
          <w:color w:val="17365D"/>
          <w:sz w:val="32"/>
          <w:szCs w:val="32"/>
          <w:rtl/>
        </w:rPr>
        <w:t>(سنجول على</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بقيّة</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مرضى هذا القسم، ثمّ نعود ثانية إلى</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هنا)</w:t>
      </w:r>
      <w:r w:rsidRPr="00595AF4">
        <w:rPr>
          <w:rFonts w:ascii="Traditional Arabic" w:hAnsi="Traditional Arabic" w:cs="Traditional Arabic"/>
          <w:color w:val="17365D"/>
          <w:sz w:val="32"/>
          <w:szCs w:val="32"/>
        </w:rPr>
        <w:t>.</w:t>
      </w:r>
    </w:p>
    <w:p w:rsidR="00DC0CC3" w:rsidRPr="00595AF4" w:rsidRDefault="00DC0CC3" w:rsidP="00F83F66">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بعد أن أنهى السيّد القائد جولته على آباء الشهداء في قسم العناية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المُركّزة، عاد مجدّداً إلى غرفة</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F83F66">
        <w:rPr>
          <w:rFonts w:ascii="Traditional Arabic" w:hAnsi="Traditional Arabic" w:cs="Traditional Arabic"/>
          <w:b/>
          <w:bCs/>
          <w:color w:val="17365D"/>
          <w:sz w:val="32"/>
          <w:szCs w:val="32"/>
          <w:rtl/>
        </w:rPr>
        <w:t>آية الله طاهري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 كان قد فتح عينيه بشكل كامل، وانتبه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لوجود قائد الثورة بالقرب من سريره. سلّم السيّد القائد عليه ثانيةً وتمنّى 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الشفاء العاجل</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3F5B5B"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548DD4"/>
        </w:rPr>
      </w:pPr>
      <w:r w:rsidRPr="003F5B5B">
        <w:rPr>
          <w:rFonts w:ascii="Traditional Arabic" w:hAnsi="Traditional Arabic" w:cs="Traditional Arabic"/>
          <w:b/>
          <w:bCs/>
          <w:color w:val="C00000"/>
          <w:sz w:val="32"/>
          <w:szCs w:val="32"/>
          <w:u w:val="dotted" w:color="548DD4"/>
          <w:rtl/>
        </w:rPr>
        <w:t>قصّة تأسيس قسم العناية المُركّزة</w:t>
      </w:r>
      <w:r w:rsidRPr="003F5B5B">
        <w:rPr>
          <w:rFonts w:ascii="Traditional Arabic" w:hAnsi="Traditional Arabic" w:cs="Traditional Arabic"/>
          <w:b/>
          <w:bCs/>
          <w:color w:val="C00000"/>
          <w:sz w:val="32"/>
          <w:szCs w:val="32"/>
          <w:u w:val="dotted" w:color="548DD4"/>
        </w:rPr>
        <w:t xml:space="preserve"> (ICU) </w:t>
      </w:r>
      <w:r w:rsidRPr="003F5B5B">
        <w:rPr>
          <w:rFonts w:ascii="Traditional Arabic" w:hAnsi="Traditional Arabic" w:cs="Traditional Arabic"/>
          <w:b/>
          <w:bCs/>
          <w:color w:val="C00000"/>
          <w:sz w:val="32"/>
          <w:szCs w:val="32"/>
          <w:u w:val="dotted" w:color="548DD4"/>
          <w:rtl/>
        </w:rPr>
        <w:t>المخصّص لآباء</w:t>
      </w:r>
      <w:r w:rsidRPr="003F5B5B">
        <w:rPr>
          <w:rFonts w:ascii="Traditional Arabic" w:hAnsi="Traditional Arabic" w:cs="Traditional Arabic"/>
          <w:b/>
          <w:bCs/>
          <w:color w:val="C00000"/>
          <w:sz w:val="32"/>
          <w:szCs w:val="32"/>
          <w:u w:val="dotted" w:color="548DD4"/>
        </w:rPr>
        <w:t xml:space="preserve"> </w:t>
      </w:r>
      <w:r w:rsidRPr="003F5B5B">
        <w:rPr>
          <w:rFonts w:ascii="Traditional Arabic" w:hAnsi="Traditional Arabic" w:cs="Traditional Arabic"/>
          <w:b/>
          <w:bCs/>
          <w:color w:val="C00000"/>
          <w:sz w:val="32"/>
          <w:szCs w:val="32"/>
          <w:u w:val="dotted" w:color="548DD4"/>
          <w:rtl/>
        </w:rPr>
        <w:t>الشهداء</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قبل ثلاث سنوات، وعند منتصف الليل تقريباً،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أحضروا وَالد أحد الشهداء إلى قسم الطوارئ. كانت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حالته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تَسْتدعي نقلهُ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قسم العناية المُركّزة، لكن لم يكن لدينا أيّ سريرٍ خالٍ ولا حتى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الأقسام العاديّة. اتصلت بالزُملاء في المستشفيات الأخرى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وجدت سريراً خالياً في قسم العناية المُركّزة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أحد المستشفيات. فطلبت من ذَوِيه نقلَهُ إلى ذلك المستشفى، على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أُنَسّق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 سيّارة الإسعاف لنقله ثانيةً في اليوم التالي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هنا، بعد أن يُصبح أحدُ الأسرّة خالياً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صباح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اليوم التالي، أصبح أحد الأسرّة خالياً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فاتصلت لاستعادة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والد الشهيد العزيز. لكن أُخبرتُ بأنّه وللأسف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انتقل إلى رحمته تعالى. تأثّرت كثيراً بما حدث. 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المقرّر في ذلك الوقت أن يُبنى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الطابق قاعةً للمؤتمرات،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لكنّنا عَدَلْنَا عن ذلك وقرّرنا بناء قسم للعناية الفائقة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مجهّزٍ بأحدث التقنيّات ومخصّصٍ لآباء الشهداء فقط</w:t>
      </w:r>
      <w:r w:rsidRPr="00595AF4">
        <w:rPr>
          <w:rFonts w:ascii="Traditional Arabic" w:hAnsi="Traditional Arabic" w:cs="Traditional Arabic"/>
          <w:color w:val="17365D"/>
          <w:sz w:val="32"/>
          <w:szCs w:val="32"/>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نحن مدينون كثيراً لهؤلاء الأعزّاء، فلو قدَّمنا أرواحنا فداءً لهم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سنبقى مُقصّرين في حقِّهم. علينا أن لا ندعهم يشعرون بالقلق لناحية الطبابة أو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شابه. لذلك قُمنا بتأسيس هذا القسم بأسرع ما يمكن، فجهّزناه بأحدث التقنيّات وبأفضل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فريقٍ طبي. والحمد لله وصلنا إلى النتيجة المرجوّة، فقد أفْتُتِحَ هذا القسم في 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مولد الرسول الأعظم</w:t>
      </w:r>
      <w:r>
        <w:rPr>
          <w:rFonts w:ascii="Traditional Arabic" w:hAnsi="Traditional Arabic" w:cs="Traditional Arabic"/>
          <w:color w:val="17365D"/>
          <w:sz w:val="32"/>
          <w:szCs w:val="32"/>
          <w:rtl/>
        </w:rPr>
        <w:t>”صلى الله عليه وآ’له وسلم”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يُعتبر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القسم واحداً مِن أكبر أقسام العناية المُركّزة والفائقة في المنطقة. كما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يُعتبر من ناحية التجهيزات والإمكانات والمرضى الذين هم من عوائل الشهداء، منقطع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النظير.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نأمل أن يكون هذا النوع من تقديم الخدمات الطبيّة لآباء الشهداء، قدوةً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لغيرنا من مراكز تقديم الخدمات الطبيّة في البلاد</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أشعر بأنّ هذا القسم وبسبب وجود آباء الشهداء وأُمّهاتهم، قطعة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الجنّة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F83F66"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548DD4"/>
        </w:rPr>
      </w:pPr>
      <w:r w:rsidRPr="00F83F66">
        <w:rPr>
          <w:rFonts w:ascii="Traditional Arabic" w:hAnsi="Traditional Arabic" w:cs="Traditional Arabic"/>
          <w:b/>
          <w:bCs/>
          <w:color w:val="C00000"/>
          <w:sz w:val="32"/>
          <w:szCs w:val="32"/>
          <w:u w:val="dotted" w:color="548DD4"/>
          <w:rtl/>
        </w:rPr>
        <w:t>لقاء آباء الشهداء</w:t>
      </w:r>
    </w:p>
    <w:p w:rsidR="00DC0CC3" w:rsidRPr="00595AF4" w:rsidRDefault="00DC0CC3" w:rsidP="00F83F66">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كان يوجد يوم الخميس في قسم العناية الدماغيّة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الفائقة، </w:t>
      </w:r>
      <w:r w:rsidRPr="00595AF4">
        <w:rPr>
          <w:rFonts w:ascii="Traditional Arabic" w:hAnsi="Traditional Arabic" w:cs="Traditional Arabic"/>
          <w:color w:val="17365D"/>
          <w:sz w:val="32"/>
          <w:szCs w:val="32"/>
        </w:rPr>
        <w:t xml:space="preserve">33 </w:t>
      </w:r>
      <w:r w:rsidRPr="00595AF4">
        <w:rPr>
          <w:rFonts w:ascii="Traditional Arabic" w:hAnsi="Traditional Arabic" w:cs="Traditional Arabic"/>
          <w:color w:val="17365D"/>
          <w:sz w:val="32"/>
          <w:szCs w:val="32"/>
          <w:rtl/>
        </w:rPr>
        <w:t>من آباء الشهداء وأُمّهاتهم. تفقّدَ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القائد هؤلاء الأعزّاء فَرْداً فرداً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بعض هؤلاء المرضى، فاقداً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للوعي بسبب ما يعانونه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مشاكل في الدماغ، و تمكّن آخرون ممّن 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أفضل حالاً من التحدّث إلى السيّد القائد بشكل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مختصرٍ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السيّد القائد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يمسحُ على رؤوس هؤلاء الأعزّاء ويواسيهم و يتحدّث</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إليهم عن مآثر شهدائهم ويدعوا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لهم</w:t>
      </w:r>
      <w:r w:rsidRPr="00595AF4">
        <w:rPr>
          <w:rFonts w:ascii="Traditional Arabic" w:hAnsi="Traditional Arabic" w:cs="Traditional Arabic"/>
          <w:color w:val="17365D"/>
          <w:sz w:val="32"/>
          <w:szCs w:val="32"/>
        </w:rPr>
        <w:t xml:space="preserve">: </w:t>
      </w:r>
      <w:r w:rsidRPr="00F83F66">
        <w:rPr>
          <w:rFonts w:ascii="Traditional Arabic" w:hAnsi="Traditional Arabic" w:cs="Traditional Arabic"/>
          <w:b/>
          <w:bCs/>
          <w:color w:val="17365D"/>
          <w:sz w:val="32"/>
          <w:szCs w:val="32"/>
          <w:rtl/>
        </w:rPr>
        <w:t>(ليحشر</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الله شهيدكم مع النبيّ</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“صلى الله عليه وآ’له وسلم”)</w:t>
      </w:r>
      <w:r w:rsidRPr="00F83F66">
        <w:rPr>
          <w:rFonts w:ascii="Traditional Arabic" w:hAnsi="Traditional Arabic" w:cs="Traditional Arabic"/>
          <w:b/>
          <w:bCs/>
          <w:color w:val="17365D"/>
          <w:sz w:val="32"/>
          <w:szCs w:val="32"/>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 المرضى وبسبب وضع</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كمّامات الأوكسيجين</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فمهم،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 يستطيعوا تبادل الحديث مع السيّد القائد واكتفوا بالإيماء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عندما كان الممرّضون يعرّفون السيّد القائد على المريض، و يعلمُ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بأنّه والدٌ لشهيدين، كان يغمُرُه بمحبّةٍ أكبر، فيسأل عن أحواله ويبقى عند سريره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مدةً أطول</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شكر أحد المرضى وهو والد لشهيدين، السيّد القائد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كثيراً، ورحبّ به ترحيباً حارّاً. وقد جَرَت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F83F66" w:rsidRDefault="00DC0CC3" w:rsidP="00F83F66">
      <w:pPr>
        <w:spacing w:before="100" w:beforeAutospacing="1" w:after="100" w:afterAutospacing="1"/>
        <w:ind w:firstLine="720"/>
        <w:jc w:val="both"/>
        <w:rPr>
          <w:rFonts w:ascii="Traditional Arabic" w:hAnsi="Traditional Arabic" w:cs="Traditional Arabic"/>
          <w:b/>
          <w:bCs/>
          <w:color w:val="17365D"/>
          <w:sz w:val="32"/>
          <w:szCs w:val="32"/>
        </w:rPr>
      </w:pPr>
      <w:r w:rsidRPr="00595AF4">
        <w:rPr>
          <w:rFonts w:ascii="Traditional Arabic" w:hAnsi="Traditional Arabic" w:cs="Traditional Arabic"/>
          <w:color w:val="17365D"/>
          <w:sz w:val="32"/>
          <w:szCs w:val="32"/>
          <w:rtl/>
        </w:rPr>
        <w:t>دموع الشوق من مقلتيه،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قال</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F83F66">
        <w:rPr>
          <w:rFonts w:ascii="Traditional Arabic" w:hAnsi="Traditional Arabic" w:cs="Traditional Arabic"/>
          <w:b/>
          <w:bCs/>
          <w:color w:val="17365D"/>
          <w:sz w:val="32"/>
          <w:szCs w:val="32"/>
          <w:rtl/>
        </w:rPr>
        <w:t>ادعوا لي يا</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سيّد</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خامنئيّ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فقال له السيّد القائد</w:t>
      </w:r>
      <w:r w:rsidRPr="00595AF4">
        <w:rPr>
          <w:rFonts w:ascii="Traditional Arabic" w:hAnsi="Traditional Arabic" w:cs="Traditional Arabic"/>
          <w:color w:val="17365D"/>
          <w:sz w:val="32"/>
          <w:szCs w:val="32"/>
        </w:rPr>
        <w:t xml:space="preserve">: </w:t>
      </w:r>
      <w:r w:rsidRPr="00F83F66">
        <w:rPr>
          <w:rFonts w:ascii="Traditional Arabic" w:hAnsi="Traditional Arabic" w:cs="Traditional Arabic"/>
          <w:b/>
          <w:bCs/>
          <w:color w:val="17365D"/>
          <w:sz w:val="32"/>
          <w:szCs w:val="32"/>
          <w:rtl/>
        </w:rPr>
        <w:t>(نحن</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سندعو لكم، فأدعوا أنتم لنا)</w:t>
      </w:r>
      <w:r w:rsidRPr="00F83F66">
        <w:rPr>
          <w:rFonts w:ascii="Traditional Arabic" w:hAnsi="Traditional Arabic" w:cs="Traditional Arabic"/>
          <w:b/>
          <w:bCs/>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F83F66"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548DD4"/>
        </w:rPr>
      </w:pPr>
      <w:r w:rsidRPr="00F83F66">
        <w:rPr>
          <w:rFonts w:ascii="Traditional Arabic" w:hAnsi="Traditional Arabic" w:cs="Traditional Arabic"/>
          <w:b/>
          <w:bCs/>
          <w:color w:val="C00000"/>
          <w:sz w:val="32"/>
          <w:szCs w:val="32"/>
          <w:u w:val="dotted" w:color="548DD4"/>
          <w:rtl/>
        </w:rPr>
        <w:t>تقديم تقريرٍ لقائد الثورة عن أوضاع المستشفى، وعن الرؤيا</w:t>
      </w:r>
      <w:r w:rsidRPr="00F83F66">
        <w:rPr>
          <w:rFonts w:ascii="Traditional Arabic" w:hAnsi="Traditional Arabic" w:cs="Traditional Arabic"/>
          <w:b/>
          <w:bCs/>
          <w:color w:val="C00000"/>
          <w:sz w:val="32"/>
          <w:szCs w:val="32"/>
          <w:u w:val="dotted" w:color="548DD4"/>
        </w:rPr>
        <w:t xml:space="preserve"> </w:t>
      </w:r>
      <w:r w:rsidRPr="00F83F66">
        <w:rPr>
          <w:rFonts w:ascii="Traditional Arabic" w:hAnsi="Traditional Arabic" w:cs="Traditional Arabic"/>
          <w:b/>
          <w:bCs/>
          <w:color w:val="C00000"/>
          <w:sz w:val="32"/>
          <w:szCs w:val="32"/>
          <w:u w:val="dotted" w:color="548DD4"/>
          <w:rtl/>
        </w:rPr>
        <w:t>التي رأيتها عن الشهداء</w:t>
      </w:r>
      <w:r w:rsidRPr="00F83F66">
        <w:rPr>
          <w:rFonts w:ascii="Traditional Arabic" w:hAnsi="Traditional Arabic" w:cs="Traditional Arabic"/>
          <w:b/>
          <w:bCs/>
          <w:color w:val="C00000"/>
          <w:sz w:val="32"/>
          <w:szCs w:val="32"/>
          <w:u w:val="dotted" w:color="548DD4"/>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قدَّمت للسيّد القائد أثناء زيارته، تقريراً مختصراً عن كيفيّة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العناية بعوائل الشهداء في قسم العناية المُركّزة</w:t>
      </w:r>
      <w:r w:rsidRPr="00595AF4">
        <w:rPr>
          <w:rFonts w:ascii="Traditional Arabic" w:hAnsi="Traditional Arabic" w:cs="Traditional Arabic"/>
          <w:color w:val="17365D"/>
          <w:sz w:val="32"/>
          <w:szCs w:val="32"/>
        </w:rPr>
        <w:t xml:space="preserve"> (ICU)</w:t>
      </w:r>
      <w:r w:rsidRPr="00595AF4">
        <w:rPr>
          <w:rFonts w:ascii="Traditional Arabic" w:hAnsi="Traditional Arabic" w:cs="Traditional Arabic"/>
          <w:color w:val="17365D"/>
          <w:sz w:val="32"/>
          <w:szCs w:val="32"/>
          <w:rtl/>
        </w:rPr>
        <w:t>، وعن أوضاع المستشفى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المتخصّص، وعن الأنشطة الثقافيّة الجانبيّة المُقَدَّمَة للمرضى</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أخبرت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السيّد القائد بأنّني قُمتُ قبل العيد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بجولةٍ تفقُديَّةٍ لقسم العناية المُركّزة الخاصّ بآباء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الشهداء. فَرَأيت الزُملاء يُحَمِّمونَ والِدَ شهيدٍ مريضاً. (كان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الممرّضون يُحَمِّمون المرضى مّرةً كل يومين أو ثلاثة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أيّام)، سُعدت كثيراً لرؤية هذا المشهد، وكيف أنَّ الممرّضين يقومون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بواجبهم بكلّ إيمانٍ واتَفَانٍ. تلك الليلة، رأيت في المنام أنَّني أتفقّدُ القسم، وأنّ الشهداء قد وقفوا بالقرب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أسرّة آبائهم يُراقبون عمل الممرّضين. نظروا إليّ وكأنّنا نعرف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بعضاً منذ أمدٍ بعيد. سلّمت على الشهداء وسألت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أحوالهم وقد بادلوني التحيّة وصافحوني بشكل شعرت فيه،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في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F83F66">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عالم الرؤيا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ذاك، بحرارة أيديهم. التفتَ إليّ أحد الشهداء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الواقف قُرب سرير والده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وقال</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F83F66">
        <w:rPr>
          <w:rFonts w:ascii="Traditional Arabic" w:hAnsi="Traditional Arabic" w:cs="Traditional Arabic"/>
          <w:b/>
          <w:bCs/>
          <w:color w:val="17365D"/>
          <w:sz w:val="32"/>
          <w:szCs w:val="32"/>
          <w:rtl/>
        </w:rPr>
        <w:t>سلمتْ أيديكم، أنتم تتعبون</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كثيراً من أجلنا)</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عندما أخبرت السيّد القائد بما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رأيت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المنام قال</w:t>
      </w:r>
      <w:r w:rsidRPr="00595AF4">
        <w:rPr>
          <w:rFonts w:ascii="Traditional Arabic" w:hAnsi="Traditional Arabic" w:cs="Traditional Arabic"/>
          <w:color w:val="17365D"/>
          <w:sz w:val="32"/>
          <w:szCs w:val="32"/>
        </w:rPr>
        <w:t xml:space="preserve">: </w:t>
      </w:r>
      <w:r w:rsidRPr="00F83F66">
        <w:rPr>
          <w:rFonts w:ascii="Traditional Arabic" w:hAnsi="Traditional Arabic" w:cs="Traditional Arabic"/>
          <w:b/>
          <w:bCs/>
          <w:color w:val="17365D"/>
          <w:sz w:val="32"/>
          <w:szCs w:val="32"/>
          <w:rtl/>
        </w:rPr>
        <w:t>(يا لسعادتكم! فهذه</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هي الحقيقة)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ثمّ توجّه بالدعاء إلى الممرّضين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والممرّضات عدّة مرّات</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التوفيق الكبير</w:t>
      </w:r>
    </w:p>
    <w:p w:rsidR="00DC0CC3" w:rsidRPr="00595AF4" w:rsidRDefault="00DC0CC3" w:rsidP="00F83F66">
      <w:pPr>
        <w:spacing w:before="100" w:beforeAutospacing="1" w:after="100" w:afterAutospacing="1"/>
        <w:ind w:firstLine="720"/>
        <w:jc w:val="both"/>
        <w:rPr>
          <w:rFonts w:ascii="Traditional Arabic" w:hAnsi="Traditional Arabic" w:cs="Traditional Arabic"/>
          <w:color w:val="17365D"/>
          <w:sz w:val="32"/>
          <w:szCs w:val="32"/>
        </w:rPr>
      </w:pPr>
      <w:r w:rsidRPr="00F83F66">
        <w:rPr>
          <w:rFonts w:ascii="Traditional Arabic" w:hAnsi="Traditional Arabic" w:cs="Traditional Arabic"/>
          <w:b/>
          <w:bCs/>
          <w:color w:val="17365D"/>
          <w:sz w:val="32"/>
          <w:szCs w:val="32"/>
          <w:rtl/>
        </w:rPr>
        <w:t>(وفقكم الله، إنّ خدمة</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هؤلاء الأعزّاء الموجودين هنا، لَهوَ توفيقٌ كبيرٌ من</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الله)</w:t>
      </w:r>
      <w:r w:rsidRPr="00F83F66">
        <w:rPr>
          <w:rFonts w:ascii="Traditional Arabic" w:hAnsi="Traditional Arabic" w:cs="Traditional Arabic"/>
          <w:b/>
          <w:bCs/>
          <w:color w:val="17365D"/>
          <w:sz w:val="32"/>
          <w:szCs w:val="32"/>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وقد خَتَمَ قائد الثورة الإسلاميّة زيارته لآباء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الشهداء ولـ</w:t>
      </w:r>
      <w:r w:rsidRPr="00595AF4">
        <w:rPr>
          <w:rFonts w:ascii="Traditional Arabic" w:hAnsi="Traditional Arabic" w:cs="Traditional Arabic"/>
          <w:color w:val="17365D"/>
          <w:sz w:val="32"/>
          <w:szCs w:val="32"/>
        </w:rPr>
        <w:t xml:space="preserve"> </w:t>
      </w:r>
      <w:r w:rsidRPr="00F83F66">
        <w:rPr>
          <w:rFonts w:ascii="Traditional Arabic" w:hAnsi="Traditional Arabic" w:cs="Traditional Arabic"/>
          <w:b/>
          <w:bCs/>
          <w:color w:val="17365D"/>
          <w:sz w:val="32"/>
          <w:szCs w:val="32"/>
          <w:rtl/>
        </w:rPr>
        <w:t>(آية الله طاهري خُرَّم آبادي)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بهاتين الجملتين اللّتين وَجَّهَهُما لمسؤولي المستشفى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الحاضرين حينها. وغادر المستشفى عند المغيب</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3" o:spid="_x0000_s1215" alt="Description: ZIARA03.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BJduYcQCAADNBQAADgAAAAAAAAAAAAAAAAAuAgAAZHJzL2Uyb0RvYy54bWxQSwECLQAUAAYACAAA&#10;ACEAmPZsDdkAAAADAQAADwAAAAAAAAAAAAAAAAAeBQAAZHJzL2Rvd25yZXYueG1sUEsFBgAAAAAE&#10;AAQA8wAAACQGA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2" o:spid="_x0000_s1217" alt="Description: 195887.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50kV5&#10;wAIAAMw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1" o:spid="_x0000_s1219" alt="Description: 047.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CKonuO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0" o:spid="_x0000_s1221" alt="Description: 195891.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JM2eJm/&#10;AgAAzAUAAA4AAAAAAAAAAAAAAAAALgIAAGRycy9lMm9Eb2MueG1sUEsBAi0AFAAGAAgAAAAhAJj2&#10;bA3ZAAAAAwEAAA8AAAAAAAAAAAAAAAAAGQUAAGRycy9kb3ducmV2LnhtbFBLBQYAAAAABAAEAPMA&#10;AAAf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9" o:spid="_x0000_s1223" alt="Description: 049.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NaJIRO8AgAA&#10;yQUAAA4AAAAAAAAAAAAAAAAALgIAAGRycy9lMm9Eb2MueG1sUEsBAi0AFAAGAAgAAAAhAJj2bA3Z&#10;AAAAAwEAAA8AAAAAAAAAAAAAAAAAFgUAAGRycy9kb3ducmV2LnhtbFBLBQYAAAAABAAEAPMAAAAc&#10;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8" o:spid="_x0000_s1225" alt="Description: ZIARA03.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CsZ&#10;7/zCAgAAzQUAAA4AAAAAAAAAAAAAAAAALgIAAGRycy9lMm9Eb2MueG1sUEsBAi0AFAAGAAgAAAAh&#10;AJj2bA3ZAAAAAwEAAA8AAAAAAAAAAAAAAAAAHAUAAGRycy9kb3ducmV2LnhtbFBLBQYAAAAABAAE&#10;APMAAAAi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7" o:spid="_x0000_s1227" alt="Description: 195908.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FilxHe/&#10;AgAAzAUAAA4AAAAAAAAAAAAAAAAALgIAAGRycy9lMm9Eb2MueG1sUEsBAi0AFAAGAAgAAAAhAJj2&#10;bA3ZAAAAAwEAAA8AAAAAAAAAAAAAAAAAGQUAAGRycy9kb3ducmV2LnhtbFBLBQYAAAAABAAEAPMA&#10;AAAf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6" o:spid="_x0000_s1229" alt="Description: 048.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FcP00m8AgAA&#10;yQUAAA4AAAAAAAAAAAAAAAAALgIAAGRycy9lMm9Eb2MueG1sUEsBAi0AFAAGAAgAAAAhAJj2bA3Z&#10;AAAAAwEAAA8AAAAAAAAAAAAAAAAAFgUAAGRycy9kb3ducmV2LnhtbFBLBQYAAAAABAAEAPMAAAAc&#10;Bg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Pr>
          <w:noProof/>
        </w:rPr>
      </w:r>
      <w:r w:rsidRPr="004F01C0">
        <w:rPr>
          <w:rFonts w:ascii="Traditional Arabic" w:hAnsi="Traditional Arabic" w:cs="Traditional Arabic"/>
          <w:noProof/>
          <w:color w:val="17365D"/>
          <w:sz w:val="32"/>
          <w:szCs w:val="32"/>
        </w:rPr>
        <w:pict>
          <v:rect id="Rectangle 15" o:spid="_x0000_s1231" alt="Description: 195915.png"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4" o:spid="_x0000_s1233" alt="Description: 050.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KLbHx68AgAA&#10;yQUAAA4AAAAAAAAAAAAAAAAALgIAAGRycy9lMm9Eb2MueG1sUEsBAi0AFAAGAAgAAAAhAJj2bA3Z&#10;AAAAAwEAAA8AAAAAAAAAAAAAAAAAFgUAAGRycy9kb3ducmV2LnhtbFBLBQYAAAAABAAEAPMAAAAc&#10;Bg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3" o:spid="_x0000_s1235" alt="Description: NASHAT0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CM&#10;vltbwwIAAM4FAAAOAAAAAAAAAAAAAAAAAC4CAABkcnMvZTJvRG9jLnhtbFBLAQItABQABgAIAAAA&#10;IQCY9mwN2QAAAAMBAAAPAAAAAAAAAAAAAAAAAB0FAABkcnMvZG93bnJldi54bWxQSwUGAAAAAAQA&#10;BADzAAAAIw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2" o:spid="_x0000_s1237" alt="Description: NASHAT0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" filled="f" stroked="f">
            <o:lock v:ext="edit" aspectratio="t"/>
            <w10:anchorlock/>
          </v:rect>
        </w:pict>
      </w:r>
    </w:p>
    <w:tbl>
      <w:tblPr>
        <w:tblpPr w:leftFromText="180" w:rightFromText="180" w:vertAnchor="text" w:horzAnchor="margin" w:tblpY="9096"/>
        <w:tblW w:w="0" w:type="auto"/>
        <w:tblBorders>
          <w:top w:val="thinThickSmallGap" w:sz="24" w:space="0" w:color="FFFFFF"/>
          <w:left w:val="thinThickSmallGap" w:sz="24" w:space="0" w:color="FFFFFF"/>
          <w:bottom w:val="thinThickSmallGap" w:sz="24" w:space="0" w:color="FFFFFF"/>
          <w:right w:val="thinThickSmallGap" w:sz="24" w:space="0" w:color="FFFFFF"/>
          <w:insideH w:val="thinThickSmallGap" w:sz="24" w:space="0" w:color="FFFFFF"/>
          <w:insideV w:val="thinThickSmallGap" w:sz="24" w:space="0" w:color="FFFFFF"/>
        </w:tblBorders>
        <w:tblLook w:val="00A0"/>
      </w:tblPr>
      <w:tblGrid>
        <w:gridCol w:w="9286"/>
      </w:tblGrid>
      <w:tr w:rsidR="00DC0CC3" w:rsidRPr="00F83F66" w:rsidTr="009506AA">
        <w:tc>
          <w:tcPr>
            <w:tcW w:w="9286" w:type="dxa"/>
            <w:tcBorders>
              <w:bottom w:val="thinThickSmallGap" w:sz="24" w:space="0" w:color="365F91"/>
            </w:tcBorders>
          </w:tcPr>
          <w:p w:rsidR="00DC0CC3" w:rsidRPr="009506AA" w:rsidRDefault="00DC0CC3" w:rsidP="009506AA">
            <w:pPr>
              <w:bidi w:val="0"/>
              <w:spacing w:after="200" w:line="276" w:lineRule="auto"/>
              <w:jc w:val="center"/>
              <w:rPr>
                <w:rFonts w:ascii="Traditional Arabic" w:hAnsi="Traditional Arabic" w:cs="Traditional Arabic"/>
                <w:b/>
                <w:bCs/>
                <w:color w:val="C00000"/>
                <w:sz w:val="200"/>
                <w:szCs w:val="200"/>
              </w:rPr>
            </w:pPr>
            <w:r w:rsidRPr="009506AA">
              <w:rPr>
                <w:rFonts w:ascii="Traditional Arabic" w:hAnsi="Traditional Arabic" w:cs="Traditional Arabic"/>
                <w:b/>
                <w:bCs/>
                <w:color w:val="C00000"/>
                <w:sz w:val="200"/>
                <w:szCs w:val="200"/>
                <w:rtl/>
              </w:rPr>
              <w:t>أنشطة ولقاءات</w:t>
            </w:r>
          </w:p>
        </w:tc>
      </w:tr>
    </w:tbl>
    <w:p w:rsidR="00DC0CC3" w:rsidRDefault="00DC0CC3">
      <w:pPr>
        <w:bidi w:val="0"/>
        <w:spacing w:after="200" w:line="276" w:lineRule="auto"/>
        <w:rPr>
          <w:rFonts w:ascii="Traditional Arabic" w:hAnsi="Traditional Arabic" w:cs="Traditional Arabic"/>
          <w:b/>
          <w:bCs/>
          <w:color w:val="365F91"/>
          <w:sz w:val="36"/>
          <w:szCs w:val="36"/>
          <w:rtl/>
        </w:rPr>
      </w:pPr>
      <w:r>
        <w:rPr>
          <w:rFonts w:ascii="Traditional Arabic" w:hAnsi="Traditional Arabic" w:cs="Traditional Arabic"/>
          <w:b/>
          <w:bCs/>
          <w:color w:val="365F91"/>
          <w:sz w:val="36"/>
          <w:szCs w:val="36"/>
          <w:rtl/>
        </w:rPr>
        <w:br w:type="page"/>
      </w:r>
    </w:p>
    <w:p w:rsidR="00DC0CC3" w:rsidRDefault="00DC0CC3">
      <w:pPr>
        <w:bidi w:val="0"/>
        <w:spacing w:after="200" w:line="276" w:lineRule="auto"/>
        <w:rPr>
          <w:rFonts w:ascii="Traditional Arabic" w:hAnsi="Traditional Arabic" w:cs="Traditional Arabic"/>
          <w:b/>
          <w:bCs/>
          <w:color w:val="365F91"/>
          <w:sz w:val="36"/>
          <w:szCs w:val="36"/>
          <w:rtl/>
        </w:rPr>
      </w:pPr>
    </w:p>
    <w:p w:rsidR="00DC0CC3" w:rsidRDefault="00DC0CC3">
      <w:pPr>
        <w:bidi w:val="0"/>
        <w:spacing w:after="200" w:line="276" w:lineRule="auto"/>
        <w:rPr>
          <w:rFonts w:ascii="Traditional Arabic" w:hAnsi="Traditional Arabic" w:cs="Traditional Arabic"/>
          <w:b/>
          <w:bCs/>
          <w:color w:val="365F91"/>
          <w:sz w:val="36"/>
          <w:szCs w:val="36"/>
          <w:rtl/>
        </w:rPr>
      </w:pPr>
      <w:r>
        <w:rPr>
          <w:rFonts w:ascii="Traditional Arabic" w:hAnsi="Traditional Arabic" w:cs="Traditional Arabic"/>
          <w:b/>
          <w:bCs/>
          <w:color w:val="365F91"/>
          <w:sz w:val="36"/>
          <w:szCs w:val="36"/>
          <w:rtl/>
        </w:rPr>
        <w:br w:type="page"/>
      </w:r>
    </w:p>
    <w:p w:rsidR="00DC0CC3" w:rsidRPr="00F83F66" w:rsidRDefault="00DC0CC3" w:rsidP="00F83F66">
      <w:pPr>
        <w:spacing w:before="100" w:beforeAutospacing="1" w:after="100" w:afterAutospacing="1"/>
        <w:ind w:firstLine="720"/>
        <w:jc w:val="center"/>
        <w:rPr>
          <w:rFonts w:ascii="Traditional Arabic" w:hAnsi="Traditional Arabic" w:cs="Traditional Arabic"/>
          <w:b/>
          <w:bCs/>
          <w:color w:val="365F91"/>
          <w:sz w:val="36"/>
          <w:szCs w:val="36"/>
        </w:rPr>
      </w:pPr>
      <w:r w:rsidRPr="00F83F66">
        <w:rPr>
          <w:rFonts w:ascii="Traditional Arabic" w:hAnsi="Traditional Arabic" w:cs="Traditional Arabic"/>
          <w:b/>
          <w:bCs/>
          <w:color w:val="C00000"/>
          <w:sz w:val="40"/>
          <w:szCs w:val="40"/>
          <w:rtl/>
        </w:rPr>
        <w:t>قائد الثورة الإسلامية يعزّي بوفاة العلّامة</w:t>
      </w:r>
      <w:r w:rsidRPr="00F83F66">
        <w:rPr>
          <w:rFonts w:ascii="Traditional Arabic" w:hAnsi="Traditional Arabic" w:cs="Traditional Arabic"/>
          <w:b/>
          <w:bCs/>
          <w:color w:val="C00000"/>
          <w:sz w:val="40"/>
          <w:szCs w:val="40"/>
        </w:rPr>
        <w:t xml:space="preserve"> </w:t>
      </w:r>
      <w:r w:rsidRPr="00F83F66">
        <w:rPr>
          <w:rFonts w:ascii="Traditional Arabic" w:hAnsi="Traditional Arabic" w:cs="Traditional Arabic"/>
          <w:b/>
          <w:bCs/>
          <w:color w:val="C00000"/>
          <w:sz w:val="40"/>
          <w:szCs w:val="40"/>
          <w:rtl/>
        </w:rPr>
        <w:t>الفضليّ</w:t>
      </w:r>
    </w:p>
    <w:p w:rsidR="00DC0CC3" w:rsidRDefault="00DC0CC3" w:rsidP="00595AF4">
      <w:pPr>
        <w:spacing w:before="100" w:beforeAutospacing="1" w:after="100" w:afterAutospacing="1"/>
        <w:ind w:firstLine="720"/>
        <w:jc w:val="both"/>
        <w:rPr>
          <w:rFonts w:ascii="Traditional Arabic" w:hAnsi="Traditional Arabic" w:cs="Traditional Arabic"/>
          <w:b/>
          <w:bCs/>
          <w:color w:val="17365D"/>
          <w:sz w:val="32"/>
          <w:szCs w:val="32"/>
          <w:rtl/>
        </w:rPr>
      </w:pPr>
    </w:p>
    <w:p w:rsidR="00DC0CC3" w:rsidRPr="00F83F66" w:rsidRDefault="00DC0CC3" w:rsidP="00595AF4">
      <w:pPr>
        <w:spacing w:before="100" w:beforeAutospacing="1" w:after="100" w:afterAutospacing="1"/>
        <w:ind w:firstLine="720"/>
        <w:jc w:val="both"/>
        <w:rPr>
          <w:rFonts w:ascii="Traditional Arabic" w:hAnsi="Traditional Arabic" w:cs="Traditional Arabic"/>
          <w:b/>
          <w:bCs/>
          <w:color w:val="17365D"/>
          <w:sz w:val="32"/>
          <w:szCs w:val="32"/>
        </w:rPr>
      </w:pPr>
      <w:r w:rsidRPr="00F83F66">
        <w:rPr>
          <w:rFonts w:ascii="Traditional Arabic" w:hAnsi="Traditional Arabic" w:cs="Traditional Arabic"/>
          <w:b/>
          <w:bCs/>
          <w:color w:val="17365D"/>
          <w:sz w:val="32"/>
          <w:szCs w:val="32"/>
          <w:rtl/>
        </w:rPr>
        <w:t>بعث قائد الثورة الإسلاميّة الإمام السيّد علي الخامنئيّ رسالة</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تعزية بمناسبة رحيل عالم الدين والمفكّر الإسلاميّ آية الله الدكتور عبد الهادي</w:t>
      </w:r>
      <w:r w:rsidRPr="00F83F66">
        <w:rPr>
          <w:rFonts w:ascii="Traditional Arabic" w:hAnsi="Traditional Arabic" w:cs="Traditional Arabic"/>
          <w:b/>
          <w:bCs/>
          <w:color w:val="17365D"/>
          <w:sz w:val="32"/>
          <w:szCs w:val="32"/>
        </w:rPr>
        <w:t xml:space="preserve"> </w:t>
      </w:r>
      <w:r w:rsidRPr="00F83F66">
        <w:rPr>
          <w:rFonts w:ascii="Traditional Arabic" w:hAnsi="Traditional Arabic" w:cs="Traditional Arabic"/>
          <w:b/>
          <w:bCs/>
          <w:color w:val="17365D"/>
          <w:sz w:val="32"/>
          <w:szCs w:val="32"/>
          <w:rtl/>
        </w:rPr>
        <w:t>الفضليّ والذي وافته المنيّة في السعوديّة. فيما يلي نصّ الرسالة</w:t>
      </w:r>
      <w:r w:rsidRPr="00F83F66">
        <w:rPr>
          <w:rFonts w:ascii="Traditional Arabic" w:hAnsi="Traditional Arabic" w:cs="Traditional Arabic"/>
          <w:b/>
          <w:bCs/>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تلقّيت ببالغ الحزن والأسى نبأ رحيل العلّامة آية الله الدكتور عبد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الهادي الفضليّ إلى جوار ربّه</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لقد قضى العلّامة الفقيد عمره الشريف في الجهاد العلميّ والسياسيّ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والدفاع عن مقدّسات الأمّة الإسلاميّة وقضاياها العادلة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كان الفقيد من روّاد الفكر والمنظّرين الإسلاميّين البارزين، وخير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دليل على ذلك ما نجده في مؤلّفاته وآثاره الجليلة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كان رحمه الله ملاذاً لعلماء الأمّة حيث جسّد بفكره وحركته وجهاده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وجهوده الوحدويّة قدوة لتأليف القلوب وتوحيد الصفّ الإسلاميّ ولمّ الشمل ونبذ</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الخلافات وتوجيه الأنظار والأفكار نحو العدوّ المشترك لأبناء أمّتنا 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العظيمة. كما قدّم الفقيد الراحل من خلال صبره على الابتلاء الإلهيّ في أواخر حياته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حيث ألمّ به المرض وكبّده الكثير من العناء مثالاً رائعاً للإنسان المؤمن الصابر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الشاكر المحتسب المتوكّل على الله العليّ القدير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إنّني بهذه المناسبة الأليمة إذ أتقدّم بأحرّ التعازي لأعضاء أسرته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الكريمة ورفاق دربه وتلامذته ومحبّيه ولاسيّما لعلماء أمّتنا الإسلاميّة والحوزات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العلميّة الدينيّة، أسال الله أن يتغمّده برحمته الواسعة ويسكنه فسيح جنانه ويدخله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سعة رضوانه ويلهم ذويه ومحبيه الصبر والسلوان, كما أسال الله جلّ وعلا أن يمنّ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جميع علمائنا الأخيار بوفور الصحّة ودوام التوفيق والاقتداء بفقيدنا السعيد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فكراً وسلوكاً وجهاداً وإنّا لله وإنّا إليه راجعون</w:t>
      </w:r>
      <w:r w:rsidRPr="00595AF4">
        <w:rPr>
          <w:rFonts w:ascii="Traditional Arabic" w:hAnsi="Traditional Arabic" w:cs="Traditional Arabic"/>
          <w:color w:val="17365D"/>
          <w:sz w:val="32"/>
          <w:szCs w:val="32"/>
        </w:rPr>
        <w:t>.</w:t>
      </w:r>
    </w:p>
    <w:p w:rsidR="00DC0CC3" w:rsidRPr="00F83F66" w:rsidRDefault="00DC0CC3" w:rsidP="00F83F66">
      <w:pPr>
        <w:spacing w:before="100" w:beforeAutospacing="1" w:after="100" w:afterAutospacing="1"/>
        <w:ind w:firstLine="720"/>
        <w:jc w:val="right"/>
        <w:rPr>
          <w:rFonts w:ascii="Traditional Arabic" w:hAnsi="Traditional Arabic" w:cs="Traditional Arabic"/>
          <w:color w:val="C00000"/>
          <w:sz w:val="32"/>
          <w:szCs w:val="32"/>
        </w:rPr>
      </w:pPr>
      <w:r w:rsidRPr="00F83F66">
        <w:rPr>
          <w:rFonts w:ascii="Traditional Arabic" w:hAnsi="Traditional Arabic" w:cs="Traditional Arabic"/>
          <w:color w:val="C00000"/>
          <w:sz w:val="32"/>
          <w:szCs w:val="32"/>
          <w:rtl/>
        </w:rPr>
        <w:t>السيّد علي الحسينيّ الخامنئيّ بتاريخ 28 جمادي الأولى</w:t>
      </w:r>
      <w:r w:rsidRPr="00F83F66">
        <w:rPr>
          <w:rFonts w:ascii="Traditional Arabic" w:hAnsi="Traditional Arabic" w:cs="Traditional Arabic"/>
          <w:color w:val="C00000"/>
          <w:sz w:val="32"/>
          <w:szCs w:val="32"/>
        </w:rPr>
        <w:t xml:space="preserve"> 1434</w:t>
      </w:r>
      <w:r w:rsidRPr="00F83F66">
        <w:rPr>
          <w:rFonts w:ascii="Traditional Arabic" w:hAnsi="Traditional Arabic" w:cs="Traditional Arabic"/>
          <w:color w:val="C00000"/>
          <w:sz w:val="32"/>
          <w:szCs w:val="32"/>
          <w:rtl/>
        </w:rPr>
        <w:t>هـ</w:t>
      </w:r>
    </w:p>
    <w:p w:rsidR="00DC0CC3" w:rsidRPr="00F83F66" w:rsidRDefault="00DC0CC3" w:rsidP="00F83F66">
      <w:pPr>
        <w:spacing w:before="100" w:beforeAutospacing="1" w:after="100" w:afterAutospacing="1"/>
        <w:ind w:firstLine="720"/>
        <w:jc w:val="right"/>
        <w:rPr>
          <w:rFonts w:ascii="Traditional Arabic" w:hAnsi="Traditional Arabic" w:cs="Traditional Arabic"/>
          <w:color w:val="C00000"/>
          <w:sz w:val="32"/>
          <w:szCs w:val="32"/>
        </w:rPr>
      </w:pPr>
      <w:r>
        <w:rPr>
          <w:noProof/>
        </w:rPr>
        <w:pict>
          <v:line id="Straight Connector 108" o:spid="_x0000_s1239" style="position:absolute;left:0;text-align:left;z-index:251620352;visibility:visible" from="85.65pt,12.9pt" to="461.5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" strokecolor="#c0504d" strokeweight="3pt">
            <v:stroke dashstyle="dash"/>
            <v:shadow on="t" color="black" opacity="22937f" origin=",.5" offset="0,.63889mm"/>
          </v:line>
        </w:pict>
      </w:r>
      <w:r w:rsidRPr="00F83F66">
        <w:rPr>
          <w:rFonts w:ascii="Traditional Arabic" w:hAnsi="Traditional Arabic" w:cs="Traditional Arabic"/>
          <w:color w:val="C00000"/>
          <w:sz w:val="32"/>
          <w:szCs w:val="32"/>
        </w:rPr>
        <w:t xml:space="preserve">09/04/2013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Default="00DC0CC3" w:rsidP="00595AF4">
      <w:pPr>
        <w:spacing w:before="100" w:beforeAutospacing="1" w:after="100" w:afterAutospacing="1"/>
        <w:ind w:firstLine="720"/>
        <w:jc w:val="both"/>
        <w:rPr>
          <w:rFonts w:ascii="Traditional Arabic" w:hAnsi="Traditional Arabic" w:cs="Traditional Arabic"/>
          <w:b/>
          <w:bCs/>
          <w:color w:val="365F91"/>
          <w:sz w:val="36"/>
          <w:szCs w:val="36"/>
          <w:rtl/>
        </w:rPr>
      </w:pPr>
    </w:p>
    <w:p w:rsidR="00DC0CC3" w:rsidRDefault="00DC0CC3">
      <w:pPr>
        <w:bidi w:val="0"/>
        <w:spacing w:after="200" w:line="276" w:lineRule="auto"/>
        <w:rPr>
          <w:rFonts w:ascii="Traditional Arabic" w:hAnsi="Traditional Arabic" w:cs="Traditional Arabic"/>
          <w:b/>
          <w:bCs/>
          <w:color w:val="365F91"/>
          <w:sz w:val="36"/>
          <w:szCs w:val="36"/>
          <w:rtl/>
        </w:rPr>
      </w:pPr>
    </w:p>
    <w:p w:rsidR="00DC0CC3" w:rsidRDefault="00DC0CC3" w:rsidP="00F83F66">
      <w:pPr>
        <w:spacing w:before="100" w:beforeAutospacing="1" w:after="100" w:afterAutospacing="1"/>
        <w:ind w:firstLine="720"/>
        <w:jc w:val="center"/>
        <w:rPr>
          <w:rFonts w:ascii="Traditional Arabic" w:hAnsi="Traditional Arabic" w:cs="Traditional Arabic"/>
          <w:b/>
          <w:bCs/>
          <w:color w:val="C00000"/>
          <w:sz w:val="40"/>
          <w:szCs w:val="40"/>
          <w:rtl/>
        </w:rPr>
      </w:pPr>
    </w:p>
    <w:p w:rsidR="00DC0CC3" w:rsidRDefault="00DC0CC3" w:rsidP="00F83F66">
      <w:pPr>
        <w:spacing w:before="100" w:beforeAutospacing="1" w:after="100" w:afterAutospacing="1"/>
        <w:ind w:firstLine="720"/>
        <w:jc w:val="center"/>
        <w:rPr>
          <w:rFonts w:ascii="Traditional Arabic" w:hAnsi="Traditional Arabic" w:cs="Traditional Arabic"/>
          <w:b/>
          <w:bCs/>
          <w:color w:val="C00000"/>
          <w:sz w:val="40"/>
          <w:szCs w:val="40"/>
          <w:rtl/>
        </w:rPr>
      </w:pPr>
    </w:p>
    <w:p w:rsidR="00DC0CC3" w:rsidRDefault="00DC0CC3" w:rsidP="00F83F66">
      <w:pPr>
        <w:spacing w:before="100" w:beforeAutospacing="1" w:after="100" w:afterAutospacing="1"/>
        <w:ind w:firstLine="720"/>
        <w:jc w:val="center"/>
        <w:rPr>
          <w:rFonts w:ascii="Traditional Arabic" w:hAnsi="Traditional Arabic" w:cs="Traditional Arabic"/>
          <w:b/>
          <w:bCs/>
          <w:color w:val="C00000"/>
          <w:sz w:val="40"/>
          <w:szCs w:val="40"/>
          <w:rtl/>
        </w:rPr>
      </w:pPr>
    </w:p>
    <w:p w:rsidR="00DC0CC3" w:rsidRDefault="00DC0CC3" w:rsidP="00F83F66">
      <w:pPr>
        <w:spacing w:before="100" w:beforeAutospacing="1" w:after="100" w:afterAutospacing="1"/>
        <w:ind w:firstLine="720"/>
        <w:jc w:val="center"/>
        <w:rPr>
          <w:rFonts w:ascii="Traditional Arabic" w:hAnsi="Traditional Arabic" w:cs="Traditional Arabic"/>
          <w:b/>
          <w:bCs/>
          <w:color w:val="C00000"/>
          <w:sz w:val="40"/>
          <w:szCs w:val="40"/>
          <w:rtl/>
        </w:rPr>
      </w:pPr>
    </w:p>
    <w:p w:rsidR="00DC0CC3" w:rsidRDefault="00DC0CC3" w:rsidP="00F83F66">
      <w:pPr>
        <w:spacing w:before="100" w:beforeAutospacing="1" w:after="100" w:afterAutospacing="1"/>
        <w:ind w:firstLine="720"/>
        <w:jc w:val="center"/>
        <w:rPr>
          <w:rFonts w:ascii="Traditional Arabic" w:hAnsi="Traditional Arabic" w:cs="Traditional Arabic"/>
          <w:b/>
          <w:bCs/>
          <w:color w:val="C00000"/>
          <w:sz w:val="40"/>
          <w:szCs w:val="40"/>
          <w:rtl/>
        </w:rPr>
      </w:pPr>
    </w:p>
    <w:p w:rsidR="00DC0CC3" w:rsidRDefault="00DC0CC3" w:rsidP="00F83F66">
      <w:pPr>
        <w:spacing w:before="100" w:beforeAutospacing="1" w:after="100" w:afterAutospacing="1"/>
        <w:ind w:firstLine="720"/>
        <w:jc w:val="center"/>
        <w:rPr>
          <w:rFonts w:ascii="Traditional Arabic" w:hAnsi="Traditional Arabic" w:cs="Traditional Arabic"/>
          <w:b/>
          <w:bCs/>
          <w:color w:val="C00000"/>
          <w:sz w:val="40"/>
          <w:szCs w:val="40"/>
          <w:rtl/>
        </w:rPr>
      </w:pPr>
    </w:p>
    <w:p w:rsidR="00DC0CC3" w:rsidRPr="00F83F66" w:rsidRDefault="00DC0CC3" w:rsidP="00F83F66">
      <w:pPr>
        <w:spacing w:before="100" w:beforeAutospacing="1" w:after="100" w:afterAutospacing="1"/>
        <w:ind w:firstLine="720"/>
        <w:jc w:val="center"/>
        <w:rPr>
          <w:rFonts w:ascii="Traditional Arabic" w:hAnsi="Traditional Arabic" w:cs="Traditional Arabic"/>
          <w:b/>
          <w:bCs/>
          <w:color w:val="C00000"/>
          <w:sz w:val="40"/>
          <w:szCs w:val="40"/>
          <w:rtl/>
        </w:rPr>
      </w:pPr>
      <w:r w:rsidRPr="00F83F66">
        <w:rPr>
          <w:rFonts w:ascii="Traditional Arabic" w:hAnsi="Traditional Arabic" w:cs="Traditional Arabic"/>
          <w:b/>
          <w:bCs/>
          <w:color w:val="C00000"/>
          <w:sz w:val="40"/>
          <w:szCs w:val="40"/>
          <w:rtl/>
        </w:rPr>
        <w:t>الإمام الخامنئي يلتقي</w:t>
      </w:r>
    </w:p>
    <w:p w:rsidR="00DC0CC3" w:rsidRPr="00F83F66" w:rsidRDefault="00DC0CC3" w:rsidP="00F83F66">
      <w:pPr>
        <w:spacing w:before="100" w:beforeAutospacing="1" w:after="100" w:afterAutospacing="1"/>
        <w:ind w:firstLine="720"/>
        <w:jc w:val="center"/>
        <w:rPr>
          <w:rFonts w:ascii="Traditional Arabic" w:hAnsi="Traditional Arabic" w:cs="Traditional Arabic"/>
          <w:b/>
          <w:bCs/>
          <w:color w:val="C00000"/>
          <w:sz w:val="40"/>
          <w:szCs w:val="40"/>
        </w:rPr>
      </w:pPr>
      <w:r w:rsidRPr="00F83F66">
        <w:rPr>
          <w:rFonts w:ascii="Traditional Arabic" w:hAnsi="Traditional Arabic" w:cs="Traditional Arabic"/>
          <w:b/>
          <w:bCs/>
          <w:color w:val="C00000"/>
          <w:sz w:val="40"/>
          <w:szCs w:val="40"/>
          <w:rtl/>
        </w:rPr>
        <w:t>رئيس جمهورية بروندي والوفد</w:t>
      </w:r>
      <w:r w:rsidRPr="00F83F66">
        <w:rPr>
          <w:rFonts w:ascii="Traditional Arabic" w:hAnsi="Traditional Arabic" w:cs="Traditional Arabic"/>
          <w:b/>
          <w:bCs/>
          <w:color w:val="C00000"/>
          <w:sz w:val="40"/>
          <w:szCs w:val="40"/>
        </w:rPr>
        <w:t xml:space="preserve"> </w:t>
      </w:r>
      <w:r w:rsidRPr="00F83F66">
        <w:rPr>
          <w:rFonts w:ascii="Traditional Arabic" w:hAnsi="Traditional Arabic" w:cs="Traditional Arabic"/>
          <w:b/>
          <w:bCs/>
          <w:color w:val="C00000"/>
          <w:sz w:val="40"/>
          <w:szCs w:val="40"/>
          <w:rtl/>
        </w:rPr>
        <w:t>المرافق له</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1" o:spid="_x0000_s1240" alt="Description: 05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10" o:spid="_x0000_s1242" alt="Description: 05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26K5/7sCAADJ&#10;BQAADgAAAAAAAAAAAAAAAAAuAgAAZHJzL2Uyb0RvYy54bWxQSwECLQAUAAYACAAAACEAmPZsDdkA&#10;AAADAQAADwAAAAAAAAAAAAAAAAAVBQAAZHJzL2Rvd25yZXYueG1sUEsFBgAAAAAEAAQA8wAAABsG&#10;AAAAAA==&#10;" filled="f" stroked="f">
            <o:lock v:ext="edit" aspectratio="t"/>
            <w10:anchorlock/>
          </v:rect>
        </w:pict>
      </w:r>
    </w:p>
    <w:p w:rsidR="00DC0CC3" w:rsidRPr="00F83F66" w:rsidRDefault="00DC0CC3" w:rsidP="00F83F66">
      <w:pPr>
        <w:spacing w:before="100" w:beforeAutospacing="1" w:after="100" w:afterAutospacing="1"/>
        <w:ind w:firstLine="720"/>
        <w:jc w:val="right"/>
        <w:rPr>
          <w:rFonts w:ascii="Traditional Arabic" w:hAnsi="Traditional Arabic" w:cs="Traditional Arabic"/>
          <w:color w:val="C00000"/>
          <w:sz w:val="32"/>
          <w:szCs w:val="32"/>
        </w:rPr>
      </w:pPr>
      <w:r>
        <w:rPr>
          <w:noProof/>
        </w:rPr>
        <w:pict>
          <v:line id="Straight Connector 109" o:spid="_x0000_s1244" style="position:absolute;left:0;text-align:left;z-index:251621376;visibility:visible" from="76.7pt,8.35pt" to="452.6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" strokecolor="#c0504d" strokeweight="3pt">
            <v:stroke dashstyle="dash"/>
            <v:shadow on="t" color="black" opacity="22937f" origin=",.5" offset="0,.63889mm"/>
          </v:line>
        </w:pict>
      </w:r>
      <w:r w:rsidRPr="00F83F66">
        <w:rPr>
          <w:rFonts w:ascii="Traditional Arabic" w:hAnsi="Traditional Arabic" w:cs="Traditional Arabic"/>
          <w:color w:val="C00000"/>
          <w:sz w:val="32"/>
          <w:szCs w:val="32"/>
        </w:rPr>
        <w:t xml:space="preserve">10/04/2013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9" o:spid="_x0000_s1245" alt="Description: NASHAT0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OjW&#10;9+HCAgAAzAUAAA4AAAAAAAAAAAAAAAAALgIAAGRycy9lMm9Eb2MueG1sUEsBAi0AFAAGAAgAAAAh&#10;AJj2bA3ZAAAAAwEAAA8AAAAAAAAAAAAAAAAAHAUAAGRycy9kb3ducmV2LnhtbFBLBQYAAAAABAAE&#10;APMAAAAiBgAAAAA=&#10;" filled="f" stroked="f">
            <o:lock v:ext="edit" aspectratio="t"/>
            <w10:anchorlock/>
          </v:rect>
        </w:pict>
      </w:r>
    </w:p>
    <w:p w:rsidR="00DC0CC3" w:rsidRDefault="00DC0CC3">
      <w:pPr>
        <w:bidi w:val="0"/>
        <w:spacing w:after="200" w:line="276" w:lineRule="auto"/>
        <w:rPr>
          <w:rFonts w:ascii="Traditional Arabic" w:hAnsi="Traditional Arabic" w:cs="Traditional Arabic"/>
          <w:b/>
          <w:bCs/>
          <w:color w:val="365F91"/>
          <w:sz w:val="36"/>
          <w:szCs w:val="36"/>
          <w:rtl/>
        </w:rPr>
      </w:pPr>
      <w:r>
        <w:rPr>
          <w:rFonts w:ascii="Traditional Arabic" w:hAnsi="Traditional Arabic" w:cs="Traditional Arabic"/>
          <w:b/>
          <w:bCs/>
          <w:color w:val="365F91"/>
          <w:sz w:val="36"/>
          <w:szCs w:val="36"/>
          <w:rtl/>
        </w:rPr>
        <w:br w:type="page"/>
      </w:r>
    </w:p>
    <w:p w:rsidR="00DC0CC3" w:rsidRPr="00F83F66" w:rsidRDefault="00DC0CC3" w:rsidP="00F83F66">
      <w:pPr>
        <w:spacing w:before="100" w:beforeAutospacing="1" w:after="100" w:afterAutospacing="1"/>
        <w:ind w:firstLine="720"/>
        <w:jc w:val="center"/>
        <w:rPr>
          <w:rFonts w:ascii="Traditional Arabic" w:hAnsi="Traditional Arabic" w:cs="Traditional Arabic"/>
          <w:b/>
          <w:bCs/>
          <w:color w:val="C00000"/>
          <w:sz w:val="40"/>
          <w:szCs w:val="40"/>
        </w:rPr>
      </w:pPr>
      <w:r w:rsidRPr="00F83F66">
        <w:rPr>
          <w:rFonts w:ascii="Traditional Arabic" w:hAnsi="Traditional Arabic" w:cs="Traditional Arabic"/>
          <w:b/>
          <w:bCs/>
          <w:color w:val="C00000"/>
          <w:sz w:val="40"/>
          <w:szCs w:val="40"/>
          <w:rtl/>
        </w:rPr>
        <w:t>الإمام الخامنئيّ في لقاء جموع من قادة الجيش ومقرّات</w:t>
      </w:r>
      <w:r w:rsidRPr="00F83F66">
        <w:rPr>
          <w:rFonts w:ascii="Traditional Arabic" w:hAnsi="Traditional Arabic" w:cs="Traditional Arabic"/>
          <w:b/>
          <w:bCs/>
          <w:color w:val="C00000"/>
          <w:sz w:val="40"/>
          <w:szCs w:val="40"/>
        </w:rPr>
        <w:t xml:space="preserve"> </w:t>
      </w:r>
      <w:r w:rsidRPr="00F83F66">
        <w:rPr>
          <w:rFonts w:ascii="Traditional Arabic" w:hAnsi="Traditional Arabic" w:cs="Traditional Arabic"/>
          <w:b/>
          <w:bCs/>
          <w:color w:val="C00000"/>
          <w:sz w:val="40"/>
          <w:szCs w:val="40"/>
          <w:rtl/>
        </w:rPr>
        <w:t>التعبئة والمنتسبين النخبة وعوائلهم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F83F66" w:rsidRDefault="00DC0CC3" w:rsidP="00595AF4">
      <w:pPr>
        <w:spacing w:before="100" w:beforeAutospacing="1" w:after="100" w:afterAutospacing="1"/>
        <w:ind w:firstLine="720"/>
        <w:jc w:val="both"/>
        <w:rPr>
          <w:rFonts w:ascii="Traditional Arabic" w:hAnsi="Traditional Arabic" w:cs="Traditional Arabic"/>
          <w:b/>
          <w:bCs/>
          <w:color w:val="17365D"/>
          <w:sz w:val="32"/>
          <w:szCs w:val="32"/>
        </w:rPr>
      </w:pPr>
      <w:r w:rsidRPr="00F83F66">
        <w:rPr>
          <w:rFonts w:ascii="Traditional Arabic" w:hAnsi="Traditional Arabic" w:cs="Traditional Arabic"/>
          <w:b/>
          <w:bCs/>
          <w:color w:val="17365D"/>
          <w:sz w:val="32"/>
          <w:szCs w:val="32"/>
          <w:rtl/>
        </w:rPr>
        <w:t>أبرز ما جاء في كلمته</w:t>
      </w:r>
      <w:r w:rsidRPr="00F83F66">
        <w:rPr>
          <w:rFonts w:ascii="Traditional Arabic" w:hAnsi="Traditional Arabic" w:cs="Traditional Arabic"/>
          <w:b/>
          <w:bCs/>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جیش الجمهوریّة الإسلامیّة الإیرانیّة هو جیش جماهیريّ وعلميّ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وعقائديّ وذو ابتكارات متنوّعة وتجارب واختبارات ناجحة</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الحضارة الغربیّة الیوم معرّضة للسقوط والانهیار بسبب تناقضاتها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ولامنطقیّتها وتعسّفها وعدم اكتراثها للأصول الإنسانیّة</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یحظى الجیش فی نظام الجمهوریّة الإسلامیّة الإیرانیّة باحترام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وتقديره وإسناده ودعمه، وذلك بسبب تضحیاته وجهاده ولیس لتعسُّفه واقتداره</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التقدّم والإنجازات العلمیّة والبحثیّة للقوّات المسلّحة ومنها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الجیش، فی مجالات الصناعات الدفاعیّة والإلكترونيّة لتبعث على الدهشة ولا تقبل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المقارنة مع ما قبل الثورة الإسلامیّة وحتّى مع السنوات الأولی للثورة</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تحقّق كلّ هذا التقدّم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فی ظروف بخل فیها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المسیئون للشعب الإیرانیّ بإعطائه حتّى أقلّ الإمكانیّات، لكنّ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التدفّق الذاتيّ لمواهب الشباب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وأبناء هذا الشعب خلق المفاجآت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والعجائب</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قدّم الجیش والحرس الثوريّ والتعبئة ثقافة وتوجّهاً جدیدین للعالم،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وهو نموذج بدیع مقابل التوجّهات الاستعماریّة والسلطویّة لمعظم جیوش العالم</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أینما تواجدت الروح السلطویّة للمنظومات العسكریّة فی جبهة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الاستكبار ـ وخصوصاً أمریكا ـ تسبّبت فی الفساد الأخلاقي واضطهاد الناس وتقتیلهم</w:t>
      </w:r>
      <w:r w:rsidRPr="00595AF4">
        <w:rPr>
          <w:rFonts w:ascii="Traditional Arabic" w:hAnsi="Traditional Arabic" w:cs="Traditional Arabic"/>
          <w:color w:val="17365D"/>
          <w:sz w:val="32"/>
          <w:szCs w:val="32"/>
        </w:rPr>
        <w:t xml:space="preserve">. </w:t>
      </w:r>
    </w:p>
    <w:p w:rsidR="00DC0CC3" w:rsidRPr="00595AF4" w:rsidRDefault="00DC0CC3" w:rsidP="00B065DB">
      <w:pPr>
        <w:spacing w:before="100" w:beforeAutospacing="1" w:after="100" w:afterAutospacing="1"/>
        <w:ind w:firstLine="720"/>
        <w:jc w:val="right"/>
        <w:rPr>
          <w:rFonts w:ascii="Traditional Arabic" w:hAnsi="Traditional Arabic" w:cs="Traditional Arabic"/>
          <w:color w:val="17365D"/>
          <w:sz w:val="32"/>
          <w:szCs w:val="32"/>
        </w:rPr>
      </w:pPr>
      <w:r>
        <w:rPr>
          <w:noProof/>
        </w:rPr>
        <w:pict>
          <v:line id="Straight Connector 110" o:spid="_x0000_s1247" style="position:absolute;left:0;text-align:left;z-index:251622400;visibility:visible" from="81.7pt,8.55pt" to="457.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" strokecolor="#c0504d" strokeweight="3pt">
            <v:stroke dashstyle="dash"/>
            <v:shadow on="t" color="black" opacity="22937f" origin=",.5" offset="0,.63889mm"/>
          </v:line>
        </w:pict>
      </w:r>
      <w:r w:rsidRPr="00595AF4">
        <w:rPr>
          <w:rFonts w:ascii="Traditional Arabic" w:hAnsi="Traditional Arabic" w:cs="Traditional Arabic"/>
          <w:color w:val="17365D"/>
          <w:sz w:val="32"/>
          <w:szCs w:val="32"/>
        </w:rPr>
        <w:t> </w:t>
      </w:r>
      <w:r w:rsidRPr="00B065DB">
        <w:rPr>
          <w:rFonts w:ascii="Traditional Arabic" w:hAnsi="Traditional Arabic" w:cs="Traditional Arabic"/>
          <w:color w:val="C00000"/>
          <w:sz w:val="32"/>
          <w:szCs w:val="32"/>
          <w:rtl/>
        </w:rPr>
        <w:t>17/04/2013</w:t>
      </w:r>
    </w:p>
    <w:p w:rsidR="00DC0CC3" w:rsidRDefault="00DC0CC3">
      <w:pPr>
        <w:bidi w:val="0"/>
        <w:spacing w:after="200" w:line="276" w:lineRule="auto"/>
        <w:rPr>
          <w:rFonts w:ascii="Traditional Arabic" w:hAnsi="Traditional Arabic" w:cs="Traditional Arabic"/>
          <w:b/>
          <w:bCs/>
          <w:color w:val="365F91"/>
          <w:sz w:val="36"/>
          <w:szCs w:val="36"/>
          <w:rtl/>
        </w:rPr>
      </w:pPr>
      <w:r>
        <w:rPr>
          <w:rFonts w:ascii="Traditional Arabic" w:hAnsi="Traditional Arabic" w:cs="Traditional Arabic"/>
          <w:b/>
          <w:bCs/>
          <w:color w:val="365F91"/>
          <w:sz w:val="36"/>
          <w:szCs w:val="36"/>
          <w:rtl/>
        </w:rPr>
        <w:br w:type="page"/>
      </w:r>
    </w:p>
    <w:p w:rsidR="00DC0CC3" w:rsidRPr="00B065DB" w:rsidRDefault="00DC0CC3" w:rsidP="00B065DB">
      <w:pPr>
        <w:spacing w:before="100" w:beforeAutospacing="1" w:after="100" w:afterAutospacing="1"/>
        <w:ind w:firstLine="720"/>
        <w:jc w:val="center"/>
        <w:rPr>
          <w:rFonts w:ascii="Traditional Arabic" w:hAnsi="Traditional Arabic" w:cs="Traditional Arabic"/>
          <w:b/>
          <w:bCs/>
          <w:color w:val="C00000"/>
          <w:sz w:val="40"/>
          <w:szCs w:val="40"/>
        </w:rPr>
      </w:pPr>
      <w:r w:rsidRPr="00B065DB">
        <w:rPr>
          <w:rFonts w:ascii="Traditional Arabic" w:hAnsi="Traditional Arabic" w:cs="Traditional Arabic"/>
          <w:b/>
          <w:bCs/>
          <w:color w:val="C00000"/>
          <w:sz w:val="40"/>
          <w:szCs w:val="40"/>
          <w:rtl/>
        </w:rPr>
        <w:t>الإمام الخامنئيّ يزور معرض طهران الدوليّ للكتاب</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زار سماحة آية الله العظمى السيّد عليّ الخامنئيّ صباح يوم السبت</w:t>
      </w:r>
      <w:r w:rsidRPr="00595AF4">
        <w:rPr>
          <w:rFonts w:ascii="Traditional Arabic" w:hAnsi="Traditional Arabic" w:cs="Traditional Arabic"/>
          <w:color w:val="17365D"/>
          <w:sz w:val="32"/>
          <w:szCs w:val="32"/>
        </w:rPr>
        <w:t xml:space="preserve"> 04/05/2013 </w:t>
      </w:r>
      <w:r w:rsidRPr="00595AF4">
        <w:rPr>
          <w:rFonts w:ascii="Traditional Arabic" w:hAnsi="Traditional Arabic" w:cs="Traditional Arabic"/>
          <w:color w:val="17365D"/>
          <w:sz w:val="32"/>
          <w:szCs w:val="32"/>
          <w:rtl/>
        </w:rPr>
        <w:t>م معرض طهران الدوليّ السادس والعشرين للكتاب المقام في مصلّى الإمام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الخمينيّ (رض) الكبير وسط العاصمة الإيرانيّة. وقد استمرّت لساعتين ونصف الساعة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وقدّم أمناء الأجنحة وبعض الناشرين المشاركين في المعرض إيضاحاتهم بخصوص الجديد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أعمالهم ونشاطاتهم وما نشروه من كتب</w:t>
      </w:r>
      <w:r w:rsidRPr="00595AF4">
        <w:rPr>
          <w:rFonts w:ascii="Traditional Arabic" w:hAnsi="Traditional Arabic" w:cs="Traditional Arabic"/>
          <w:color w:val="17365D"/>
          <w:sz w:val="32"/>
          <w:szCs w:val="32"/>
        </w:rPr>
        <w:t>.</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يلتقي العاملين في دائرتي أدب المقاومة وأدب الثورة الإسلاميّة</w:t>
      </w:r>
      <w:r w:rsidRPr="00595AF4">
        <w:rPr>
          <w:rFonts w:ascii="Traditional Arabic" w:hAnsi="Traditional Arabic" w:cs="Traditional Arabic"/>
          <w:color w:val="17365D"/>
          <w:sz w:val="32"/>
          <w:szCs w:val="32"/>
        </w:rPr>
        <w:t xml:space="preserve">  </w:t>
      </w:r>
    </w:p>
    <w:p w:rsidR="00DC0CC3" w:rsidRPr="00B065DB" w:rsidRDefault="00DC0CC3" w:rsidP="00B065DB">
      <w:pPr>
        <w:spacing w:before="100" w:beforeAutospacing="1" w:after="100" w:afterAutospacing="1"/>
        <w:ind w:firstLine="720"/>
        <w:jc w:val="right"/>
        <w:rPr>
          <w:rFonts w:ascii="Traditional Arabic" w:hAnsi="Traditional Arabic" w:cs="Traditional Arabic"/>
          <w:color w:val="C00000"/>
          <w:sz w:val="32"/>
          <w:szCs w:val="32"/>
        </w:rPr>
      </w:pPr>
      <w:r>
        <w:rPr>
          <w:noProof/>
        </w:rPr>
        <w:pict>
          <v:line id="Straight Connector 111" o:spid="_x0000_s1248" style="position:absolute;left:0;text-align:left;z-index:251623424;visibility:visible" from="78.35pt,7.4pt" to="454.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" strokecolor="#c0504d" strokeweight="3pt">
            <v:stroke dashstyle="dash"/>
            <v:shadow on="t" color="black" opacity="22937f" origin=",.5" offset="0,.63889mm"/>
          </v:line>
        </w:pict>
      </w:r>
      <w:r w:rsidRPr="00B065DB">
        <w:rPr>
          <w:rFonts w:ascii="Traditional Arabic" w:hAnsi="Traditional Arabic" w:cs="Traditional Arabic"/>
          <w:color w:val="C00000"/>
          <w:sz w:val="32"/>
          <w:szCs w:val="32"/>
        </w:rPr>
        <w:t xml:space="preserve">13/05/2013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B065DB" w:rsidRDefault="00DC0CC3" w:rsidP="00B065DB">
      <w:pPr>
        <w:spacing w:before="100" w:beforeAutospacing="1" w:after="100" w:afterAutospacing="1"/>
        <w:ind w:firstLine="720"/>
        <w:jc w:val="center"/>
        <w:rPr>
          <w:rFonts w:ascii="Traditional Arabic" w:hAnsi="Traditional Arabic" w:cs="Traditional Arabic"/>
          <w:b/>
          <w:bCs/>
          <w:color w:val="C00000"/>
          <w:sz w:val="40"/>
          <w:szCs w:val="40"/>
        </w:rPr>
      </w:pPr>
      <w:r w:rsidRPr="00B065DB">
        <w:rPr>
          <w:rFonts w:ascii="Traditional Arabic" w:hAnsi="Traditional Arabic" w:cs="Traditional Arabic"/>
          <w:b/>
          <w:bCs/>
          <w:color w:val="C00000"/>
          <w:sz w:val="40"/>
          <w:szCs w:val="40"/>
          <w:rtl/>
        </w:rPr>
        <w:t>الإمام الخامنئي يلتقي العاملين في دائرتي أدب</w:t>
      </w:r>
      <w:r w:rsidRPr="00B065DB">
        <w:rPr>
          <w:rFonts w:ascii="Traditional Arabic" w:hAnsi="Traditional Arabic" w:cs="Traditional Arabic"/>
          <w:b/>
          <w:bCs/>
          <w:color w:val="C00000"/>
          <w:sz w:val="40"/>
          <w:szCs w:val="40"/>
        </w:rPr>
        <w:t xml:space="preserve"> </w:t>
      </w:r>
      <w:r w:rsidRPr="00B065DB">
        <w:rPr>
          <w:rFonts w:ascii="Traditional Arabic" w:hAnsi="Traditional Arabic" w:cs="Traditional Arabic"/>
          <w:b/>
          <w:bCs/>
          <w:color w:val="C00000"/>
          <w:sz w:val="40"/>
          <w:szCs w:val="40"/>
          <w:rtl/>
        </w:rPr>
        <w:t>المقاومة وأدب الثورة الإسلاميّة</w:t>
      </w:r>
    </w:p>
    <w:p w:rsidR="00DC0CC3" w:rsidRPr="00B065DB" w:rsidRDefault="00DC0CC3" w:rsidP="00595AF4">
      <w:pPr>
        <w:spacing w:before="100" w:beforeAutospacing="1" w:after="100" w:afterAutospacing="1"/>
        <w:ind w:firstLine="720"/>
        <w:jc w:val="both"/>
        <w:rPr>
          <w:rFonts w:ascii="Traditional Arabic" w:hAnsi="Traditional Arabic" w:cs="Traditional Arabic"/>
          <w:b/>
          <w:bCs/>
          <w:color w:val="17365D"/>
          <w:sz w:val="32"/>
          <w:szCs w:val="32"/>
        </w:rPr>
      </w:pPr>
      <w:r w:rsidRPr="00B065DB">
        <w:rPr>
          <w:rFonts w:ascii="Traditional Arabic" w:hAnsi="Traditional Arabic" w:cs="Traditional Arabic"/>
          <w:b/>
          <w:bCs/>
          <w:color w:val="17365D"/>
          <w:sz w:val="32"/>
          <w:szCs w:val="32"/>
          <w:rtl/>
        </w:rPr>
        <w:t>أبرز ما جاء في كلمته</w:t>
      </w:r>
      <w:r w:rsidRPr="00B065DB">
        <w:rPr>
          <w:rFonts w:ascii="Traditional Arabic" w:hAnsi="Traditional Arabic" w:cs="Traditional Arabic"/>
          <w:b/>
          <w:bCs/>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إطلاق حركة عظيمة ومُلهِمة ومحفّزة في آداب المقاومة والثورة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وكذلك الحؤول دون إثمار إرادات بعض التّيارات المعاندة للثورة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الرامية لعزل وتهميش مفاهيم الثورة الإسلاميّة وحقائقها، هما خصوصيّتان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مهمّتان ومميّزتان في أنشطة مركز الفكر والفنّ الإسلاميّ، وهذه الحركة الرائدة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والمؤثّرة أغنت البلاد عن الأدب المستورد</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هناك محاولات للتيّار المسمّى بالتنويريّ لقلب الحقائق والتعتيم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الثورة الإسلاميّة بوصفها ملحمة كبيرة وعظيمة وما يتعلّق بها من قضايا وأمور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وإنّ شرح الإمكانيّات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والطاقات المعرفيّة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والمعنويّة الهائلة المنبثقة من الثورة الإسلاميّة من قبل الفنّانين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الملتزمين غيّر السياق والتقليد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الخاطئ في أعمال المستنيرين والاكتفاء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بالأعمال المترجمة، وأدّى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استغناء في النتاجات وتقديم أعمال جدّ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قيمة وفاخرة في مختلف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المجالات الأدبيّة والفنيّة</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ضرورة تعزيز القسم البحثيّ وتطويره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مجال أدب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المقاومة وأدب الثورة الإسلاميّة, وهذا طبعاً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لا يعني الاقتصار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مناهج البحث الغربيّة، إنّما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إلى جانب استخدام تلك المناهج،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العمل على إطلاق ابتكارات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ذكيّة وعقلائيّة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أهميّة أسلوب</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التاريخ الشفهيّ</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تدوين الأعمال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الأدبيّة في قسم المقاومة والثورة الإسلاميّة، وضرورة الاهتمام بحقوق الكتّاب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والعاملين على إعداد هذه الأعمال والكتب، وإنّ دور مدوّني وكتّاب الأعمال إلى جانب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رواتها أشبه بالصياغة الفنية للأعمال الفنيّة التي تخرجها بشكل جذاب وشيق، لذلك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الاهتمام اهتماماً جادّاً بالعاملين على إنتاج هذه الأعمال وكتابتها</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ضرورة إنجاز دراسات مقارنة بين ملحمة الدفاع المقدّس في إيران وسائر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الحروب المعاصرة، وكذلك المقارنة بين الثورات الكبرى في العالم والثورة 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إيران</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تمتاز الثورة الإسلامية، مقارنةً بغيرها من الثورات الكبرى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العالم، بمزيد من العمق والقوة والكفاءة والفاعليّة، ومع ذلك، وخلافاً لسائر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الثورات الكبرى، لم يجر التطرّق لها ودراستها والبحث فيها بالمقدار اللّازم، ومن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الضروريّ العمل أكثر على تدوين الكتب التاريخيّة والروايات وما شاكل من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الأعمال</w:t>
      </w:r>
      <w:r w:rsidRPr="00595AF4">
        <w:rPr>
          <w:rFonts w:ascii="Traditional Arabic" w:hAnsi="Traditional Arabic" w:cs="Traditional Arabic"/>
          <w:color w:val="17365D"/>
          <w:sz w:val="32"/>
          <w:szCs w:val="32"/>
        </w:rPr>
        <w:t xml:space="preserve">. </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أهميّة</w:t>
      </w:r>
      <w:r>
        <w:rPr>
          <w:rFonts w:ascii="Traditional Arabic" w:hAnsi="Traditional Arabic" w:cs="Traditional Arabic"/>
          <w:color w:val="17365D"/>
          <w:sz w:val="32"/>
          <w:szCs w:val="32"/>
          <w:rtl/>
        </w:rPr>
        <w:t xml:space="preserve"> (</w:t>
      </w:r>
      <w:r w:rsidRPr="00595AF4">
        <w:rPr>
          <w:rFonts w:ascii="Traditional Arabic" w:hAnsi="Traditional Arabic" w:cs="Traditional Arabic"/>
          <w:color w:val="17365D"/>
          <w:sz w:val="32"/>
          <w:szCs w:val="32"/>
          <w:rtl/>
        </w:rPr>
        <w:t>البرمجة لنشر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أعمال مكتوبة جيّدة على شكل نتاجات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فنيّة متنوعة</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أهمية</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التوزيع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الواسع والممنهج للأعمال المنتجة</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Pr>
      </w:pP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ضرورة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ترجمة الأعمال المميّزة لأدب المقاومة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والثورة إلى اللغات الأجنبيّة</w:t>
      </w:r>
      <w:r>
        <w:rPr>
          <w:rFonts w:ascii="Traditional Arabic" w:hAnsi="Traditional Arabic" w:cs="Traditional Arabic"/>
          <w:color w:val="17365D"/>
          <w:sz w:val="32"/>
          <w:szCs w:val="32"/>
          <w:rtl/>
        </w:rPr>
        <w:t>).</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Pr>
      </w:pP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نشر أدب المقاومة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والثورة في الأجواء الجامعيّة</w:t>
      </w:r>
      <w:r>
        <w:rPr>
          <w:rFonts w:ascii="Traditional Arabic" w:hAnsi="Traditional Arabic" w:cs="Traditional Arabic"/>
          <w:color w:val="17365D"/>
          <w:sz w:val="32"/>
          <w:szCs w:val="32"/>
          <w:rtl/>
        </w:rPr>
        <w:t>).</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tl/>
          <w:lang w:bidi="ar-LB"/>
        </w:rPr>
      </w:pP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tl/>
        </w:rPr>
        <w:t>ضرورة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تكريم الأعمال القيمة والشخصيّات البارزة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الناشطة في مجال أدب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المقاومة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والثورة الإسلاميّة</w:t>
      </w:r>
      <w:r>
        <w:rPr>
          <w:rFonts w:ascii="Traditional Arabic" w:hAnsi="Traditional Arabic" w:cs="Traditional Arabic"/>
          <w:color w:val="17365D"/>
          <w:sz w:val="32"/>
          <w:szCs w:val="32"/>
          <w:rtl/>
        </w:rPr>
        <w:t>).</w:t>
      </w:r>
    </w:p>
    <w:p w:rsidR="00DC0CC3" w:rsidRPr="00B065DB" w:rsidRDefault="00DC0CC3" w:rsidP="00B065DB">
      <w:pPr>
        <w:spacing w:before="100" w:beforeAutospacing="1" w:after="100" w:afterAutospacing="1"/>
        <w:ind w:firstLine="720"/>
        <w:jc w:val="right"/>
        <w:rPr>
          <w:rFonts w:ascii="Traditional Arabic" w:hAnsi="Traditional Arabic" w:cs="Traditional Arabic"/>
          <w:color w:val="C00000"/>
          <w:sz w:val="32"/>
          <w:szCs w:val="32"/>
          <w:rtl/>
          <w:lang w:bidi="ar-LB"/>
        </w:rPr>
      </w:pPr>
      <w:r>
        <w:rPr>
          <w:noProof/>
        </w:rPr>
        <w:pict>
          <v:line id="Straight Connector 166" o:spid="_x0000_s1249" style="position:absolute;left:0;text-align:left;z-index:251624448;visibility:visible" from="77.55pt,9.8pt" to="453.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" strokecolor="#c0504d" strokeweight="3pt">
            <v:stroke dashstyle="dash"/>
            <v:shadow on="t" color="black" opacity="22937f" origin=",.5" offset="0,.63889mm"/>
          </v:line>
        </w:pict>
      </w:r>
      <w:r w:rsidRPr="00B065DB">
        <w:rPr>
          <w:rFonts w:ascii="Traditional Arabic" w:hAnsi="Traditional Arabic" w:cs="Traditional Arabic"/>
          <w:color w:val="C00000"/>
          <w:sz w:val="32"/>
          <w:szCs w:val="32"/>
        </w:rPr>
        <w:t xml:space="preserve">13/05/2013 </w:t>
      </w:r>
    </w:p>
    <w:p w:rsidR="00DC0CC3" w:rsidRDefault="00DC0CC3" w:rsidP="00B065DB">
      <w:pPr>
        <w:spacing w:before="100" w:beforeAutospacing="1" w:after="100" w:afterAutospacing="1"/>
        <w:ind w:firstLine="720"/>
        <w:jc w:val="center"/>
        <w:rPr>
          <w:rFonts w:ascii="Traditional Arabic" w:hAnsi="Traditional Arabic" w:cs="Traditional Arabic"/>
          <w:b/>
          <w:bCs/>
          <w:color w:val="C00000"/>
          <w:sz w:val="40"/>
          <w:szCs w:val="40"/>
          <w:rtl/>
        </w:rPr>
      </w:pPr>
      <w:r w:rsidRPr="00B065DB">
        <w:rPr>
          <w:rFonts w:ascii="Traditional Arabic" w:hAnsi="Traditional Arabic" w:cs="Traditional Arabic"/>
          <w:b/>
          <w:bCs/>
          <w:color w:val="C00000"/>
          <w:sz w:val="40"/>
          <w:szCs w:val="40"/>
          <w:rtl/>
        </w:rPr>
        <w:t xml:space="preserve">نداء الإمام الخامنئيّ إثر وقوع زلزال </w:t>
      </w:r>
    </w:p>
    <w:p w:rsidR="00DC0CC3" w:rsidRPr="00B065DB" w:rsidRDefault="00DC0CC3" w:rsidP="00B065DB">
      <w:pPr>
        <w:spacing w:before="100" w:beforeAutospacing="1" w:after="100" w:afterAutospacing="1"/>
        <w:ind w:firstLine="720"/>
        <w:jc w:val="center"/>
        <w:rPr>
          <w:rFonts w:ascii="Traditional Arabic" w:hAnsi="Traditional Arabic" w:cs="Traditional Arabic"/>
          <w:b/>
          <w:bCs/>
          <w:color w:val="C00000"/>
          <w:sz w:val="36"/>
          <w:szCs w:val="36"/>
        </w:rPr>
      </w:pPr>
      <w:r w:rsidRPr="00B065DB">
        <w:rPr>
          <w:rFonts w:ascii="Traditional Arabic" w:hAnsi="Traditional Arabic" w:cs="Traditional Arabic"/>
          <w:b/>
          <w:bCs/>
          <w:color w:val="C00000"/>
          <w:sz w:val="36"/>
          <w:szCs w:val="36"/>
          <w:rtl/>
        </w:rPr>
        <w:t>في محافظة</w:t>
      </w:r>
      <w:r w:rsidRPr="00B065DB">
        <w:rPr>
          <w:rFonts w:ascii="Traditional Arabic" w:hAnsi="Traditional Arabic" w:cs="Traditional Arabic"/>
          <w:b/>
          <w:bCs/>
          <w:color w:val="C00000"/>
          <w:sz w:val="36"/>
          <w:szCs w:val="36"/>
        </w:rPr>
        <w:t xml:space="preserve"> </w:t>
      </w:r>
      <w:r w:rsidRPr="00B065DB">
        <w:rPr>
          <w:rFonts w:ascii="Traditional Arabic" w:hAnsi="Traditional Arabic" w:cs="Traditional Arabic"/>
          <w:b/>
          <w:bCs/>
          <w:color w:val="C00000"/>
          <w:sz w:val="36"/>
          <w:szCs w:val="36"/>
          <w:rtl/>
        </w:rPr>
        <w:t>بوشهر جنوب البلاد</w:t>
      </w:r>
    </w:p>
    <w:p w:rsidR="00DC0CC3" w:rsidRPr="00B065DB" w:rsidRDefault="00DC0CC3" w:rsidP="00B065DB">
      <w:pPr>
        <w:spacing w:before="100" w:beforeAutospacing="1" w:after="100" w:afterAutospacing="1"/>
        <w:ind w:firstLine="720"/>
        <w:jc w:val="center"/>
        <w:rPr>
          <w:rFonts w:ascii="Traditional Arabic" w:hAnsi="Traditional Arabic" w:cs="Traditional Arabic"/>
          <w:b/>
          <w:bCs/>
          <w:color w:val="17365D"/>
          <w:sz w:val="32"/>
          <w:szCs w:val="32"/>
        </w:rPr>
      </w:pPr>
      <w:r w:rsidRPr="00B065DB">
        <w:rPr>
          <w:rFonts w:ascii="Traditional Arabic" w:hAnsi="Traditional Arabic" w:cs="Traditional Arabic"/>
          <w:b/>
          <w:bCs/>
          <w:color w:val="17365D"/>
          <w:sz w:val="32"/>
          <w:szCs w:val="32"/>
          <w:rtl/>
        </w:rPr>
        <w:t>بسم الله الرحمن الرحيم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بمزيد من الأسف والحزن تلقّيت نبأ الزلزال في محافظة بوشهر والخسائر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الإنسانيّة التي تسبّب بها</w:t>
      </w:r>
      <w:r w:rsidRPr="00595AF4">
        <w:rPr>
          <w:rFonts w:ascii="Traditional Arabic" w:hAnsi="Traditional Arabic" w:cs="Traditional Arabic"/>
          <w:color w:val="17365D"/>
          <w:sz w:val="32"/>
          <w:szCs w:val="32"/>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وإنّني إذ أدعو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وأسأله الرحمة والمغفرة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للمتوفّين، والشفاء للمصابين، والصبر والأجر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لذوي المفقودين، أطلب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الممثّل المحترم للوليّ الفقيه والمسؤولين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المحترمين في المحافظة،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وكذلك المسؤولين المعنيّين بالأمر في العاصمة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وغيرها، </w:t>
      </w:r>
    </w:p>
    <w:p w:rsidR="00DC0CC3" w:rsidRDefault="00DC0CC3">
      <w:pPr>
        <w:bidi w:val="0"/>
        <w:spacing w:after="200" w:line="276" w:lineRule="auto"/>
        <w:rPr>
          <w:rFonts w:ascii="Traditional Arabic" w:hAnsi="Traditional Arabic" w:cs="Traditional Arabic"/>
          <w:color w:val="17365D"/>
          <w:sz w:val="32"/>
          <w:szCs w:val="32"/>
          <w:rtl/>
        </w:rPr>
      </w:pP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أن يبذلوا 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مساعيهم لإنقاذ المتضرّرين، ومساعدة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حلّت بهم الخسائر والأضرار،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وأتمنّی أن يمارس 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العزيز في كلّ أنحاء البلاد، وكما هو دائماً،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دوره المشرق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التقليل من آلام المنكوبين</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والسلام عليكم ورحمة الله</w:t>
      </w:r>
      <w:r w:rsidRPr="00595AF4">
        <w:rPr>
          <w:rFonts w:ascii="Traditional Arabic" w:hAnsi="Traditional Arabic" w:cs="Traditional Arabic"/>
          <w:color w:val="17365D"/>
          <w:sz w:val="32"/>
          <w:szCs w:val="32"/>
        </w:rPr>
        <w:t>.</w:t>
      </w:r>
    </w:p>
    <w:p w:rsidR="00DC0CC3" w:rsidRPr="006E0DD5" w:rsidRDefault="00DC0CC3" w:rsidP="006E0DD5">
      <w:pPr>
        <w:spacing w:before="100" w:beforeAutospacing="1" w:after="100" w:afterAutospacing="1"/>
        <w:ind w:firstLine="720"/>
        <w:jc w:val="right"/>
        <w:rPr>
          <w:rFonts w:ascii="Traditional Arabic" w:hAnsi="Traditional Arabic" w:cs="Traditional Arabic"/>
          <w:color w:val="C00000"/>
          <w:sz w:val="32"/>
          <w:szCs w:val="32"/>
        </w:rPr>
      </w:pPr>
      <w:r w:rsidRPr="006E0DD5">
        <w:rPr>
          <w:rFonts w:ascii="Traditional Arabic" w:hAnsi="Traditional Arabic" w:cs="Traditional Arabic"/>
          <w:color w:val="C00000"/>
          <w:sz w:val="32"/>
          <w:szCs w:val="32"/>
          <w:rtl/>
        </w:rPr>
        <w:t>السيّد علي الخامنئيّ 20 فروردين 1392</w:t>
      </w:r>
    </w:p>
    <w:p w:rsidR="00DC0CC3" w:rsidRPr="006E0DD5" w:rsidRDefault="00DC0CC3" w:rsidP="006E0DD5">
      <w:pPr>
        <w:spacing w:before="100" w:beforeAutospacing="1" w:after="100" w:afterAutospacing="1"/>
        <w:ind w:firstLine="720"/>
        <w:jc w:val="right"/>
        <w:rPr>
          <w:rFonts w:ascii="Traditional Arabic" w:hAnsi="Traditional Arabic" w:cs="Traditional Arabic"/>
          <w:color w:val="C00000"/>
          <w:sz w:val="32"/>
          <w:szCs w:val="32"/>
        </w:rPr>
      </w:pPr>
      <w:r>
        <w:rPr>
          <w:noProof/>
        </w:rPr>
        <w:pict>
          <v:line id="Straight Connector 170" o:spid="_x0000_s1250" style="position:absolute;left:0;text-align:left;z-index:251625472;visibility:visible" from="75pt,10.85pt" to="45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" strokecolor="#c0504d" strokeweight="3pt">
            <v:stroke dashstyle="dash"/>
            <v:shadow on="t" color="black" opacity="22937f" origin=",.5" offset="0,.63889mm"/>
          </v:line>
        </w:pict>
      </w:r>
      <w:r w:rsidRPr="006E0DD5">
        <w:rPr>
          <w:rFonts w:ascii="Traditional Arabic" w:hAnsi="Traditional Arabic" w:cs="Traditional Arabic"/>
          <w:color w:val="C00000"/>
          <w:sz w:val="32"/>
          <w:szCs w:val="32"/>
        </w:rPr>
        <w:t xml:space="preserve">09/04/2013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7" o:spid="_x0000_s1251" alt="Description: MASS0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mx3KR&#10;wAIAAMoFAAAOAAAAAAAAAAAAAAAAAC4CAABkcnMvZTJvRG9jLnhtbFBLAQItABQABgAIAAAAIQCY&#10;9mwN2QAAAAMBAAAPAAAAAAAAAAAAAAAAABoFAABkcnMvZG93bnJldi54bWxQSwUGAAAAAAQABADz&#10;AAAAIA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tbl>
      <w:tblPr>
        <w:tblpPr w:leftFromText="180" w:rightFromText="180" w:vertAnchor="text" w:tblpY="471"/>
        <w:bidiVisual/>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41"/>
      </w:tblGrid>
      <w:tr w:rsidR="00DC0CC3" w:rsidTr="009506AA">
        <w:trPr>
          <w:trHeight w:val="4755"/>
        </w:trPr>
        <w:tc>
          <w:tcPr>
            <w:tcW w:w="9941" w:type="dxa"/>
            <w:tcBorders>
              <w:top w:val="thinThickSmallGap" w:sz="24" w:space="0" w:color="FFFFFF"/>
              <w:left w:val="thinThickSmallGap" w:sz="24" w:space="0" w:color="FFFFFF"/>
              <w:bottom w:val="thinThickSmallGap" w:sz="24" w:space="0" w:color="FFFF66"/>
              <w:right w:val="thinThickSmallGap" w:sz="24" w:space="0" w:color="FFFFFF"/>
            </w:tcBorders>
          </w:tcPr>
          <w:p w:rsidR="00DC0CC3" w:rsidRPr="009506AA" w:rsidRDefault="00DC0CC3" w:rsidP="009506AA">
            <w:pPr>
              <w:spacing w:before="100" w:beforeAutospacing="1" w:after="100" w:afterAutospacing="1"/>
              <w:jc w:val="both"/>
              <w:rPr>
                <w:rFonts w:ascii="Traditional Arabic" w:hAnsi="Traditional Arabic" w:cs="Traditional Arabic"/>
                <w:b/>
                <w:bCs/>
                <w:color w:val="CCECFF"/>
                <w:sz w:val="200"/>
                <w:szCs w:val="200"/>
                <w:rtl/>
              </w:rPr>
            </w:pPr>
            <w:r w:rsidRPr="009506AA">
              <w:rPr>
                <w:rFonts w:ascii="Traditional Arabic" w:hAnsi="Traditional Arabic" w:cs="Traditional Arabic"/>
                <w:b/>
                <w:bCs/>
                <w:color w:val="CCECFF"/>
                <w:sz w:val="200"/>
                <w:szCs w:val="200"/>
                <w:rtl/>
              </w:rPr>
              <w:t>مسؤوليّتنا يحددها</w:t>
            </w:r>
          </w:p>
          <w:p w:rsidR="00DC0CC3" w:rsidRPr="009506AA" w:rsidRDefault="00DC0CC3" w:rsidP="009506AA">
            <w:pPr>
              <w:spacing w:before="100" w:beforeAutospacing="1" w:after="100" w:afterAutospacing="1"/>
              <w:jc w:val="center"/>
              <w:rPr>
                <w:rFonts w:ascii="Traditional Arabic" w:hAnsi="Traditional Arabic" w:cs="Traditional Arabic"/>
                <w:b/>
                <w:bCs/>
                <w:color w:val="C00000"/>
                <w:sz w:val="32"/>
                <w:szCs w:val="32"/>
                <w:u w:val="dotted" w:color="00B0F0"/>
                <w:rtl/>
              </w:rPr>
            </w:pPr>
            <w:r w:rsidRPr="009506AA">
              <w:rPr>
                <w:rFonts w:ascii="Traditional Arabic" w:hAnsi="Traditional Arabic" w:cs="Traditional Arabic"/>
                <w:b/>
                <w:bCs/>
                <w:color w:val="CCECFF"/>
                <w:sz w:val="200"/>
                <w:szCs w:val="200"/>
                <w:rtl/>
              </w:rPr>
              <w:t>القائد</w:t>
            </w:r>
          </w:p>
        </w:tc>
      </w:tr>
    </w:tbl>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B065DB">
      <w:pPr>
        <w:spacing w:before="100" w:beforeAutospacing="1" w:after="100" w:afterAutospacing="1"/>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B065DB">
      <w:pPr>
        <w:spacing w:before="100" w:beforeAutospacing="1" w:after="100" w:afterAutospacing="1"/>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خطر</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الفساد</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والانحراف</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على العلماء أن يسدّوا الطريق أمام الاختراق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بفطنة ودقّة متناهية وبمعرفة أساليب العدوّ الخادعة وحيله، وأن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يحبطوا مكائده. إنّ الجلوس على الموائد الملوّنة بمتاع الدنيا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من أكبر الآفات, وإنّ التلوّث بهبات أصحاب المال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والسلطة وعطاياهم، والارتباط المادي بطواغيت الشّهوة والقوّة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أخطر عوامل الانفصال عن الناس والتفريط بثقتهم ومحبّتهم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فالأنانيّة وحبّ الجاه الذي يجرّ الضعفاء إلى أقطاب القوّة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يشكّلان أرضيّة خصبة للتلوّث بالفساد والانحراف. 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نضع نصب أعيننا قوله سبحانه</w:t>
      </w:r>
      <w:r w:rsidRPr="00595AF4">
        <w:rPr>
          <w:rFonts w:ascii="Traditional Arabic" w:hAnsi="Traditional Arabic" w:cs="Traditional Arabic"/>
          <w:color w:val="17365D"/>
          <w:sz w:val="32"/>
          <w:szCs w:val="32"/>
        </w:rPr>
        <w:t xml:space="preserve">: </w:t>
      </w:r>
      <w:r w:rsidRPr="00B065DB">
        <w:rPr>
          <w:rFonts w:ascii="Traditional Arabic" w:hAnsi="Traditional Arabic" w:cs="Traditional Arabic"/>
          <w:color w:val="548DD4"/>
          <w:sz w:val="32"/>
          <w:szCs w:val="32"/>
          <w:rtl/>
        </w:rPr>
        <w:t>﴿</w:t>
      </w:r>
      <w:r w:rsidRPr="00B065DB">
        <w:rPr>
          <w:rFonts w:ascii="Traditional Arabic" w:hAnsi="Traditional Arabic" w:cs="Traditional Arabic"/>
          <w:b/>
          <w:bCs/>
          <w:color w:val="548DD4"/>
          <w:sz w:val="32"/>
          <w:szCs w:val="32"/>
          <w:rtl/>
        </w:rPr>
        <w:t>تِلْكَ الدَّارُ الْآخِرَةُ نَجْعَلُهَا</w:t>
      </w:r>
      <w:r w:rsidRPr="00B065DB">
        <w:rPr>
          <w:rFonts w:ascii="Traditional Arabic" w:hAnsi="Traditional Arabic" w:cs="Traditional Arabic"/>
          <w:b/>
          <w:bCs/>
          <w:color w:val="548DD4"/>
          <w:sz w:val="32"/>
          <w:szCs w:val="32"/>
        </w:rPr>
        <w:t xml:space="preserve"> </w:t>
      </w:r>
      <w:r w:rsidRPr="00B065DB">
        <w:rPr>
          <w:rFonts w:ascii="Traditional Arabic" w:hAnsi="Traditional Arabic" w:cs="Traditional Arabic"/>
          <w:b/>
          <w:bCs/>
          <w:color w:val="548DD4"/>
          <w:sz w:val="32"/>
          <w:szCs w:val="32"/>
          <w:rtl/>
        </w:rPr>
        <w:t>لِلَّذِينَ لَا يُرِيدُونَ عُلُوًّا فِي الْأَرْضِ ولَا فَسَادًا والْعَاقِبَةُ</w:t>
      </w:r>
      <w:r w:rsidRPr="00B065DB">
        <w:rPr>
          <w:rFonts w:ascii="Traditional Arabic" w:hAnsi="Traditional Arabic" w:cs="Traditional Arabic"/>
          <w:b/>
          <w:bCs/>
          <w:color w:val="548DD4"/>
          <w:sz w:val="32"/>
          <w:szCs w:val="32"/>
        </w:rPr>
        <w:t xml:space="preserve"> </w:t>
      </w:r>
      <w:r w:rsidRPr="00B065DB">
        <w:rPr>
          <w:rFonts w:ascii="Traditional Arabic" w:hAnsi="Traditional Arabic" w:cs="Traditional Arabic"/>
          <w:b/>
          <w:bCs/>
          <w:color w:val="548DD4"/>
          <w:sz w:val="32"/>
          <w:szCs w:val="32"/>
          <w:rtl/>
        </w:rPr>
        <w:t>لِلْمُتَّقِينَ﴾</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القصص: 83</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أمّة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إحقاق</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الحق</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لا يجوز أن ننظر إلى هذا الأفق بنظرة متسرّعة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متشائمة. التشاؤم في تقويم قدراتنا كفران بنعم الله، والغفلة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الإمداد الإلهيّ ودعم سنن الخلق انزلاق في ورطة</w:t>
      </w:r>
      <w:r w:rsidRPr="006B753A">
        <w:rPr>
          <w:rFonts w:ascii="Traditional Arabic" w:hAnsi="Traditional Arabic" w:cs="Traditional Arabic"/>
          <w:b/>
          <w:bCs/>
          <w:color w:val="548DD4"/>
          <w:sz w:val="32"/>
          <w:szCs w:val="32"/>
        </w:rPr>
        <w:t xml:space="preserve"> : </w:t>
      </w:r>
      <w:r>
        <w:rPr>
          <w:rFonts w:ascii="Traditional Arabic" w:hAnsi="Traditional Arabic" w:cs="Traditional Arabic"/>
          <w:b/>
          <w:bCs/>
          <w:color w:val="548DD4"/>
          <w:sz w:val="32"/>
          <w:szCs w:val="32"/>
          <w:rtl/>
        </w:rPr>
        <w:t>﴿</w:t>
      </w:r>
      <w:r w:rsidRPr="006B753A">
        <w:rPr>
          <w:rFonts w:ascii="Traditional Arabic" w:hAnsi="Traditional Arabic" w:cs="Traditional Arabic"/>
          <w:b/>
          <w:bCs/>
          <w:color w:val="548DD4"/>
          <w:sz w:val="32"/>
          <w:szCs w:val="32"/>
          <w:rtl/>
        </w:rPr>
        <w:t>الظَّانِّينَ بِاللهِ ظَنَّ</w:t>
      </w:r>
      <w:r w:rsidRPr="006B753A">
        <w:rPr>
          <w:rFonts w:ascii="Traditional Arabic" w:hAnsi="Traditional Arabic" w:cs="Traditional Arabic"/>
          <w:b/>
          <w:bCs/>
          <w:color w:val="548DD4"/>
          <w:sz w:val="32"/>
          <w:szCs w:val="32"/>
        </w:rPr>
        <w:t xml:space="preserve"> </w:t>
      </w:r>
      <w:r w:rsidRPr="006B753A">
        <w:rPr>
          <w:rFonts w:ascii="Traditional Arabic" w:hAnsi="Traditional Arabic" w:cs="Traditional Arabic"/>
          <w:b/>
          <w:bCs/>
          <w:color w:val="548DD4"/>
          <w:sz w:val="32"/>
          <w:szCs w:val="32"/>
          <w:rtl/>
        </w:rPr>
        <w:t>السَّوْءِ</w:t>
      </w:r>
      <w:r>
        <w:rPr>
          <w:rFonts w:ascii="Traditional Arabic" w:hAnsi="Traditional Arabic" w:cs="Traditional Arabic"/>
          <w:b/>
          <w:bCs/>
          <w:color w:val="548DD4"/>
          <w:sz w:val="32"/>
          <w:szCs w:val="32"/>
          <w:rtl/>
        </w:rPr>
        <w:t>﴾</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الفتح: 6</w:t>
      </w:r>
      <w:r>
        <w:rPr>
          <w:rFonts w:ascii="Traditional Arabic" w:hAnsi="Traditional Arabic" w:cs="Traditional Arabic"/>
          <w:color w:val="17365D"/>
          <w:sz w:val="32"/>
          <w:szCs w:val="32"/>
        </w:rPr>
        <w:t>[</w:t>
      </w:r>
      <w:r>
        <w:rPr>
          <w:rFonts w:ascii="Traditional Arabic" w:hAnsi="Traditional Arabic" w:cs="Traditional Arabic"/>
          <w:color w:val="17365D"/>
          <w:sz w:val="32"/>
          <w:szCs w:val="32"/>
          <w:rtl/>
        </w:rPr>
        <w:t>.</w:t>
      </w:r>
    </w:p>
    <w:p w:rsidR="00DC0CC3" w:rsidRPr="00595AF4" w:rsidRDefault="00DC0CC3" w:rsidP="00B065DB">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نحن قادرون على أن نكسر حلقة الاحتكارات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العلميّة والاقتصاديّة والسياسيّة لقوى الهيمنة، وأن نجعل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الأمّة الإسلاميّة سبّاقة لإحقاق حقوق أكثريّة شعوب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العالم التي هي اليوم مقهورة أمام أقليّة مستكبرة</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لا</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للتبعيّة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ينبغي في إطار حركات الصحوة الإسلاميّة الالتفات دائماً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التجربة المرّة والفظيعة التي تركتها التبعيّة للغرب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السياسة والأخلاق والسلوك ونمط الحياة</w:t>
      </w:r>
      <w:r w:rsidRPr="00595AF4">
        <w:rPr>
          <w:rFonts w:ascii="Traditional Arabic" w:hAnsi="Traditional Arabic" w:cs="Traditional Arabic"/>
          <w:color w:val="17365D"/>
          <w:sz w:val="32"/>
          <w:szCs w:val="32"/>
        </w:rPr>
        <w:t>.</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لقد مُنيت البلدان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خلال أكثر من قرن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التبعيّة لثقافة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الدول المستكبرة وسياستها, بآفات مهلكة مثل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الذّيلية[التبعيّة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والذّلة السياسيّة والفقر الاقتصاديّ وتهاوي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الأخلاق والفضيلة، والتخلّف العلميّ المخجِل، بينما الأمّة 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تمتلك تاريخاً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مشرقاً من التقدّم في جميع هذه المجالات</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فلسطين</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علامة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الوفاء</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أيّ تيار في البلدان الإسلاميّة يتناسى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الواجب الدينيّ والوطنيّ انصياعاً للإرادة الأمريكيّة المتعنّتة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بمسوِّغات غير منطقيّة يجب أن لا يتوقّع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غير التشكيك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وفائه للإسلام وفي صدق ادعاءاته الوطنيّة</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هذا هو المحكّ. كلّ من يرفض شعار تحرير القدس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الشريف وإنقاذ الشعب الفلسطينيّ وأرض فلسطين، أو يجعلها مسألة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ثانويّة، ويدير ظهره لجبهة المقاومة، فهو متّهم</w:t>
      </w:r>
      <w:r w:rsidRPr="00595AF4">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من</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نام</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لم</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يُنَم</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عنه</w:t>
      </w:r>
      <w:r w:rsidRPr="005C62A0">
        <w:rPr>
          <w:rFonts w:ascii="Traditional Arabic" w:hAnsi="Traditional Arabic" w:cs="Traditional Arabic"/>
          <w:b/>
          <w:bCs/>
          <w:color w:val="C00000"/>
          <w:sz w:val="32"/>
          <w:szCs w:val="32"/>
          <w:u w:val="dotted" w:color="00B0F0"/>
        </w:rPr>
        <w:t xml:space="preserve"> </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إنّ درس الإمام عليّ</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“عليه السلام”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لنا هو أنّه</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BF7323">
        <w:rPr>
          <w:rFonts w:ascii="Traditional Arabic" w:hAnsi="Traditional Arabic" w:cs="Traditional Arabic"/>
          <w:b/>
          <w:bCs/>
          <w:color w:val="17365D"/>
          <w:sz w:val="32"/>
          <w:szCs w:val="32"/>
          <w:rtl/>
        </w:rPr>
        <w:t>من</w:t>
      </w:r>
      <w:r w:rsidRPr="00BF7323">
        <w:rPr>
          <w:rFonts w:ascii="Traditional Arabic" w:hAnsi="Traditional Arabic" w:cs="Traditional Arabic"/>
          <w:b/>
          <w:bCs/>
          <w:color w:val="17365D"/>
          <w:sz w:val="32"/>
          <w:szCs w:val="32"/>
        </w:rPr>
        <w:t xml:space="preserve"> </w:t>
      </w:r>
      <w:r w:rsidRPr="00BF7323">
        <w:rPr>
          <w:rFonts w:ascii="Traditional Arabic" w:hAnsi="Traditional Arabic" w:cs="Traditional Arabic"/>
          <w:b/>
          <w:bCs/>
          <w:color w:val="17365D"/>
          <w:sz w:val="32"/>
          <w:szCs w:val="32"/>
          <w:rtl/>
        </w:rPr>
        <w:t>نام لم يُنَم عنه</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وإن تجربتنا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الجمهوريّة 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مليئة بدروس العبرة في هذا المجال. إذ بعد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انتصار الثورة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في إيران، بدأت الحكومات الغربيّة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والأمريكيّة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المستكبرة التي كانت منذ أمد بعيد تسيطر على طواغيت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إيران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وتتحكّم في المصير السياسيّ والاقتصاديّ والثقافيّ لبلدنا،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وتستهين بالقوّة الضّخمة للإيمان الإسلاميّ في داخل المجتمع، وكانت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غافلة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 قوّة الإسلام والقرآن في التعبئة والتوجيه، بدأت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تفهم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فجأة ما وقعت فيه من غفلة، فتحرّكت دوائرها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الحكوميّة وأجهزتها الاستخباريّة ومراكز صنع القرار فيها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لِتَجبُرَ ما مُنيت به من هزيمة فاقت الحدود</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الثبات</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والحضور</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رأينا خلال هذه الأعوام الثلاثين ونيّف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أنواع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المؤامرات والمخطّطات، والذي بدّد مكرهم أساساً عاملان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الثبات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المبادئ الإسلاميّة، والحضور الجماهيريّ في الساحة</w:t>
      </w:r>
      <w:r w:rsidRPr="00595AF4">
        <w:rPr>
          <w:rFonts w:ascii="Traditional Arabic" w:hAnsi="Traditional Arabic" w:cs="Traditional Arabic"/>
          <w:color w:val="17365D"/>
          <w:sz w:val="32"/>
          <w:szCs w:val="32"/>
        </w:rPr>
        <w:t>.</w:t>
      </w:r>
    </w:p>
    <w:p w:rsidR="00DC0CC3" w:rsidRPr="00BF7323"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هذان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العاملان هما مفتاح الفتح والفَرَج في 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مكان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العامل الأوّل يضمنه الإيمان الصادق بالوعد الإلهيّ، والعامل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الثاني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سيبقى ببركة الجهود المخلصة والبيان الصادق. الشعب الذي يؤمن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بصدقِ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قادته وإخلاصهم يجعل الساحة فاعلة بحضوره المبارك. وأينما حضر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بعزم راسخ, في أيّ ساحة, فستعجز أيّ قدرة عن إنزال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الهزيمة به. هذه تجربة ناجحة لكلّ الشعوب التي صنعت بحضورها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الصحوة الإسلاميّة</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وصيّة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للمسؤولين</w:t>
      </w:r>
    </w:p>
    <w:p w:rsidR="00DC0CC3" w:rsidRPr="00BF7323" w:rsidRDefault="00DC0CC3" w:rsidP="00BF7323">
      <w:pPr>
        <w:spacing w:before="100" w:beforeAutospacing="1" w:after="100" w:afterAutospacing="1"/>
        <w:ind w:firstLine="720"/>
        <w:jc w:val="both"/>
        <w:rPr>
          <w:rFonts w:ascii="Traditional Arabic" w:hAnsi="Traditional Arabic" w:cs="Traditional Arabic"/>
          <w:color w:val="C00000"/>
          <w:sz w:val="32"/>
          <w:szCs w:val="32"/>
        </w:rPr>
      </w:pPr>
      <w:r w:rsidRPr="00595AF4">
        <w:rPr>
          <w:rFonts w:ascii="Traditional Arabic" w:hAnsi="Traditional Arabic" w:cs="Traditional Arabic"/>
          <w:color w:val="17365D"/>
          <w:sz w:val="32"/>
          <w:szCs w:val="32"/>
          <w:rtl/>
        </w:rPr>
        <w:t>وصيّتي لكم أيّها المسؤولون المحترمون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هي: اتّخذوا القانون معياراً. في الآية الكريمة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تُليت، تمّت الإشارة إلى أداء الأمانة </w:t>
      </w:r>
      <w:r>
        <w:rPr>
          <w:rFonts w:ascii="Traditional Arabic" w:hAnsi="Traditional Arabic" w:cs="Traditional Arabic"/>
          <w:b/>
          <w:bCs/>
          <w:color w:val="17365D"/>
          <w:sz w:val="32"/>
          <w:szCs w:val="32"/>
          <w:rtl/>
        </w:rPr>
        <w:t>﴿</w:t>
      </w:r>
      <w:r w:rsidRPr="006B753A">
        <w:rPr>
          <w:rFonts w:ascii="Traditional Arabic" w:hAnsi="Traditional Arabic" w:cs="Traditional Arabic"/>
          <w:b/>
          <w:bCs/>
          <w:color w:val="548DD4"/>
          <w:sz w:val="32"/>
          <w:szCs w:val="32"/>
          <w:rtl/>
        </w:rPr>
        <w:t>إنّ الله يأمركم أن تؤدّوا الأمانات إلى</w:t>
      </w:r>
      <w:r w:rsidRPr="006B753A">
        <w:rPr>
          <w:rFonts w:ascii="Traditional Arabic" w:hAnsi="Traditional Arabic" w:cs="Traditional Arabic"/>
          <w:b/>
          <w:bCs/>
          <w:color w:val="548DD4"/>
          <w:sz w:val="32"/>
          <w:szCs w:val="32"/>
        </w:rPr>
        <w:t xml:space="preserve"> </w:t>
      </w:r>
      <w:r w:rsidRPr="006B753A">
        <w:rPr>
          <w:rFonts w:ascii="Traditional Arabic" w:hAnsi="Traditional Arabic" w:cs="Traditional Arabic"/>
          <w:b/>
          <w:bCs/>
          <w:color w:val="548DD4"/>
          <w:sz w:val="32"/>
          <w:szCs w:val="32"/>
          <w:rtl/>
        </w:rPr>
        <w:t>أهلها</w:t>
      </w:r>
      <w:r>
        <w:rPr>
          <w:rFonts w:ascii="Traditional Arabic" w:hAnsi="Traditional Arabic" w:cs="Traditional Arabic"/>
          <w:b/>
          <w:bCs/>
          <w:color w:val="548DD4"/>
          <w:sz w:val="32"/>
          <w:szCs w:val="32"/>
          <w:rtl/>
        </w:rPr>
        <w:t>﴾</w:t>
      </w:r>
      <w:r>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النساء</w:t>
      </w:r>
      <w:r>
        <w:rPr>
          <w:rFonts w:ascii="Traditional Arabic" w:hAnsi="Traditional Arabic" w:cs="Traditional Arabic"/>
          <w:color w:val="17365D"/>
          <w:sz w:val="32"/>
          <w:szCs w:val="32"/>
          <w:rtl/>
        </w:rPr>
        <w:t>:58</w:t>
      </w:r>
      <w:r>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أداء الأمانة هو بالعمل طبقاً لنصّ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القانون</w:t>
      </w:r>
    </w:p>
    <w:p w:rsidR="00DC0CC3" w:rsidRPr="00BF7323" w:rsidRDefault="00DC0CC3" w:rsidP="006B753A">
      <w:pPr>
        <w:spacing w:before="100" w:beforeAutospacing="1" w:after="100" w:afterAutospacing="1"/>
        <w:ind w:firstLine="720"/>
        <w:jc w:val="right"/>
        <w:rPr>
          <w:rFonts w:ascii="Traditional Arabic" w:hAnsi="Traditional Arabic" w:cs="Traditional Arabic"/>
          <w:color w:val="C00000"/>
          <w:sz w:val="32"/>
          <w:szCs w:val="32"/>
        </w:rPr>
      </w:pPr>
      <w:r w:rsidRPr="00BF7323">
        <w:rPr>
          <w:rFonts w:ascii="Traditional Arabic" w:hAnsi="Traditional Arabic" w:cs="Traditional Arabic"/>
          <w:color w:val="C00000"/>
          <w:sz w:val="32"/>
          <w:szCs w:val="32"/>
        </w:rPr>
        <w:t>29/04/2013</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الحصانة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نحن نملك نوعاً من الحصانة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والتحصّن في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القضيّة، بسبب وجود الحجاب وبقيّة الضوابط، لكن يجب أن لا نستسهل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الأمر، وأن نأخذه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محمل الجدّ. فقضيّة الانجذاب الجنسيّ وخطره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والرجل والمجتمع والعائلة. برأيي ينبغي النظر إليه بجدّ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وأهميّة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كبرى</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حماية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المرأة</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لدينا في بلادنا نساء ضعيفات، محرومات، نساء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مظلومات مقهورات، يجب الحؤول دون هذا الظلم الواقع. ويجب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وضع قوانين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مهمّة، ولا بد من وجود خُلقيّات لازمة، وآداب وأعراف ينبغي أن تتحقّق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شتّى المستويات، لحماية المرأة من التعرّض للاضطهاد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الأمور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التالية: الاحترام، المعاشرة، الجنس، الثقافة والفكر... فإذا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كانت المرأة محترمة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ومُكرّمة في محيط العائلة، فإنّ جزءاً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مهمّاً من مشاكل المجتمع سيُحلّ. يجب أن نجعل الأبناء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يُقبّلون يد الأم. وهذا ما يصبو إليه الإسلام,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العائلات أكثر تديُّناً وأخلاقاً وقُرباً من المفاهيم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الدينيّة.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تكون العلاقة بين الأبناء والأمّ تكريميّة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وهذا لا يتنافى أبداً 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العلاقات العاطفيّة والحميمة بين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 والأبناء</w:t>
      </w:r>
      <w:r w:rsidRPr="00595AF4">
        <w:rPr>
          <w:rFonts w:ascii="Traditional Arabic" w:hAnsi="Traditional Arabic" w:cs="Traditional Arabic"/>
          <w:color w:val="17365D"/>
          <w:sz w:val="32"/>
          <w:szCs w:val="32"/>
        </w:rPr>
        <w:t>.</w:t>
      </w:r>
      <w:r>
        <w:rPr>
          <w:rFonts w:ascii="Traditional Arabic" w:hAnsi="Traditional Arabic" w:cs="Traditional Arabic"/>
          <w:color w:val="17365D"/>
          <w:sz w:val="32"/>
          <w:szCs w:val="32"/>
        </w:rPr>
        <w:t xml:space="preserve">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قلبٌ</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ينبض</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بالحماس</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يجب أن يمتلك شعبنا الأمل، فإن وُجِد الأمل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وُجِدَ الحماس... والحماس ينبع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القلب، ويُهدى بالعقل، ويُدعّم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بالإيمان. وهذا ليس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دستوراً. فإذا فرغ القلب من الأمل، والفكر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المنطق السويّ،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فلن ينوجد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الحماس والملحمة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يستوجب عدم وجود أجواء التشاؤم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وسوء الظنّ. ويستوجب إيجاد أجواء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الأمل، التفاؤل وتوسيع الآفاق. الآفاق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المؤكّدة، اليقينيّة، الحقيقيّة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وليس التلقينيّة</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لكلّ</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مقامٍ</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مقال</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هناك نقطة من المستحسن أن أذكرها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مجلسنا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فقد كنت أعترض طوال السنوات الماضية، وفي أغلب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الأوقات على الإخوة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المدّاحين الذين يُنشدون هنا واعتراضي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بسبب تحويلهم مجلس المولد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قراءة التعزية واستدرار الدمع،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لكل مقام مقال, يُقال لكم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مدّاحون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فماذا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يعني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المدّاح؟ الشاخص الأساس فيكم هو المدح، وليست قراءة التعزية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اقرأوا التعزية، فأنا من المؤيّدين لقراءتها، وأنا نفسي قارئ</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تعزية. لكن ليس من المفترض أن يُقرأ العزاء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مجلس مولد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الأئمّة (عليهم السلام)، وأن تُزفرَ آه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ويُستدرَّ دمع، لا حاجة لذلك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أبداً</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واجب</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التكريم</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اليوم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احترام المرأة وتكريمها مسألة ينبغي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إعطاؤها اهتماماً وعناية خاصَّيْن، ومسألة تصرّفات المرأة في محيط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العائلة، في محيط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العمل، في محيط السياسة، في محيط الاجتماع شيء،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وكيفيّة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التصرّف مع النساء شيء آخر. على الرجال ـ سواء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رجال العائلة كالآباء والإخوة والأزواج، أو الرجال في محيط عملها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يتصرّفوا معها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بكلّ احترام ومحبّة،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جانب النجابة والعفّة، لذا يجب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وضع الخِطط والبرامج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أجل تكريم المرأة، وواجبات المرأة، وأيضاً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واجباتنا تجاه المرأة، بشكل منفصل</w:t>
      </w:r>
      <w:r w:rsidRPr="00595AF4">
        <w:rPr>
          <w:rFonts w:ascii="Traditional Arabic" w:hAnsi="Traditional Arabic" w:cs="Traditional Arabic"/>
          <w:color w:val="17365D"/>
          <w:sz w:val="32"/>
          <w:szCs w:val="32"/>
        </w:rPr>
        <w:t>.</w:t>
      </w:r>
    </w:p>
    <w:p w:rsidR="00DC0CC3" w:rsidRPr="00BF7323" w:rsidRDefault="00DC0CC3" w:rsidP="00BF7323">
      <w:pPr>
        <w:spacing w:before="100" w:beforeAutospacing="1" w:after="100" w:afterAutospacing="1"/>
        <w:ind w:firstLine="720"/>
        <w:jc w:val="right"/>
        <w:rPr>
          <w:rFonts w:ascii="Traditional Arabic" w:hAnsi="Traditional Arabic" w:cs="Traditional Arabic"/>
          <w:color w:val="C00000"/>
          <w:sz w:val="32"/>
          <w:szCs w:val="32"/>
          <w:rtl/>
          <w:lang w:bidi="ar-LB"/>
        </w:rPr>
      </w:pPr>
      <w:r>
        <w:rPr>
          <w:rFonts w:ascii="Traditional Arabic" w:hAnsi="Traditional Arabic" w:cs="Traditional Arabic"/>
          <w:color w:val="C00000"/>
          <w:sz w:val="32"/>
          <w:szCs w:val="32"/>
        </w:rPr>
        <w:t>11/05/2013</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مسيرة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التقدُّم</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إذا لم تتوفّر في بلد من البلدان طاقات إنسانيّة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عاملة، أو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إذا كانت هذه الطاقات ضعيفة، أو غير ماهرة، أو إذا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شابت أذهانها وأفكارها طرائق سياسيّة متنوّعة، فإنّ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البلد سيصاب بالشّلل. أنتم (المنظومة العمّالية في البلد</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العمود الفقريّ للبلد، وأنتم الذين تعملون غالباً على الحيلولة دون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إصابة البلد بالشلل. هذا شيء يجب أن يعلم ويكون واضحاً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ويتوجّب أن يعلمه ويفهمه جميع الناس. على مستوى صناعة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الثقافة يجب أن يعرف الناس قيمة العمل والعامل، وعلى المستوى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العمليّ أيضاً ينبغي للمشرّعين والتّنفيذيّين أن يولوا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الأمور أهميّة دائمة؛ فإذا تمتّعت شريحة العمّال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بلد من البلدان بالرعاية والأمل والأمن المهنيّ، فستكون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مسيرة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البلد نحو التقدّم سهلة يسيرة</w:t>
      </w:r>
      <w:r w:rsidRPr="00595AF4">
        <w:rPr>
          <w:rFonts w:ascii="Traditional Arabic" w:hAnsi="Traditional Arabic" w:cs="Traditional Arabic"/>
          <w:color w:val="17365D"/>
          <w:sz w:val="32"/>
          <w:szCs w:val="32"/>
        </w:rPr>
        <w:t>.</w:t>
      </w:r>
    </w:p>
    <w:p w:rsidR="00DC0CC3" w:rsidRPr="00BF7323" w:rsidRDefault="00DC0CC3" w:rsidP="00BF7323">
      <w:pPr>
        <w:spacing w:before="100" w:beforeAutospacing="1" w:after="100" w:afterAutospacing="1"/>
        <w:ind w:firstLine="720"/>
        <w:jc w:val="right"/>
        <w:rPr>
          <w:rFonts w:ascii="Traditional Arabic" w:hAnsi="Traditional Arabic" w:cs="Traditional Arabic"/>
          <w:color w:val="C00000"/>
          <w:sz w:val="32"/>
          <w:szCs w:val="32"/>
          <w:rtl/>
          <w:lang w:bidi="ar-LB"/>
        </w:rPr>
      </w:pPr>
      <w:r w:rsidRPr="006B753A">
        <w:rPr>
          <w:rFonts w:ascii="Traditional Arabic" w:hAnsi="Traditional Arabic" w:cs="Traditional Arabic"/>
          <w:color w:val="C00000"/>
          <w:sz w:val="32"/>
          <w:szCs w:val="32"/>
        </w:rPr>
        <w:t>27/04/2013</w:t>
      </w:r>
      <w:r>
        <w:rPr>
          <w:rFonts w:ascii="Traditional Arabic" w:hAnsi="Traditional Arabic" w:cs="Traditional Arabic"/>
          <w:color w:val="C00000"/>
          <w:sz w:val="32"/>
          <w:szCs w:val="32"/>
        </w:rPr>
        <w:t xml:space="preserve">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التأثير</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الكبير</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للمعلّم</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أنتم المعلّمين من تشكّلون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الشخصيّات،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تصقلونها. ليست المسألة مجرّد أن تلقوا كلمتين، أو تعطوا درساً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الصفّ؛ جميع تصرّفاتكم، حركاتكم، طريقتكم، أخلاقكم، تترك أثرها بصورة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مباشرة في هذا المخاطبَ المستهدَف [المتلقّي]، وتُشكّله. وما تزرعوه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ذهنه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أيضاً تحت عنوان التعليم، هو من أكثر الحقائق بقاءً،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ذهن الإنسان. بعد خمسين، أو ستّين عاماً، يبقى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ذهن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 الكثير من التفاصيل التي قالها المعلّم له، والكثير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الخصائص التي ينقلها [المعلّم] للتلميذ بتصرّفاته، بأخلاقه، بطريقة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كلامه، وطريقه تعامله مع التلاميذ، تبقى في 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أحياناً يلتفت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الإنسان إلى ذلك، وأحياناً لا يلتفت؛ جميعنا نسير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دون التفات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الطريق نفسه، الذي خطّ المعلّمون الجزء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الأكبر منه في نفوسنا؛ وهذا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أمر بالغ الأهميّة</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نحو</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الأهداف</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الإسلاميّة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طريق</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العُلى</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البلد الذي يريد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يصل إلى العلى،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الغنى والرفاه، إلى العلم والتفوّق، والذي يريد رفد المجتمع البشري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بأناس شجعان، أحرار، واعين، عاقلين، عقلاء ومفكّرين، عليه أن يعدّ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البنية التحتيّة الأساسيّة؛ البنية التحتيّة للتعليم في مرحلة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الطفولة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والحداثة</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انتظار</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بفارغ</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الصبر</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الأعمال العميقة ليست قصيرة الأمد؛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ليست سريعة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النتيجة؛ هي طويلة الأمد؛ ونتيجتها تأتي متأخّرة؛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إذا ما تشكّلت بشكل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صحيح، سوف تبقى، وتثمر؛ إذا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 تُتقَن، وتُعُجّل فيها، سوف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لن تعطي الثمرة المرجوّة. جاء في الحديث عن المعصوم</w:t>
      </w:r>
      <w:r w:rsidRPr="00595AF4">
        <w:rPr>
          <w:rFonts w:ascii="Traditional Arabic" w:hAnsi="Traditional Arabic" w:cs="Traditional Arabic"/>
          <w:color w:val="17365D"/>
          <w:sz w:val="32"/>
          <w:szCs w:val="32"/>
        </w:rPr>
        <w:t>: «</w:t>
      </w:r>
      <w:r w:rsidRPr="00595AF4">
        <w:rPr>
          <w:rFonts w:ascii="Traditional Arabic" w:hAnsi="Traditional Arabic" w:cs="Traditional Arabic"/>
          <w:color w:val="17365D"/>
          <w:sz w:val="32"/>
          <w:szCs w:val="32"/>
          <w:rtl/>
        </w:rPr>
        <w:t>ومجتني الثمرة لغير وقت إيناعها، كالزارع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غير أرضه</w:t>
      </w:r>
      <w:r w:rsidRPr="00595AF4">
        <w:rPr>
          <w:rFonts w:ascii="Traditional Arabic" w:hAnsi="Traditional Arabic" w:cs="Traditional Arabic"/>
          <w:color w:val="17365D"/>
          <w:sz w:val="32"/>
          <w:szCs w:val="32"/>
        </w:rPr>
        <w:t>»</w:t>
      </w:r>
      <w:r w:rsidRPr="00595AF4">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فإذا قطفتم الثمرة قبل نضوجها، فأنتم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الواقع لم تحصلوا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شيء، وضاعت جهودكم سدًى. انتظروا الثمرة حتّى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تينع، ومن ثمّ اقطفوها حتّى تستفيدوا من جميع منافعها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النظر</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الثاقب</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موضوع الكتب الدراسيّة هي أيضاً مهمّة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ينبغي على الدوام، تطوير مضامين هذه الكتب ومحتوياتها والارتقاء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حسبما تقتضيه الحاجة. ينبغي وجود أجهزة مراقبة ذكيّة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جميع مؤسّسات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التربية والتعليم، بحيث تراقب التطوّرات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المبنيّة على وثيقة التحوّل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ولينظروا أين توجد ثغرة، أين يوجد خطأ، أين توجد تجربة غير ناجحة،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فلتُصلح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فوراً ـ يلزمنا النظر الثاقب ـ كما علينا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ندرس</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الاحتياجات في مجال الموادّ التدريسيّة والكتب الدراسيّة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منذ</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سنوات ونحن ندخل مسائل ومطالب في الكتب؛ فيتمّ إخراج</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بعضها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وإدخال بعضها الآخر. فلننظر أيّاً من المعارف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الإلهيّة، من المعارف الإسلاميّة، من المعارف المدنيّة،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معارف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بناء الحضارات، من معارف بناء الإنسان، المعارف التي تعزّ</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شعباً ما، تطوّره، تجعله رياديّاً، فلندخلها في كتبنا إن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 تكن موجودة؛ وأيّ الأمور هي في الجهة المقابلة مخدّرة، مضلّة،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فلنحذفها؛ أيّ الأمور تلزم الأجيال أو الفتية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والفتيات،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فلندخلها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نحو</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الأفق</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النيّر</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عندما يمتلك عامّة أفراد الشعب، ونوع الشعب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جميع أنحاء البلاد، الدافع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اللّازم من أجل التحرّك، من خلال النظر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الأفق النيّر، سوف تحدث هذه الملحمة، وإن شاء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بفضل الله، وبتوفيقه، سوف تحدث هذه الملحمة. وللتربية والتعليم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المجال دور خلّاق. قد يكون هناك تلميذ</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ما لم يبلغ السنّ القانونيّة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للإدلاء برأيه، لكن بإمكانه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التأثير في والديه لجهة ولوج هذا الميدان،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ولـتأدية المسؤولية.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الأعداد الكبيرة من المعلّمين في كافّة أنحاء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يمكنها أن تؤثّر في قضيّة الانتخابات هذه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 بيت القصيد الأبرز في الملحمة السياسيّة، 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الانتخابات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القادمة ـ وأيضاً في الملحمة الاقتصاديّة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هي مسألة طويلة الأمد،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ويمكن أن يكون لها دور فعّال</w:t>
      </w:r>
      <w:r w:rsidRPr="00595AF4">
        <w:rPr>
          <w:rFonts w:ascii="Traditional Arabic" w:hAnsi="Traditional Arabic" w:cs="Traditional Arabic"/>
          <w:color w:val="17365D"/>
          <w:sz w:val="32"/>
          <w:szCs w:val="32"/>
        </w:rPr>
        <w:t>.</w:t>
      </w:r>
    </w:p>
    <w:p w:rsidR="00DC0CC3" w:rsidRPr="006B753A" w:rsidRDefault="00DC0CC3" w:rsidP="006B753A">
      <w:pPr>
        <w:spacing w:before="100" w:beforeAutospacing="1" w:after="100" w:afterAutospacing="1"/>
        <w:ind w:firstLine="720"/>
        <w:jc w:val="right"/>
        <w:rPr>
          <w:rFonts w:ascii="Traditional Arabic" w:hAnsi="Traditional Arabic" w:cs="Traditional Arabic"/>
          <w:color w:val="C00000"/>
          <w:sz w:val="32"/>
          <w:szCs w:val="32"/>
        </w:rPr>
      </w:pPr>
      <w:r w:rsidRPr="006B753A">
        <w:rPr>
          <w:rFonts w:ascii="Traditional Arabic" w:hAnsi="Traditional Arabic" w:cs="Traditional Arabic"/>
          <w:color w:val="C00000"/>
          <w:sz w:val="32"/>
          <w:szCs w:val="32"/>
        </w:rPr>
        <w:t>8/5/2013</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في</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محضر</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الله</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يعتبر العلماء وأهل المعنى وأهل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السلوك أنّ شهر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رجب هو مقدّمة لشهر رمضان. فشهرا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رجب وشعبان، هما محطة من أجل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يتمكّن الإنسان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 الدخول مستعدّاً إلى شهر رمضان الذي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شهر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ضيافة الله. الاستعداد لماذا؟ في الدرجة الأولى، الاستعداد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لتوجّه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القلب وحضوره؛ أن يعتبر نفسه في محضر العلم الإلهيّ،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محضر الله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سبحان من أحصى كلّ شيء علمه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يعتبر جميع حالاته، حركاته، نيّاته، خواطره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القلبيّة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معرض العلم الإلهيّ ومحضره؛ هذا مهمّ في الدرجة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الأولى؛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وإذا ما حصل هذا، عندها سيزداد التفاتنا إلى أعمالنا،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أحاديثنا، مخالطاتنا ومعاشراتنا، سكوتنا، كلامنا؛ سنلتفت إلى ما نقول،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أين نسير، على ماذا نُقدم، ضدّ من نتكلّم، لمصلحة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نتكلّم. عندما يعتبر الإنسان نفسه في محضر الله، سيلتفت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أكثر إلى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أعماله وحركاته وتصرّفاته. إنّ أساس مشاكلنا 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بسبب غفلتنا عن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تصرّفاتنا وأفعالنا</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المعنويّات</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رصيد</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المواجهات</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ما يحصّله الشعب عن هذا الطريق ومن الطرق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المعنويّة، يصبح رصيداً، وذخيرةً، تمكّنه من التقدّم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بإرادة ثابتة وعزم راسخ في مواجهة المشاكل في جميع ميادين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الحياة؛ وفتح الطرق المسدودة، وإنجاز الأعمال الكبرى. إنّ رصيد 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الأمور هو هذه المعنويّة</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الإمام</w:t>
      </w:r>
      <w:r w:rsidRPr="005C62A0">
        <w:rPr>
          <w:rFonts w:ascii="Traditional Arabic" w:hAnsi="Traditional Arabic" w:cs="Traditional Arabic"/>
          <w:b/>
          <w:bCs/>
          <w:color w:val="C00000"/>
          <w:sz w:val="32"/>
          <w:szCs w:val="32"/>
          <w:u w:val="dotted" w:color="00B0F0"/>
        </w:rPr>
        <w:t xml:space="preserve"> </w:t>
      </w:r>
      <w:r>
        <w:rPr>
          <w:rFonts w:ascii="Traditional Arabic" w:hAnsi="Traditional Arabic" w:cs="Traditional Arabic"/>
          <w:b/>
          <w:bCs/>
          <w:color w:val="C00000"/>
          <w:sz w:val="32"/>
          <w:szCs w:val="32"/>
          <w:u w:val="dotted" w:color="00B0F0"/>
          <w:rtl/>
        </w:rPr>
        <w:t>(قدس سره)</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راهب</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الليل</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وأسد</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النهار</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شخصاً مثل إمامنا الراحل العظيم</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(قدس سره)</w:t>
      </w:r>
      <w:r w:rsidRPr="00595AF4">
        <w:rPr>
          <w:rFonts w:ascii="Traditional Arabic" w:hAnsi="Traditional Arabic" w:cs="Traditional Arabic"/>
          <w:color w:val="17365D"/>
          <w:sz w:val="32"/>
          <w:szCs w:val="32"/>
          <w:rtl/>
        </w:rPr>
        <w:t>، الذي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ورد الميدان وحيداً، واستطاع بفضل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العزم والإرادة الراسخين، والإيمان والتوكّل، أن يعبّئ عموم أفراد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وأن يطلق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الحركة العظيمة، كان مستنداً قبل أيّ شيء إلى ذلك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الغليان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القلبيّ، والمعنويّ، والروحيّ، والتوكّل، والمعرفة، والعبادة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هذا العظيم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إلى آخر عمره، على الرغم من الشيخوخة والضعف، والهرم،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منتصف الليل، يذرف الدموع. نحن نعلم من أقربائه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كانوا مطّلعين على جميع تفاصيل حياته، وسمعنا،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وأُخبرنا؛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 كان يقوم في منتصف الليالي، ويستمدّ العون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الله ـ</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رهبان الليل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ـ هذه حالته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الليل، فيما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كان نهاراً كأسد مزمجر في الساحات، يهزم القوى، يزيل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ضعف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يقوّي إراداتنا جميعاً نحن الشعب ويسيّرها؛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ببركة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ذلك الرصيد المعنويّ</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سرُّ</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تقدُّمنا</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أعزّائي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هو سرّ تقدّم الشعب الإيرانيّ.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تشاهدونه اليوم، وهو أنّ شعباً على الرغم من كلّ هذه العداوات،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وكلّ هذا المكر والرذالة اللذين يحيكهما الأعداء له، على المستويات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المختلفة، في الميادين المختلفة، من الجوانب المختلفة، مع ذلك 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يستطيعوا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إيقاف هذا الشعب، وقد أجبر الشعب الإيرانيّ بعزمه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وتقدّمه، وحركته المستمرّة والجهاديّة، كلّ هؤلاء على التراجع،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بسبب هذه الخصوصيّات، بسبب هذا الدعم الإلهيّ؛ وهذا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سيستمرّ، وسوف يستمرّ الشعب الإيرانيّ في طريقه بعون الله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تعالى</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ليعلمِ</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الجميع</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الانتخابات حدث يقع ويتمّ في 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واحد؛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لكنّها من الأحداث التي يكون تأثيرها طويل المدى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إنّكم تقومون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بانتخابات رئاسة الجمهوريّة في ظرف يوم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واحد. لكنّ أوّلاً: تحكّمون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الشخص أو الأشخاص لمدّة أربع سنوات في مصير البلد والأحداث المصيريّة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البلاد؛ وثانياً: إنّ نطاق تأثيرهم لا ينحصر بهذه السنوات الأربع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أحياناً، تقوم الحكومة بأفعال، تبقى تأثيراتها لسنوات؛ سواءً الأعمال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الجيّدة، أو لا سمح الله الأعمال غير الجيّدة؛ تأثيرها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لن ينحصر بتلك السنوات الأربع؛ إنّما تبقى كتيّار</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إنّكم تقومون في يوم واحد بحركة، بانتخابات، بعمل،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قد يدوم تأثيره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لمدّة قصيرة، أربع سنوات، أو لمدّة طويلة، أحياناً أربعين سنة؛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مهمّة بهذا الحجم</w:t>
      </w:r>
      <w:r w:rsidRPr="00595AF4">
        <w:rPr>
          <w:rFonts w:ascii="Traditional Arabic" w:hAnsi="Traditional Arabic" w:cs="Traditional Arabic"/>
          <w:color w:val="17365D"/>
          <w:sz w:val="32"/>
          <w:szCs w:val="32"/>
        </w:rPr>
        <w:t>.</w:t>
      </w:r>
    </w:p>
    <w:p w:rsidR="00DC0CC3" w:rsidRPr="006B753A" w:rsidRDefault="00DC0CC3" w:rsidP="006B753A">
      <w:pPr>
        <w:spacing w:before="100" w:beforeAutospacing="1" w:after="100" w:afterAutospacing="1"/>
        <w:ind w:firstLine="720"/>
        <w:jc w:val="right"/>
        <w:rPr>
          <w:rFonts w:ascii="Traditional Arabic" w:hAnsi="Traditional Arabic" w:cs="Traditional Arabic"/>
          <w:color w:val="C00000"/>
          <w:sz w:val="32"/>
          <w:szCs w:val="32"/>
        </w:rPr>
      </w:pPr>
      <w:r w:rsidRPr="006B753A">
        <w:rPr>
          <w:rFonts w:ascii="Traditional Arabic" w:hAnsi="Traditional Arabic" w:cs="Traditional Arabic"/>
          <w:color w:val="C00000"/>
          <w:sz w:val="32"/>
          <w:szCs w:val="32"/>
        </w:rPr>
        <w:t>15/5/2013</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6" o:spid="_x0000_s1253" alt="Description: MASS0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AGf0lg&#10;wAIAAMo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5" o:spid="_x0000_s1255" alt="Description: MASS0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BO7W7H&#10;wAIAAMo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4" o:spid="_x0000_s1257" alt="Description: MASS0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B2Y4yl&#10;wAIAAMoFAAAOAAAAAAAAAAAAAAAAAC4CAABkcnMvZTJvRG9jLnhtbFBLAQItABQABgAIAAAAIQCY&#10;9mwN2QAAAAMBAAAPAAAAAAAAAAAAAAAAABoFAABkcnMvZG93bnJldi54bWxQSwUGAAAAAAQABADz&#10;AAAAIAYAAAAA&#10;" filled="f" stroked="f">
            <o:lock v:ext="edit" aspectratio="t"/>
            <w10:anchorlock/>
          </v:rect>
        </w:pic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3" o:spid="_x0000_s1259" alt="Description: YAK01.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ADdY9h&#10;wAIAAMkFAAAOAAAAAAAAAAAAAAAAAC4CAABkcnMvZTJvRG9jLnhtbFBLAQItABQABgAIAAAAIQCY&#10;9mwN2QAAAAMBAAAPAAAAAAAAAAAAAAAAABoFAABkcnMvZG93bnJldi54bWxQSwUGAAAAAAQABADz&#10;AAAAIA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tbl>
      <w:tblPr>
        <w:bidiVisual/>
        <w:tblW w:w="0" w:type="auto"/>
        <w:tblBorders>
          <w:top w:val="thinThickSmallGap" w:sz="24" w:space="0" w:color="FFFFFF"/>
          <w:left w:val="thinThickSmallGap" w:sz="24" w:space="0" w:color="FFFFFF"/>
          <w:bottom w:val="thinThickSmallGap" w:sz="24" w:space="0" w:color="FFFFFF"/>
          <w:right w:val="thinThickSmallGap" w:sz="24" w:space="0" w:color="FFFFFF"/>
          <w:insideH w:val="thinThickSmallGap" w:sz="24" w:space="0" w:color="FFFFFF"/>
          <w:insideV w:val="thinThickSmallGap" w:sz="24" w:space="0" w:color="FFFFFF"/>
        </w:tblBorders>
        <w:tblLook w:val="00A0"/>
      </w:tblPr>
      <w:tblGrid>
        <w:gridCol w:w="9286"/>
      </w:tblGrid>
      <w:tr w:rsidR="00DC0CC3" w:rsidTr="009506AA">
        <w:tc>
          <w:tcPr>
            <w:tcW w:w="9286" w:type="dxa"/>
            <w:tcBorders>
              <w:bottom w:val="thinThickSmallGap" w:sz="24" w:space="0" w:color="C00000"/>
            </w:tcBorders>
          </w:tcPr>
          <w:p w:rsidR="00DC0CC3" w:rsidRPr="009506AA" w:rsidRDefault="00DC0CC3" w:rsidP="009506AA">
            <w:pPr>
              <w:spacing w:before="100" w:beforeAutospacing="1" w:after="100" w:afterAutospacing="1"/>
              <w:jc w:val="center"/>
              <w:rPr>
                <w:rFonts w:ascii="Traditional Arabic" w:hAnsi="Traditional Arabic" w:cs="Traditional Arabic"/>
                <w:b/>
                <w:bCs/>
                <w:color w:val="808080"/>
                <w:sz w:val="200"/>
                <w:szCs w:val="200"/>
                <w:rtl/>
              </w:rPr>
            </w:pPr>
            <w:r w:rsidRPr="009506AA">
              <w:rPr>
                <w:rFonts w:ascii="Traditional Arabic" w:hAnsi="Traditional Arabic" w:cs="Traditional Arabic"/>
                <w:b/>
                <w:bCs/>
                <w:color w:val="808080"/>
                <w:sz w:val="200"/>
                <w:szCs w:val="200"/>
                <w:rtl/>
              </w:rPr>
              <w:t>القائد</w:t>
            </w:r>
          </w:p>
          <w:p w:rsidR="00DC0CC3" w:rsidRPr="009506AA" w:rsidRDefault="00DC0CC3" w:rsidP="009506AA">
            <w:pPr>
              <w:spacing w:before="100" w:beforeAutospacing="1" w:after="100" w:afterAutospacing="1"/>
              <w:jc w:val="center"/>
              <w:rPr>
                <w:rFonts w:ascii="Traditional Arabic" w:hAnsi="Traditional Arabic" w:cs="Traditional Arabic"/>
                <w:b/>
                <w:bCs/>
                <w:color w:val="C00000"/>
                <w:sz w:val="32"/>
                <w:szCs w:val="32"/>
                <w:u w:val="dotted" w:color="00B0F0"/>
                <w:rtl/>
              </w:rPr>
            </w:pPr>
            <w:r w:rsidRPr="009506AA">
              <w:rPr>
                <w:rFonts w:ascii="Traditional Arabic" w:hAnsi="Traditional Arabic" w:cs="Traditional Arabic"/>
                <w:b/>
                <w:bCs/>
                <w:color w:val="808080"/>
                <w:sz w:val="200"/>
                <w:szCs w:val="200"/>
                <w:rtl/>
              </w:rPr>
              <w:t>يكشف الأعداء</w:t>
            </w:r>
          </w:p>
        </w:tc>
      </w:tr>
    </w:tbl>
    <w:p w:rsidR="00DC0CC3" w:rsidRDefault="00DC0CC3" w:rsidP="00BF7323">
      <w:pPr>
        <w:spacing w:before="100" w:beforeAutospacing="1" w:after="100" w:afterAutospacing="1"/>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المرأة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بنظر</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الغرب</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يعمل الغرب على</w:t>
      </w:r>
      <w:r>
        <w:rPr>
          <w:rFonts w:ascii="Traditional Arabic" w:hAnsi="Traditional Arabic" w:cs="Traditional Arabic"/>
          <w:color w:val="17365D"/>
          <w:sz w:val="32"/>
          <w:szCs w:val="32"/>
          <w:rtl/>
        </w:rPr>
        <w:t>(</w:t>
      </w:r>
      <w:r w:rsidRPr="00BF7323">
        <w:rPr>
          <w:rFonts w:ascii="Traditional Arabic" w:hAnsi="Traditional Arabic" w:cs="Traditional Arabic"/>
          <w:b/>
          <w:bCs/>
          <w:color w:val="17365D"/>
          <w:sz w:val="32"/>
          <w:szCs w:val="32"/>
          <w:rtl/>
        </w:rPr>
        <w:t>تَرْجيل</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أي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تشبُّهها بالرجل، ويعمل على أن تصبح المرأة وسيلة سهلة لتلذّذ الرجل جنسيّاً. سواء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أكان تلذّذاً بصريّاً (أي بالنظر)، أم ما يلي ذلك من مراحل أسوأ وأبعد من التلذّذ</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البصريّ, وهذا جزء آخر من خطاب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الغرب بخصوص المرأة</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إنّهم</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متوحّشون</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الغربيّون، ولا سيّما الأوروبيّين، هم وحشيّون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عنيفون،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حتّى لو تمظهروا بالأناقة، ووضعوا</w:t>
      </w:r>
      <w:r w:rsidRPr="00595AF4">
        <w:rPr>
          <w:rFonts w:ascii="Traditional Arabic" w:hAnsi="Traditional Arabic" w:cs="Traditional Arabic"/>
          <w:color w:val="17365D"/>
          <w:sz w:val="32"/>
          <w:szCs w:val="32"/>
        </w:rPr>
        <w:t xml:space="preserve"> </w:t>
      </w:r>
      <w:r>
        <w:rPr>
          <w:rFonts w:ascii="Traditional Arabic" w:hAnsi="Traditional Arabic" w:cs="Traditional Arabic"/>
          <w:color w:val="17365D"/>
          <w:sz w:val="32"/>
          <w:szCs w:val="32"/>
          <w:rtl/>
        </w:rPr>
        <w:t>(</w:t>
      </w:r>
      <w:r w:rsidRPr="00BF7323">
        <w:rPr>
          <w:rFonts w:ascii="Traditional Arabic" w:hAnsi="Traditional Arabic" w:cs="Traditional Arabic"/>
          <w:b/>
          <w:bCs/>
          <w:color w:val="17365D"/>
          <w:sz w:val="32"/>
          <w:szCs w:val="32"/>
          <w:rtl/>
        </w:rPr>
        <w:t>الكرافات</w:t>
      </w:r>
      <w:r>
        <w:rPr>
          <w:rFonts w:ascii="Traditional Arabic" w:hAnsi="Traditional Arabic" w:cs="Traditional Arabic"/>
          <w:color w:val="17365D"/>
          <w:sz w:val="32"/>
          <w:szCs w:val="32"/>
          <w:rtl/>
        </w:rPr>
        <w:t>)</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والعطور؛ إلّا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أنّهم ما زالوا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يحملون ذات الباطن العنيف (المتوحّش</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الذي اتصفوا به عبر التاريخ. فهم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يقتلون بكلّ سهولة، ويرتكبون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الجرائم بدم بارد</w:t>
      </w:r>
      <w:r w:rsidRPr="00595AF4">
        <w:rPr>
          <w:rFonts w:ascii="Traditional Arabic" w:hAnsi="Traditional Arabic" w:cs="Traditional Arabic"/>
          <w:color w:val="17365D"/>
          <w:sz w:val="32"/>
          <w:szCs w:val="32"/>
        </w:rPr>
        <w:t>.</w:t>
      </w:r>
    </w:p>
    <w:p w:rsidR="00DC0CC3" w:rsidRPr="006B753A" w:rsidRDefault="00DC0CC3" w:rsidP="006B753A">
      <w:pPr>
        <w:spacing w:before="100" w:beforeAutospacing="1" w:after="100" w:afterAutospacing="1"/>
        <w:ind w:firstLine="720"/>
        <w:jc w:val="right"/>
        <w:rPr>
          <w:rFonts w:ascii="Traditional Arabic" w:hAnsi="Traditional Arabic" w:cs="Traditional Arabic"/>
          <w:color w:val="C00000"/>
          <w:sz w:val="32"/>
          <w:szCs w:val="32"/>
        </w:rPr>
      </w:pPr>
      <w:r w:rsidRPr="006B753A">
        <w:rPr>
          <w:rFonts w:ascii="Traditional Arabic" w:hAnsi="Traditional Arabic" w:cs="Traditional Arabic"/>
          <w:color w:val="C00000"/>
          <w:sz w:val="32"/>
          <w:szCs w:val="32"/>
        </w:rPr>
        <w:t>11/05/2013</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البصمة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الواضحة</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ينبغي الالتفات إلى أنّ الأيادي الخفيّة للأعداء تفصح عن نفسها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هذه الأعمال [نبش القبور]؛ وهذا أمر لا يمكن للإنسان التغاضي عنه. أولئك الذين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يقيمون المآتم ويثيرون الضّجيج في العالم من أجل هدم أحد الآثار القديمة، يسكتون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مقابل هذه الظاهرة؛ سواءٌ المؤسّسات الدوليّة، أم الشخصيّات العالميّة، أم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السياسيّون الذين يدعمون عمي القلوب هؤلاء؛ هذا يشير إلى أنّ لهم يداً في 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المسألة؛ هذه القضيّة تُظهر الأيادي الخفيّة لهؤلاء</w:t>
      </w:r>
      <w:r>
        <w:rPr>
          <w:rFonts w:ascii="Traditional Arabic" w:hAnsi="Traditional Arabic" w:cs="Traditional Arabic"/>
          <w:color w:val="17365D"/>
          <w:sz w:val="32"/>
          <w:szCs w:val="32"/>
        </w:rPr>
        <w:t>.</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يريدون</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إخضاعنا</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لماذا يطمحون إلى التقليل من أهميّة الانتخابات؟ لأنّ العدوّ يعلم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أنّ قوام الجمهوريّة الإسلاميّة يستند إلى مشاركة الشعب. في الجمهوريّة الإسلاميّة،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 لم يحضر الشعب في الميادين، فلا قيمة للجمهوريّة الإسلاميّة... 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تعني مشاركة الشعب الإيرانيّ عامّةً، والحركة العامّة نحو تحقيق الأهداف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والأمانيّ الكبرى والعمليّة؛ هذا هو معنى الجمهوريّة الإسلاميّة. انظروا ماذا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يفعلون مع البلدان التي انطلقت فيها الثورات باسم الإسلام؛ يمارسون الضغوط عليها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يفرضون عليها رغباتهم بالقوّة، يجبرونهم. يريد العدوّ أن يفرض رغباته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الجمهوريّة الإسلاميّة، وأن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تستسلم الجمهورية الإسلاميّة لأوامرهم؛ وهذا يمكن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يحصل حين تكون الجمهوريّة الإسلاميّة ضعيفة</w:t>
      </w:r>
      <w:r w:rsidRPr="00595AF4">
        <w:rPr>
          <w:rFonts w:ascii="Traditional Arabic" w:hAnsi="Traditional Arabic" w:cs="Traditional Arabic"/>
          <w:color w:val="17365D"/>
          <w:sz w:val="32"/>
          <w:szCs w:val="32"/>
        </w:rPr>
        <w:t>.</w:t>
      </w:r>
      <w:r>
        <w:rPr>
          <w:rFonts w:ascii="Traditional Arabic" w:hAnsi="Traditional Arabic" w:cs="Traditional Arabic"/>
          <w:color w:val="17365D"/>
          <w:sz w:val="32"/>
          <w:szCs w:val="32"/>
        </w:rPr>
        <w:t xml:space="preserve">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تخطيط</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وبرمجة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في جميع انتخاباتنا، على امتداد هذه السنوات، بدأت الدعايات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الإعلاميّة للعدوّ ضّدنا قبل موعد الانتخابات؛ أي إنّه قبل أن يبدأ مسؤولونا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ووسائلنا الإعلامية وصحفنا بالعمل من أجل الانتخابات، كان العدوّ يضع خطّة ويبدأ</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بتنفيذها؛ والأمر كذلك هذه المرّة أيضاً. لدينا معلومات أنّه هذه المرّة أيضاً، 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وسائل إعلام العدوّ الرسميّة والمعروفة ـ وهي عملت حيثما استطاعت ضدّ الجمهوريّة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الإسلاميّة ـ تخطّط منذ فترة، تضع الخطط، والبرامج، لجعل الناس يتعاملون مع مسألة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الانتخابات ببرودة؛ وقد باشروا بذلك أيضاً، بالنتيجة، إنّ مخطّطاتهم أوسع بكثير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يريدون ثني الناس عن الحضور أمام صناديق الاقتراع، يريدون للشعب أن لا يشارك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إدارة البلاد وتولّي أمورها؛ يريدون له أن لا يحضر في الساحات؛ لذا هم يسعون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جهدهم. لو لم يكن الشعب حاضراً في الميادين، لأمكنهم بكلّ سهولة مضاعفة هجومهم عدّة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مرّات</w:t>
      </w:r>
      <w:r w:rsidRPr="00595AF4">
        <w:rPr>
          <w:rFonts w:ascii="Traditional Arabic" w:hAnsi="Traditional Arabic" w:cs="Traditional Arabic"/>
          <w:color w:val="17365D"/>
          <w:sz w:val="32"/>
          <w:szCs w:val="32"/>
        </w:rPr>
        <w:t>.</w:t>
      </w:r>
    </w:p>
    <w:p w:rsidR="00DC0CC3" w:rsidRPr="00BF7323" w:rsidRDefault="00DC0CC3" w:rsidP="00BF7323">
      <w:pPr>
        <w:spacing w:before="100" w:beforeAutospacing="1" w:after="100" w:afterAutospacing="1"/>
        <w:ind w:firstLine="720"/>
        <w:jc w:val="right"/>
        <w:rPr>
          <w:rFonts w:ascii="Traditional Arabic" w:hAnsi="Traditional Arabic" w:cs="Traditional Arabic"/>
          <w:color w:val="C00000"/>
          <w:sz w:val="32"/>
          <w:szCs w:val="32"/>
          <w:rtl/>
          <w:lang w:bidi="ar-LB"/>
        </w:rPr>
      </w:pPr>
      <w:r>
        <w:rPr>
          <w:rFonts w:ascii="Traditional Arabic" w:hAnsi="Traditional Arabic" w:cs="Traditional Arabic"/>
          <w:color w:val="C00000"/>
          <w:sz w:val="32"/>
          <w:szCs w:val="32"/>
        </w:rPr>
        <w:t>06/05/2013</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لا</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يوفّرون</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حيلةً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يحاول أعداؤنا إلغاء هذه المرجعية الفكرية للمؤسّسات الدينيّة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واستحداث أقطاب جديدة عرفوا بالتجربة أنّه بالإمكان المساومة معها بسهولة على حساب</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المبادئ والقيم الدينيّة. وهذا ما لا يحدث إطلاقاً مع العلماء الأتقياء ورجال الدين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الملتزمين</w:t>
      </w:r>
      <w:r w:rsidRPr="00595AF4">
        <w:rPr>
          <w:rFonts w:ascii="Traditional Arabic" w:hAnsi="Traditional Arabic" w:cs="Traditional Arabic"/>
          <w:color w:val="17365D"/>
          <w:sz w:val="32"/>
          <w:szCs w:val="32"/>
        </w:rPr>
        <w:t>.</w:t>
      </w:r>
    </w:p>
    <w:p w:rsidR="00DC0CC3" w:rsidRPr="00595AF4" w:rsidRDefault="00DC0CC3" w:rsidP="00BF7323">
      <w:pPr>
        <w:spacing w:before="100" w:beforeAutospacing="1" w:after="100" w:afterAutospacing="1"/>
        <w:ind w:firstLine="720"/>
        <w:jc w:val="both"/>
        <w:rPr>
          <w:rFonts w:ascii="Traditional Arabic" w:hAnsi="Traditional Arabic" w:cs="Traditional Arabic"/>
          <w:color w:val="17365D"/>
          <w:sz w:val="32"/>
          <w:szCs w:val="32"/>
          <w:rtl/>
          <w:lang w:bidi="ar-LB"/>
        </w:rPr>
      </w:pPr>
      <w:r w:rsidRPr="00595AF4">
        <w:rPr>
          <w:rFonts w:ascii="Traditional Arabic" w:hAnsi="Traditional Arabic" w:cs="Traditional Arabic"/>
          <w:color w:val="17365D"/>
          <w:sz w:val="32"/>
          <w:szCs w:val="32"/>
          <w:rtl/>
        </w:rPr>
        <w:t>أولئك الذين يرون في قوّة اتّحاد المسلمين مانعاً لتطبيق أهدافهم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الخبيثة رأوا في إثارة الخلافات داخل الأمّة الإسلاميّة أيسر طريق لتنفيذ أهدافهم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الشّيطانيّة، وجعلوا من اختلاف وجهات النظر في الفقه والكلام والتاريخ والحديث، وهو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اختلاف طبيعيّ لا مفرّ منه، ذريعة للتكفير وسفك الدماء والفتنة والفساد</w:t>
      </w:r>
      <w:r>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استغلال</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المشاعر</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إنّ نظرة فاحصة إلى ساحة النزاعات الداخليّة تكشف بوضوح يد العدوّ</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وراء هذه المآسي. هذه اليد الغادرة تستثمر دون شك الجهل والعصبيّة والسطحيّة في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مجتمعاتنا، وتصبّ الزيت على النار</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فالدعاية الغربيّة والإعلام الإقليميّ التابع والمأجور يصوّران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الحرب المدمّرة في سورية بأنّها نزاع سنّيّ ــ شيعيّ، ويوفّران بذلك مساحة آمنة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للصهاينة وأعداء المقاومة في سوريا ولبنان. بينما النزاع في سوريا ليس بين طرفين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سنيّ وشيعيّ، بل بين أنصار المقاومة ضد الصهيونية وبين معارضي هذه المقاومة. ليست</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حكومة سوريا حكومة شيعيّة، ولا المعارضة العلمانية المعادية للإسلام مجموعة سنيّة،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إنّما المنفّذون لهذا السيناريو المأساويّ كانوا بارعين في قدرتهم على استغلال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المشاعر الدينيّة للسذّج في هذا الحريق المهلك. وإن نظرة إلى الساحة والفاعلين فيها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على المستويات المختلفة توضّح هذه المسألة لكلّ إنسان منصف</w:t>
      </w:r>
      <w:r w:rsidRPr="00595AF4">
        <w:rPr>
          <w:rFonts w:ascii="Traditional Arabic" w:hAnsi="Traditional Arabic" w:cs="Traditional Arabic"/>
          <w:color w:val="17365D"/>
          <w:sz w:val="32"/>
          <w:szCs w:val="32"/>
        </w:rPr>
        <w:t>.</w:t>
      </w:r>
    </w:p>
    <w:p w:rsidR="00DC0CC3" w:rsidRPr="006B753A" w:rsidRDefault="00DC0CC3" w:rsidP="006B753A">
      <w:pPr>
        <w:spacing w:before="100" w:beforeAutospacing="1" w:after="100" w:afterAutospacing="1"/>
        <w:ind w:firstLine="720"/>
        <w:jc w:val="right"/>
        <w:rPr>
          <w:rFonts w:ascii="Traditional Arabic" w:hAnsi="Traditional Arabic" w:cs="Traditional Arabic"/>
          <w:color w:val="C00000"/>
          <w:sz w:val="32"/>
          <w:szCs w:val="32"/>
        </w:rPr>
      </w:pPr>
      <w:r w:rsidRPr="006B753A">
        <w:rPr>
          <w:rFonts w:ascii="Traditional Arabic" w:hAnsi="Traditional Arabic" w:cs="Traditional Arabic"/>
          <w:color w:val="C00000"/>
          <w:sz w:val="32"/>
          <w:szCs w:val="32"/>
        </w:rPr>
        <w:t>29/04/2013</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باسم</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حقوق</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الإنسان</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الجرم الكبير الذي ارتكبته الحضارة الغربيّة، بحقّ المرأة، لا يمكن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محوه بهذه السرعة ولا يمكن التعويض منه بهذه السرعة، كما لا يمكن تبيانه بهذه</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السهولة، وهؤلاء يطلقون على ذلك مسمّيات عدّة كبقيّة أعمالهم، يرتكبون الجرائم،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ويُطلقون عليها حقوق الإنسان. يظلمون، ويطلقون عليه اسم مناصرة الشعوب. يشنّون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الهجوم العسكريّ، ويسمّون ذلك دفاعاً. فمن طبائع المدنيّة الغربيّة الخداع،</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التزوير، النفاق، الكذب، التناقض في التصرّفات والأقوال. وهذا ما فعلوه في مسألة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المرأة. وللأسف فقد روّجوا لثقافتهم في أنحاء العالم</w:t>
      </w:r>
      <w:r w:rsidRPr="00595AF4">
        <w:rPr>
          <w:rFonts w:ascii="Traditional Arabic" w:hAnsi="Traditional Arabic" w:cs="Traditional Arabic"/>
          <w:color w:val="17365D"/>
          <w:sz w:val="32"/>
          <w:szCs w:val="32"/>
        </w:rPr>
        <w:t>.</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نزع</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حياء</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المرأة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لقد قام أعداؤنا بجعل إحدى أهم وظائف المرأة، إن لم نقل الأهمّ على</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الإطلاق، التبرّج وإبراز جمالها بهدف تلذّذ الرجال، حتى أصبحت هذه من الخصائص</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الحتميّة واللّازمة للمرأة. للأسف هذا هو حال عالمنا اليوم</w:t>
      </w:r>
      <w:r w:rsidRPr="00595AF4">
        <w:rPr>
          <w:rFonts w:ascii="Traditional Arabic" w:hAnsi="Traditional Arabic" w:cs="Traditional Arabic"/>
          <w:color w:val="17365D"/>
          <w:sz w:val="32"/>
          <w:szCs w:val="32"/>
        </w:rPr>
        <w:t>.</w:t>
      </w: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tl/>
        </w:rPr>
      </w:pP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إشاعة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الفاحشة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من مشاكل الغرب اليوم، في هذا العصر، تلك القوانين البلهاء والخبيثة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التي يُقرّونها في الأمور الجنسيّة. فهي تَسيرُ بهم نحو الهاوية، ولا يمكن وقف هذا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الانحطاط. إنّهم في معرض السقوط، وسواء شاءت المدنيّة الغربيّة أم لم تشأ، لم تعد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قادرة على منع هذا السقوط، فقد تعطّلت المكابح، والطريق زلق ومنحدر بشدّة. لقد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ارتكبوا معصية بتعطيلهم المكابح، ووضعوا أنفسهم على حافّة الهاوية، لذا فقد حُكم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عليهم بالهزيمة</w:t>
      </w:r>
      <w:r w:rsidRPr="00595AF4">
        <w:rPr>
          <w:rFonts w:ascii="Traditional Arabic" w:hAnsi="Traditional Arabic" w:cs="Traditional Arabic"/>
          <w:color w:val="17365D"/>
          <w:sz w:val="32"/>
          <w:szCs w:val="32"/>
        </w:rPr>
        <w:t>.</w:t>
      </w:r>
    </w:p>
    <w:p w:rsidR="00DC0CC3" w:rsidRPr="006B753A" w:rsidRDefault="00DC0CC3" w:rsidP="006B753A">
      <w:pPr>
        <w:spacing w:before="100" w:beforeAutospacing="1" w:after="100" w:afterAutospacing="1"/>
        <w:ind w:firstLine="720"/>
        <w:jc w:val="right"/>
        <w:rPr>
          <w:rFonts w:ascii="Traditional Arabic" w:hAnsi="Traditional Arabic" w:cs="Traditional Arabic"/>
          <w:color w:val="C00000"/>
          <w:sz w:val="32"/>
          <w:szCs w:val="32"/>
        </w:rPr>
      </w:pPr>
      <w:r w:rsidRPr="006B753A">
        <w:rPr>
          <w:rFonts w:ascii="Traditional Arabic" w:hAnsi="Traditional Arabic" w:cs="Traditional Arabic"/>
          <w:color w:val="C00000"/>
          <w:sz w:val="32"/>
          <w:szCs w:val="32"/>
        </w:rPr>
        <w:t>01/05/2013</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سلاح</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المال</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في الأيّام الأولى لانتصار الثورة الإسلاميّة حضرتُ شخصيّاً وسط</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جماعة عمّاليّة في غرب طهران، وشاهدتُ ماذا يفعل أعداء الإسلام والثورة, وكيف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يخطّطون ويبرمجون، وما هي مخطّطاتهم ليستطيعوا - منذ البداية ومع بزوغ أنوار الثورة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وبوساطة طبقة العمّال- تكريس نفوذهم السياسيّ التّابع لبعض القوى الكبرى. هذا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شاهدته عن كثب. وشاهدتُ، في مقابل ذلك، الشريحة العاملة المؤمنة المتديّنة, بفضل 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لها من إيمان وبفضل ثقتها بالإمام الخمينيّ الجليل ورجال الدين، شاهدتها تقف بصراحة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وشجاعة مقابل أولئك، وهذا ما تكرّر على مدى سنوات طويلة. وقد مضى على تلك الأيام 34</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عاماً. حاول الكثيرون وسعوا وأنفقوا الأموال ليضعوا طبقة العمّال في مقابل النظام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الإسلاميّ</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سحق</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الطبقة</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العمّاليّة</w:t>
      </w:r>
      <w:r w:rsidRPr="005C62A0">
        <w:rPr>
          <w:rFonts w:ascii="Traditional Arabic" w:hAnsi="Traditional Arabic" w:cs="Traditional Arabic"/>
          <w:b/>
          <w:bCs/>
          <w:color w:val="C00000"/>
          <w:sz w:val="32"/>
          <w:szCs w:val="32"/>
          <w:u w:val="dotted" w:color="00B0F0"/>
        </w:rPr>
        <w:t xml:space="preserve"> </w: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sidRPr="00595AF4">
        <w:rPr>
          <w:rFonts w:ascii="Traditional Arabic" w:hAnsi="Traditional Arabic" w:cs="Traditional Arabic"/>
          <w:color w:val="17365D"/>
          <w:sz w:val="32"/>
          <w:szCs w:val="32"/>
          <w:rtl/>
        </w:rPr>
        <w:t>الدليل الأكبر على خطأ الاقتصاد الذي يسمّى ليبراليّاً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هو الأحداث الجارية اليوم في أوروبا بشكل، وفي أمريكا بشكل</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آخر. لقد أثبت الاقتصاد الرأسماليّ خطأه وإخفاقه على الصعيد العمليّ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وعلى صعيد التجربة، وهو لا ينفع حتّى الطبقات التي</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تَكَوَّنَ هذا الاقتصاد وظَهَرَ لحمايتها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والطبقة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العمّاليّة تُسحق منذ سنوات طويلة هناك،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لكن الوضع حتّى ليس في صالح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أصحاب الرساميل والبنوك</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والكارتلات أنفسهم. وهذه هي بداية المطاف،</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وسوف يزداد الأمر سوءاً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في المستقبل. وهم لا يكفّون عن إطلاق الوعود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بإصلاح</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 xml:space="preserve">الأمور، لكنّهم لن يستطيعوا </w:t>
      </w:r>
    </w:p>
    <w:p w:rsidR="00DC0CC3" w:rsidRDefault="00DC0CC3">
      <w:pPr>
        <w:bidi w:val="0"/>
        <w:spacing w:after="200" w:line="276" w:lineRule="auto"/>
        <w:rPr>
          <w:rFonts w:ascii="Traditional Arabic" w:hAnsi="Traditional Arabic" w:cs="Traditional Arabic"/>
          <w:color w:val="17365D"/>
          <w:sz w:val="32"/>
          <w:szCs w:val="32"/>
          <w:rtl/>
        </w:rPr>
      </w:pPr>
      <w:r>
        <w:rPr>
          <w:rFonts w:ascii="Traditional Arabic" w:hAnsi="Traditional Arabic" w:cs="Traditional Arabic"/>
          <w:color w:val="17365D"/>
          <w:sz w:val="32"/>
          <w:szCs w:val="32"/>
          <w:rtl/>
        </w:rPr>
        <w:br w:type="page"/>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إصلاحها، فطريقهم طريق منحدر زلق،</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وهم ينحدرون إلى الأسفل، وهذا جزء من تضعضع الحضارة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الغربيّة الماديّة الخاطئة. هذا ناهيك عن مشكلاتهم الأخلاقيّة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والعقيديّة والنظريّة والفكريّة. هذه تجارب بالنسبة إلينا</w:t>
      </w:r>
      <w:r w:rsidRPr="00595AF4">
        <w:rPr>
          <w:rFonts w:ascii="Traditional Arabic" w:hAnsi="Traditional Arabic" w:cs="Traditional Arabic"/>
          <w:color w:val="17365D"/>
          <w:sz w:val="32"/>
          <w:szCs w:val="32"/>
        </w:rPr>
        <w:t>.</w:t>
      </w:r>
    </w:p>
    <w:p w:rsidR="00DC0CC3" w:rsidRPr="006B753A" w:rsidRDefault="00DC0CC3" w:rsidP="006B753A">
      <w:pPr>
        <w:spacing w:before="100" w:beforeAutospacing="1" w:after="100" w:afterAutospacing="1"/>
        <w:ind w:firstLine="720"/>
        <w:jc w:val="right"/>
        <w:rPr>
          <w:rFonts w:ascii="Traditional Arabic" w:hAnsi="Traditional Arabic" w:cs="Traditional Arabic"/>
          <w:color w:val="C00000"/>
          <w:sz w:val="32"/>
          <w:szCs w:val="32"/>
        </w:rPr>
      </w:pPr>
      <w:r w:rsidRPr="006B753A">
        <w:rPr>
          <w:rFonts w:ascii="Traditional Arabic" w:hAnsi="Traditional Arabic" w:cs="Traditional Arabic"/>
          <w:color w:val="C00000"/>
          <w:sz w:val="32"/>
          <w:szCs w:val="32"/>
        </w:rPr>
        <w:t>27/4/2013</w:t>
      </w:r>
    </w:p>
    <w:p w:rsidR="00DC0CC3" w:rsidRPr="006B753A"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6B753A">
        <w:rPr>
          <w:rFonts w:ascii="Traditional Arabic" w:hAnsi="Traditional Arabic" w:cs="Traditional Arabic"/>
          <w:b/>
          <w:bCs/>
          <w:color w:val="C00000"/>
          <w:sz w:val="32"/>
          <w:szCs w:val="32"/>
          <w:u w:val="dotted" w:color="00B0F0"/>
          <w:rtl/>
        </w:rPr>
        <w:t>مراقبة</w:t>
      </w:r>
      <w:r w:rsidRPr="006B753A">
        <w:rPr>
          <w:rFonts w:ascii="Traditional Arabic" w:hAnsi="Traditional Arabic" w:cs="Traditional Arabic"/>
          <w:b/>
          <w:bCs/>
          <w:color w:val="C00000"/>
          <w:sz w:val="32"/>
          <w:szCs w:val="32"/>
          <w:u w:val="dotted" w:color="00B0F0"/>
        </w:rPr>
        <w:t xml:space="preserve"> </w:t>
      </w:r>
      <w:r w:rsidRPr="006B753A">
        <w:rPr>
          <w:rFonts w:ascii="Traditional Arabic" w:hAnsi="Traditional Arabic" w:cs="Traditional Arabic"/>
          <w:b/>
          <w:bCs/>
          <w:color w:val="C00000"/>
          <w:sz w:val="32"/>
          <w:szCs w:val="32"/>
          <w:u w:val="dotted" w:color="00B0F0"/>
          <w:rtl/>
        </w:rPr>
        <w:t>بدقّة</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أقول لكم أيّها الإخوة الأعزّاء، الأخوات العزيزات، يا عموم أفراد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الإيرانيّ، لقد تحوّلت انتخاباتكم اليوم ـ التي ستُجرى بعد حوالي الشهر من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الآن ـ إلى موضوع عالميّ مهمّ؛ فلتعلموا هذا. فأجهزة الأعداء الفكريّة ـ على حدّ</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قولهم، الغرف الفكريّة ـ ترصد مقدّمات هذه الانتخابات، هذه الحادثة الكبرى؛ إنّهم</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يراقبون؛ لهم خطّتهم أيضاً، ولديهم أهدافهم. هدف جبهة أعدائكم هو النقطة المقابلة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لهدفكم</w:t>
      </w:r>
      <w:r w:rsidRPr="00595AF4">
        <w:rPr>
          <w:rFonts w:ascii="Traditional Arabic" w:hAnsi="Traditional Arabic" w:cs="Traditional Arabic"/>
          <w:color w:val="17365D"/>
          <w:sz w:val="32"/>
          <w:szCs w:val="32"/>
        </w:rPr>
        <w:t xml:space="preserve">.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C62A0" w:rsidRDefault="00DC0CC3" w:rsidP="00595AF4">
      <w:pPr>
        <w:spacing w:before="100" w:beforeAutospacing="1" w:after="100" w:afterAutospacing="1"/>
        <w:ind w:firstLine="720"/>
        <w:jc w:val="both"/>
        <w:rPr>
          <w:rFonts w:ascii="Traditional Arabic" w:hAnsi="Traditional Arabic" w:cs="Traditional Arabic"/>
          <w:b/>
          <w:bCs/>
          <w:color w:val="C00000"/>
          <w:sz w:val="32"/>
          <w:szCs w:val="32"/>
          <w:u w:val="dotted" w:color="00B0F0"/>
        </w:rPr>
      </w:pPr>
      <w:r w:rsidRPr="005C62A0">
        <w:rPr>
          <w:rFonts w:ascii="Traditional Arabic" w:hAnsi="Traditional Arabic" w:cs="Traditional Arabic"/>
          <w:b/>
          <w:bCs/>
          <w:color w:val="C00000"/>
          <w:sz w:val="32"/>
          <w:szCs w:val="32"/>
          <w:u w:val="dotted" w:color="00B0F0"/>
          <w:rtl/>
        </w:rPr>
        <w:t>هذه</w:t>
      </w:r>
      <w:r w:rsidRPr="005C62A0">
        <w:rPr>
          <w:rFonts w:ascii="Traditional Arabic" w:hAnsi="Traditional Arabic" w:cs="Traditional Arabic"/>
          <w:b/>
          <w:bCs/>
          <w:color w:val="C00000"/>
          <w:sz w:val="32"/>
          <w:szCs w:val="32"/>
          <w:u w:val="dotted" w:color="00B0F0"/>
        </w:rPr>
        <w:t xml:space="preserve"> </w:t>
      </w:r>
      <w:r w:rsidRPr="005C62A0">
        <w:rPr>
          <w:rFonts w:ascii="Traditional Arabic" w:hAnsi="Traditional Arabic" w:cs="Traditional Arabic"/>
          <w:b/>
          <w:bCs/>
          <w:color w:val="C00000"/>
          <w:sz w:val="32"/>
          <w:szCs w:val="32"/>
          <w:u w:val="dotted" w:color="00B0F0"/>
          <w:rtl/>
        </w:rPr>
        <w:t>طموحاتهم</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tl/>
        </w:rPr>
        <w:t>يتحقّق هدف الأعداء أوّلاً من خلال إجراء انتخابات باردة؛ بأن يكون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الشعب غير متحمّس، بأن يشارك عدد قليل فيها، أن يقول بعض الناس: لِمَ نشارك؟ وما</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الفائدة من مشاركتنا؟ لا نريد المشاركة. هؤلاء يسرّون قلوب الأعداء، وثانياً بأن</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تكون النتيجة المتأتّية عن صناديق الاقتراع، نتيجة تجعل الحكومة تبعاً لدولة،</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والشعب مرتبطاً أكثر فأكثر، متوجّهاً نحو التبعيّة، نحو التموضع في سياسات الأعداء؛</w:t>
      </w:r>
      <w:r w:rsidRPr="00595AF4">
        <w:rPr>
          <w:rFonts w:ascii="Traditional Arabic" w:hAnsi="Traditional Arabic" w:cs="Traditional Arabic"/>
          <w:color w:val="17365D"/>
          <w:sz w:val="32"/>
          <w:szCs w:val="32"/>
        </w:rPr>
        <w:t xml:space="preserve"> </w:t>
      </w:r>
      <w:r w:rsidRPr="00595AF4">
        <w:rPr>
          <w:rFonts w:ascii="Traditional Arabic" w:hAnsi="Traditional Arabic" w:cs="Traditional Arabic"/>
          <w:color w:val="17365D"/>
          <w:sz w:val="32"/>
          <w:szCs w:val="32"/>
          <w:rtl/>
        </w:rPr>
        <w:t>هذا ما يريده الأعداء</w:t>
      </w:r>
      <w:r w:rsidRPr="00595AF4">
        <w:rPr>
          <w:rFonts w:ascii="Traditional Arabic" w:hAnsi="Traditional Arabic" w:cs="Traditional Arabic"/>
          <w:color w:val="17365D"/>
          <w:sz w:val="32"/>
          <w:szCs w:val="32"/>
        </w:rPr>
        <w:t>.</w:t>
      </w:r>
    </w:p>
    <w:p w:rsidR="00DC0CC3" w:rsidRPr="006B753A" w:rsidRDefault="00DC0CC3" w:rsidP="006B753A">
      <w:pPr>
        <w:spacing w:before="100" w:beforeAutospacing="1" w:after="100" w:afterAutospacing="1"/>
        <w:ind w:firstLine="720"/>
        <w:jc w:val="right"/>
        <w:rPr>
          <w:rFonts w:ascii="Traditional Arabic" w:hAnsi="Traditional Arabic" w:cs="Traditional Arabic"/>
          <w:color w:val="C00000"/>
          <w:sz w:val="32"/>
          <w:szCs w:val="32"/>
        </w:rPr>
      </w:pPr>
      <w:r w:rsidRPr="006B753A">
        <w:rPr>
          <w:rFonts w:ascii="Traditional Arabic" w:hAnsi="Traditional Arabic" w:cs="Traditional Arabic"/>
          <w:color w:val="C00000"/>
          <w:sz w:val="32"/>
          <w:szCs w:val="32"/>
        </w:rPr>
        <w:t>15/05/2013</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sidRPr="00595AF4">
        <w:rPr>
          <w:rFonts w:ascii="Traditional Arabic" w:hAnsi="Traditional Arabic" w:cs="Traditional Arabic"/>
          <w:color w:val="17365D"/>
          <w:sz w:val="32"/>
          <w:szCs w:val="32"/>
        </w:rPr>
        <w:t> </w:t>
      </w:r>
    </w:p>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r>
        <w:rPr>
          <w:noProof/>
        </w:rPr>
      </w:r>
      <w:r w:rsidRPr="004F01C0">
        <w:rPr>
          <w:rFonts w:ascii="Traditional Arabic" w:hAnsi="Traditional Arabic" w:cs="Traditional Arabic"/>
          <w:noProof/>
          <w:color w:val="17365D"/>
          <w:sz w:val="32"/>
          <w:szCs w:val="32"/>
        </w:rPr>
        <w:pict>
          <v:rect id="Rectangle 2" o:spid="_x0000_s1261" alt="Description: YAK0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CHpMXN&#10;wAIAAMkFAAAOAAAAAAAAAAAAAAAAAC4CAABkcnMvZTJvRG9jLnhtbFBLAQItABQABgAIAAAAIQCY&#10;9mwN2QAAAAMBAAAPAAAAAAAAAAAAAAAAABoFAABkcnMvZG93bnJldi54bWxQSwUGAAAAAAQABADz&#10;AAAAIAY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r>
        <w:rPr>
          <w:noProof/>
        </w:rPr>
      </w:r>
      <w:r w:rsidRPr="004F01C0">
        <w:rPr>
          <w:rFonts w:ascii="Traditional Arabic" w:hAnsi="Traditional Arabic" w:cs="Traditional Arabic"/>
          <w:noProof/>
          <w:color w:val="17365D"/>
          <w:sz w:val="32"/>
          <w:szCs w:val="32"/>
        </w:rPr>
        <w:pict>
          <v:rect id="Rectangle 1" o:spid="_x0000_s1263" alt="Description: YAK02.psd" style="width:24.3pt;height:2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Y41xjb4C&#10;AADJBQAADgAAAAAAAAAAAAAAAAAuAgAAZHJzL2Uyb0RvYy54bWxQSwECLQAUAAYACAAAACEAmPZs&#10;DdkAAAADAQAADwAAAAAAAAAAAAAAAAAYBQAAZHJzL2Rvd25yZXYueG1sUEsFBgAAAAAEAAQA8wAA&#10;AB4GAAAAAA==&#10;" filled="f" stroked="f">
            <o:lock v:ext="edit" aspectratio="t"/>
            <w10:anchorlock/>
          </v:rect>
        </w:pict>
      </w: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p w:rsidR="00DC0CC3" w:rsidRDefault="00DC0CC3" w:rsidP="00595AF4">
      <w:pPr>
        <w:spacing w:before="100" w:beforeAutospacing="1" w:after="100" w:afterAutospacing="1"/>
        <w:ind w:firstLine="720"/>
        <w:jc w:val="both"/>
        <w:rPr>
          <w:rFonts w:ascii="Traditional Arabic" w:hAnsi="Traditional Arabic" w:cs="Traditional Arabic"/>
          <w:color w:val="17365D"/>
          <w:sz w:val="32"/>
          <w:szCs w:val="32"/>
          <w:rtl/>
        </w:rPr>
      </w:pPr>
    </w:p>
    <w:tbl>
      <w:tblPr>
        <w:bidiVisual/>
        <w:tblW w:w="11070" w:type="dxa"/>
        <w:tblInd w:w="-722" w:type="dxa"/>
        <w:tblBorders>
          <w:top w:val="thinThickSmallGap" w:sz="24" w:space="0" w:color="FFFFFF"/>
          <w:left w:val="thinThickSmallGap" w:sz="24" w:space="0" w:color="FFFFFF"/>
          <w:bottom w:val="thinThickSmallGap" w:sz="24" w:space="0" w:color="FFFFFF"/>
          <w:right w:val="thinThickSmallGap" w:sz="24" w:space="0" w:color="FFFFFF"/>
          <w:insideH w:val="thinThickSmallGap" w:sz="24" w:space="0" w:color="FFFFFF"/>
          <w:insideV w:val="thinThickSmallGap" w:sz="24" w:space="0" w:color="FFFFFF"/>
        </w:tblBorders>
        <w:tblLook w:val="00A0"/>
      </w:tblPr>
      <w:tblGrid>
        <w:gridCol w:w="2250"/>
        <w:gridCol w:w="6120"/>
        <w:gridCol w:w="2700"/>
      </w:tblGrid>
      <w:tr w:rsidR="00DC0CC3" w:rsidTr="009506AA">
        <w:trPr>
          <w:trHeight w:val="12855"/>
        </w:trPr>
        <w:tc>
          <w:tcPr>
            <w:tcW w:w="2250" w:type="dxa"/>
            <w:tcBorders>
              <w:right w:val="threeDEmboss" w:sz="48" w:space="0" w:color="996633"/>
            </w:tcBorders>
            <w:shd w:val="clear" w:color="auto" w:fill="CCCC00"/>
          </w:tcPr>
          <w:p w:rsidR="00DC0CC3" w:rsidRPr="009506AA" w:rsidRDefault="00DC0CC3" w:rsidP="009506AA">
            <w:pPr>
              <w:spacing w:before="100" w:beforeAutospacing="1" w:after="100" w:afterAutospacing="1"/>
              <w:jc w:val="both"/>
              <w:rPr>
                <w:rFonts w:ascii="Traditional Arabic" w:hAnsi="Traditional Arabic" w:cs="Traditional Arabic"/>
                <w:color w:val="996633"/>
                <w:sz w:val="48"/>
                <w:szCs w:val="48"/>
                <w:rtl/>
              </w:rPr>
            </w:pPr>
          </w:p>
        </w:tc>
        <w:tc>
          <w:tcPr>
            <w:tcW w:w="6120" w:type="dxa"/>
            <w:tcBorders>
              <w:left w:val="threeDEmboss" w:sz="48" w:space="0" w:color="996633"/>
              <w:right w:val="threeDEmboss" w:sz="48" w:space="0" w:color="996633"/>
            </w:tcBorders>
            <w:shd w:val="clear" w:color="auto" w:fill="F3E591"/>
            <w:vAlign w:val="center"/>
          </w:tcPr>
          <w:p w:rsidR="00DC0CC3" w:rsidRPr="009506AA" w:rsidRDefault="00DC0CC3" w:rsidP="009506AA">
            <w:pPr>
              <w:spacing w:before="100" w:beforeAutospacing="1" w:after="100" w:afterAutospacing="1"/>
              <w:jc w:val="both"/>
              <w:rPr>
                <w:rFonts w:ascii="Traditional Arabic" w:hAnsi="Traditional Arabic" w:cs="Traditional Arabic"/>
                <w:b/>
                <w:bCs/>
                <w:color w:val="4A442A"/>
                <w:sz w:val="48"/>
                <w:szCs w:val="48"/>
                <w:rtl/>
              </w:rPr>
            </w:pPr>
            <w:r w:rsidRPr="009506AA">
              <w:rPr>
                <w:rFonts w:ascii="Traditional Arabic" w:hAnsi="Traditional Arabic" w:cs="Traditional Arabic"/>
                <w:b/>
                <w:bCs/>
                <w:color w:val="4A442A"/>
                <w:sz w:val="48"/>
                <w:szCs w:val="48"/>
                <w:rtl/>
              </w:rPr>
              <w:t>فالدعاية الغربيّة والإعلام الإقليميّ التابع والمأجور يصوّران الحرب المدمّرة في سورية بأنّها نزاع سنّيّ ــ شيعيّ، ويوفّران بذلك مساحة آمنة للصهاينة وأعداء المقاومة في سوريا ولبنان. بينما النزاع في سوريا ليس بين طرفين سنيّ وشيعيّ، بل بين أنصار المقاومة ضد الصهيونية وبين معارضي هذه المقاومة. ليست حكومة سوريا حكومة شيعيّة، ولا المعارضة العلمانية المعادية للإسلام مجموعة سنيّة، إنّما المنفّذون لهذا السيناريو المأساويّ كانوا بارعين في قدرتهم على استغلال المشاعر الدينيّة للسذّج في هذا الحريق المهلك.</w:t>
            </w:r>
          </w:p>
          <w:p w:rsidR="00DC0CC3" w:rsidRPr="009506AA" w:rsidRDefault="00DC0CC3" w:rsidP="009506AA">
            <w:pPr>
              <w:spacing w:before="100" w:beforeAutospacing="1" w:after="100" w:afterAutospacing="1"/>
              <w:jc w:val="right"/>
              <w:rPr>
                <w:rFonts w:ascii="Traditional Arabic" w:hAnsi="Traditional Arabic" w:cs="Traditional Arabic"/>
                <w:color w:val="996633"/>
                <w:sz w:val="32"/>
                <w:szCs w:val="32"/>
                <w:rtl/>
              </w:rPr>
            </w:pPr>
            <w:r w:rsidRPr="009506AA">
              <w:rPr>
                <w:rFonts w:ascii="Traditional Arabic" w:hAnsi="Traditional Arabic" w:cs="Traditional Arabic"/>
                <w:color w:val="0D0D0D"/>
                <w:sz w:val="40"/>
                <w:szCs w:val="40"/>
                <w:rtl/>
              </w:rPr>
              <w:t>من كلمة الإمام في المؤتمر العالميّ لعلماء الدين والصحوة الإسلاميّة، 29/4/2013</w:t>
            </w:r>
          </w:p>
        </w:tc>
        <w:tc>
          <w:tcPr>
            <w:tcW w:w="2700" w:type="dxa"/>
            <w:tcBorders>
              <w:left w:val="threeDEmboss" w:sz="48" w:space="0" w:color="996633"/>
            </w:tcBorders>
            <w:shd w:val="clear" w:color="auto" w:fill="CCCC00"/>
          </w:tcPr>
          <w:p w:rsidR="00DC0CC3" w:rsidRPr="009506AA" w:rsidRDefault="00DC0CC3" w:rsidP="009506AA">
            <w:pPr>
              <w:spacing w:before="100" w:beforeAutospacing="1" w:after="100" w:afterAutospacing="1"/>
              <w:jc w:val="both"/>
              <w:rPr>
                <w:rFonts w:ascii="Traditional Arabic" w:hAnsi="Traditional Arabic" w:cs="Traditional Arabic"/>
                <w:color w:val="996633"/>
                <w:sz w:val="48"/>
                <w:szCs w:val="48"/>
                <w:rtl/>
              </w:rPr>
            </w:pPr>
          </w:p>
        </w:tc>
      </w:tr>
    </w:tbl>
    <w:p w:rsidR="00DC0CC3" w:rsidRPr="00595AF4" w:rsidRDefault="00DC0CC3" w:rsidP="00595AF4">
      <w:pPr>
        <w:spacing w:before="100" w:beforeAutospacing="1" w:after="100" w:afterAutospacing="1"/>
        <w:ind w:firstLine="720"/>
        <w:jc w:val="both"/>
        <w:rPr>
          <w:rFonts w:ascii="Traditional Arabic" w:hAnsi="Traditional Arabic" w:cs="Traditional Arabic"/>
          <w:color w:val="17365D"/>
          <w:sz w:val="32"/>
          <w:szCs w:val="32"/>
        </w:rPr>
      </w:pPr>
    </w:p>
    <w:p w:rsidR="00DC0CC3" w:rsidRPr="00595AF4" w:rsidRDefault="00DC0CC3" w:rsidP="007F43BF">
      <w:pPr>
        <w:spacing w:before="100" w:beforeAutospacing="1" w:after="100" w:afterAutospacing="1"/>
        <w:jc w:val="both"/>
        <w:rPr>
          <w:rFonts w:ascii="Traditional Arabic" w:hAnsi="Traditional Arabic" w:cs="Traditional Arabic"/>
          <w:color w:val="17365D"/>
          <w:sz w:val="32"/>
          <w:szCs w:val="32"/>
        </w:rPr>
      </w:pPr>
      <w:bookmarkStart w:id="0" w:name="_GoBack"/>
      <w:bookmarkEnd w:id="0"/>
    </w:p>
    <w:sectPr w:rsidR="00DC0CC3" w:rsidRPr="00595AF4" w:rsidSect="00346066">
      <w:footerReference w:type="default" r:id="rId12"/>
      <w:footnotePr>
        <w:numRestart w:val="eachPage"/>
      </w:footnotePr>
      <w:pgSz w:w="11906" w:h="16838" w:code="9"/>
      <w:pgMar w:top="851" w:right="1418" w:bottom="851" w:left="1418" w:header="709" w:footer="709" w:gutter="0"/>
      <w:pgNumType w:start="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0CC3" w:rsidRDefault="00DC0CC3" w:rsidP="00BE36DD">
      <w:r>
        <w:separator/>
      </w:r>
    </w:p>
  </w:endnote>
  <w:endnote w:type="continuationSeparator" w:id="0">
    <w:p w:rsidR="00DC0CC3" w:rsidRDefault="00DC0CC3" w:rsidP="00BE36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CC3" w:rsidRDefault="00DC0CC3">
    <w:pPr>
      <w:pStyle w:val="Footer"/>
    </w:pPr>
    <w:r>
      <w:rPr>
        <w:noProof/>
      </w:rPr>
      <w:pict>
        <v:rect id="Rectangle 649" o:spid="_x0000_s2149" style="position:absolute;left:0;text-align:left;margin-left:13.2pt;margin-top:813.05pt;width:44.55pt;height:15.1pt;rotation:180;flip:x;z-index:251785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" filled="f" fillcolor="#c0504d" stroked="f" strokecolor="#5c83b4" strokeweight="2.25pt">
          <v:textbox inset=",0,,0">
            <w:txbxContent>
              <w:p w:rsidR="00DC0CC3" w:rsidRPr="009506AA" w:rsidRDefault="00DC0CC3" w:rsidP="009506AA">
                <w:pPr>
                  <w:pBdr>
                    <w:top w:val="single" w:sz="4" w:space="1" w:color="7F7F7F"/>
                  </w:pBdr>
                  <w:jc w:val="center"/>
                  <w:rPr>
                    <w:rFonts w:ascii="Traditional Arabic" w:hAnsi="Traditional Arabic" w:cs="Traditional Arabic"/>
                    <w:b/>
                    <w:bCs/>
                    <w:color w:val="17365D"/>
                  </w:rPr>
                </w:pPr>
                <w:r w:rsidRPr="009506AA">
                  <w:rPr>
                    <w:rFonts w:ascii="Traditional Arabic" w:hAnsi="Traditional Arabic" w:cs="Traditional Arabic"/>
                    <w:b/>
                    <w:bCs/>
                    <w:color w:val="17365D"/>
                  </w:rPr>
                  <w:fldChar w:fldCharType="begin"/>
                </w:r>
                <w:r w:rsidRPr="009506AA">
                  <w:rPr>
                    <w:rFonts w:ascii="Traditional Arabic" w:hAnsi="Traditional Arabic" w:cs="Traditional Arabic"/>
                    <w:b/>
                    <w:bCs/>
                    <w:color w:val="17365D"/>
                  </w:rPr>
                  <w:instrText xml:space="preserve"> PAGE   \* MERGEFORMAT </w:instrText>
                </w:r>
                <w:r w:rsidRPr="009506AA">
                  <w:rPr>
                    <w:rFonts w:ascii="Traditional Arabic" w:hAnsi="Traditional Arabic" w:cs="Traditional Arabic"/>
                    <w:b/>
                    <w:bCs/>
                    <w:color w:val="17365D"/>
                  </w:rPr>
                  <w:fldChar w:fldCharType="separate"/>
                </w:r>
                <w:r>
                  <w:rPr>
                    <w:rFonts w:ascii="Traditional Arabic" w:hAnsi="Traditional Arabic" w:cs="Traditional Arabic"/>
                    <w:b/>
                    <w:bCs/>
                    <w:noProof/>
                    <w:color w:val="17365D"/>
                    <w:rtl/>
                  </w:rPr>
                  <w:t>3</w:t>
                </w:r>
                <w:r w:rsidRPr="009506AA">
                  <w:rPr>
                    <w:rFonts w:ascii="Traditional Arabic" w:hAnsi="Traditional Arabic" w:cs="Traditional Arabic"/>
                    <w:b/>
                    <w:bCs/>
                    <w:color w:val="17365D"/>
                  </w:rPr>
                  <w:fldChar w:fldCharType="end"/>
                </w:r>
              </w:p>
            </w:txbxContent>
          </v:textbox>
          <w10:wrap anchorx="margin" anchory="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0CC3" w:rsidRDefault="00DC0CC3" w:rsidP="00BE36DD">
      <w:r>
        <w:separator/>
      </w:r>
    </w:p>
  </w:footnote>
  <w:footnote w:type="continuationSeparator" w:id="0">
    <w:p w:rsidR="00DC0CC3" w:rsidRDefault="00DC0CC3" w:rsidP="00BE36DD">
      <w:r>
        <w:continuationSeparator/>
      </w:r>
    </w:p>
  </w:footnote>
  <w:footnote w:id="1">
    <w:p w:rsidR="00DC0CC3" w:rsidRDefault="00DC0CC3" w:rsidP="00804AF4">
      <w:pPr>
        <w:pStyle w:val="FootnoteText"/>
      </w:pPr>
      <w:r w:rsidRPr="00804AF4">
        <w:rPr>
          <w:rStyle w:val="FootnoteReference"/>
          <w:rFonts w:cs="Traditional Arabic"/>
        </w:rPr>
        <w:footnoteRef/>
      </w:r>
      <w:r w:rsidRPr="00804AF4">
        <w:rPr>
          <w:rtl/>
        </w:rPr>
        <w:t xml:space="preserve"> </w:t>
      </w:r>
      <w:r w:rsidRPr="00804AF4">
        <w:rPr>
          <w:rtl/>
          <w:lang w:bidi="ar-LB"/>
        </w:rPr>
        <w:t>نهج البلاغة، الكتاب رقم 53.</w:t>
      </w:r>
    </w:p>
  </w:footnote>
  <w:footnote w:id="2">
    <w:p w:rsidR="00DC0CC3" w:rsidRDefault="00DC0CC3">
      <w:pPr>
        <w:pStyle w:val="FootnoteText"/>
      </w:pPr>
      <w:r>
        <w:rPr>
          <w:rStyle w:val="FootnoteReference"/>
          <w:rFonts w:cs="Traditional Arabic"/>
        </w:rPr>
        <w:footnoteRef/>
      </w:r>
      <w:r>
        <w:rPr>
          <w:rtl/>
        </w:rPr>
        <w:t xml:space="preserve"> نهج البلاغة، الكتاب رقم 62.</w:t>
      </w:r>
    </w:p>
  </w:footnote>
  <w:footnote w:id="3">
    <w:p w:rsidR="00DC0CC3" w:rsidRDefault="00DC0CC3">
      <w:pPr>
        <w:pStyle w:val="FootnoteText"/>
      </w:pPr>
      <w:r>
        <w:rPr>
          <w:rStyle w:val="FootnoteReference"/>
          <w:rFonts w:cs="Traditional Arabic"/>
        </w:rPr>
        <w:footnoteRef/>
      </w:r>
      <w:r>
        <w:rPr>
          <w:rtl/>
        </w:rPr>
        <w:t xml:space="preserve"> </w:t>
      </w:r>
      <w:r w:rsidRPr="008879B8">
        <w:rPr>
          <w:rtl/>
        </w:rPr>
        <w:t>قد يقصد من الحماس الملحمة.</w:t>
      </w:r>
    </w:p>
  </w:footnote>
  <w:footnote w:id="4">
    <w:p w:rsidR="00DC0CC3" w:rsidRDefault="00DC0CC3">
      <w:pPr>
        <w:pStyle w:val="FootnoteText"/>
      </w:pPr>
      <w:r>
        <w:rPr>
          <w:rStyle w:val="FootnoteReference"/>
          <w:rFonts w:cs="Traditional Arabic"/>
        </w:rPr>
        <w:footnoteRef/>
      </w:r>
      <w:r>
        <w:rPr>
          <w:rtl/>
        </w:rPr>
        <w:t xml:space="preserve"> </w:t>
      </w:r>
      <w:r w:rsidRPr="008879B8">
        <w:rPr>
          <w:rtl/>
        </w:rPr>
        <w:t>المقصود: لا يأتي من خلال اشتراع القوانين.</w:t>
      </w:r>
    </w:p>
  </w:footnote>
  <w:footnote w:id="5">
    <w:p w:rsidR="00DC0CC3" w:rsidRDefault="00DC0CC3">
      <w:pPr>
        <w:pStyle w:val="FootnoteText"/>
      </w:pPr>
      <w:r>
        <w:rPr>
          <w:rStyle w:val="FootnoteReference"/>
          <w:rFonts w:cs="Traditional Arabic"/>
        </w:rPr>
        <w:footnoteRef/>
      </w:r>
      <w:r>
        <w:rPr>
          <w:rtl/>
        </w:rPr>
        <w:t xml:space="preserve"> </w:t>
      </w:r>
      <w:r w:rsidRPr="00131E9A">
        <w:rPr>
          <w:rtl/>
        </w:rPr>
        <w:t>العاملي، الانتصار، ج7، ص237.</w:t>
      </w:r>
    </w:p>
  </w:footnote>
  <w:footnote w:id="6">
    <w:p w:rsidR="00DC0CC3" w:rsidRDefault="00DC0CC3">
      <w:pPr>
        <w:pStyle w:val="FootnoteText"/>
      </w:pPr>
      <w:r>
        <w:rPr>
          <w:rStyle w:val="FootnoteReference"/>
          <w:rFonts w:cs="Traditional Arabic"/>
        </w:rPr>
        <w:footnoteRef/>
      </w:r>
      <w:r>
        <w:rPr>
          <w:rtl/>
        </w:rPr>
        <w:t xml:space="preserve"> </w:t>
      </w:r>
      <w:r w:rsidRPr="00203B40">
        <w:rPr>
          <w:rtl/>
        </w:rPr>
        <w:t>آية الله الشهيد مطهري, تلميذ الإمام الخميني والعلامة الطباطبائي ومفكّر الثورة, الفيلسوف والنابغة الأصيل, والعقل الذي ترجم أفكار الإمام وكلماته في محاضراته وكتاباته في المدارس والجامعات قبيل انتصار الثورة وبعدها, وخاطب جيل الشباب, وواجه بقوة وشجاعة الأفكار الالتقاطية والمتحجّرة وكذلك التيارات الفكرية العلمانية والماركسية آنذاك. تميّز بسعة إطلاعه, وبرهانه المتين, وسلاسة بيانه وعمقه في آن وتناسبه مع متطلبات العصر وجيل الشباب, .. تألّم الإمام كثيراً لفقده, دعا جيل الشباب والطلاب إلى عدم ترك قراءة كتبه والاستفادة من فكره.</w:t>
      </w:r>
    </w:p>
  </w:footnote>
  <w:footnote w:id="7">
    <w:p w:rsidR="00DC0CC3" w:rsidRDefault="00DC0CC3">
      <w:pPr>
        <w:pStyle w:val="FootnoteText"/>
      </w:pPr>
      <w:r>
        <w:rPr>
          <w:rStyle w:val="FootnoteReference"/>
          <w:rFonts w:cs="Traditional Arabic"/>
        </w:rPr>
        <w:footnoteRef/>
      </w:r>
      <w:r>
        <w:rPr>
          <w:rtl/>
        </w:rPr>
        <w:t xml:space="preserve"> </w:t>
      </w:r>
      <w:r w:rsidRPr="00203B40">
        <w:rPr>
          <w:rtl/>
        </w:rPr>
        <w:t>يتفرّع من وزارة التعليم والتربية, مؤسسات ولجان مركزية تشرف وتقوم بأعمالها في التربية والتعليم, وقد يقال مديريات التعليم..</w:t>
      </w:r>
    </w:p>
  </w:footnote>
  <w:footnote w:id="8">
    <w:p w:rsidR="00DC0CC3" w:rsidRDefault="00DC0CC3">
      <w:pPr>
        <w:pStyle w:val="FootnoteText"/>
      </w:pPr>
      <w:r>
        <w:rPr>
          <w:rStyle w:val="FootnoteReference"/>
          <w:rFonts w:cs="Traditional Arabic"/>
        </w:rPr>
        <w:footnoteRef/>
      </w:r>
      <w:r>
        <w:rPr>
          <w:rtl/>
        </w:rPr>
        <w:t xml:space="preserve"> </w:t>
      </w:r>
      <w:r w:rsidRPr="00D22CC2">
        <w:rPr>
          <w:rtl/>
        </w:rPr>
        <w:t>وثيقة التحوّل في التربية والتعليم في الجمهورية الإسلامية الإيرانية, نظام جديد متطوّر يحدّد حاجات التربية وشروطها ومعاييرها, تم صياغته وإقراره منذ سنوات, بتوجيه من سماحة الإمام القائد, وهو حالياً في معرض التطبيق, يتناول مختلف أبعاد عملية التربية والتعليم, ويضع لها معايير وأنظمة مستنبطة من روح التعاليم الإسلامية, ولا يهمل الاستفادة من الوسائل والتقنيات والتجارب البشرية العصرية</w:t>
      </w:r>
    </w:p>
  </w:footnote>
  <w:footnote w:id="9">
    <w:p w:rsidR="00DC0CC3" w:rsidRDefault="00DC0CC3">
      <w:pPr>
        <w:pStyle w:val="FootnoteText"/>
      </w:pPr>
      <w:r>
        <w:rPr>
          <w:rStyle w:val="FootnoteReference"/>
          <w:rFonts w:cs="Traditional Arabic"/>
        </w:rPr>
        <w:footnoteRef/>
      </w:r>
      <w:r>
        <w:rPr>
          <w:rtl/>
        </w:rPr>
        <w:t xml:space="preserve"> </w:t>
      </w:r>
      <w:r w:rsidRPr="00D22CC2">
        <w:rPr>
          <w:rtl/>
        </w:rPr>
        <w:t>نهج البلاغة، ج1، ص40.</w:t>
      </w:r>
    </w:p>
  </w:footnote>
  <w:footnote w:id="10">
    <w:p w:rsidR="00DC0CC3" w:rsidRDefault="00DC0CC3">
      <w:pPr>
        <w:pStyle w:val="FootnoteText"/>
      </w:pPr>
      <w:r>
        <w:rPr>
          <w:rStyle w:val="FootnoteReference"/>
          <w:rFonts w:cs="Traditional Arabic"/>
        </w:rPr>
        <w:footnoteRef/>
      </w:r>
      <w:r>
        <w:rPr>
          <w:rtl/>
        </w:rPr>
        <w:t xml:space="preserve"> </w:t>
      </w:r>
      <w:r w:rsidRPr="00D22CC2">
        <w:rPr>
          <w:rtl/>
        </w:rPr>
        <w:t>هنا تلميح إلى بعض الحكومات السابقة التي كان بعض المسؤولين فيها يسعون إلى استقطاب المعلمين في السياسة أو غيرها, سعيا وراء أهدافهم الخاصة, حتى في مجال التربية والتعليم..</w:t>
      </w:r>
    </w:p>
  </w:footnote>
  <w:footnote w:id="11">
    <w:p w:rsidR="00DC0CC3" w:rsidRDefault="00DC0CC3">
      <w:pPr>
        <w:pStyle w:val="FootnoteText"/>
      </w:pPr>
      <w:r>
        <w:rPr>
          <w:rStyle w:val="FootnoteReference"/>
          <w:rFonts w:cs="Traditional Arabic"/>
        </w:rPr>
        <w:footnoteRef/>
      </w:r>
      <w:r>
        <w:rPr>
          <w:rtl/>
        </w:rPr>
        <w:t xml:space="preserve"> </w:t>
      </w:r>
      <w:r w:rsidRPr="00D22CC2">
        <w:rPr>
          <w:rtl/>
        </w:rPr>
        <w:t>أي أن نحقِّق قفزة نوعية، بمعنى الوصول إلى طفرة اقتصادية مثلاً.</w:t>
      </w:r>
    </w:p>
  </w:footnote>
  <w:footnote w:id="12">
    <w:p w:rsidR="00DC0CC3" w:rsidRDefault="00DC0CC3">
      <w:pPr>
        <w:pStyle w:val="FootnoteText"/>
      </w:pPr>
      <w:r>
        <w:rPr>
          <w:rStyle w:val="FootnoteReference"/>
          <w:rFonts w:cs="Traditional Arabic"/>
        </w:rPr>
        <w:footnoteRef/>
      </w:r>
      <w:r>
        <w:rPr>
          <w:rtl/>
        </w:rPr>
        <w:t xml:space="preserve"> </w:t>
      </w:r>
      <w:r w:rsidRPr="00D22CC2">
        <w:rPr>
          <w:rtl/>
        </w:rPr>
        <w:t>المقصود خلال العهود التي سبقت انتصار الثورة الإسلامية.</w:t>
      </w:r>
    </w:p>
  </w:footnote>
  <w:footnote w:id="13">
    <w:p w:rsidR="00DC0CC3" w:rsidRDefault="00DC0CC3">
      <w:pPr>
        <w:pStyle w:val="FootnoteText"/>
      </w:pPr>
      <w:r>
        <w:rPr>
          <w:rStyle w:val="FootnoteReference"/>
          <w:rFonts w:cs="Traditional Arabic"/>
        </w:rPr>
        <w:footnoteRef/>
      </w:r>
      <w:r>
        <w:rPr>
          <w:rtl/>
        </w:rPr>
        <w:t xml:space="preserve"> </w:t>
      </w:r>
      <w:r w:rsidRPr="00D22CC2">
        <w:rPr>
          <w:rtl/>
        </w:rPr>
        <w:t>أي الحيوية والاندفاع المستمر..</w:t>
      </w:r>
    </w:p>
  </w:footnote>
  <w:footnote w:id="14">
    <w:p w:rsidR="00DC0CC3" w:rsidRDefault="00DC0CC3">
      <w:pPr>
        <w:pStyle w:val="FootnoteText"/>
      </w:pPr>
      <w:r>
        <w:rPr>
          <w:rStyle w:val="FootnoteReference"/>
          <w:rFonts w:cs="Traditional Arabic"/>
        </w:rPr>
        <w:footnoteRef/>
      </w:r>
      <w:r>
        <w:rPr>
          <w:rtl/>
        </w:rPr>
        <w:t xml:space="preserve"> </w:t>
      </w:r>
      <w:r w:rsidRPr="00EE266A">
        <w:rPr>
          <w:rtl/>
        </w:rPr>
        <w:t>بمعنى التأثر السلبي.</w:t>
      </w:r>
    </w:p>
  </w:footnote>
  <w:footnote w:id="15">
    <w:p w:rsidR="00DC0CC3" w:rsidRDefault="00DC0CC3">
      <w:pPr>
        <w:pStyle w:val="FootnoteText"/>
      </w:pPr>
      <w:r>
        <w:rPr>
          <w:rStyle w:val="FootnoteReference"/>
          <w:rFonts w:cs="Traditional Arabic"/>
        </w:rPr>
        <w:footnoteRef/>
      </w:r>
      <w:r>
        <w:rPr>
          <w:rtl/>
        </w:rPr>
        <w:t xml:space="preserve"> </w:t>
      </w:r>
      <w:r w:rsidRPr="00522D7E">
        <w:rPr>
          <w:rtl/>
        </w:rPr>
        <w:t>بيت شعر عرفاني, أي اغتسل واذهب إلى الحانة.</w:t>
      </w:r>
    </w:p>
  </w:footnote>
  <w:footnote w:id="16">
    <w:p w:rsidR="00DC0CC3" w:rsidRDefault="00DC0CC3">
      <w:pPr>
        <w:pStyle w:val="FootnoteText"/>
      </w:pPr>
      <w:r>
        <w:rPr>
          <w:rStyle w:val="FootnoteReference"/>
          <w:rFonts w:cs="Traditional Arabic"/>
        </w:rPr>
        <w:footnoteRef/>
      </w:r>
      <w:r>
        <w:rPr>
          <w:rtl/>
        </w:rPr>
        <w:t xml:space="preserve"> </w:t>
      </w:r>
      <w:r w:rsidRPr="00522D7E">
        <w:rPr>
          <w:rtl/>
        </w:rPr>
        <w:t>وسائل الشيعة، ج15، ص188؛ (إنّ من أخلاق المؤمنين... رهبان الليل أسد بالنهار).</w:t>
      </w:r>
    </w:p>
  </w:footnote>
  <w:footnote w:id="17">
    <w:p w:rsidR="00DC0CC3" w:rsidRDefault="00DC0CC3">
      <w:pPr>
        <w:pStyle w:val="FootnoteText"/>
      </w:pPr>
      <w:r>
        <w:rPr>
          <w:rStyle w:val="FootnoteReference"/>
          <w:rFonts w:cs="Traditional Arabic"/>
        </w:rPr>
        <w:footnoteRef/>
      </w:r>
      <w:r>
        <w:rPr>
          <w:rtl/>
        </w:rPr>
        <w:t xml:space="preserve"> </w:t>
      </w:r>
      <w:r w:rsidRPr="00522D7E">
        <w:rPr>
          <w:rtl/>
        </w:rPr>
        <w:t>مستدرك الوسائل: ج11، ص 14.</w:t>
      </w:r>
    </w:p>
  </w:footnote>
  <w:footnote w:id="18">
    <w:p w:rsidR="00DC0CC3" w:rsidRDefault="00DC0CC3">
      <w:pPr>
        <w:pStyle w:val="FootnoteText"/>
      </w:pPr>
      <w:r>
        <w:rPr>
          <w:rStyle w:val="FootnoteReference"/>
          <w:rFonts w:cs="Traditional Arabic"/>
        </w:rPr>
        <w:footnoteRef/>
      </w:r>
      <w:r>
        <w:rPr>
          <w:rtl/>
        </w:rPr>
        <w:t xml:space="preserve"> </w:t>
      </w:r>
      <w:r w:rsidRPr="0071470C">
        <w:rPr>
          <w:rtl/>
        </w:rPr>
        <w:t>شرح أصول الكافي، المازندراني، ج9، ص181.</w:t>
      </w:r>
    </w:p>
  </w:footnote>
  <w:footnote w:id="19">
    <w:p w:rsidR="00DC0CC3" w:rsidRDefault="00DC0CC3">
      <w:pPr>
        <w:pStyle w:val="FootnoteText"/>
      </w:pPr>
      <w:r>
        <w:rPr>
          <w:rStyle w:val="FootnoteReference"/>
          <w:rFonts w:cs="Traditional Arabic"/>
        </w:rPr>
        <w:footnoteRef/>
      </w:r>
      <w:r>
        <w:rPr>
          <w:rtl/>
        </w:rPr>
        <w:t xml:space="preserve"> </w:t>
      </w:r>
      <w:r w:rsidRPr="0071470C">
        <w:rPr>
          <w:rtl/>
        </w:rPr>
        <w:t>نهج البلاغة، الخطبة 56.</w:t>
      </w:r>
    </w:p>
  </w:footnote>
  <w:footnote w:id="20">
    <w:p w:rsidR="00DC0CC3" w:rsidRDefault="00DC0CC3">
      <w:pPr>
        <w:pStyle w:val="FootnoteText"/>
      </w:pPr>
      <w:r>
        <w:rPr>
          <w:rStyle w:val="FootnoteReference"/>
          <w:rFonts w:cs="Traditional Arabic"/>
        </w:rPr>
        <w:footnoteRef/>
      </w:r>
      <w:r>
        <w:rPr>
          <w:rtl/>
        </w:rPr>
        <w:t xml:space="preserve"> [يتدخلون]</w:t>
      </w:r>
    </w:p>
  </w:footnote>
  <w:footnote w:id="21">
    <w:p w:rsidR="00DC0CC3" w:rsidRDefault="00DC0CC3">
      <w:pPr>
        <w:pStyle w:val="FootnoteText"/>
      </w:pPr>
      <w:r>
        <w:rPr>
          <w:rStyle w:val="FootnoteReference"/>
          <w:rFonts w:cs="Traditional Arabic"/>
        </w:rPr>
        <w:footnoteRef/>
      </w:r>
      <w:r>
        <w:rPr>
          <w:rtl/>
        </w:rPr>
        <w:t xml:space="preserve"> </w:t>
      </w:r>
      <w:r>
        <w:rPr>
          <w:rtl/>
          <w:lang w:bidi="ar-LB"/>
        </w:rPr>
        <w:t>البرلمانية</w:t>
      </w:r>
    </w:p>
  </w:footnote>
  <w:footnote w:id="22">
    <w:p w:rsidR="00DC0CC3" w:rsidRDefault="00DC0CC3">
      <w:pPr>
        <w:pStyle w:val="FootnoteText"/>
      </w:pPr>
      <w:r>
        <w:rPr>
          <w:rStyle w:val="FootnoteReference"/>
          <w:rFonts w:cs="Traditional Arabic"/>
        </w:rPr>
        <w:footnoteRef/>
      </w:r>
      <w:r>
        <w:rPr>
          <w:rtl/>
        </w:rPr>
        <w:t xml:space="preserve"> </w:t>
      </w:r>
      <w:r w:rsidRPr="00A35289">
        <w:rPr>
          <w:rtl/>
        </w:rPr>
        <w:t>نهج البلاغة، الحكمة 217.</w:t>
      </w:r>
    </w:p>
  </w:footnote>
  <w:footnote w:id="23">
    <w:p w:rsidR="00DC0CC3" w:rsidRDefault="00DC0CC3">
      <w:pPr>
        <w:pStyle w:val="FootnoteText"/>
      </w:pPr>
      <w:r>
        <w:rPr>
          <w:rStyle w:val="FootnoteReference"/>
          <w:rFonts w:cs="Traditional Arabic"/>
        </w:rPr>
        <w:footnoteRef/>
      </w:r>
      <w:r>
        <w:rPr>
          <w:rtl/>
        </w:rPr>
        <w:t xml:space="preserve"> </w:t>
      </w:r>
      <w:r w:rsidRPr="001F5C08">
        <w:rPr>
          <w:rtl/>
        </w:rPr>
        <w:t>مصباح المتهجّد، ج2، ص562.</w:t>
      </w:r>
    </w:p>
  </w:footnote>
  <w:footnote w:id="24">
    <w:p w:rsidR="00DC0CC3" w:rsidRDefault="00DC0CC3" w:rsidP="001F5C08">
      <w:pPr>
        <w:pStyle w:val="FootnoteText"/>
      </w:pPr>
      <w:r>
        <w:rPr>
          <w:rStyle w:val="FootnoteReference"/>
          <w:rFonts w:cs="Traditional Arabic"/>
        </w:rPr>
        <w:footnoteRef/>
      </w:r>
      <w:r>
        <w:rPr>
          <w:rtl/>
        </w:rPr>
        <w:t xml:space="preserve"> </w:t>
      </w:r>
      <w:r w:rsidRPr="001F5C08">
        <w:rPr>
          <w:rtl/>
        </w:rPr>
        <w:t>منظومة الحكيم السبزواري.</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417CC0"/>
    <w:multiLevelType w:val="hybridMultilevel"/>
    <w:tmpl w:val="4BA42C62"/>
    <w:lvl w:ilvl="0" w:tplc="6F66347E">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5A303E3E"/>
    <w:multiLevelType w:val="hybridMultilevel"/>
    <w:tmpl w:val="373ED0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A8C0288"/>
    <w:multiLevelType w:val="hybridMultilevel"/>
    <w:tmpl w:val="03B82520"/>
    <w:lvl w:ilvl="0" w:tplc="20E44A8A">
      <w:start w:val="1"/>
      <w:numFmt w:val="decimal"/>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72741E34"/>
    <w:multiLevelType w:val="hybridMultilevel"/>
    <w:tmpl w:val="CBFE8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2150"/>
    <o:shapelayout v:ext="edit">
      <o:idmap v:ext="edit" data="2"/>
    </o:shapelayout>
  </w:hdrShapeDefault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13AC"/>
    <w:rsid w:val="00027E28"/>
    <w:rsid w:val="0008560B"/>
    <w:rsid w:val="00131E9A"/>
    <w:rsid w:val="0017382F"/>
    <w:rsid w:val="001F5C08"/>
    <w:rsid w:val="00203B40"/>
    <w:rsid w:val="002B59CF"/>
    <w:rsid w:val="00336607"/>
    <w:rsid w:val="00346066"/>
    <w:rsid w:val="003F4156"/>
    <w:rsid w:val="003F5B5B"/>
    <w:rsid w:val="00403B52"/>
    <w:rsid w:val="0046129D"/>
    <w:rsid w:val="004871AA"/>
    <w:rsid w:val="004F01C0"/>
    <w:rsid w:val="00522D7E"/>
    <w:rsid w:val="005342FC"/>
    <w:rsid w:val="00541AC9"/>
    <w:rsid w:val="00542C08"/>
    <w:rsid w:val="00595AF4"/>
    <w:rsid w:val="005A3E5E"/>
    <w:rsid w:val="005C62A0"/>
    <w:rsid w:val="005D66B8"/>
    <w:rsid w:val="00601A00"/>
    <w:rsid w:val="00634A44"/>
    <w:rsid w:val="0067189E"/>
    <w:rsid w:val="0068703F"/>
    <w:rsid w:val="006B753A"/>
    <w:rsid w:val="006E0DD5"/>
    <w:rsid w:val="006F1C3D"/>
    <w:rsid w:val="0071470C"/>
    <w:rsid w:val="00717785"/>
    <w:rsid w:val="00722DA8"/>
    <w:rsid w:val="0076622A"/>
    <w:rsid w:val="007F43BF"/>
    <w:rsid w:val="00804AF4"/>
    <w:rsid w:val="00830E0B"/>
    <w:rsid w:val="00844B69"/>
    <w:rsid w:val="00850D85"/>
    <w:rsid w:val="008879B8"/>
    <w:rsid w:val="008B2BD7"/>
    <w:rsid w:val="009016E5"/>
    <w:rsid w:val="009506AA"/>
    <w:rsid w:val="009A2FAA"/>
    <w:rsid w:val="00A35289"/>
    <w:rsid w:val="00A44FB5"/>
    <w:rsid w:val="00A47A79"/>
    <w:rsid w:val="00AA28C6"/>
    <w:rsid w:val="00AA7E80"/>
    <w:rsid w:val="00AB15B0"/>
    <w:rsid w:val="00AD1E9B"/>
    <w:rsid w:val="00AE5CE2"/>
    <w:rsid w:val="00B065DB"/>
    <w:rsid w:val="00B3311E"/>
    <w:rsid w:val="00B50A59"/>
    <w:rsid w:val="00BE36DD"/>
    <w:rsid w:val="00BF7323"/>
    <w:rsid w:val="00C45DEC"/>
    <w:rsid w:val="00C77AF9"/>
    <w:rsid w:val="00CD40BB"/>
    <w:rsid w:val="00CE6921"/>
    <w:rsid w:val="00D00A11"/>
    <w:rsid w:val="00D22CC2"/>
    <w:rsid w:val="00D925DB"/>
    <w:rsid w:val="00DC0CC3"/>
    <w:rsid w:val="00E62631"/>
    <w:rsid w:val="00E92270"/>
    <w:rsid w:val="00EE266A"/>
    <w:rsid w:val="00F52FE5"/>
    <w:rsid w:val="00F813AC"/>
    <w:rsid w:val="00F83F66"/>
    <w:rsid w:val="00FD657C"/>
    <w:rsid w:val="00FE33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AF4"/>
    <w:pPr>
      <w:bidi/>
    </w:pPr>
    <w:rPr>
      <w:rFonts w:ascii="Times New Roman" w:eastAsia="Times New Roman" w:hAnsi="Times New Roman" w:cs="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E36DD"/>
    <w:pPr>
      <w:ind w:left="720"/>
      <w:contextualSpacing/>
    </w:pPr>
  </w:style>
  <w:style w:type="paragraph" w:styleId="Header">
    <w:name w:val="header"/>
    <w:basedOn w:val="Normal"/>
    <w:link w:val="HeaderChar"/>
    <w:uiPriority w:val="99"/>
    <w:rsid w:val="00BE36DD"/>
    <w:pPr>
      <w:tabs>
        <w:tab w:val="center" w:pos="4320"/>
        <w:tab w:val="right" w:pos="8640"/>
      </w:tabs>
    </w:pPr>
  </w:style>
  <w:style w:type="character" w:customStyle="1" w:styleId="HeaderChar">
    <w:name w:val="Header Char"/>
    <w:basedOn w:val="DefaultParagraphFont"/>
    <w:link w:val="Header"/>
    <w:uiPriority w:val="99"/>
    <w:locked/>
    <w:rsid w:val="00BE36DD"/>
    <w:rPr>
      <w:rFonts w:ascii="Times New Roman" w:hAnsi="Times New Roman" w:cs="Times New Roman"/>
      <w:sz w:val="24"/>
      <w:szCs w:val="24"/>
    </w:rPr>
  </w:style>
  <w:style w:type="paragraph" w:styleId="Footer">
    <w:name w:val="footer"/>
    <w:basedOn w:val="Normal"/>
    <w:link w:val="FooterChar"/>
    <w:uiPriority w:val="99"/>
    <w:rsid w:val="00BE36DD"/>
    <w:pPr>
      <w:tabs>
        <w:tab w:val="center" w:pos="4320"/>
        <w:tab w:val="right" w:pos="8640"/>
      </w:tabs>
    </w:pPr>
  </w:style>
  <w:style w:type="character" w:customStyle="1" w:styleId="FooterChar">
    <w:name w:val="Footer Char"/>
    <w:basedOn w:val="DefaultParagraphFont"/>
    <w:link w:val="Footer"/>
    <w:uiPriority w:val="99"/>
    <w:locked/>
    <w:rsid w:val="00BE36DD"/>
    <w:rPr>
      <w:rFonts w:ascii="Times New Roman" w:hAnsi="Times New Roman" w:cs="Times New Roman"/>
      <w:sz w:val="24"/>
      <w:szCs w:val="24"/>
    </w:rPr>
  </w:style>
  <w:style w:type="paragraph" w:styleId="BalloonText">
    <w:name w:val="Balloon Text"/>
    <w:basedOn w:val="Normal"/>
    <w:link w:val="BalloonTextChar"/>
    <w:uiPriority w:val="99"/>
    <w:semiHidden/>
    <w:rsid w:val="00BE36D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E36DD"/>
    <w:rPr>
      <w:rFonts w:ascii="Tahoma" w:hAnsi="Tahoma" w:cs="Tahoma"/>
      <w:sz w:val="16"/>
      <w:szCs w:val="16"/>
    </w:rPr>
  </w:style>
  <w:style w:type="table" w:styleId="TableGrid">
    <w:name w:val="Table Grid"/>
    <w:basedOn w:val="TableNormal"/>
    <w:uiPriority w:val="99"/>
    <w:rsid w:val="00FD65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autoRedefine/>
    <w:uiPriority w:val="99"/>
    <w:rsid w:val="00804AF4"/>
    <w:rPr>
      <w:rFonts w:ascii="Traditional Arabic" w:hAnsi="Traditional Arabic" w:cs="Traditional Arabic"/>
      <w:color w:val="0F243E"/>
      <w:sz w:val="22"/>
      <w:szCs w:val="22"/>
    </w:rPr>
  </w:style>
  <w:style w:type="character" w:customStyle="1" w:styleId="FootnoteTextChar">
    <w:name w:val="Footnote Text Char"/>
    <w:basedOn w:val="DefaultParagraphFont"/>
    <w:link w:val="FootnoteText"/>
    <w:uiPriority w:val="99"/>
    <w:locked/>
    <w:rsid w:val="00804AF4"/>
    <w:rPr>
      <w:rFonts w:ascii="Traditional Arabic" w:hAnsi="Traditional Arabic" w:cs="Traditional Arabic"/>
      <w:color w:val="0F243E"/>
    </w:rPr>
  </w:style>
  <w:style w:type="character" w:styleId="FootnoteReference">
    <w:name w:val="footnote reference"/>
    <w:basedOn w:val="DefaultParagraphFont"/>
    <w:uiPriority w:val="99"/>
    <w:semiHidden/>
    <w:rsid w:val="00804AF4"/>
    <w:rPr>
      <w:rFonts w:cs="Times New Roman"/>
      <w:vertAlign w:val="superscript"/>
    </w:rPr>
  </w:style>
  <w:style w:type="paragraph" w:styleId="NoSpacing">
    <w:name w:val="No Spacing"/>
    <w:uiPriority w:val="99"/>
    <w:qFormat/>
    <w:rsid w:val="00336607"/>
    <w:pPr>
      <w:bidi/>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510</TotalTime>
  <Pages>164</Pages>
  <Words>27863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Alissar</dc:creator>
  <cp:keywords/>
  <dc:description/>
  <cp:lastModifiedBy>Ammar</cp:lastModifiedBy>
  <cp:revision>24</cp:revision>
  <dcterms:created xsi:type="dcterms:W3CDTF">2014-10-30T12:38:00Z</dcterms:created>
  <dcterms:modified xsi:type="dcterms:W3CDTF">2014-11-03T13:55:00Z</dcterms:modified>
</cp:coreProperties>
</file>