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pict>
          <v:shapetype id="_x0000_t109" coordsize="21600,21600" o:spt="109" path="m,l,21600r21600,l21600,xe">
            <v:stroke joinstyle="miter"/>
            <v:path gradientshapeok="t" o:connecttype="rect"/>
          </v:shapetype>
          <v:shape id="Flowchart: Process 165" o:spid="_x0000_s1027" type="#_x0000_t109" style="position:absolute;left:0;text-align:left;margin-left:-71.4pt;margin-top:-45.35pt;width:595.6pt;height:422.6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" fillcolor="#272727" strokecolor="#243f60" strokeweight="2pt"/>
        </w:pict>
      </w:r>
      <w:r>
        <w:rPr>
          <w:noProof/>
        </w:rPr>
        <w:pict>
          <v:shapetype id="_x0000_t202" coordsize="21600,21600" o:spt="202" path="m,l,21600r21600,l21600,xe">
            <v:stroke joinstyle="miter"/>
            <v:path gradientshapeok="t" o:connecttype="rect"/>
          </v:shapetype>
          <v:shape id="Text Box 163" o:spid="_x0000_s1028" type="#_x0000_t202" style="position:absolute;left:0;text-align:left;margin-left:-3.6pt;margin-top:.45pt;width:343.25pt;height:180pt;z-index:25158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" filled="f" stroked="f">
            <v:textbox>
              <w:txbxContent>
                <w:p w:rsidR="00DC0CC3" w:rsidRPr="008B2BD7" w:rsidRDefault="00DC0CC3" w:rsidP="00542C08">
                  <w:pPr>
                    <w:tabs>
                      <w:tab w:val="left" w:pos="3417"/>
                      <w:tab w:val="center" w:pos="4153"/>
                    </w:tabs>
                    <w:jc w:val="center"/>
                    <w:rPr>
                      <w:rFonts w:ascii="Traditional Arabic" w:hAnsi="Traditional Arabic" w:cs="Traditional Arabic"/>
                      <w:bCs/>
                      <w:color w:val="CCCC00"/>
                      <w:sz w:val="72"/>
                      <w:szCs w:val="72"/>
                    </w:rPr>
                  </w:pPr>
                  <w:r w:rsidRPr="008B2BD7">
                    <w:rPr>
                      <w:rFonts w:ascii="Traditional Arabic" w:hAnsi="Traditional Arabic" w:cs="Traditional Arabic"/>
                      <w:bCs/>
                      <w:color w:val="CCCC00"/>
                      <w:sz w:val="160"/>
                      <w:szCs w:val="160"/>
                      <w:rtl/>
                    </w:rPr>
                    <w:t>مشكاة النور</w:t>
                  </w:r>
                </w:p>
              </w:txbxContent>
            </v:textbox>
          </v:shape>
        </w:pict>
      </w:r>
      <w:r>
        <w:rPr>
          <w:noProof/>
        </w:rPr>
      </w:r>
      <w:r w:rsidRPr="004F01C0">
        <w:rPr>
          <w:rFonts w:ascii="Traditional Arabic" w:hAnsi="Traditional Arabic" w:cs="Traditional Arabic"/>
          <w:noProof/>
          <w:color w:val="17365D"/>
          <w:sz w:val="32"/>
          <w:szCs w:val="32"/>
        </w:rPr>
        <w:pict>
          <v:rect id="Rectangle 161" o:spid="_x0000_s1029" alt="Description: BASMALA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VOV+hsQCAADRBQAADgAAAAAAAAAAAAAAAAAuAgAAZHJzL2Uyb0RvYy54bWxQSwECLQAUAAYACAAA&#10;ACEAmPZsDdkAAAADAQAADwAAAAAAAAAAAAAAAAAeBQAAZHJzL2Rvd25yZXYueG1sUEsFBgAAAAAE&#10;AAQA8wAAACQ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pict>
          <v:shape id="Text Box 162" o:spid="_x0000_s1031" type="#_x0000_t202" style="position:absolute;left:0;text-align:left;margin-left:270pt;margin-top:23.05pt;width:290.45pt;height:37.65pt;z-index:25158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" filled="f" stroked="f">
            <v:textbox>
              <w:txbxContent>
                <w:p w:rsidR="00DC0CC3" w:rsidRPr="009506AA" w:rsidRDefault="00DC0CC3" w:rsidP="00717785">
                  <w:pPr>
                    <w:jc w:val="center"/>
                    <w:rPr>
                      <w:rFonts w:ascii="Traditional Arabic" w:hAnsi="Traditional Arabic" w:cs="Traditional Arabic"/>
                      <w:b/>
                      <w:bCs/>
                      <w:color w:val="FFFFFF"/>
                      <w:sz w:val="36"/>
                      <w:szCs w:val="36"/>
                    </w:rPr>
                  </w:pPr>
                  <w:r w:rsidRPr="009506AA">
                    <w:rPr>
                      <w:rFonts w:ascii="Traditional Arabic" w:hAnsi="Traditional Arabic" w:cs="Traditional Arabic"/>
                      <w:b/>
                      <w:bCs/>
                      <w:color w:val="FFFFFF"/>
                      <w:sz w:val="36"/>
                      <w:szCs w:val="36"/>
                      <w:rtl/>
                    </w:rPr>
                    <w:t xml:space="preserve">العدد </w:t>
                  </w:r>
                  <w:r>
                    <w:rPr>
                      <w:rFonts w:ascii="Traditional Arabic" w:hAnsi="Traditional Arabic" w:cs="Traditional Arabic"/>
                      <w:b/>
                      <w:bCs/>
                      <w:color w:val="FFFFFF"/>
                      <w:sz w:val="36"/>
                      <w:szCs w:val="36"/>
                      <w:rtl/>
                    </w:rPr>
                    <w:t>60</w:t>
                  </w:r>
                  <w:r w:rsidRPr="009506AA">
                    <w:rPr>
                      <w:rFonts w:ascii="Traditional Arabic" w:hAnsi="Traditional Arabic" w:cs="Traditional Arabic"/>
                      <w:b/>
                      <w:bCs/>
                      <w:color w:val="FFFFFF"/>
                      <w:sz w:val="36"/>
                      <w:szCs w:val="36"/>
                      <w:rtl/>
                    </w:rPr>
                    <w:t xml:space="preserve"> </w:t>
                  </w:r>
                  <w:r>
                    <w:rPr>
                      <w:rFonts w:ascii="Traditional Arabic" w:hAnsi="Traditional Arabic" w:cs="Traditional Arabic"/>
                      <w:b/>
                      <w:bCs/>
                      <w:color w:val="FFFFFF"/>
                      <w:sz w:val="36"/>
                      <w:szCs w:val="36"/>
                      <w:rtl/>
                    </w:rPr>
                    <w:t xml:space="preserve"> نيسان</w:t>
                  </w:r>
                  <w:r w:rsidRPr="009506AA">
                    <w:rPr>
                      <w:rFonts w:ascii="Traditional Arabic" w:hAnsi="Traditional Arabic" w:cs="Traditional Arabic"/>
                      <w:b/>
                      <w:bCs/>
                      <w:color w:val="FFFFFF"/>
                      <w:sz w:val="36"/>
                      <w:szCs w:val="36"/>
                      <w:rtl/>
                    </w:rPr>
                    <w:t xml:space="preserve"> –  </w:t>
                  </w:r>
                  <w:r>
                    <w:rPr>
                      <w:rFonts w:ascii="Traditional Arabic" w:hAnsi="Traditional Arabic" w:cs="Traditional Arabic"/>
                      <w:b/>
                      <w:bCs/>
                      <w:color w:val="FFFFFF"/>
                      <w:sz w:val="36"/>
                      <w:szCs w:val="36"/>
                      <w:rtl/>
                    </w:rPr>
                    <w:t>أيار</w:t>
                  </w:r>
                  <w:r w:rsidRPr="009506AA">
                    <w:rPr>
                      <w:rFonts w:ascii="Traditional Arabic" w:hAnsi="Traditional Arabic" w:cs="Traditional Arabic"/>
                      <w:b/>
                      <w:bCs/>
                      <w:color w:val="FFFFFF"/>
                      <w:sz w:val="36"/>
                      <w:szCs w:val="36"/>
                      <w:rtl/>
                    </w:rPr>
                    <w:t xml:space="preserve"> 201</w:t>
                  </w:r>
                  <w:r>
                    <w:rPr>
                      <w:rFonts w:ascii="Traditional Arabic" w:hAnsi="Traditional Arabic" w:cs="Traditional Arabic"/>
                      <w:b/>
                      <w:bCs/>
                      <w:color w:val="FFFFFF"/>
                      <w:sz w:val="36"/>
                      <w:szCs w:val="36"/>
                      <w:rtl/>
                    </w:rPr>
                    <w:t>3</w:t>
                  </w:r>
                </w:p>
              </w:txbxContent>
            </v:textbox>
          </v:shape>
        </w:pict>
      </w: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8" o:spid="_x0000_s1032" type="#_x0000_t120" style="position:absolute;left:0;text-align:left;margin-left:446.2pt;margin-top:23.9pt;width:27.1pt;height:28.05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" fillcolor="#cc0" stroked="f" strokeweight="2pt"/>
        </w:pict>
      </w:r>
      <w:r>
        <w:rPr>
          <w:noProof/>
        </w:rPr>
      </w:r>
      <w:r w:rsidRPr="004F01C0">
        <w:rPr>
          <w:rFonts w:ascii="Traditional Arabic" w:hAnsi="Traditional Arabic" w:cs="Traditional Arabic"/>
          <w:noProof/>
          <w:color w:val="17365D"/>
          <w:sz w:val="32"/>
          <w:szCs w:val="32"/>
        </w:rPr>
        <w:pict>
          <v:rect id="Rectangle 160" o:spid="_x0000_s1033" alt="Description: MAKET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N0D&#10;UMzCAgAAzwUAAA4AAAAAAAAAAAAAAAAALgIAAGRycy9lMm9Eb2MueG1sUEsBAi0AFAAGAAgAAAAh&#10;AJj2bA3ZAAAAAwEAAA8AAAAAAAAAAAAAAAAAHAUAAGRycy9kb3ducmV2LnhtbFBLBQYAAAAABAAE&#10;APMAAAAiBgAAAAA=&#10;" filled="f" stroked="f">
            <o:lock v:ext="edit" aspectratio="t"/>
            <w10:anchorlock/>
          </v:rect>
        </w:pict>
      </w:r>
    </w:p>
    <w:p w:rsidR="00DC0CC3" w:rsidRPr="00B50A59" w:rsidRDefault="00DC0CC3" w:rsidP="00542C08">
      <w:pPr>
        <w:tabs>
          <w:tab w:val="left" w:pos="3417"/>
          <w:tab w:val="center" w:pos="4153"/>
        </w:tabs>
        <w:jc w:val="both"/>
        <w:rPr>
          <w:rFonts w:ascii="Traditional Arabic" w:hAnsi="Traditional Arabic" w:cs="Traditional Arabic"/>
          <w:b/>
          <w:bCs/>
          <w:color w:val="800000"/>
          <w:sz w:val="32"/>
          <w:szCs w:val="32"/>
          <w:rtl/>
        </w:rPr>
      </w:pPr>
      <w:r>
        <w:rPr>
          <w:noProof/>
        </w:rPr>
      </w:r>
      <w:r w:rsidRPr="00D00A11">
        <w:rPr>
          <w:rFonts w:ascii="Traditional Arabic" w:hAnsi="Traditional Arabic" w:cs="Traditional Arabic"/>
          <w:noProof/>
          <w:color w:val="17365D"/>
          <w:sz w:val="32"/>
          <w:szCs w:val="32"/>
        </w:rPr>
        <w:pict>
          <v:rect id="Rectangle 159" o:spid="_x0000_s1035" alt="Description: PAGE2-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I2J&#10;YRvCAgAAzwUAAA4AAAAAAAAAAAAAAAAALgIAAGRycy9lMm9Eb2MueG1sUEsBAi0AFAAGAAgAAAAh&#10;AJj2bA3ZAAAAAwEAAA8AAAAAAAAAAAAAAAAAHAUAAGRycy9kb3ducmV2LnhtbFBLBQYAAAAABAAE&#10;APMAAAAiBgAAAAA=&#10;" filled="f" stroked="f">
            <o:lock v:ext="edit" aspectratio="t"/>
            <w10:anchorlock/>
          </v:rect>
        </w:pict>
      </w:r>
    </w:p>
    <w:p w:rsidR="00DC0CC3" w:rsidRPr="00B50A59" w:rsidRDefault="00DC0CC3" w:rsidP="00542C08">
      <w:pPr>
        <w:jc w:val="both"/>
        <w:rPr>
          <w:rFonts w:ascii="Traditional Arabic" w:hAnsi="Traditional Arabic" w:cs="Traditional Arabic"/>
          <w:b/>
          <w:bCs/>
          <w:color w:val="800000"/>
          <w:sz w:val="32"/>
          <w:szCs w:val="32"/>
          <w:rtl/>
        </w:rPr>
      </w:pPr>
      <w:r>
        <w:rPr>
          <w:noProof/>
        </w:rPr>
        <w:pict>
          <v:shape id="Text Box 164" o:spid="_x0000_s1037" type="#_x0000_t202" style="position:absolute;left:0;text-align:left;margin-left:177.85pt;margin-top:20pt;width:346.4pt;height:33.65pt;z-index:251589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" filled="f" stroked="f">
            <v:textbox>
              <w:txbxContent>
                <w:p w:rsidR="00DC0CC3" w:rsidRPr="009506AA" w:rsidRDefault="00DC0CC3" w:rsidP="00542C08">
                  <w:pPr>
                    <w:jc w:val="center"/>
                    <w:rPr>
                      <w:rFonts w:ascii="Traditional Arabic" w:hAnsi="Traditional Arabic" w:cs="Traditional Arabic"/>
                      <w:b/>
                      <w:bCs/>
                      <w:color w:val="FFFFFF"/>
                      <w:sz w:val="40"/>
                      <w:szCs w:val="40"/>
                      <w:rtl/>
                      <w:lang w:bidi="ar-LB"/>
                    </w:rPr>
                  </w:pPr>
                  <w:r w:rsidRPr="009506AA">
                    <w:rPr>
                      <w:rFonts w:ascii="Traditional Arabic" w:hAnsi="Traditional Arabic" w:cs="Traditional Arabic"/>
                      <w:b/>
                      <w:bCs/>
                      <w:color w:val="FFFFFF"/>
                      <w:sz w:val="40"/>
                      <w:szCs w:val="40"/>
                      <w:rtl/>
                      <w:lang w:bidi="ar-LB"/>
                    </w:rPr>
                    <w:t xml:space="preserve">النص التفصيلي لخطب وبيانات الإمام الخامنئي </w:t>
                  </w:r>
                  <w:r w:rsidRPr="009506AA">
                    <w:rPr>
                      <w:rFonts w:ascii="Traditional Arabic" w:hAnsi="Traditional Arabic" w:cs="Traditional Arabic"/>
                      <w:b/>
                      <w:bCs/>
                      <w:color w:val="FFFFFF"/>
                      <w:sz w:val="36"/>
                      <w:szCs w:val="36"/>
                      <w:rtl/>
                      <w:lang w:bidi="ar-LB"/>
                    </w:rPr>
                    <w:t>"دام ظله"</w:t>
                  </w:r>
                </w:p>
              </w:txbxContent>
            </v:textbox>
          </v:shape>
        </w:pict>
      </w:r>
    </w:p>
    <w:p w:rsidR="00DC0CC3" w:rsidRPr="00B50A59" w:rsidRDefault="00DC0CC3" w:rsidP="00542C08">
      <w:pPr>
        <w:jc w:val="both"/>
        <w:rPr>
          <w:rFonts w:ascii="Traditional Arabic" w:hAnsi="Traditional Arabic" w:cs="Traditional Arabic"/>
          <w:b/>
          <w:bCs/>
          <w:color w:val="800000"/>
          <w:sz w:val="32"/>
          <w:szCs w:val="32"/>
          <w:rtl/>
        </w:rPr>
      </w:pPr>
    </w:p>
    <w:p w:rsidR="00DC0CC3" w:rsidRPr="00B50A59" w:rsidRDefault="00DC0CC3" w:rsidP="00542C08">
      <w:pPr>
        <w:jc w:val="both"/>
        <w:rPr>
          <w:rFonts w:ascii="Traditional Arabic" w:hAnsi="Traditional Arabic" w:cs="Traditional Arabic"/>
          <w:b/>
          <w:bCs/>
          <w:color w:val="800000"/>
          <w:sz w:val="32"/>
          <w:szCs w:val="32"/>
          <w:rtl/>
        </w:rPr>
      </w:pPr>
    </w:p>
    <w:p w:rsidR="00DC0CC3" w:rsidRPr="00B50A59" w:rsidRDefault="00DC0CC3" w:rsidP="00542C08">
      <w:pPr>
        <w:jc w:val="both"/>
        <w:rPr>
          <w:rFonts w:ascii="Traditional Arabic" w:hAnsi="Traditional Arabic" w:cs="Traditional Arabic"/>
          <w:b/>
          <w:bCs/>
          <w:color w:val="800000"/>
          <w:sz w:val="32"/>
          <w:szCs w:val="32"/>
          <w:rtl/>
        </w:rPr>
      </w:pPr>
    </w:p>
    <w:p w:rsidR="00DC0CC3" w:rsidRPr="008B2BD7" w:rsidRDefault="00DC0CC3" w:rsidP="00BE36DD">
      <w:pPr>
        <w:jc w:val="right"/>
        <w:rPr>
          <w:rFonts w:ascii="Traditional Arabic" w:hAnsi="Traditional Arabic" w:cs="Traditional Arabic"/>
          <w:b/>
          <w:bCs/>
          <w:color w:val="F0EA00"/>
          <w:sz w:val="44"/>
          <w:szCs w:val="44"/>
          <w:rtl/>
        </w:rPr>
      </w:pPr>
      <w:r w:rsidRPr="008B2BD7">
        <w:rPr>
          <w:rFonts w:ascii="Traditional Arabic" w:hAnsi="Traditional Arabic" w:cs="Traditional Arabic"/>
          <w:b/>
          <w:bCs/>
          <w:color w:val="F0EA00"/>
          <w:sz w:val="44"/>
          <w:szCs w:val="44"/>
          <w:rtl/>
        </w:rPr>
        <w:t>ملف خاص:</w:t>
      </w:r>
    </w:p>
    <w:p w:rsidR="00DC0CC3" w:rsidRPr="008B2BD7" w:rsidRDefault="00DC0CC3" w:rsidP="00BE36DD">
      <w:pPr>
        <w:jc w:val="right"/>
        <w:rPr>
          <w:rFonts w:ascii="Traditional Arabic" w:hAnsi="Traditional Arabic" w:cs="Traditional Arabic"/>
          <w:b/>
          <w:bCs/>
          <w:color w:val="CCCC00"/>
          <w:sz w:val="44"/>
          <w:szCs w:val="44"/>
          <w:rtl/>
        </w:rPr>
      </w:pPr>
      <w:r w:rsidRPr="008B2BD7">
        <w:rPr>
          <w:rFonts w:ascii="Traditional Arabic" w:hAnsi="Traditional Arabic" w:cs="Traditional Arabic"/>
          <w:b/>
          <w:bCs/>
          <w:color w:val="CCCC00"/>
          <w:sz w:val="44"/>
          <w:szCs w:val="44"/>
          <w:rtl/>
        </w:rPr>
        <w:t xml:space="preserve">زيارة آباء الشهداء </w:t>
      </w:r>
    </w:p>
    <w:p w:rsidR="00DC0CC3" w:rsidRPr="008B2BD7" w:rsidRDefault="00DC0CC3" w:rsidP="00BE36DD">
      <w:pPr>
        <w:jc w:val="right"/>
        <w:rPr>
          <w:rFonts w:ascii="Traditional Arabic" w:hAnsi="Traditional Arabic" w:cs="Traditional Arabic"/>
          <w:b/>
          <w:bCs/>
          <w:color w:val="CCCC00"/>
          <w:sz w:val="44"/>
          <w:szCs w:val="44"/>
          <w:rtl/>
        </w:rPr>
      </w:pPr>
      <w:r w:rsidRPr="008B2BD7">
        <w:rPr>
          <w:rFonts w:ascii="Traditional Arabic" w:hAnsi="Traditional Arabic" w:cs="Traditional Arabic"/>
          <w:b/>
          <w:bCs/>
          <w:color w:val="CCCC00"/>
          <w:sz w:val="44"/>
          <w:szCs w:val="44"/>
          <w:rtl/>
        </w:rPr>
        <w:t>في المستشفى</w:t>
      </w:r>
    </w:p>
    <w:p w:rsidR="00DC0CC3" w:rsidRDefault="00DC0CC3" w:rsidP="00542C08">
      <w:pPr>
        <w:jc w:val="both"/>
        <w:rPr>
          <w:rFonts w:ascii="Traditional Arabic" w:hAnsi="Traditional Arabic" w:cs="Traditional Arabic"/>
          <w:b/>
          <w:bCs/>
          <w:color w:val="800000"/>
          <w:sz w:val="32"/>
          <w:szCs w:val="32"/>
          <w:rtl/>
        </w:rPr>
      </w:pPr>
    </w:p>
    <w:p w:rsidR="00DC0CC3" w:rsidRDefault="00DC0CC3" w:rsidP="00542C08">
      <w:pPr>
        <w:jc w:val="both"/>
        <w:rPr>
          <w:rFonts w:ascii="Traditional Arabic" w:hAnsi="Traditional Arabic" w:cs="Traditional Arabic"/>
          <w:b/>
          <w:bCs/>
          <w:color w:val="800000"/>
          <w:sz w:val="32"/>
          <w:szCs w:val="32"/>
          <w:rtl/>
        </w:rPr>
      </w:pPr>
    </w:p>
    <w:p w:rsidR="00DC0CC3" w:rsidRDefault="00DC0CC3" w:rsidP="00542C08">
      <w:pPr>
        <w:jc w:val="both"/>
        <w:rPr>
          <w:rFonts w:ascii="Traditional Arabic" w:hAnsi="Traditional Arabic" w:cs="Traditional Arabic"/>
          <w:b/>
          <w:bCs/>
          <w:color w:val="800000"/>
          <w:sz w:val="32"/>
          <w:szCs w:val="32"/>
          <w:rtl/>
        </w:rPr>
      </w:pPr>
    </w:p>
    <w:p w:rsidR="00DC0CC3" w:rsidRDefault="00DC0CC3" w:rsidP="00542C08">
      <w:pPr>
        <w:jc w:val="both"/>
        <w:rPr>
          <w:rFonts w:ascii="Traditional Arabic" w:hAnsi="Traditional Arabic" w:cs="Traditional Arabic"/>
          <w:b/>
          <w:bCs/>
          <w:color w:val="800000"/>
          <w:sz w:val="32"/>
          <w:szCs w:val="32"/>
          <w:rtl/>
        </w:rPr>
      </w:pPr>
      <w:r>
        <w:rPr>
          <w:noProof/>
        </w:rPr>
        <w:pict>
          <v:shape id="Text Box 31" o:spid="_x0000_s1038" type="#_x0000_t202" style="position:absolute;left:0;text-align:left;margin-left:-34.05pt;margin-top:15.5pt;width:235pt;height:119.7pt;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" filled="f" stroked="f" strokeweight=".5pt">
            <v:fill o:detectmouseclick="t"/>
            <v:textbox>
              <w:txbxContent>
                <w:p w:rsidR="00DC0CC3" w:rsidRPr="009506AA" w:rsidRDefault="00DC0CC3" w:rsidP="00BE36DD">
                  <w:pPr>
                    <w:pStyle w:val="ListParagraph"/>
                    <w:numPr>
                      <w:ilvl w:val="0"/>
                      <w:numId w:val="2"/>
                    </w:numPr>
                    <w:spacing w:before="100" w:beforeAutospacing="1" w:after="100" w:afterAutospacing="1"/>
                    <w:rPr>
                      <w:rFonts w:ascii="Traditional Arabic" w:hAnsi="Traditional Arabic" w:cs="Traditional Arabic"/>
                      <w:b/>
                      <w:bCs/>
                      <w:color w:val="984806"/>
                      <w:sz w:val="32"/>
                      <w:szCs w:val="32"/>
                      <w:rtl/>
                    </w:rPr>
                  </w:pPr>
                  <w:r w:rsidRPr="009506AA">
                    <w:rPr>
                      <w:rFonts w:ascii="Traditional Arabic" w:hAnsi="Traditional Arabic" w:cs="Traditional Arabic"/>
                      <w:b/>
                      <w:bCs/>
                      <w:color w:val="984806"/>
                      <w:sz w:val="32"/>
                      <w:szCs w:val="32"/>
                      <w:rtl/>
                    </w:rPr>
                    <w:t>جريمة نبش قبر الصحابي حجر بن عدي</w:t>
                  </w:r>
                </w:p>
                <w:p w:rsidR="00DC0CC3" w:rsidRPr="00BE36DD" w:rsidRDefault="00DC0CC3" w:rsidP="00BE36DD">
                  <w:pPr>
                    <w:pStyle w:val="ListParagraph"/>
                    <w:numPr>
                      <w:ilvl w:val="0"/>
                      <w:numId w:val="2"/>
                    </w:numPr>
                    <w:spacing w:before="100" w:beforeAutospacing="1" w:after="100" w:afterAutospacing="1"/>
                    <w:rPr>
                      <w:rFonts w:ascii="Traditional Arabic" w:hAnsi="Traditional Arabic" w:cs="Traditional Arabic"/>
                      <w:b/>
                      <w:bCs/>
                      <w:color w:val="FFFF00"/>
                      <w:sz w:val="32"/>
                      <w:szCs w:val="32"/>
                      <w:rtl/>
                    </w:rPr>
                  </w:pPr>
                  <w:r w:rsidRPr="00BE36DD">
                    <w:rPr>
                      <w:rFonts w:ascii="Traditional Arabic" w:hAnsi="Traditional Arabic" w:cs="Traditional Arabic"/>
                      <w:b/>
                      <w:bCs/>
                      <w:color w:val="FFFF00"/>
                      <w:sz w:val="32"/>
                      <w:szCs w:val="32"/>
                      <w:rtl/>
                    </w:rPr>
                    <w:t>ترجيل المرأة وخداعها في الغرب</w:t>
                  </w:r>
                </w:p>
                <w:p w:rsidR="00DC0CC3" w:rsidRPr="009506AA" w:rsidRDefault="00DC0CC3" w:rsidP="00BE36DD">
                  <w:pPr>
                    <w:pStyle w:val="ListParagraph"/>
                    <w:numPr>
                      <w:ilvl w:val="0"/>
                      <w:numId w:val="2"/>
                    </w:numPr>
                    <w:spacing w:before="100" w:beforeAutospacing="1" w:after="100" w:afterAutospacing="1"/>
                    <w:rPr>
                      <w:rFonts w:ascii="Traditional Arabic" w:hAnsi="Traditional Arabic" w:cs="Traditional Arabic"/>
                      <w:b/>
                      <w:bCs/>
                      <w:color w:val="984806"/>
                      <w:sz w:val="32"/>
                      <w:szCs w:val="32"/>
                    </w:rPr>
                  </w:pPr>
                  <w:r w:rsidRPr="009506AA">
                    <w:rPr>
                      <w:rFonts w:ascii="Traditional Arabic" w:hAnsi="Traditional Arabic" w:cs="Traditional Arabic"/>
                      <w:b/>
                      <w:bCs/>
                      <w:color w:val="984806"/>
                      <w:sz w:val="32"/>
                      <w:szCs w:val="32"/>
                      <w:rtl/>
                    </w:rPr>
                    <w:t>قطعة من الجنة</w:t>
                  </w:r>
                </w:p>
              </w:txbxContent>
            </v:textbox>
          </v:shape>
        </w:pict>
      </w:r>
      <w:r>
        <w:rPr>
          <w:noProof/>
        </w:rPr>
        <w:pict>
          <v:shape id="Text Box 30" o:spid="_x0000_s1039" type="#_x0000_t202" style="position:absolute;left:0;text-align:left;margin-left:260.05pt;margin-top:19.9pt;width:253.65pt;height:115.5pt;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" filled="f" stroked="f" strokeweight=".5pt">
            <v:textbox>
              <w:txbxContent>
                <w:p w:rsidR="00DC0CC3" w:rsidRPr="009506AA" w:rsidRDefault="00DC0CC3" w:rsidP="00BE36DD">
                  <w:pPr>
                    <w:pStyle w:val="ListParagraph"/>
                    <w:numPr>
                      <w:ilvl w:val="0"/>
                      <w:numId w:val="1"/>
                    </w:numPr>
                    <w:spacing w:before="100" w:beforeAutospacing="1" w:after="100" w:afterAutospacing="1"/>
                    <w:jc w:val="both"/>
                    <w:rPr>
                      <w:rFonts w:ascii="Traditional Arabic" w:hAnsi="Traditional Arabic" w:cs="Traditional Arabic"/>
                      <w:b/>
                      <w:bCs/>
                      <w:color w:val="984806"/>
                      <w:sz w:val="32"/>
                      <w:szCs w:val="32"/>
                      <w:rtl/>
                    </w:rPr>
                  </w:pPr>
                  <w:r w:rsidRPr="009506AA">
                    <w:rPr>
                      <w:rFonts w:ascii="Traditional Arabic" w:hAnsi="Traditional Arabic" w:cs="Traditional Arabic"/>
                      <w:b/>
                      <w:bCs/>
                      <w:color w:val="984806"/>
                      <w:sz w:val="32"/>
                      <w:szCs w:val="32"/>
                      <w:rtl/>
                    </w:rPr>
                    <w:t>واجب العلماء في الصحوة الإسلامية</w:t>
                  </w:r>
                </w:p>
                <w:p w:rsidR="00DC0CC3" w:rsidRPr="00BE36DD" w:rsidRDefault="00DC0CC3" w:rsidP="00BE36DD">
                  <w:pPr>
                    <w:pStyle w:val="ListParagraph"/>
                    <w:numPr>
                      <w:ilvl w:val="0"/>
                      <w:numId w:val="1"/>
                    </w:numPr>
                    <w:spacing w:before="100" w:beforeAutospacing="1" w:after="100" w:afterAutospacing="1"/>
                    <w:jc w:val="both"/>
                    <w:rPr>
                      <w:rFonts w:ascii="Traditional Arabic" w:hAnsi="Traditional Arabic" w:cs="Traditional Arabic"/>
                      <w:b/>
                      <w:bCs/>
                      <w:color w:val="FFFF00"/>
                      <w:sz w:val="32"/>
                      <w:szCs w:val="32"/>
                      <w:rtl/>
                    </w:rPr>
                  </w:pPr>
                  <w:r w:rsidRPr="00BE36DD">
                    <w:rPr>
                      <w:rFonts w:ascii="Traditional Arabic" w:hAnsi="Traditional Arabic" w:cs="Traditional Arabic"/>
                      <w:b/>
                      <w:bCs/>
                      <w:color w:val="FFFF00"/>
                      <w:sz w:val="32"/>
                      <w:szCs w:val="32"/>
                      <w:rtl/>
                    </w:rPr>
                    <w:t>الصحوة والحضارة الإسلامية المجيدة</w:t>
                  </w:r>
                </w:p>
                <w:p w:rsidR="00DC0CC3" w:rsidRPr="009506AA" w:rsidRDefault="00DC0CC3" w:rsidP="00BE36DD">
                  <w:pPr>
                    <w:pStyle w:val="ListParagraph"/>
                    <w:numPr>
                      <w:ilvl w:val="0"/>
                      <w:numId w:val="1"/>
                    </w:numPr>
                    <w:spacing w:before="100" w:beforeAutospacing="1" w:after="100" w:afterAutospacing="1"/>
                    <w:jc w:val="both"/>
                    <w:rPr>
                      <w:rFonts w:ascii="Traditional Arabic" w:hAnsi="Traditional Arabic" w:cs="Traditional Arabic"/>
                      <w:b/>
                      <w:bCs/>
                      <w:color w:val="984806"/>
                      <w:sz w:val="32"/>
                      <w:szCs w:val="32"/>
                      <w:rtl/>
                    </w:rPr>
                  </w:pPr>
                  <w:r w:rsidRPr="009506AA">
                    <w:rPr>
                      <w:rFonts w:ascii="Traditional Arabic" w:hAnsi="Traditional Arabic" w:cs="Traditional Arabic"/>
                      <w:b/>
                      <w:bCs/>
                      <w:color w:val="984806"/>
                      <w:sz w:val="32"/>
                      <w:szCs w:val="32"/>
                      <w:rtl/>
                    </w:rPr>
                    <w:t>مظاهر الحضارة الإسلامية</w:t>
                  </w:r>
                </w:p>
                <w:p w:rsidR="00DC0CC3" w:rsidRPr="00BE36DD" w:rsidRDefault="00DC0CC3" w:rsidP="00BE36DD">
                  <w:pPr>
                    <w:pStyle w:val="ListParagraph"/>
                    <w:numPr>
                      <w:ilvl w:val="0"/>
                      <w:numId w:val="1"/>
                    </w:numPr>
                    <w:spacing w:before="100" w:beforeAutospacing="1" w:after="100" w:afterAutospacing="1"/>
                    <w:jc w:val="both"/>
                    <w:rPr>
                      <w:rFonts w:ascii="Traditional Arabic" w:hAnsi="Traditional Arabic" w:cs="Traditional Arabic"/>
                      <w:b/>
                      <w:bCs/>
                      <w:color w:val="FFFF00"/>
                      <w:sz w:val="32"/>
                      <w:szCs w:val="32"/>
                    </w:rPr>
                  </w:pPr>
                  <w:r w:rsidRPr="00BE36DD">
                    <w:rPr>
                      <w:rFonts w:ascii="Traditional Arabic" w:hAnsi="Traditional Arabic" w:cs="Traditional Arabic"/>
                      <w:b/>
                      <w:bCs/>
                      <w:color w:val="FFFF00"/>
                      <w:sz w:val="32"/>
                      <w:szCs w:val="32"/>
                      <w:rtl/>
                    </w:rPr>
                    <w:t>ما هي أشكال جهاد المرأة</w:t>
                  </w:r>
                </w:p>
              </w:txbxContent>
            </v:textbox>
            <w10:wrap type="square"/>
          </v:shape>
        </w:pict>
      </w:r>
      <w:r>
        <w:rPr>
          <w:noProof/>
        </w:rPr>
        <w:pict>
          <v:shape id="Flowchart: Process 167" o:spid="_x0000_s1040" type="#_x0000_t109" style="position:absolute;left:0;text-align:left;margin-left:-70.9pt;margin-top:3.9pt;width:595.6pt;height:450.65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" fillcolor="#cc0" strokecolor="#243f60" strokeweight="2p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8B2BD7">
      <w:pPr>
        <w:tabs>
          <w:tab w:val="left" w:pos="7350"/>
        </w:tabs>
        <w:bidi w:val="0"/>
        <w:spacing w:after="200" w:line="276" w:lineRule="auto"/>
        <w:rPr>
          <w:rFonts w:ascii="Traditional Arabic" w:hAnsi="Traditional Arabic" w:cs="Traditional Arabic"/>
          <w:color w:val="17365D"/>
          <w:sz w:val="32"/>
          <w:szCs w:val="32"/>
          <w:rtl/>
        </w:rPr>
      </w:pPr>
      <w:r>
        <w:rPr>
          <w:noProof/>
        </w:rPr>
        <w:pict>
          <v:shape id="Text Box 32" o:spid="_x0000_s1041" type="#_x0000_t202" style="position:absolute;margin-left:17.05pt;margin-top:140.55pt;width:436.2pt;height:92.1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" filled="f" stroked="f">
            <v:fill o:detectmouseclick="t"/>
            <v:textbox>
              <w:txbxContent>
                <w:p w:rsidR="00DC0CC3" w:rsidRPr="00BE36DD" w:rsidRDefault="00DC0CC3" w:rsidP="00BE36DD">
                  <w:pPr>
                    <w:jc w:val="center"/>
                    <w:rPr>
                      <w:rFonts w:ascii="Traditional Arabic" w:hAnsi="Traditional Arabic" w:cs="Traditional Arabic"/>
                      <w:bCs/>
                      <w:sz w:val="72"/>
                      <w:szCs w:val="72"/>
                      <w:rtl/>
                      <w:lang w:bidi="ar-LB"/>
                    </w:rPr>
                  </w:pPr>
                  <w:r w:rsidRPr="00BE36DD">
                    <w:rPr>
                      <w:rFonts w:ascii="Traditional Arabic" w:hAnsi="Traditional Arabic" w:cs="Traditional Arabic"/>
                      <w:bCs/>
                      <w:sz w:val="72"/>
                      <w:szCs w:val="72"/>
                      <w:rtl/>
                      <w:lang w:bidi="ar-LB"/>
                    </w:rPr>
                    <w:t>المؤتمر العالمي للصحوة الإسلامية</w:t>
                  </w:r>
                </w:p>
              </w:txbxContent>
            </v:textbox>
          </v:shape>
        </w:pict>
      </w:r>
      <w:r>
        <w:rPr>
          <w:rFonts w:ascii="Traditional Arabic" w:hAnsi="Traditional Arabic" w:cs="Traditional Arabic"/>
          <w:color w:val="17365D"/>
          <w:sz w:val="32"/>
          <w:szCs w:val="32"/>
          <w:rtl/>
        </w:rPr>
        <w:br w:type="page"/>
      </w:r>
      <w:r>
        <w:rPr>
          <w:rFonts w:ascii="Traditional Arabic" w:hAnsi="Traditional Arabic" w:cs="Traditional Arabic"/>
          <w:color w:val="17365D"/>
          <w:sz w:val="32"/>
          <w:szCs w:val="32"/>
          <w:rtl/>
        </w:rPr>
        <w:tab/>
      </w:r>
    </w:p>
    <w:p w:rsidR="00DC0CC3" w:rsidRDefault="00DC0CC3">
      <w:pPr>
        <w:bidi w:val="0"/>
        <w:spacing w:after="200" w:line="276" w:lineRule="auto"/>
        <w:rPr>
          <w:rFonts w:ascii="Traditional Arabic" w:hAnsi="Traditional Arabic" w:cs="Traditional Arabic"/>
          <w:color w:val="17365D"/>
          <w:sz w:val="32"/>
          <w:szCs w:val="32"/>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42" type="#_x0000_t75" style="position:absolute;margin-left:0;margin-top:0;width:420.95pt;height:286.55pt;z-index:251596800;visibility:visible;mso-wrap-distance-top:.96pt;mso-wrap-distance-right:9.54pt;mso-wrap-distance-bottom:1.28pt;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DXAAAAAFJnaHRsb25n&#10;AAABOg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I4QklN&#10;BAwAAAAAFeEAAAABAAAAoAAAAG4AAAHgAADOQAAAFcUAGAAB/9j/7QAMQWRvYmVfQ00AAf/uAA5B&#10;ZG9iZQBkgAAAAAH/2wCEAAwICAgJCAwJCQwRCwoLERUPDAwPFRgTExUTExgRDAwMDAwMEQwMDAwM&#10;DAwMDAwMDAwMDAwMDAwMDAwMDAwMDAwBDQsLDQ4NEA4OEBQODg4UFA4ODg4UEQwMDAwMEREMDAwM&#10;DAwRDAwMDAwMDAwMDAwMDAwMDAwMDAwMDAwMDAwMDP/AABEIAG4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Dw/eHBhY2tldCBlbmQ9J3cnPz7/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">
            <v:imagedata r:id="rId7" o:title=""/>
            <o:lock v:ext="edit" aspectratio="f"/>
            <w10:wrap type="square" anchorx="margin" anchory="margin"/>
          </v:shape>
        </w:pict>
      </w:r>
      <w:r>
        <w:rPr>
          <w:rFonts w:ascii="Traditional Arabic" w:hAnsi="Traditional Arabic" w:cs="Traditional Arabic"/>
          <w:color w:val="17365D"/>
          <w:sz w:val="32"/>
          <w:szCs w:val="32"/>
          <w:rtl/>
        </w:rPr>
        <w:br w:type="page"/>
      </w:r>
      <w:r>
        <w:rPr>
          <w:noProof/>
        </w:rPr>
      </w:r>
      <w:r w:rsidRPr="004F01C0">
        <w:rPr>
          <w:rFonts w:ascii="Traditional Arabic" w:hAnsi="Traditional Arabic" w:cs="Traditional Arabic"/>
          <w:noProof/>
          <w:color w:val="17365D"/>
          <w:sz w:val="32"/>
          <w:szCs w:val="32"/>
        </w:rPr>
        <w:pict>
          <v:rect id="Rectangle 158" o:spid="_x0000_s1043" alt="Description: 29706.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NRJuU+/&#10;AgAAzQUAAA4AAAAAAAAAAAAAAAAALgIAAGRycy9lMm9Eb2MueG1sUEsBAi0AFAAGAAgAAAAhAJj2&#10;bA3ZAAAAAwEAAA8AAAAAAAAAAAAAAAAAGQUAAGRycy9kb3ducmV2LnhtbFBLBQYAAAAABAAEAPMA&#10;AAAfBg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57" o:spid="_x0000_s1045" alt="Description: 2971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7wf&#10;jMECAADN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56" o:spid="_x0000_s1047" alt="Description: 29718.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Y10ng&#10;wAIAAM0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155" o:spid="_x0000_s1049" alt="Description: 2973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uIQeI&#10;wAIAAM0FAAAOAAAAAAAAAAAAAAAAAC4CAABkcnMvZTJvRG9jLnhtbFBLAQItABQABgAIAAAAIQCY&#10;9mwN2QAAAAMBAAAPAAAAAAAAAAAAAAAAABoFAABkcnMvZG93bnJldi54bWxQSwUGAAAAAAQABADz&#10;AAAAIAYAAAAA&#10;" filled="f" stroked="f">
            <o:lock v:ext="edit" aspectratio="t"/>
            <w10:anchorlock/>
          </v:rect>
        </w:pict>
      </w:r>
    </w:p>
    <w:tbl>
      <w:tblPr>
        <w:tblpPr w:leftFromText="180" w:rightFromText="180" w:vertAnchor="text" w:horzAnchor="margin" w:tblpX="2268" w:tblpY="7206"/>
        <w:tblW w:w="0" w:type="auto"/>
        <w:tblLook w:val="00A0"/>
      </w:tblPr>
      <w:tblGrid>
        <w:gridCol w:w="3420"/>
        <w:gridCol w:w="1350"/>
        <w:gridCol w:w="2248"/>
      </w:tblGrid>
      <w:tr w:rsidR="00DC0CC3" w:rsidTr="009506AA">
        <w:tc>
          <w:tcPr>
            <w:tcW w:w="3420" w:type="dxa"/>
            <w:tcBorders>
              <w:bottom w:val="single" w:sz="48" w:space="0" w:color="FFFFFF"/>
            </w:tcBorders>
            <w:vAlign w:val="center"/>
          </w:tcPr>
          <w:p w:rsidR="00DC0CC3" w:rsidRPr="009506AA" w:rsidRDefault="00DC0CC3" w:rsidP="009506AA">
            <w:pPr>
              <w:bidi w:val="0"/>
              <w:spacing w:after="200" w:line="276" w:lineRule="auto"/>
              <w:jc w:val="right"/>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الستون- 60.</w:t>
            </w:r>
          </w:p>
        </w:tc>
        <w:tc>
          <w:tcPr>
            <w:tcW w:w="1350" w:type="dxa"/>
            <w:tcBorders>
              <w:top w:val="single" w:sz="48" w:space="0" w:color="FFFFFF"/>
              <w:right w:val="single" w:sz="48" w:space="0" w:color="FFFFFF"/>
            </w:tcBorders>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العدد:</w:t>
            </w:r>
          </w:p>
        </w:tc>
        <w:tc>
          <w:tcPr>
            <w:tcW w:w="2248" w:type="dxa"/>
            <w:tcBorders>
              <w:top w:val="single" w:sz="48" w:space="0" w:color="FFFFFF"/>
              <w:left w:val="single" w:sz="48" w:space="0" w:color="FFFFFF"/>
              <w:bottom w:val="single" w:sz="48" w:space="0" w:color="FFFFFF"/>
              <w:right w:val="single" w:sz="48" w:space="0" w:color="FFFFFF"/>
            </w:tcBorders>
            <w:shd w:val="clear" w:color="auto" w:fill="0F243E"/>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p>
        </w:tc>
      </w:tr>
      <w:tr w:rsidR="00DC0CC3" w:rsidTr="009506AA">
        <w:tc>
          <w:tcPr>
            <w:tcW w:w="3420" w:type="dxa"/>
            <w:tcBorders>
              <w:top w:val="single" w:sz="48" w:space="0" w:color="FFFFFF"/>
              <w:bottom w:val="single" w:sz="48" w:space="0" w:color="FFFFFF"/>
            </w:tcBorders>
            <w:vAlign w:val="center"/>
          </w:tcPr>
          <w:p w:rsidR="00DC0CC3" w:rsidRPr="009506AA" w:rsidRDefault="00DC0CC3" w:rsidP="009506AA">
            <w:pPr>
              <w:bidi w:val="0"/>
              <w:spacing w:after="200" w:line="276" w:lineRule="auto"/>
              <w:jc w:val="right"/>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مركز نون للتأليف والترجمة.</w:t>
            </w:r>
          </w:p>
        </w:tc>
        <w:tc>
          <w:tcPr>
            <w:tcW w:w="1350" w:type="dxa"/>
            <w:tcBorders>
              <w:right w:val="single" w:sz="48" w:space="0" w:color="FFFFFF"/>
            </w:tcBorders>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إعداد:</w:t>
            </w:r>
          </w:p>
        </w:tc>
        <w:tc>
          <w:tcPr>
            <w:tcW w:w="2248" w:type="dxa"/>
            <w:tcBorders>
              <w:top w:val="single" w:sz="48" w:space="0" w:color="FFFFFF"/>
              <w:left w:val="single" w:sz="48" w:space="0" w:color="FFFFFF"/>
              <w:bottom w:val="single" w:sz="48" w:space="0" w:color="FFFFFF"/>
              <w:right w:val="single" w:sz="48" w:space="0" w:color="FFFFFF"/>
            </w:tcBorders>
            <w:shd w:val="clear" w:color="auto" w:fill="0F243E"/>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p>
        </w:tc>
      </w:tr>
      <w:tr w:rsidR="00DC0CC3" w:rsidTr="009506AA">
        <w:tc>
          <w:tcPr>
            <w:tcW w:w="3420" w:type="dxa"/>
            <w:tcBorders>
              <w:top w:val="single" w:sz="48" w:space="0" w:color="FFFFFF"/>
              <w:bottom w:val="single" w:sz="48" w:space="0" w:color="FFFFFF"/>
            </w:tcBorders>
            <w:vAlign w:val="center"/>
          </w:tcPr>
          <w:p w:rsidR="00DC0CC3" w:rsidRPr="009506AA" w:rsidRDefault="00DC0CC3" w:rsidP="009506AA">
            <w:pPr>
              <w:bidi w:val="0"/>
              <w:spacing w:after="200" w:line="276" w:lineRule="auto"/>
              <w:jc w:val="right"/>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نيسان/أيار 2013م.</w:t>
            </w:r>
          </w:p>
        </w:tc>
        <w:tc>
          <w:tcPr>
            <w:tcW w:w="1350" w:type="dxa"/>
            <w:tcBorders>
              <w:right w:val="single" w:sz="48" w:space="0" w:color="FFFFFF"/>
            </w:tcBorders>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r w:rsidRPr="009506AA">
              <w:rPr>
                <w:rFonts w:ascii="Traditional Arabic" w:hAnsi="Traditional Arabic" w:cs="Traditional Arabic"/>
                <w:b/>
                <w:bCs/>
                <w:color w:val="17365D"/>
                <w:sz w:val="32"/>
                <w:szCs w:val="32"/>
                <w:rtl/>
              </w:rPr>
              <w:t>التاريخ:</w:t>
            </w:r>
          </w:p>
        </w:tc>
        <w:tc>
          <w:tcPr>
            <w:tcW w:w="2248" w:type="dxa"/>
            <w:tcBorders>
              <w:top w:val="single" w:sz="48" w:space="0" w:color="FFFFFF"/>
              <w:left w:val="single" w:sz="48" w:space="0" w:color="FFFFFF"/>
              <w:bottom w:val="single" w:sz="48" w:space="0" w:color="FFFFFF"/>
              <w:right w:val="single" w:sz="48" w:space="0" w:color="FFFFFF"/>
            </w:tcBorders>
            <w:shd w:val="clear" w:color="auto" w:fill="0F243E"/>
          </w:tcPr>
          <w:p w:rsidR="00DC0CC3" w:rsidRPr="009506AA" w:rsidRDefault="00DC0CC3" w:rsidP="009506AA">
            <w:pPr>
              <w:bidi w:val="0"/>
              <w:spacing w:after="200" w:line="276" w:lineRule="auto"/>
              <w:rPr>
                <w:rFonts w:ascii="Traditional Arabic" w:hAnsi="Traditional Arabic" w:cs="Traditional Arabic"/>
                <w:b/>
                <w:bCs/>
                <w:color w:val="17365D"/>
                <w:sz w:val="32"/>
                <w:szCs w:val="32"/>
              </w:rPr>
            </w:pPr>
          </w:p>
        </w:tc>
      </w:tr>
    </w:tbl>
    <w:p w:rsidR="00DC0CC3" w:rsidRPr="00595AF4" w:rsidRDefault="00DC0CC3" w:rsidP="00FD657C">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tl/>
        </w:rPr>
        <w:br w:type="page"/>
      </w:r>
    </w:p>
    <w:p w:rsidR="00DC0CC3" w:rsidRPr="00FD657C" w:rsidRDefault="00DC0CC3" w:rsidP="00FD657C">
      <w:pPr>
        <w:spacing w:before="100" w:beforeAutospacing="1" w:after="100" w:afterAutospacing="1"/>
        <w:ind w:firstLine="720"/>
        <w:jc w:val="center"/>
        <w:rPr>
          <w:rFonts w:ascii="Traditional Arabic" w:hAnsi="Traditional Arabic" w:cs="Traditional Arabic"/>
          <w:b/>
          <w:bCs/>
          <w:color w:val="17365D"/>
          <w:sz w:val="48"/>
          <w:szCs w:val="48"/>
          <w:u w:val="thick" w:color="FFFF00"/>
        </w:rPr>
      </w:pPr>
      <w:r w:rsidRPr="00FD657C">
        <w:rPr>
          <w:rFonts w:ascii="Traditional Arabic" w:hAnsi="Traditional Arabic" w:cs="Traditional Arabic"/>
          <w:b/>
          <w:bCs/>
          <w:color w:val="17365D"/>
          <w:sz w:val="48"/>
          <w:szCs w:val="48"/>
          <w:u w:val="thick" w:color="FFFF00"/>
          <w:rtl/>
        </w:rPr>
        <w:t>أوّل الكلام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الحمد لله رب العالمين وصلى الله على سيّدنا محمد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وآله الطاهرين وبعد</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يعيش العالم الإسلامي في هذه الأيام هجمة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شرسة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الداخل والخارج عنوانها الكبير: الفتنة المذهبية فيريد العدوّ</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كما يؤكّد الإمام الخامنئي</w:t>
      </w:r>
      <w:r>
        <w:rPr>
          <w:rFonts w:ascii="Traditional Arabic" w:hAnsi="Traditional Arabic" w:cs="Traditional Arabic"/>
          <w:color w:val="17365D"/>
          <w:sz w:val="32"/>
          <w:szCs w:val="32"/>
          <w:rtl/>
        </w:rPr>
        <w:t>(دام ظله)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يؤجّج نار الصراع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 الشيعة والسنّة؛ لكن المجتمع الشيعيّ الكبير أظهر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لا ينخدع بهذه الألاعيب. كما أنّ الإخوة من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السنّة في كثير من الأماكن، قد أدانوا هذا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وأظهروا وعيهم وبصيرتهم. وهذا ما ينبغي أن يستمرّ. فهذه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القضية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ليست من القضايا التي تثير ضجيجاً ليومين أو ثلاثة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أسبوع، ومن ثم تُنسى. وإن لم تُدن بأشدّ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الإدانة من قبل المسلمين، وإن لم يقم الأكابر من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 والمتنوّرين والسياسيّين بوظائفهم في مقابل هؤلاء، فهذه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الفتنة لن تنحصر بهذه الأمكنة، بل ستجرّ البلاء على روح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الإسلاميّ، ولذلك عليهم أن يقفوا بوجه هذه الفتن؛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بالوسائل السياسيّة، أو عن طريق إصدار الفتاوى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الدينية،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المقالات التنويرية للمتنوّرين والنخب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الفكريّة والسياسيّة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العالم</w:t>
      </w:r>
      <w:r w:rsidRPr="00595AF4">
        <w:rPr>
          <w:rFonts w:ascii="Traditional Arabic" w:hAnsi="Traditional Arabic" w:cs="Traditional Arabic"/>
          <w:color w:val="17365D"/>
          <w:sz w:val="32"/>
          <w:szCs w:val="32"/>
        </w:rPr>
        <w:t>.</w:t>
      </w:r>
    </w:p>
    <w:p w:rsidR="00DC0CC3" w:rsidRPr="00595AF4" w:rsidRDefault="00DC0CC3" w:rsidP="009A2FAA">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وما أحوجنا في هذا العصر إلى الالتزام بكلام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أمير المؤمنين</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قال</w:t>
      </w:r>
      <w:r>
        <w:rPr>
          <w:rFonts w:ascii="Traditional Arabic" w:hAnsi="Traditional Arabic" w:cs="Traditional Arabic"/>
          <w:color w:val="17365D"/>
          <w:sz w:val="32"/>
          <w:szCs w:val="32"/>
          <w:rtl/>
        </w:rPr>
        <w:t>”عليه السلام</w:t>
      </w:r>
      <w:r>
        <w:rPr>
          <w:rFonts w:ascii="Traditional Arabic" w:hAnsi="Traditional Arabic" w:cs="Traditional Arabic"/>
          <w:color w:val="17365D"/>
          <w:sz w:val="32"/>
          <w:szCs w:val="32"/>
        </w:rPr>
        <w:t xml:space="preserve"> »:”</w:t>
      </w:r>
      <w:r w:rsidRPr="009A2FAA">
        <w:rPr>
          <w:rFonts w:ascii="Traditional Arabic" w:hAnsi="Traditional Arabic" w:cs="Traditional Arabic"/>
          <w:b/>
          <w:bCs/>
          <w:color w:val="17365D"/>
          <w:sz w:val="32"/>
          <w:szCs w:val="32"/>
          <w:rtl/>
        </w:rPr>
        <w:t>كُنْ</w:t>
      </w:r>
      <w:r w:rsidRPr="009A2FAA">
        <w:rPr>
          <w:rFonts w:ascii="Traditional Arabic" w:hAnsi="Traditional Arabic" w:cs="Traditional Arabic"/>
          <w:b/>
          <w:bCs/>
          <w:color w:val="17365D"/>
          <w:sz w:val="32"/>
          <w:szCs w:val="32"/>
        </w:rPr>
        <w:t xml:space="preserve"> </w:t>
      </w:r>
      <w:r w:rsidRPr="009A2FAA">
        <w:rPr>
          <w:rFonts w:ascii="Traditional Arabic" w:hAnsi="Traditional Arabic" w:cs="Traditional Arabic"/>
          <w:b/>
          <w:bCs/>
          <w:color w:val="17365D"/>
          <w:sz w:val="32"/>
          <w:szCs w:val="32"/>
          <w:rtl/>
        </w:rPr>
        <w:t>فِي الْفِتْنَةِ كَابْنِ اللَّبُونِ لَا ظَهْرٌ فَيُرْكَبَ وَلَا ضَرْعٌ</w:t>
      </w:r>
      <w:r w:rsidRPr="009A2FAA">
        <w:rPr>
          <w:rFonts w:ascii="Traditional Arabic" w:hAnsi="Traditional Arabic" w:cs="Traditional Arabic"/>
          <w:b/>
          <w:bCs/>
          <w:color w:val="17365D"/>
          <w:sz w:val="32"/>
          <w:szCs w:val="32"/>
        </w:rPr>
        <w:t xml:space="preserve"> </w:t>
      </w:r>
      <w:r w:rsidRPr="009A2FAA">
        <w:rPr>
          <w:rFonts w:ascii="Traditional Arabic" w:hAnsi="Traditional Arabic" w:cs="Traditional Arabic"/>
          <w:b/>
          <w:bCs/>
          <w:color w:val="17365D"/>
          <w:sz w:val="32"/>
          <w:szCs w:val="32"/>
          <w:rtl/>
        </w:rPr>
        <w:t>فَيُحْلَبَ</w:t>
      </w:r>
      <w:r w:rsidRPr="00595AF4">
        <w:rPr>
          <w:rFonts w:ascii="Traditional Arabic" w:hAnsi="Traditional Arabic" w:cs="Traditional Arabic"/>
          <w:color w:val="17365D"/>
          <w:sz w:val="32"/>
          <w:szCs w:val="32"/>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وابن اللبون عبارة عن جمل ذو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سنتين، الذي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يقوم بأيِّ خدمة لصاحبه (لا ظهر فيركب، وليس له ضرع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فيحلب)، وليس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معنى ذلك أن يعتزل الإنسان الساحة في الفتنة، وليس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السلامة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الفتنة بالانسحاب عن الساحة والعمل، وإنّما معنى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لا يعطي الإنسان من نفسه شيئاً للفتنة .والعمل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مكافحة الفتنة ومقارعتها، والوقوف إلى جنب أولئك الذين يقفون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وجه الفتنة، ومن لا يكافح الفتنة يؤيّدها ويسندها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محالة</w:t>
      </w:r>
      <w:r w:rsidRPr="00595AF4">
        <w:rPr>
          <w:rFonts w:ascii="Traditional Arabic" w:hAnsi="Traditional Arabic" w:cs="Traditional Arabic"/>
          <w:color w:val="17365D"/>
          <w:sz w:val="32"/>
          <w:szCs w:val="32"/>
        </w:rPr>
        <w:t>.</w:t>
      </w:r>
    </w:p>
    <w:p w:rsidR="00DC0CC3" w:rsidRPr="009A2FAA" w:rsidRDefault="00DC0CC3" w:rsidP="009A2FAA">
      <w:pPr>
        <w:spacing w:before="100" w:beforeAutospacing="1" w:after="100" w:afterAutospacing="1"/>
        <w:ind w:firstLine="720"/>
        <w:jc w:val="right"/>
        <w:rPr>
          <w:rFonts w:ascii="Traditional Arabic" w:hAnsi="Traditional Arabic" w:cs="Traditional Arabic"/>
          <w:b/>
          <w:bCs/>
          <w:color w:val="17365D"/>
          <w:sz w:val="32"/>
          <w:szCs w:val="32"/>
        </w:rPr>
      </w:pPr>
      <w:r w:rsidRPr="009A2FAA">
        <w:rPr>
          <w:rFonts w:ascii="Traditional Arabic" w:hAnsi="Traditional Arabic" w:cs="Traditional Arabic"/>
          <w:b/>
          <w:bCs/>
          <w:color w:val="17365D"/>
          <w:sz w:val="32"/>
          <w:szCs w:val="32"/>
          <w:rtl/>
        </w:rPr>
        <w:t>مركز نون للتأليف والترجمة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52" o:spid="_x0000_s1051" alt="Description: PAGE4-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KJz&#10;1E/CAgAAzwUAAA4AAAAAAAAAAAAAAAAALgIAAGRycy9lMm9Eb2MueG1sUEsBAi0AFAAGAAgAAAAh&#10;AJj2bA3ZAAAAAwEAAA8AAAAAAAAAAAAAAAAAHAUAAGRycy9kb3ducmV2LnhtbFBLBQYAAAAABAAE&#10;APMAAAAiBgAAAAA=&#10;" filled="f" stroked="f">
            <o:lock v:ext="edit" aspectratio="t"/>
            <w10:anchorlock/>
          </v:rect>
        </w:pic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9A2FAA" w:rsidRDefault="00DC0CC3" w:rsidP="009A2FAA">
      <w:pPr>
        <w:spacing w:before="100" w:beforeAutospacing="1" w:after="100" w:afterAutospacing="1"/>
        <w:ind w:firstLine="720"/>
        <w:jc w:val="center"/>
        <w:rPr>
          <w:rFonts w:ascii="Traditional Arabic" w:hAnsi="Traditional Arabic" w:cs="Traditional Arabic"/>
          <w:b/>
          <w:bCs/>
          <w:color w:val="17365D"/>
          <w:sz w:val="48"/>
          <w:szCs w:val="48"/>
          <w:u w:val="thick" w:color="FFFF00"/>
        </w:rPr>
      </w:pPr>
      <w:r w:rsidRPr="009A2FAA">
        <w:rPr>
          <w:rFonts w:ascii="Traditional Arabic" w:hAnsi="Traditional Arabic" w:cs="Traditional Arabic"/>
          <w:b/>
          <w:bCs/>
          <w:color w:val="17365D"/>
          <w:sz w:val="48"/>
          <w:szCs w:val="48"/>
          <w:u w:val="thick" w:color="FFFF00"/>
          <w:rtl/>
        </w:rPr>
        <w:t>المحتويات</w:t>
      </w:r>
    </w:p>
    <w:tbl>
      <w:tblPr>
        <w:tblpPr w:leftFromText="180" w:rightFromText="180" w:vertAnchor="text" w:horzAnchor="margin" w:tblpY="1588"/>
        <w:tblW w:w="9468" w:type="dxa"/>
        <w:tblLook w:val="00A0"/>
      </w:tblPr>
      <w:tblGrid>
        <w:gridCol w:w="2178"/>
        <w:gridCol w:w="7290"/>
      </w:tblGrid>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b/>
                <w:bCs/>
                <w:color w:val="17365D"/>
                <w:sz w:val="36"/>
                <w:szCs w:val="36"/>
              </w:rPr>
            </w:pPr>
            <w:r w:rsidRPr="009506AA">
              <w:rPr>
                <w:rFonts w:ascii="Traditional Arabic" w:hAnsi="Traditional Arabic" w:cs="Traditional Arabic"/>
                <w:b/>
                <w:bCs/>
                <w:color w:val="17365D"/>
                <w:sz w:val="36"/>
                <w:szCs w:val="36"/>
                <w:rtl/>
              </w:rPr>
              <w:t>3</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17365D"/>
                <w:sz w:val="36"/>
                <w:szCs w:val="36"/>
                <w:rtl/>
                <w:lang w:bidi="ar-LB"/>
              </w:rPr>
            </w:pPr>
            <w:r w:rsidRPr="009506AA">
              <w:rPr>
                <w:rFonts w:ascii="Traditional Arabic" w:hAnsi="Traditional Arabic" w:cs="Traditional Arabic"/>
                <w:b/>
                <w:bCs/>
                <w:color w:val="17365D"/>
                <w:sz w:val="36"/>
                <w:szCs w:val="36"/>
                <w:rtl/>
                <w:lang w:bidi="ar-LB"/>
              </w:rPr>
              <w:t>أول الكلام</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b/>
                <w:bCs/>
                <w:color w:val="17365D"/>
                <w:sz w:val="36"/>
                <w:szCs w:val="36"/>
              </w:rPr>
            </w:pPr>
            <w:r w:rsidRPr="009506AA">
              <w:rPr>
                <w:rFonts w:ascii="Traditional Arabic" w:hAnsi="Traditional Arabic" w:cs="Traditional Arabic"/>
                <w:b/>
                <w:bCs/>
                <w:color w:val="17365D"/>
                <w:sz w:val="36"/>
                <w:szCs w:val="36"/>
                <w:rtl/>
              </w:rPr>
              <w:t>8</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17365D"/>
                <w:sz w:val="36"/>
                <w:szCs w:val="36"/>
              </w:rPr>
            </w:pPr>
            <w:r w:rsidRPr="009506AA">
              <w:rPr>
                <w:rFonts w:ascii="Traditional Arabic" w:hAnsi="Traditional Arabic" w:cs="Traditional Arabic"/>
                <w:b/>
                <w:bCs/>
                <w:color w:val="17365D"/>
                <w:sz w:val="36"/>
                <w:szCs w:val="36"/>
                <w:rtl/>
              </w:rPr>
              <w:t>خطاب القائد</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10</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(دام ظله) في لقائه حشدا من العمّال والناشطين في قطاع الإنتاج</w:t>
            </w:r>
          </w:p>
        </w:tc>
      </w:tr>
      <w:tr w:rsidR="00DC0CC3" w:rsidRPr="005A3E5E"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c>
          <w:tcPr>
            <w:tcW w:w="7290"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27-4-2013</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20</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في المؤتمر العالمي لعلماء الدين والصحوة الإسلاميّة</w:t>
            </w:r>
          </w:p>
        </w:tc>
      </w:tr>
      <w:tr w:rsidR="00DC0CC3" w:rsidRPr="005A3E5E"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c>
          <w:tcPr>
            <w:tcW w:w="7290"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29-4-2013</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36</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(دام ظله) في جمع من مدّاحي أهل البيت "عليهم السلام"</w:t>
            </w:r>
          </w:p>
        </w:tc>
      </w:tr>
      <w:tr w:rsidR="00DC0CC3" w:rsidTr="009506AA">
        <w:tc>
          <w:tcPr>
            <w:tcW w:w="2178" w:type="dxa"/>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p>
        </w:tc>
        <w:tc>
          <w:tcPr>
            <w:tcW w:w="7290"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1-5-2013</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50</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في لقاء الجهات المشرفة على إقامة الإنتخابات</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92D050"/>
                <w:sz w:val="32"/>
                <w:szCs w:val="32"/>
              </w:rPr>
            </w:pPr>
          </w:p>
        </w:tc>
        <w:tc>
          <w:tcPr>
            <w:tcW w:w="7290"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6-5-2013</w:t>
            </w:r>
          </w:p>
        </w:tc>
      </w:tr>
      <w:tr w:rsidR="00DC0CC3" w:rsidTr="009506AA">
        <w:tc>
          <w:tcPr>
            <w:tcW w:w="217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60</w:t>
            </w:r>
          </w:p>
        </w:tc>
        <w:tc>
          <w:tcPr>
            <w:tcW w:w="7290"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خطاب الإمام الخامنئي (دام ظله) في لقاء جمع من الهيئات التعليميّة</w:t>
            </w:r>
          </w:p>
        </w:tc>
      </w:tr>
      <w:tr w:rsidR="00DC0CC3" w:rsidTr="009506AA">
        <w:tc>
          <w:tcPr>
            <w:tcW w:w="2178" w:type="dxa"/>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p>
        </w:tc>
        <w:tc>
          <w:tcPr>
            <w:tcW w:w="7290"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8-5-2013</w:t>
            </w:r>
          </w:p>
        </w:tc>
      </w:tr>
    </w:tbl>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noProof/>
          <w:color w:val="17365D"/>
          <w:sz w:val="32"/>
          <w:szCs w:val="32"/>
        </w:rPr>
        <w:t xml:space="preserve"> </w:t>
      </w:r>
      <w:r>
        <w:rPr>
          <w:noProof/>
        </w:rPr>
      </w:r>
      <w:r w:rsidRPr="004F01C0">
        <w:rPr>
          <w:rFonts w:ascii="Traditional Arabic" w:hAnsi="Traditional Arabic" w:cs="Traditional Arabic"/>
          <w:noProof/>
          <w:color w:val="17365D"/>
          <w:sz w:val="32"/>
          <w:szCs w:val="32"/>
        </w:rPr>
        <w:pict>
          <v:rect id="Rectangle 151" o:spid="_x0000_s1053" alt="Description: PAGE6-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MII&#10;BTPCAgAAzwUAAA4AAAAAAAAAAAAAAAAALgIAAGRycy9lMm9Eb2MueG1sUEsBAi0AFAAGAAgAAAAh&#10;AJj2bA3ZAAAAAwEAAA8AAAAAAAAAAAAAAAAAHAUAAGRycy9kb3ducmV2LnhtbFBLBQYAAAAABAAE&#10;APMAAAAiBgAAAAA=&#10;" filled="f" stroked="f">
            <o:lock v:ext="edit" aspectratio="t"/>
            <w10:anchorlock/>
          </v:rect>
        </w:pict>
      </w:r>
    </w:p>
    <w:p w:rsidR="00DC0CC3" w:rsidRDefault="00DC0CC3">
      <w:pPr>
        <w:bidi w:val="0"/>
        <w:spacing w:after="200" w:line="276" w:lineRule="auto"/>
        <w:rPr>
          <w:rFonts w:ascii="Traditional Arabic" w:hAnsi="Traditional Arabic" w:cs="Traditional Arabic"/>
          <w:color w:val="548DD4"/>
          <w:sz w:val="32"/>
          <w:szCs w:val="32"/>
          <w:rtl/>
        </w:rPr>
      </w:pPr>
      <w:r>
        <w:rPr>
          <w:rFonts w:ascii="Traditional Arabic" w:hAnsi="Traditional Arabic" w:cs="Traditional Arabic"/>
          <w:color w:val="548DD4"/>
          <w:sz w:val="32"/>
          <w:szCs w:val="32"/>
          <w:rtl/>
        </w:rPr>
        <w:t xml:space="preserve"> </w:t>
      </w:r>
      <w:r>
        <w:rPr>
          <w:rFonts w:ascii="Traditional Arabic" w:hAnsi="Traditional Arabic" w:cs="Traditional Arabic"/>
          <w:color w:val="548DD4"/>
          <w:sz w:val="32"/>
          <w:szCs w:val="32"/>
          <w:rtl/>
        </w:rPr>
        <w:br w:type="page"/>
      </w:r>
    </w:p>
    <w:tbl>
      <w:tblPr>
        <w:tblpPr w:leftFromText="180" w:rightFromText="180" w:vertAnchor="text" w:horzAnchor="margin" w:tblpY="590"/>
        <w:tblW w:w="0" w:type="auto"/>
        <w:tblLook w:val="00A0"/>
      </w:tblPr>
      <w:tblGrid>
        <w:gridCol w:w="2268"/>
        <w:gridCol w:w="7018"/>
      </w:tblGrid>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72</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(دام ظله) في لقائه جمعاً من السيّدات الحوزويّات والجامعيّات</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92D050"/>
                <w:sz w:val="32"/>
                <w:szCs w:val="32"/>
              </w:rPr>
            </w:pPr>
          </w:p>
        </w:tc>
        <w:tc>
          <w:tcPr>
            <w:tcW w:w="7018"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11-5-2013</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86</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خطاب الإمام الخامنئي (دام ظله) في لقاء حشود من مختلف شرائح الشعب</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92D050"/>
                <w:sz w:val="32"/>
                <w:szCs w:val="32"/>
              </w:rPr>
            </w:pPr>
          </w:p>
        </w:tc>
        <w:tc>
          <w:tcPr>
            <w:tcW w:w="7018"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15-5-2013</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98</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خطاب الإمام الخامنئي (دام ظله) في جامعة الإمام الحسين "عليه السلام"</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92D050"/>
                <w:sz w:val="32"/>
                <w:szCs w:val="32"/>
              </w:rPr>
            </w:pPr>
          </w:p>
        </w:tc>
        <w:tc>
          <w:tcPr>
            <w:tcW w:w="7018"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27-5-2014</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106</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كلمة الإمام الخامنئيّ في لقائه نواب مجلس الشورى الإسلاميّ</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92D050"/>
                <w:sz w:val="32"/>
                <w:szCs w:val="32"/>
              </w:rPr>
            </w:pPr>
          </w:p>
        </w:tc>
        <w:tc>
          <w:tcPr>
            <w:tcW w:w="7018" w:type="dxa"/>
            <w:vAlign w:val="center"/>
          </w:tcPr>
          <w:p w:rsidR="00DC0CC3" w:rsidRPr="009506AA" w:rsidRDefault="00DC0CC3" w:rsidP="009506AA">
            <w:pPr>
              <w:bidi w:val="0"/>
              <w:spacing w:after="200" w:line="276" w:lineRule="auto"/>
              <w:jc w:val="center"/>
              <w:rPr>
                <w:rFonts w:ascii="Traditional Arabic" w:hAnsi="Traditional Arabic" w:cs="Traditional Arabic"/>
                <w:color w:val="92D050"/>
                <w:sz w:val="32"/>
                <w:szCs w:val="32"/>
              </w:rPr>
            </w:pPr>
            <w:r w:rsidRPr="009506AA">
              <w:rPr>
                <w:rFonts w:ascii="Traditional Arabic" w:hAnsi="Traditional Arabic" w:cs="Traditional Arabic"/>
                <w:color w:val="92D050"/>
                <w:sz w:val="32"/>
                <w:szCs w:val="32"/>
                <w:rtl/>
              </w:rPr>
              <w:t>29-5-2013</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122</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زيارة القائد إلى عوائل الشهداء</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124</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color w:val="548DD4"/>
                <w:sz w:val="32"/>
                <w:szCs w:val="32"/>
              </w:rPr>
            </w:pPr>
            <w:r w:rsidRPr="009506AA">
              <w:rPr>
                <w:rFonts w:ascii="Traditional Arabic" w:hAnsi="Traditional Arabic" w:cs="Traditional Arabic"/>
                <w:color w:val="548DD4"/>
                <w:sz w:val="32"/>
                <w:szCs w:val="32"/>
                <w:rtl/>
              </w:rPr>
              <w:t>قطعة من الجنة</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134</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نشاطات ولقاءات</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142</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مسؤوليتنا يحددها القائد</w:t>
            </w:r>
          </w:p>
        </w:tc>
      </w:tr>
      <w:tr w:rsidR="00DC0CC3" w:rsidTr="009506AA">
        <w:tc>
          <w:tcPr>
            <w:tcW w:w="2268" w:type="dxa"/>
          </w:tcPr>
          <w:p w:rsidR="00DC0CC3" w:rsidRPr="009506AA" w:rsidRDefault="00DC0CC3" w:rsidP="009506AA">
            <w:pPr>
              <w:bidi w:val="0"/>
              <w:spacing w:after="200" w:line="276" w:lineRule="auto"/>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150</w:t>
            </w:r>
          </w:p>
        </w:tc>
        <w:tc>
          <w:tcPr>
            <w:tcW w:w="7018" w:type="dxa"/>
            <w:vAlign w:val="center"/>
          </w:tcPr>
          <w:p w:rsidR="00DC0CC3" w:rsidRPr="009506AA" w:rsidRDefault="00DC0CC3" w:rsidP="009506AA">
            <w:pPr>
              <w:bidi w:val="0"/>
              <w:spacing w:after="200" w:line="276" w:lineRule="auto"/>
              <w:jc w:val="right"/>
              <w:rPr>
                <w:rFonts w:ascii="Traditional Arabic" w:hAnsi="Traditional Arabic" w:cs="Traditional Arabic"/>
                <w:b/>
                <w:bCs/>
                <w:color w:val="0F243E"/>
                <w:sz w:val="36"/>
                <w:szCs w:val="36"/>
              </w:rPr>
            </w:pPr>
            <w:r w:rsidRPr="009506AA">
              <w:rPr>
                <w:rFonts w:ascii="Traditional Arabic" w:hAnsi="Traditional Arabic" w:cs="Traditional Arabic"/>
                <w:b/>
                <w:bCs/>
                <w:color w:val="0F243E"/>
                <w:sz w:val="36"/>
                <w:szCs w:val="36"/>
                <w:rtl/>
              </w:rPr>
              <w:t>القائد يكشف الأعداء</w:t>
            </w:r>
          </w:p>
        </w:tc>
      </w:tr>
    </w:tbl>
    <w:p w:rsidR="00DC0CC3" w:rsidRDefault="00DC0CC3">
      <w:pPr>
        <w:bidi w:val="0"/>
        <w:spacing w:after="200" w:line="276" w:lineRule="auto"/>
        <w:rPr>
          <w:rFonts w:ascii="Traditional Arabic" w:hAnsi="Traditional Arabic" w:cs="Traditional Arabic"/>
          <w:color w:val="548DD4"/>
          <w:sz w:val="32"/>
          <w:szCs w:val="32"/>
          <w:rtl/>
        </w:rPr>
      </w:pPr>
    </w:p>
    <w:p w:rsidR="00DC0CC3" w:rsidRDefault="00DC0CC3">
      <w:pPr>
        <w:bidi w:val="0"/>
        <w:spacing w:after="200" w:line="276" w:lineRule="auto"/>
        <w:rPr>
          <w:rFonts w:ascii="Traditional Arabic" w:hAnsi="Traditional Arabic" w:cs="Traditional Arabic"/>
          <w:color w:val="548DD4"/>
          <w:sz w:val="32"/>
          <w:szCs w:val="32"/>
          <w:rtl/>
        </w:rPr>
      </w:pPr>
      <w:r>
        <w:rPr>
          <w:rFonts w:ascii="Traditional Arabic" w:hAnsi="Traditional Arabic" w:cs="Traditional Arabic"/>
          <w:color w:val="548DD4"/>
          <w:sz w:val="32"/>
          <w:szCs w:val="32"/>
          <w:rtl/>
        </w:rPr>
        <w:t xml:space="preserve"> </w:t>
      </w:r>
      <w:r>
        <w:rPr>
          <w:rFonts w:ascii="Traditional Arabic" w:hAnsi="Traditional Arabic" w:cs="Traditional Arabic"/>
          <w:color w:val="548DD4"/>
          <w:sz w:val="32"/>
          <w:szCs w:val="32"/>
          <w:rtl/>
        </w:rPr>
        <w:br w:type="page"/>
      </w:r>
    </w:p>
    <w:tbl>
      <w:tblPr>
        <w:tblpPr w:leftFromText="180" w:rightFromText="180" w:vertAnchor="text" w:horzAnchor="page" w:tblpX="429" w:tblpY="-231"/>
        <w:tblW w:w="11050" w:type="dxa"/>
        <w:tblLook w:val="00A0"/>
      </w:tblPr>
      <w:tblGrid>
        <w:gridCol w:w="11050"/>
      </w:tblGrid>
      <w:tr w:rsidR="00DC0CC3" w:rsidTr="009506AA">
        <w:trPr>
          <w:trHeight w:val="621"/>
        </w:trPr>
        <w:tc>
          <w:tcPr>
            <w:tcW w:w="11050" w:type="dxa"/>
            <w:shd w:val="clear" w:color="auto" w:fill="B6DDE8"/>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r>
      <w:tr w:rsidR="00DC0CC3" w:rsidTr="009506AA">
        <w:trPr>
          <w:trHeight w:val="11565"/>
        </w:trPr>
        <w:tc>
          <w:tcPr>
            <w:tcW w:w="11050" w:type="dxa"/>
            <w:shd w:val="clear" w:color="auto" w:fill="CCECFF"/>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Pr>
                <w:noProof/>
              </w:rPr>
              <w:pict>
                <v:shape id="Text Box 46" o:spid="_x0000_s1055" type="#_x0000_t202" style="position:absolute;margin-left:263.5pt;margin-top:372.15pt;width:147.35pt;height:178.35pt;z-index:2516049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" filled="f" stroked="f" strokeweight=".5pt">
                  <v:textbox>
                    <w:txbxContent>
                      <w:p w:rsidR="00DC0CC3" w:rsidRPr="009506AA" w:rsidRDefault="00DC0CC3" w:rsidP="0008560B">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جمع من مدّاحي أهل البيت "عليهم السلام"</w:t>
                        </w:r>
                      </w:p>
                      <w:p w:rsidR="00DC0CC3" w:rsidRPr="00B3311E" w:rsidRDefault="00DC0CC3" w:rsidP="0008560B">
                        <w:pPr>
                          <w:rPr>
                            <w:rFonts w:ascii="Traditional Arabic" w:hAnsi="Traditional Arabic" w:cs="Traditional Arabic"/>
                            <w:color w:val="92D050"/>
                            <w:sz w:val="32"/>
                            <w:szCs w:val="32"/>
                            <w:rtl/>
                            <w:lang w:bidi="ar-LB"/>
                          </w:rPr>
                        </w:pPr>
                      </w:p>
                      <w:p w:rsidR="00DC0CC3" w:rsidRPr="0008560B" w:rsidRDefault="00DC0CC3" w:rsidP="0008560B">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01</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45" o:spid="_x0000_s1056" type="#_x0000_t202" style="position:absolute;margin-left:42.25pt;margin-top:371.85pt;width:147.35pt;height:178.35pt;z-index:2516039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" filled="f" stroked="f" strokeweight=".5pt">
                  <v:textbox>
                    <w:txbxContent>
                      <w:p w:rsidR="00DC0CC3" w:rsidRPr="009506AA" w:rsidRDefault="00DC0CC3" w:rsidP="0008560B">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لقاء المشرفين على الانتخابات</w:t>
                        </w:r>
                      </w:p>
                      <w:p w:rsidR="00DC0CC3" w:rsidRPr="00B3311E" w:rsidRDefault="00DC0CC3" w:rsidP="0008560B">
                        <w:pPr>
                          <w:rPr>
                            <w:rFonts w:ascii="Traditional Arabic" w:hAnsi="Traditional Arabic" w:cs="Traditional Arabic"/>
                            <w:color w:val="92D050"/>
                            <w:sz w:val="32"/>
                            <w:szCs w:val="32"/>
                            <w:rtl/>
                            <w:lang w:bidi="ar-LB"/>
                          </w:rPr>
                        </w:pPr>
                      </w:p>
                      <w:p w:rsidR="00DC0CC3" w:rsidRPr="0008560B" w:rsidRDefault="00DC0CC3" w:rsidP="0008560B">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06</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41" o:spid="_x0000_s1057" type="#_x0000_t202" style="position:absolute;margin-left:36.8pt;margin-top:220.6pt;width:192.55pt;height:86.25pt;z-index:25160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" filled="f" stroked="f" strokeweight=".5pt">
                  <v:textbox>
                    <w:txbxContent>
                      <w:p w:rsidR="00DC0CC3" w:rsidRPr="009506AA" w:rsidRDefault="00DC0CC3" w:rsidP="0008560B">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مؤتمر الصحوة</w:t>
                        </w:r>
                      </w:p>
                      <w:p w:rsidR="00DC0CC3" w:rsidRPr="00B3311E" w:rsidRDefault="00DC0CC3" w:rsidP="0008560B">
                        <w:pPr>
                          <w:rPr>
                            <w:rFonts w:ascii="Traditional Arabic" w:hAnsi="Traditional Arabic" w:cs="Traditional Arabic"/>
                            <w:color w:val="92D050"/>
                            <w:sz w:val="32"/>
                            <w:szCs w:val="32"/>
                            <w:rtl/>
                            <w:lang w:bidi="ar-LB"/>
                          </w:rPr>
                        </w:pPr>
                      </w:p>
                      <w:p w:rsidR="00DC0CC3" w:rsidRPr="0008560B" w:rsidRDefault="00DC0CC3" w:rsidP="0008560B">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29</w:t>
                        </w:r>
                        <w:r w:rsidRPr="0008560B">
                          <w:rPr>
                            <w:rFonts w:ascii="Traditional Arabic" w:hAnsi="Traditional Arabic" w:cs="Traditional Arabic"/>
                            <w:color w:val="00B050"/>
                            <w:sz w:val="32"/>
                            <w:szCs w:val="32"/>
                            <w:rtl/>
                            <w:lang w:bidi="ar-LB"/>
                          </w:rPr>
                          <w:t>/04/2013</w:t>
                        </w:r>
                      </w:p>
                    </w:txbxContent>
                  </v:textbox>
                </v:shape>
              </w:pict>
            </w:r>
            <w:r>
              <w:rPr>
                <w:noProof/>
              </w:rPr>
              <w:pict>
                <v:shape id="Text Box 38" o:spid="_x0000_s1058" type="#_x0000_t202" style="position:absolute;margin-left:42.25pt;margin-top:67.15pt;width:192.55pt;height:86.25pt;z-index:25160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" filled="f" stroked="f" strokeweight=".5pt">
                  <v:textbox>
                    <w:txbxContent>
                      <w:p w:rsidR="00DC0CC3" w:rsidRPr="009506AA" w:rsidRDefault="00DC0CC3">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حشد من العمال</w:t>
                        </w:r>
                      </w:p>
                      <w:p w:rsidR="00DC0CC3" w:rsidRPr="00B3311E" w:rsidRDefault="00DC0CC3">
                        <w:pPr>
                          <w:rPr>
                            <w:rFonts w:ascii="Traditional Arabic" w:hAnsi="Traditional Arabic" w:cs="Traditional Arabic"/>
                            <w:color w:val="92D050"/>
                            <w:sz w:val="32"/>
                            <w:szCs w:val="32"/>
                            <w:rtl/>
                            <w:lang w:bidi="ar-LB"/>
                          </w:rPr>
                        </w:pPr>
                      </w:p>
                      <w:p w:rsidR="00DC0CC3" w:rsidRPr="0008560B" w:rsidRDefault="00DC0CC3" w:rsidP="00B3311E">
                        <w:pPr>
                          <w:jc w:val="right"/>
                          <w:rPr>
                            <w:rFonts w:ascii="Traditional Arabic" w:hAnsi="Traditional Arabic" w:cs="Traditional Arabic"/>
                            <w:color w:val="00B050"/>
                            <w:sz w:val="32"/>
                            <w:szCs w:val="32"/>
                            <w:lang w:bidi="ar-LB"/>
                          </w:rPr>
                        </w:pPr>
                        <w:r w:rsidRPr="0008560B">
                          <w:rPr>
                            <w:rFonts w:ascii="Traditional Arabic" w:hAnsi="Traditional Arabic" w:cs="Traditional Arabic"/>
                            <w:color w:val="00B050"/>
                            <w:sz w:val="32"/>
                            <w:szCs w:val="32"/>
                            <w:rtl/>
                            <w:lang w:bidi="ar-LB"/>
                          </w:rPr>
                          <w:t>27/04/2013</w:t>
                        </w:r>
                      </w:p>
                    </w:txbxContent>
                  </v:textbox>
                </v:shape>
              </w:pict>
            </w:r>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37" o:spid="_x0000_s1059" type="#_x0000_t84" style="position:absolute;margin-left:243.4pt;margin-top:348.7pt;width:191.7pt;height:229.4pt;z-index:2516008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" adj="2563" fillcolor="yellow" stroked="f" strokeweight="2pt"/>
              </w:pict>
            </w:r>
            <w:r>
              <w:rPr>
                <w:noProof/>
              </w:rPr>
              <w:pict>
                <v:shape id="Bevel 36" o:spid="_x0000_s1060" type="#_x0000_t84" style="position:absolute;margin-left:19.6pt;margin-top:348.45pt;width:191.7pt;height:229.4pt;z-index:2515998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" adj="2563" fillcolor="yellow" stroked="f" strokeweight="2pt"/>
              </w:pict>
            </w:r>
            <w:r>
              <w:rPr>
                <w:noProof/>
              </w:rPr>
              <w:pict>
                <v:shape id="Bevel 35" o:spid="_x0000_s1061" type="#_x0000_t84" style="position:absolute;margin-left:19.85pt;margin-top:198.8pt;width:232.7pt;height:132.25pt;z-index:2515988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" adj="2563" fillcolor="yellow" stroked="f" strokeweight="2pt"/>
              </w:pict>
            </w:r>
            <w:r>
              <w:rPr>
                <w:noProof/>
              </w:rPr>
              <w:pict>
                <v:shape id="Bevel 34" o:spid="_x0000_s1062" type="#_x0000_t84" style="position:absolute;margin-left:19.6pt;margin-top:43.65pt;width:232.7pt;height:132.25pt;z-index:2515978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" adj="2563" fillcolor="yellow" stroked="f" strokeweight="2pt"/>
              </w:pict>
            </w:r>
          </w:p>
        </w:tc>
      </w:tr>
      <w:tr w:rsidR="00DC0CC3" w:rsidTr="009506AA">
        <w:trPr>
          <w:trHeight w:val="891"/>
        </w:trPr>
        <w:tc>
          <w:tcPr>
            <w:tcW w:w="11050" w:type="dxa"/>
            <w:shd w:val="clear" w:color="auto" w:fill="B6DDE8"/>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r>
    </w:tbl>
    <w:p w:rsidR="00DC0CC3" w:rsidRDefault="00DC0CC3">
      <w:pPr>
        <w:bidi w:val="0"/>
        <w:spacing w:after="200" w:line="276" w:lineRule="auto"/>
        <w:rPr>
          <w:rFonts w:ascii="Traditional Arabic" w:hAnsi="Traditional Arabic" w:cs="Traditional Arabic"/>
          <w:color w:val="548DD4"/>
          <w:sz w:val="32"/>
          <w:szCs w:val="32"/>
          <w:rtl/>
        </w:rPr>
      </w:pPr>
    </w:p>
    <w:p w:rsidR="00DC0CC3" w:rsidRPr="0068703F" w:rsidRDefault="00DC0CC3" w:rsidP="0068703F">
      <w:pPr>
        <w:bidi w:val="0"/>
        <w:spacing w:after="200" w:line="276" w:lineRule="auto"/>
        <w:rPr>
          <w:rFonts w:ascii="Traditional Arabic" w:hAnsi="Traditional Arabic" w:cs="Traditional Arabic"/>
          <w:color w:val="548DD4"/>
          <w:sz w:val="32"/>
          <w:szCs w:val="32"/>
        </w:rPr>
      </w:pPr>
      <w:r>
        <w:rPr>
          <w:rFonts w:ascii="Traditional Arabic" w:hAnsi="Traditional Arabic" w:cs="Traditional Arabic"/>
          <w:color w:val="548DD4"/>
          <w:sz w:val="32"/>
          <w:szCs w:val="32"/>
          <w:rtl/>
        </w:rPr>
        <w:t xml:space="preserve"> </w:t>
      </w:r>
      <w:r>
        <w:rPr>
          <w:noProof/>
        </w:rPr>
      </w:r>
      <w:r w:rsidRPr="00D00A11">
        <w:rPr>
          <w:rFonts w:ascii="Traditional Arabic" w:hAnsi="Traditional Arabic" w:cs="Traditional Arabic"/>
          <w:noProof/>
          <w:color w:val="17365D"/>
          <w:sz w:val="32"/>
          <w:szCs w:val="32"/>
        </w:rPr>
        <w:pict>
          <v:rect id="Rectangle 146" o:spid="_x0000_s1063" alt="Description: 198743.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oC1o4&#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68703F">
      <w:pPr>
        <w:spacing w:before="100" w:beforeAutospacing="1" w:after="100" w:afterAutospacing="1"/>
        <w:ind w:firstLine="720"/>
        <w:jc w:val="both"/>
        <w:rPr>
          <w:rFonts w:ascii="Traditional Arabic" w:hAnsi="Traditional Arabic" w:cs="Traditional Arabic"/>
          <w:color w:val="17365D"/>
          <w:sz w:val="32"/>
          <w:szCs w:val="32"/>
          <w:rtl/>
          <w:lang w:bidi="ar-LB"/>
        </w:rPr>
      </w:pPr>
      <w:r>
        <w:rPr>
          <w:noProof/>
        </w:rPr>
      </w:r>
      <w:r w:rsidRPr="004F01C0">
        <w:rPr>
          <w:rFonts w:ascii="Traditional Arabic" w:hAnsi="Traditional Arabic" w:cs="Traditional Arabic"/>
          <w:noProof/>
          <w:color w:val="17365D"/>
          <w:sz w:val="32"/>
          <w:szCs w:val="32"/>
        </w:rPr>
        <w:pict>
          <v:rect id="Rectangle 145" o:spid="_x0000_s1065" alt="Description: 198733.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Ydhi&#10;6MECAADOBQAADgAAAAAAAAAAAAAAAAAuAgAAZHJzL2Uyb0RvYy54bWxQSwECLQAUAAYACAAAACEA&#10;mPZsDdkAAAADAQAADwAAAAAAAAAAAAAAAAAbBQAAZHJzL2Rvd25yZXYueG1sUEsFBgAAAAAEAAQA&#10;8wAAACEGAAAAAA==&#10;" filled="f" stroked="f">
            <o:lock v:ext="edit" aspectratio="t"/>
            <w10:anchorlock/>
          </v:rect>
        </w:pict>
      </w:r>
    </w:p>
    <w:tbl>
      <w:tblPr>
        <w:tblpPr w:leftFromText="180" w:rightFromText="180" w:vertAnchor="text" w:horzAnchor="page" w:tblpX="429" w:tblpY="-231"/>
        <w:tblW w:w="11050" w:type="dxa"/>
        <w:tblLook w:val="00A0"/>
      </w:tblPr>
      <w:tblGrid>
        <w:gridCol w:w="11050"/>
      </w:tblGrid>
      <w:tr w:rsidR="00DC0CC3" w:rsidTr="009506AA">
        <w:trPr>
          <w:trHeight w:val="621"/>
        </w:trPr>
        <w:tc>
          <w:tcPr>
            <w:tcW w:w="11050" w:type="dxa"/>
            <w:shd w:val="clear" w:color="auto" w:fill="B6DDE8"/>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r>
      <w:tr w:rsidR="00DC0CC3" w:rsidTr="009506AA">
        <w:trPr>
          <w:trHeight w:val="11565"/>
        </w:trPr>
        <w:tc>
          <w:tcPr>
            <w:tcW w:w="11050" w:type="dxa"/>
            <w:shd w:val="clear" w:color="auto" w:fill="CCECFF"/>
          </w:tcPr>
          <w:p w:rsidR="00DC0CC3" w:rsidRPr="009506AA" w:rsidRDefault="00DC0CC3" w:rsidP="009506AA">
            <w:pPr>
              <w:bidi w:val="0"/>
              <w:spacing w:after="200" w:line="276" w:lineRule="auto"/>
              <w:rPr>
                <w:rFonts w:ascii="Traditional Arabic" w:hAnsi="Traditional Arabic" w:cs="Traditional Arabic"/>
                <w:color w:val="548DD4"/>
                <w:sz w:val="32"/>
                <w:szCs w:val="32"/>
              </w:rPr>
            </w:pPr>
            <w:r>
              <w:rPr>
                <w:noProof/>
              </w:rPr>
              <w:pict>
                <v:shape id="Text Box 97" o:spid="_x0000_s1067" type="#_x0000_t202" style="position:absolute;margin-left:74.05pt;margin-top:377.1pt;width:139.8pt;height:162.4pt;z-index:25161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" filled="f" stroked="f" strokeweight=".5pt">
                  <v:textbox>
                    <w:txbxContent>
                      <w:p w:rsidR="00DC0CC3" w:rsidRPr="009506AA" w:rsidRDefault="00DC0CC3" w:rsidP="00722DA8">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لقاء مجلس الشورى الإسلامي</w:t>
                        </w:r>
                      </w:p>
                      <w:p w:rsidR="00DC0CC3" w:rsidRPr="00B3311E" w:rsidRDefault="00DC0CC3" w:rsidP="00722DA8">
                        <w:pPr>
                          <w:rPr>
                            <w:rFonts w:ascii="Traditional Arabic" w:hAnsi="Traditional Arabic" w:cs="Traditional Arabic"/>
                            <w:color w:val="92D050"/>
                            <w:sz w:val="32"/>
                            <w:szCs w:val="32"/>
                            <w:rtl/>
                            <w:lang w:bidi="ar-LB"/>
                          </w:rPr>
                        </w:pPr>
                      </w:p>
                      <w:p w:rsidR="00DC0CC3" w:rsidRPr="0008560B" w:rsidRDefault="00DC0CC3" w:rsidP="00722DA8">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29</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96" o:spid="_x0000_s1068" type="#_x0000_t202" style="position:absolute;margin-left:288.35pt;margin-top:377.1pt;width:142.3pt;height:162.4pt;z-index:2516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" filled="f" stroked="f" strokeweight=".5pt">
                  <v:textbox>
                    <w:txbxContent>
                      <w:p w:rsidR="00DC0CC3" w:rsidRPr="009506AA" w:rsidRDefault="00DC0CC3" w:rsidP="00722DA8">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جامعة الإمام الحسين "عليه السلام"</w:t>
                        </w:r>
                      </w:p>
                      <w:p w:rsidR="00DC0CC3" w:rsidRPr="00B3311E" w:rsidRDefault="00DC0CC3" w:rsidP="00722DA8">
                        <w:pPr>
                          <w:rPr>
                            <w:rFonts w:ascii="Traditional Arabic" w:hAnsi="Traditional Arabic" w:cs="Traditional Arabic"/>
                            <w:color w:val="92D050"/>
                            <w:sz w:val="32"/>
                            <w:szCs w:val="32"/>
                            <w:rtl/>
                            <w:lang w:bidi="ar-LB"/>
                          </w:rPr>
                        </w:pPr>
                      </w:p>
                      <w:p w:rsidR="00DC0CC3" w:rsidRPr="0008560B" w:rsidRDefault="00DC0CC3" w:rsidP="00722DA8">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27</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78" o:spid="_x0000_s1069" type="#_x0000_t202" style="position:absolute;margin-left:295.05pt;margin-top:189.55pt;width:115.55pt;height:124.75pt;z-index:25161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" filled="f" stroked="f" strokeweight=".5pt">
                  <v:textbox>
                    <w:txbxContent>
                      <w:p w:rsidR="00DC0CC3" w:rsidRPr="009506AA" w:rsidRDefault="00DC0CC3" w:rsidP="0068703F">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لقاء جمعاً من السيدات</w:t>
                        </w:r>
                      </w:p>
                      <w:p w:rsidR="00DC0CC3" w:rsidRPr="00B3311E" w:rsidRDefault="00DC0CC3" w:rsidP="0068703F">
                        <w:pPr>
                          <w:rPr>
                            <w:rFonts w:ascii="Traditional Arabic" w:hAnsi="Traditional Arabic" w:cs="Traditional Arabic"/>
                            <w:color w:val="92D050"/>
                            <w:sz w:val="32"/>
                            <w:szCs w:val="32"/>
                            <w:rtl/>
                            <w:lang w:bidi="ar-LB"/>
                          </w:rPr>
                        </w:pPr>
                      </w:p>
                      <w:p w:rsidR="00DC0CC3" w:rsidRPr="0008560B" w:rsidRDefault="00DC0CC3" w:rsidP="0068703F">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11</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77" o:spid="_x0000_s1070" type="#_x0000_t202" style="position:absolute;margin-left:45.6pt;margin-top:197.85pt;width:192.55pt;height:86.25pt;z-index:25161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" filled="f" stroked="f" strokeweight=".5pt">
                  <v:textbox>
                    <w:txbxContent>
                      <w:p w:rsidR="00DC0CC3" w:rsidRPr="009506AA" w:rsidRDefault="00DC0CC3" w:rsidP="0068703F">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لقاء حشود من الشعب</w:t>
                        </w:r>
                      </w:p>
                      <w:p w:rsidR="00DC0CC3" w:rsidRPr="00B3311E" w:rsidRDefault="00DC0CC3" w:rsidP="0068703F">
                        <w:pPr>
                          <w:rPr>
                            <w:rFonts w:ascii="Traditional Arabic" w:hAnsi="Traditional Arabic" w:cs="Traditional Arabic"/>
                            <w:color w:val="92D050"/>
                            <w:sz w:val="32"/>
                            <w:szCs w:val="32"/>
                            <w:rtl/>
                            <w:lang w:bidi="ar-LB"/>
                          </w:rPr>
                        </w:pPr>
                      </w:p>
                      <w:p w:rsidR="00DC0CC3" w:rsidRPr="0008560B" w:rsidRDefault="00DC0CC3" w:rsidP="0068703F">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15</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Text Box 76" o:spid="_x0000_s1071" type="#_x0000_t202" style="position:absolute;margin-left:294.9pt;margin-top:37.7pt;width:192.55pt;height:86.25pt;z-index:25161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" filled="f" stroked="f" strokeweight=".5pt">
                  <v:textbox>
                    <w:txbxContent>
                      <w:p w:rsidR="00DC0CC3" w:rsidRPr="009506AA" w:rsidRDefault="00DC0CC3" w:rsidP="0068703F">
                        <w:pPr>
                          <w:rPr>
                            <w:rFonts w:ascii="Traditional Arabic" w:hAnsi="Traditional Arabic" w:cs="Traditional Arabic"/>
                            <w:b/>
                            <w:bCs/>
                            <w:color w:val="31849B"/>
                            <w:sz w:val="36"/>
                            <w:szCs w:val="36"/>
                            <w:rtl/>
                            <w:lang w:bidi="ar-LB"/>
                          </w:rPr>
                        </w:pPr>
                        <w:r w:rsidRPr="009506AA">
                          <w:rPr>
                            <w:rFonts w:ascii="Traditional Arabic" w:hAnsi="Traditional Arabic" w:cs="Traditional Arabic"/>
                            <w:b/>
                            <w:bCs/>
                            <w:color w:val="31849B"/>
                            <w:sz w:val="36"/>
                            <w:szCs w:val="36"/>
                            <w:rtl/>
                            <w:lang w:bidi="ar-LB"/>
                          </w:rPr>
                          <w:t>كلمته في لقاء الهيئات التعليمية</w:t>
                        </w:r>
                      </w:p>
                      <w:p w:rsidR="00DC0CC3" w:rsidRPr="00B3311E" w:rsidRDefault="00DC0CC3" w:rsidP="0068703F">
                        <w:pPr>
                          <w:rPr>
                            <w:rFonts w:ascii="Traditional Arabic" w:hAnsi="Traditional Arabic" w:cs="Traditional Arabic"/>
                            <w:color w:val="92D050"/>
                            <w:sz w:val="32"/>
                            <w:szCs w:val="32"/>
                            <w:rtl/>
                            <w:lang w:bidi="ar-LB"/>
                          </w:rPr>
                        </w:pPr>
                      </w:p>
                      <w:p w:rsidR="00DC0CC3" w:rsidRPr="0008560B" w:rsidRDefault="00DC0CC3" w:rsidP="0068703F">
                        <w:pPr>
                          <w:jc w:val="right"/>
                          <w:rPr>
                            <w:rFonts w:ascii="Traditional Arabic" w:hAnsi="Traditional Arabic" w:cs="Traditional Arabic"/>
                            <w:color w:val="00B050"/>
                            <w:sz w:val="32"/>
                            <w:szCs w:val="32"/>
                            <w:lang w:bidi="ar-LB"/>
                          </w:rPr>
                        </w:pPr>
                        <w:r>
                          <w:rPr>
                            <w:rFonts w:ascii="Traditional Arabic" w:hAnsi="Traditional Arabic" w:cs="Traditional Arabic"/>
                            <w:color w:val="00B050"/>
                            <w:sz w:val="32"/>
                            <w:szCs w:val="32"/>
                            <w:rtl/>
                            <w:lang w:bidi="ar-LB"/>
                          </w:rPr>
                          <w:t>08</w:t>
                        </w:r>
                        <w:r w:rsidRPr="0008560B">
                          <w:rPr>
                            <w:rFonts w:ascii="Traditional Arabic" w:hAnsi="Traditional Arabic" w:cs="Traditional Arabic"/>
                            <w:color w:val="00B050"/>
                            <w:sz w:val="32"/>
                            <w:szCs w:val="32"/>
                            <w:rtl/>
                            <w:lang w:bidi="ar-LB"/>
                          </w:rPr>
                          <w:t>/0</w:t>
                        </w:r>
                        <w:r>
                          <w:rPr>
                            <w:rFonts w:ascii="Traditional Arabic" w:hAnsi="Traditional Arabic" w:cs="Traditional Arabic"/>
                            <w:color w:val="00B050"/>
                            <w:sz w:val="32"/>
                            <w:szCs w:val="32"/>
                            <w:rtl/>
                            <w:lang w:bidi="ar-LB"/>
                          </w:rPr>
                          <w:t>5</w:t>
                        </w:r>
                        <w:r w:rsidRPr="0008560B">
                          <w:rPr>
                            <w:rFonts w:ascii="Traditional Arabic" w:hAnsi="Traditional Arabic" w:cs="Traditional Arabic"/>
                            <w:color w:val="00B050"/>
                            <w:sz w:val="32"/>
                            <w:szCs w:val="32"/>
                            <w:rtl/>
                            <w:lang w:bidi="ar-LB"/>
                          </w:rPr>
                          <w:t>/2013</w:t>
                        </w:r>
                      </w:p>
                    </w:txbxContent>
                  </v:textbox>
                </v:shape>
              </w:pict>
            </w:r>
            <w:r>
              <w:rPr>
                <w:noProof/>
              </w:rPr>
              <w:pict>
                <v:shape id="Bevel 57" o:spid="_x0000_s1072" type="#_x0000_t84" style="position:absolute;margin-left:53.1pt;margin-top:355.3pt;width:184.95pt;height:208.45pt;z-index:251609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" adj="2563" fillcolor="yellow" stroked="f" strokeweight="2pt"/>
              </w:pict>
            </w:r>
            <w:r>
              <w:rPr>
                <w:noProof/>
              </w:rPr>
              <w:pict>
                <v:shape id="Bevel 72" o:spid="_x0000_s1073" type="#_x0000_t84" style="position:absolute;margin-left:265.1pt;margin-top:355.6pt;width:184.95pt;height:208.45pt;z-index:2516101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" adj="2563" fillcolor="yellow" stroked="f" strokeweight="2pt"/>
              </w:pict>
            </w:r>
            <w:r>
              <w:rPr>
                <w:noProof/>
              </w:rPr>
              <w:pict>
                <v:shape id="Bevel 56" o:spid="_x0000_s1074" type="#_x0000_t84" style="position:absolute;margin-left:288.35pt;margin-top:172.8pt;width:138.1pt;height:156.55pt;z-index:251608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" adj="2563" fillcolor="yellow" stroked="f" strokeweight="2pt"/>
              </w:pict>
            </w:r>
            <w:r>
              <w:rPr>
                <w:noProof/>
              </w:rPr>
              <w:pict>
                <v:shape id="Bevel 55" o:spid="_x0000_s1075" type="#_x0000_t84" style="position:absolute;margin-left:32.15pt;margin-top:172.8pt;width:232.7pt;height:156.55pt;z-index:2516070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" adj="2563" fillcolor="yellow" stroked="f" strokeweight="2pt"/>
              </w:pict>
            </w:r>
            <w:r>
              <w:rPr>
                <w:noProof/>
              </w:rPr>
              <w:pict>
                <v:shape id="Bevel 54" o:spid="_x0000_s1076" type="#_x0000_t84" style="position:absolute;margin-left:251.55pt;margin-top:14.6pt;width:279.6pt;height:139.8pt;z-index:2516060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" adj="2563" fillcolor="yellow" stroked="f" strokeweight="2pt"/>
              </w:pict>
            </w:r>
          </w:p>
        </w:tc>
      </w:tr>
      <w:tr w:rsidR="00DC0CC3" w:rsidTr="009506AA">
        <w:trPr>
          <w:trHeight w:val="891"/>
        </w:trPr>
        <w:tc>
          <w:tcPr>
            <w:tcW w:w="11050" w:type="dxa"/>
            <w:shd w:val="clear" w:color="auto" w:fill="B6DDE8"/>
          </w:tcPr>
          <w:p w:rsidR="00DC0CC3" w:rsidRPr="009506AA" w:rsidRDefault="00DC0CC3" w:rsidP="009506AA">
            <w:pPr>
              <w:bidi w:val="0"/>
              <w:spacing w:after="200" w:line="276" w:lineRule="auto"/>
              <w:rPr>
                <w:rFonts w:ascii="Traditional Arabic" w:hAnsi="Traditional Arabic" w:cs="Traditional Arabic"/>
                <w:color w:val="548DD4"/>
                <w:sz w:val="32"/>
                <w:szCs w:val="32"/>
              </w:rPr>
            </w:pPr>
          </w:p>
        </w:tc>
      </w:tr>
    </w:tbl>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Default="00DC0CC3" w:rsidP="00722DA8">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r w:rsidRPr="00595AF4">
        <w:rPr>
          <w:rFonts w:ascii="Traditional Arabic" w:hAnsi="Traditional Arabic" w:cs="Traditional Arabic"/>
          <w:color w:val="17365D"/>
          <w:sz w:val="32"/>
          <w:szCs w:val="32"/>
        </w:rPr>
        <w:t> </w:t>
      </w:r>
    </w:p>
    <w:p w:rsidR="00DC0CC3" w:rsidRDefault="00DC0CC3" w:rsidP="00722DA8">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tbl>
      <w:tblPr>
        <w:tblpPr w:leftFromText="180" w:rightFromText="180" w:vertAnchor="text" w:horzAnchor="margin" w:tblpXSpec="center" w:tblpY="581"/>
        <w:bidiVisual/>
        <w:tblW w:w="0" w:type="auto"/>
        <w:tblLook w:val="00A0"/>
      </w:tblPr>
      <w:tblGrid>
        <w:gridCol w:w="9286"/>
      </w:tblGrid>
      <w:tr w:rsidR="00DC0CC3" w:rsidTr="009506AA">
        <w:tc>
          <w:tcPr>
            <w:tcW w:w="9286" w:type="dxa"/>
            <w:tcBorders>
              <w:bottom w:val="thickThinMediumGap" w:sz="24" w:space="0" w:color="548DD4"/>
            </w:tcBorders>
          </w:tcPr>
          <w:p w:rsidR="00DC0CC3" w:rsidRPr="009506AA" w:rsidRDefault="00DC0CC3" w:rsidP="009506AA">
            <w:pPr>
              <w:spacing w:before="100" w:beforeAutospacing="1" w:after="100" w:afterAutospacing="1"/>
              <w:jc w:val="center"/>
              <w:rPr>
                <w:rFonts w:ascii="Traditional Arabic" w:hAnsi="Traditional Arabic" w:cs="Traditional Arabic"/>
                <w:b/>
                <w:bCs/>
                <w:color w:val="CCCC00"/>
                <w:sz w:val="56"/>
                <w:szCs w:val="56"/>
                <w:rtl/>
              </w:rPr>
            </w:pPr>
            <w:r w:rsidRPr="009506AA">
              <w:rPr>
                <w:rFonts w:ascii="Traditional Arabic" w:hAnsi="Traditional Arabic" w:cs="Traditional Arabic"/>
                <w:b/>
                <w:bCs/>
                <w:color w:val="CCCC00"/>
                <w:sz w:val="200"/>
                <w:szCs w:val="200"/>
                <w:rtl/>
              </w:rPr>
              <w:t>خطاب القائد</w:t>
            </w:r>
          </w:p>
        </w:tc>
      </w:tr>
    </w:tbl>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D66B8">
      <w:pPr>
        <w:spacing w:before="100" w:beforeAutospacing="1" w:after="100" w:afterAutospacing="1"/>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tl/>
        </w:rPr>
      </w:pPr>
    </w:p>
    <w:p w:rsidR="00DC0CC3" w:rsidRPr="005D66B8" w:rsidRDefault="00DC0CC3" w:rsidP="005D66B8">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D66B8">
        <w:rPr>
          <w:rFonts w:ascii="Traditional Arabic" w:hAnsi="Traditional Arabic" w:cs="Traditional Arabic"/>
          <w:b/>
          <w:bCs/>
          <w:color w:val="365F91"/>
          <w:sz w:val="44"/>
          <w:szCs w:val="44"/>
          <w:u w:val="dotted" w:color="FFFF00"/>
          <w:rtl/>
        </w:rPr>
        <w:t>كلمة الإمام الخامنئي</w:t>
      </w:r>
      <w:r w:rsidRPr="005D66B8">
        <w:rPr>
          <w:rFonts w:ascii="Traditional Arabic" w:hAnsi="Traditional Arabic" w:cs="Traditional Arabic"/>
          <w:b/>
          <w:bCs/>
          <w:color w:val="365F91"/>
          <w:sz w:val="44"/>
          <w:szCs w:val="44"/>
          <w:u w:val="dotted" w:color="FFFF00"/>
        </w:rPr>
        <w:t xml:space="preserve"> </w:t>
      </w:r>
      <w:r w:rsidRPr="005D66B8">
        <w:rPr>
          <w:rFonts w:ascii="Traditional Arabic" w:hAnsi="Traditional Arabic" w:cs="Traditional Arabic"/>
          <w:b/>
          <w:bCs/>
          <w:color w:val="365F91"/>
          <w:sz w:val="44"/>
          <w:szCs w:val="44"/>
          <w:u w:val="dotted" w:color="FFFF00"/>
          <w:rtl/>
        </w:rPr>
        <w:t>(دام ظله)في لقائه حشداً</w:t>
      </w:r>
    </w:p>
    <w:p w:rsidR="00DC0CC3" w:rsidRPr="005D66B8" w:rsidRDefault="00DC0CC3" w:rsidP="005D66B8">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D66B8">
        <w:rPr>
          <w:rFonts w:ascii="Traditional Arabic" w:hAnsi="Traditional Arabic" w:cs="Traditional Arabic"/>
          <w:b/>
          <w:bCs/>
          <w:color w:val="365F91"/>
          <w:sz w:val="44"/>
          <w:szCs w:val="44"/>
          <w:u w:val="dotted" w:color="FFFF00"/>
          <w:rtl/>
        </w:rPr>
        <w:t>من العمّال والناشطين في قطاع</w:t>
      </w:r>
      <w:r w:rsidRPr="005D66B8">
        <w:rPr>
          <w:rFonts w:ascii="Traditional Arabic" w:hAnsi="Traditional Arabic" w:cs="Traditional Arabic"/>
          <w:b/>
          <w:bCs/>
          <w:color w:val="365F91"/>
          <w:sz w:val="44"/>
          <w:szCs w:val="44"/>
          <w:u w:val="dotted" w:color="FFFF00"/>
        </w:rPr>
        <w:t xml:space="preserve"> </w:t>
      </w:r>
      <w:r w:rsidRPr="005D66B8">
        <w:rPr>
          <w:rFonts w:ascii="Traditional Arabic" w:hAnsi="Traditional Arabic" w:cs="Traditional Arabic"/>
          <w:b/>
          <w:bCs/>
          <w:color w:val="365F91"/>
          <w:sz w:val="44"/>
          <w:szCs w:val="44"/>
          <w:u w:val="dotted" w:color="FFFF00"/>
          <w:rtl/>
        </w:rPr>
        <w:t>الإنتاج</w:t>
      </w:r>
    </w:p>
    <w:p w:rsidR="00DC0CC3" w:rsidRPr="005D66B8" w:rsidRDefault="00DC0CC3" w:rsidP="005D66B8">
      <w:pPr>
        <w:spacing w:before="100" w:beforeAutospacing="1" w:after="100" w:afterAutospacing="1"/>
        <w:ind w:firstLine="720"/>
        <w:jc w:val="center"/>
        <w:rPr>
          <w:rFonts w:ascii="Traditional Arabic" w:hAnsi="Traditional Arabic" w:cs="Traditional Arabic"/>
          <w:color w:val="17365D"/>
          <w:sz w:val="36"/>
          <w:szCs w:val="36"/>
        </w:rPr>
      </w:pPr>
    </w:p>
    <w:p w:rsidR="00DC0CC3" w:rsidRPr="005D66B8" w:rsidRDefault="00DC0CC3" w:rsidP="005D66B8">
      <w:pPr>
        <w:spacing w:before="100" w:beforeAutospacing="1" w:after="100" w:afterAutospacing="1"/>
        <w:ind w:firstLine="720"/>
        <w:jc w:val="center"/>
        <w:rPr>
          <w:rFonts w:ascii="Traditional Arabic" w:hAnsi="Traditional Arabic" w:cs="Traditional Arabic"/>
          <w:color w:val="548DD4"/>
          <w:sz w:val="36"/>
          <w:szCs w:val="36"/>
        </w:rPr>
      </w:pPr>
      <w:r w:rsidRPr="005D66B8">
        <w:rPr>
          <w:rFonts w:ascii="Traditional Arabic" w:hAnsi="Traditional Arabic" w:cs="Traditional Arabic"/>
          <w:color w:val="548DD4"/>
          <w:sz w:val="36"/>
          <w:szCs w:val="36"/>
        </w:rPr>
        <w:t xml:space="preserve">27-04-2013 </w:t>
      </w:r>
      <w:r w:rsidRPr="005D66B8">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Default="00DC0CC3">
      <w:pPr>
        <w:bidi w:val="0"/>
        <w:spacing w:after="200" w:line="276" w:lineRule="auto"/>
        <w:rPr>
          <w:rFonts w:ascii="Traditional Arabic" w:hAnsi="Traditional Arabic" w:cs="Traditional Arabic"/>
          <w:color w:val="17365D"/>
          <w:sz w:val="32"/>
          <w:szCs w:val="32"/>
          <w:rtl/>
        </w:rPr>
      </w:pPr>
    </w:p>
    <w:p w:rsidR="00DC0CC3" w:rsidRPr="00AE5CE2" w:rsidRDefault="00DC0CC3" w:rsidP="005D66B8">
      <w:pPr>
        <w:spacing w:before="100" w:beforeAutospacing="1" w:after="100" w:afterAutospacing="1"/>
        <w:ind w:firstLine="720"/>
        <w:jc w:val="center"/>
        <w:rPr>
          <w:rFonts w:ascii="Traditional Arabic" w:hAnsi="Traditional Arabic" w:cs="Traditional Arabic"/>
          <w:b/>
          <w:bCs/>
          <w:color w:val="17365D"/>
          <w:sz w:val="32"/>
          <w:szCs w:val="32"/>
          <w:rtl/>
        </w:rPr>
      </w:pPr>
      <w:r w:rsidRPr="00AE5CE2">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أرحّب بكم أيّها الإخوة والأخوات 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الطاقات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المكرّمة العاملة على ازدهار البلاد وتقدّمها. أنتم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شخصيّات كريمة ونجيبة وملتزمة، أخذتم على عاتقكم واحدةً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مهمّات إدارة البلد وتقدّمه، وتحمّلتم في سبيل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سعادة هذا الشعب، أعباء العمل الثقيلة. الله تعالى يقدّر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جهودكم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ومساعيكم، ونسأله أن يجزل لكم الأجر والثواب</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العامل</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ضمان</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مسيرة التقدّم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من المتعارف عليه، بمناسبة يوم العمّال، أن يثني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أصحاب الأقلام والبيان والخطابة على شريحة العمّال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ومناقبهم،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ممارسة محمودة وفي مكانها طبعاً، بغضّ النظر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مدى تأثير الكتابات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والخطابات في رفع مرتبة العامل، فإنّ المنقبة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الأصليّة والمحوريّة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للطاقات العاملة في المجتمع هي أنّ العامل يضمن بجسمه وروحه وعقله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مسيرة تقدّم البلاد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الأمام وتوفير الراحة والخدمات للشعب. صحيح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ثمة عوامل أخرى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مؤثّرة في هذا المضمار - نظير الطاقات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تُوفّر رؤوس الأموال والطاقات الإدارية - وينبغي تثمينها وتقديرها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مواطنها، لكنّ العامل يقوم بهذا العمل بجسمه وروحه، ولهذه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القضيّة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قيمة وأهميّة مضاعفة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AE5CE2">
        <w:rPr>
          <w:rFonts w:ascii="Traditional Arabic" w:hAnsi="Traditional Arabic" w:cs="Traditional Arabic"/>
          <w:color w:val="17365D"/>
          <w:sz w:val="32"/>
          <w:szCs w:val="32"/>
          <w:shd w:val="clear" w:color="auto" w:fill="FFFF66"/>
          <w:rtl/>
        </w:rPr>
        <w:t>إذا لم تتوفّر في بلد</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من البلدان طاقات إنسانيّة عاملة، أو إذا كانت هذه</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الطاقات ضعيفة، أو غير ماهرة، أو إذا شابت أذهانها وأفكارها</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طرائق سياسيّة متنوّعة، فإنّ ذلك البلد سيصاب بالشّلل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أنتم (المنظومة العمّالية في البلد) العمود الفقريّ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للبلد، وأنتم الذين تعملون غالباً على الحيلولة دون إصابة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بالشلل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شيء يجب أن يعلم ويكون واضحاً ويتوجّب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يعلمه ويفهمه جميع الناس. على مستوى صناعة الثقافة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يعرف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قيمة العمل والعامل، وعلى المستوى العمليّ أيضاً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للمشرّعين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والتّنفيذيّين أن يولوا هذه الأمور أهميّة دائمة؛ فإذا تمتّعت شريحة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العمّال في 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البلدان بالرعاية والأمل والأمن المهنيّ، فستكون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مسيرة ذلك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 التقدّم سهلة يسيرة. هذه حقيقة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يعلمها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ويدركها الجميع</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حركة العمّال، أحد مفاتيح النصر</w:t>
      </w:r>
      <w:r w:rsidRPr="00634A44">
        <w:rPr>
          <w:rFonts w:ascii="Traditional Arabic" w:hAnsi="Traditional Arabic" w:cs="Traditional Arabic"/>
          <w:b/>
          <w:bCs/>
          <w:color w:val="C00000"/>
          <w:sz w:val="32"/>
          <w:szCs w:val="32"/>
          <w:u w:val="dotted" w:color="00B0F0"/>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 أنا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أعتقد أنّ أهميّة طبقة العمّال أعلى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هذا. ما سلف ذكره أمرٌ يتعلّق بكلّ مكان وبجميع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البلدان. ولكنّ ثمّة حالة مضاعفة هنا [في إيران]، وهي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العمال</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إضافة إلى قيامهم بواجباتهم المهنيّة والعمليّة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قاموا على أحسن نحو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بالوظائف الثوريّة والوطنيّة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بداية انتصار الثورة الإسلاميّة 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حركة العمّال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العظيمة أحد مفاتيح النصر - عمّال شركة النفط وغيرهم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وغيرهم</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وكذلك في فترة الدفاع المقدّس. ففي جبهات القتال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كان ينظر المرء يجد العمّال الشباب والكهول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يملؤون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الجبهات. وفي الأحداث السياسيّة المختلفة لم يرضخ العمال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لإغراءات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ووساوس الذين أرادوا أن يكون للعمّال مواقف مناهضة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والنظام الإسلاميّ. هذه ليست بالأمور القليلة. طبعاً الكثيرون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يعلمون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الحقائق، ونحن قد لمسناها عن قرب</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في الأيّام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الأولى لانتصار الثورة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حضرتُ شخصيّاً وسط جماعة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عمّاليّة في غرب طهران، وشاهدتُ ماذا يفعل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 والثورة, وكيف يخطّطون ويبرمجون، وما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مخطّطاتهم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ليستطيعوا - منذ البداية ومع بزوغ أنوار الثورة وبوساطة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طبقة العمّال- تكريس نفوذهم السياسيّ التّابع لبعض القوى الكبرى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شاهدته عن كثب. وشاهدتُ، في مقابل ذلك، الشريحة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المؤمنة المتديّنة, بفضل ما لها من إيمان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وبفضل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ثقتها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بالإمام الخمينيّ الجليل ورجال الدين، شاهدتها تقف بصراحة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وشجاعة مقابل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أولئك، وهذا ما تكرّر على مدى سنوات طويلة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مضى على تلك الأيام 34 عاماً. حاول الكثيرون وسعوا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وأنفقوا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الأموال ليضعوا طبقة العمّال في مقابل النظام الإسلاميّ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الطبقة العاملة وقفت وقاومت، وهذا على جانب كبير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الأهميّة. هذه حقائق تكشف لنا قيمة المنظومة العمّاليّة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إيران، قيمتها الإنسانيّة والثوريّة والحضاريّة.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أمور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تتحوّل إلى ثقافة ليعلمها ويدركها الجميع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وعليكم أيّها العمّال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تفخروا بذلك</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العام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الماضي أطلقنا شعار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دعم العمل ورأس المال الإيرانيَّيْن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وهذه المسألة لا تنتهي في سنة واحدة. يرفع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والمسؤولون تقارير عن إنجاز كذا وكذا، لا بأس، بارك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أيّ عمل ينجز بنيّة صالحة خيّرة، ولكن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متابعة الأمر بصورة جدّيّة ومحوريّة، وهذا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يقع على عاتق كلّ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جانب مهمّ من صناعة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الثقافة التي أشرنا إليها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المنتجات المحليّة أوّلاً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رفعنا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شعار: الإنتاج الداخليّ، العمل ورأس المال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هذا معناه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يختطف بريق وسحر الأسماء الأجنبيّة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الأنظار. فليعلم الجميع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هذا المنتج الذي يشترونه إمّا يزيد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رفاهيّة عامل إيرانيّ أو يتسبّب في حرمانه وفقره ويزيد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رفاه العامل الأجنبيّ. طبعاً نحن نحبّ البشريّة كلّها، لكن العامل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يعمل لرفعة بلاده وشموخها, وهو جزء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 وثمين وعزيز من جسد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الشعب, فينبغي تعضيده وتأييده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وتقويته. بعضهم لا يفهمون هذا ولا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يدركونه، أو لا تختلف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بالنسبة إليهم علامات المنتجات الإيرانيّة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والأجنبيّة، أو حتّى على العكس، بدل أن يبحثوا عن علامات الإنتاج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يبحثون عن علامات الإنتاج الأجنبيّ. هذا انحراف وخطأ.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مخاطبون بهذا الكلام</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إنّني أؤكّد وأصرّ وأطلب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الشعب الإيرانيّ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يتجّه نحو استهلاك المنتجات الداخليّة. هذه ليست بالقضيّة الصغيرة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 بالعمليّة القليلة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الأهميّة، إنّما هي قضيّة وممارسة كبرى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طبعاً الأجهزة والمؤسّسات الحكوميّة وأجهزة الدولة - الحكوميّة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بالمعنى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 للكلمة - تتحمّل من هذه الناحية واجبات مضاعفة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الوزارة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الفلانيّة والمؤسّسة الفلانيّة والدائرة الفلانيّة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حينما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تريد تأمين ما تحتاج إليه من بضائع ولوازم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تستخدم البضائع الأجنبيّة مطلقاً، بل تستخدم المنتجات الداخليّة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طبعاً من الجانب الآخر يطالَبُ المنتِج الداخليّ - سواء كان مديراً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عاملاً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أو مستثمراً - ويؤكّد عليه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 يقدّم منتجات جيّدة وكاملة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ومناسبة. فكلا الجانبين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ممّا أشار إليه ديننا الإسلاميّ المقدّس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واهتمّ 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يطالبنا الله سبحانه بمتانة العمل، ويطالبنا أيضاً باحترام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العامل، وبتأمين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أمنه الحياتيّ والمهنيّ، ويطالبنا الله كذلك بتأمين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أمن رأس المال</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الرأسماليّة، انحدار إلى الهاوية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حينما تُلاحَظ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كلُّها إلى جانب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بعضها، فلن تحصل هذه الحالات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الإفراط والتفريط تحت مسمّيات مختلفة،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سواء في حيّز نشاط الاقتصاد الليبراليّ الذي يسمّونه الحرّ - الحرّ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حرّاً لأصحاب رأس المال، وسجناً وحبساً وضغوطاً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الطبقات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المظلومة والفقيرة، وتلاحظون اليوم ردود الأفعال على ذلك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أوروبا</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أو في الحيّز الاشتراكيّ. الدليل الأكبر على خطأ</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يسمّى ليبراليّاً هو الأحداث الجارية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أوروبا بشكل، وفي أمريكا بشكل آخر. لقد أثبت الاقتصاد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الرأسماليّ خطأه وإخفاقه على الصعيد العمليّ وعلى صعيد التجربة، وهو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ينفع حتّى الطبقات التي تَكَوَّنَ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وظَهَرَ لحمايتها. والطبقة العمّاليّة تُسحق منذ سنوات طويلة 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الوضع حتّى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صالح أصحاب الرساميل والبنوك والكارتلات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أنفسهم. وهذه هي بداية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المطاف، وسوف يزداد الأمر سوءاً في المستقبل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وهم لا يكفّون عن إطلاق الوعود بإصلاح الأمور، لكنّهم لن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إصلاحها، فطريقهم طريق منحدر زلق، وهم ينحدرون إلى الأسفل،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جزء من تضعضع الحضارة الغربيّة الماديّة الخاطئة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ناهيك عن مشكلاتهم الأخلاقيّة والعقيديّة والنظريّة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والفكريّة. هذه تجارب بالنسبة إلينا. والعالم الاشتراكيّ أثبت عجزه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وإخفاقه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منذ سنوات طويلة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للإسلام نظرته المتوازنة الإنسانيّة العادلة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لكلّ المجالات والميادين، بما في ذلك هذا المجال، فهو يراعي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الطرف وذاك الطرف؛ ويدعو إلى الأخوّة بينهم وليس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التعارض والاختلاف، والجميع يركّزون على الواجب الإلهيّ ويعلمون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حاضرٌ ناظرٌ يراهم. هذه يجب أنْ تكون ثقافة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حياتنا، وينبغي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نعمل على هذه الشاكلة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الملحمة السياسيّة</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والاقتصاديّة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رفعنا شعار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والملحمة الاقتصاديّة ليست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بيد الحكومة فقط،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فلا مراء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التخطيط والبرامج الحكوميّة هي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جانب كبير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الأهميّة. الملحمة تعني الحدث الجهاديّ الحماسيّ الكبير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شيء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يجب أن يأخذه الشعب الإيرانيّ ومسؤولو البلاد بنظر الاعتبار،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ويردموا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الهوّات ويملؤوا الفراغات بعد أنْ يعرِفوها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ويشخّصوها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يجب النظر إلى حياة الطبقات الضعيفة والفقيرة، وأخذها بعين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الاعتبار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كلّ البرامج والتخطيطات.. هذه هي الملحمة. على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سواء في ما يتعلّق باستهلاكهم أو إنتاجهم، والقطاعات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الإنتاجيّة بشكل والقطاعات المستهلكة بشكل، والقطاعات الخدميّة 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الجميع أنْ يعلموا أنّه لا بدّ من قفزة واسعة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ولا بدّ من صناعة ملحمة. عندها ستتقدّم البلاد وتستقرّ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 السياسيّة والملحمة الاقتصاديّة توأمان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واحدة منهما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تعزّز الثانية وتصونها وتحفظها</w:t>
      </w:r>
      <w:r w:rsidRPr="00595AF4">
        <w:rPr>
          <w:rFonts w:ascii="Traditional Arabic" w:hAnsi="Traditional Arabic" w:cs="Traditional Arabic"/>
          <w:color w:val="17365D"/>
          <w:sz w:val="32"/>
          <w:szCs w:val="32"/>
        </w:rPr>
        <w:t xml:space="preserve">. </w:t>
      </w:r>
    </w:p>
    <w:p w:rsidR="00DC0CC3" w:rsidRDefault="00DC0CC3" w:rsidP="00AE5CE2">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حين قلنا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بداية السنة</w:t>
      </w:r>
      <w:r>
        <w:rPr>
          <w:rFonts w:ascii="Traditional Arabic" w:hAnsi="Traditional Arabic" w:cs="Traditional Arabic"/>
          <w:color w:val="17365D"/>
          <w:sz w:val="32"/>
          <w:szCs w:val="32"/>
          <w:rtl/>
        </w:rPr>
        <w:t xml:space="preserve"> </w:t>
      </w:r>
      <w:r w:rsidRPr="00AE5CE2">
        <w:rPr>
          <w:rFonts w:ascii="Traditional Arabic" w:hAnsi="Traditional Arabic" w:cs="Traditional Arabic"/>
          <w:b/>
          <w:bCs/>
          <w:color w:val="17365D"/>
          <w:sz w:val="32"/>
          <w:szCs w:val="32"/>
          <w:rtl/>
        </w:rPr>
        <w:t>((الملحمة السياسيّة والملحمة الاقتصاديّة))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قلنا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عن وعي وإدراك، وأدرك العدوّ أيضاً ماذا نقول؟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حاول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العدوّ بالحظر والضغوط الاقتصاديّة المختلفة إخراج الشعب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الساحة، ويقول مع ذلك: إنّني لا أعادي الشعب. هو يكذب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يكذب بكلّ سهولة وبكلّ وقاحة! معظم الضغوط هي من أجل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إزعاج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وإيذائهم والتضييق عليهم وتعريضهم للضغوط عسى أن يستطيعوا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الفصل 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والنظام الإسلاميّ، الهدف هو الضغط على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إذا جرى الاهتمام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بهذه الحركة الاقتصاديّة العظيمة وهذه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AE5CE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القفزة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الاقتصاديّة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البرمجة الصحيحة، سواء على مستوى التشريع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مستوى التنفيذ، وعلى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سائر المستويات، فسوف يتمّ إحباط كلّ هذه الضغوط. على الشعب الإيرانيّ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ومسؤولي البلاد إبداء عزيمة راسخة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لفرض اليأس على العدوّ</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عدوّ يجهل شعب إيران</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 كذا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الحال بالنسبة إلى الملحمة 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 السياسيّة تعني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الحضور الواعي للشعب في الساحة السياسيّة وفي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ساحة إدارة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والنموذج البارز لهذا التواجد هو المشاركة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ستقام بعد فترة وجيزة (حزيران2013) إن شاء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وبتوفيق من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وقتها المقرّر، وبمشاركة وحضور واندفاع من 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جماهير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ولأنّهم أدركوا ما هو هدف 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والملحمة الاقتصاديّة بدأوا بالتخريب والتشويه - حسب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عليهم أوهامهم - من الآن. اليوم ثمّة صنوف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الإعلام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والدعاية غايتها بثّ اليأس في نفوس الناس على الصعيد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الاقتصاديّ، والتقليل من محفّزات الشعب للحضور في الساحة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وخصوصاً في ساحة الانتخابات. إنّهم لم يعرفوا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بعد. هذه الحركة العظيمة للشعب الإيرانيّ في الميادين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المختلفة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تستطع بعدُ أن تنبّه المخطّطين وواضعي السياسات</w:t>
      </w:r>
      <w:r w:rsidRPr="00595AF4">
        <w:rPr>
          <w:rFonts w:ascii="Traditional Arabic" w:hAnsi="Traditional Arabic" w:cs="Traditional Arabic"/>
          <w:color w:val="17365D"/>
          <w:sz w:val="32"/>
          <w:szCs w:val="32"/>
        </w:rPr>
        <w:t xml:space="preserve"> </w:t>
      </w:r>
    </w:p>
    <w:p w:rsidR="00DC0CC3" w:rsidRDefault="00DC0CC3">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الاستكباريّة خلف الكواليس من غفلتهم وجهلهم، فهم لا يعلمون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الجانب الآخر. لقد صبر الشعب الإيرانيّ وقاوم طوال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من ثلاثين عاماً على الرغم من كلّ هذه المعارضات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والعداوات. إذا كان المسؤولون قد صبروا وقاوموا، فما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إلّا بدعم من الشعب. الفضل الأوّل يعود للناس والثناء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الأكبر تستحقّه جماهير الشعب. هم الذين ربطوا على قلوب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المسؤولين وساندوهم ليتمكّنوا من المقاومة - أينما قاوموا - أمام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تعسّف الأعداء والمستكبرين وضغوطهم وجشعهم. وكذا الحال اليوم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الوضع على نفس الشاكلة في المستقبل بتوفيق من الله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الانتخابات</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ساحة الظهور</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والبروز</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AE5CE2">
        <w:rPr>
          <w:rFonts w:ascii="Traditional Arabic" w:hAnsi="Traditional Arabic" w:cs="Traditional Arabic"/>
          <w:color w:val="17365D"/>
          <w:sz w:val="32"/>
          <w:szCs w:val="32"/>
          <w:shd w:val="clear" w:color="auto" w:fill="FFFF66"/>
          <w:rtl/>
        </w:rPr>
        <w:t>قضيّة الانتخابات قضيّة مهمّة</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ساحة الانتخابات ساحة ظهور الاقتدار الوطنيّ في البلد. الشعب الحيّ</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والنشط والمعتمد على الإرادة الإلهيّة والواثق بتعضيد</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الله وعونه،</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هذا الشعب سوف ينتصر في كلّ الساحات</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والميادين. وكذا الحال</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في هذه الساحة أيضاً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قلنا: لتنزل إلى الساحة كلّ الأذواق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والتيّارات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المختلفة وكلّ من يشعر بأنّ لديه المقدرة، وسوف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تشارك كتل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الهائلة البالغة عشرات الملايين في الساحة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شاء الله، ولكن لا يخطئ</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الذين يرشّحون أنفسهم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حساباتهم، وليعلموا ما هي إدارة 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تنفيذيّاً. لا يخطئوا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تقييم حاجة البلاد لقوّة وسلطة تنفيذيّة، ولا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يخطئوا في تقييم قدراتهم على حمل هذه الأعباء. إذا 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لهم تقييماتهم الصحيحة فليخوضوا غمار الساحة، والشعب ينظر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وينتخب</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آلية</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اختيار المرشّحين</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آليّة الانتخابات في بلادنا آليّة متينة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اعتراضات البعض هنا وهناك غير منطقيّة وفي غير محلّها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حقّاً. وجود مجلس صيانة الدستور في دستور البلاد</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والذي شدّد عليه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الإمام الخمينيّ</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(قدس سره)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مراراً وتكراراً - وجودٌ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مباركٌ بحقّ. تشخيص مجلس صيانة الدستور هو تشخيص مجموعة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الأفراد العدول والمحايدين وذوي البصيرة في ما يخصّ أهليّة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المرشّحين. هذا شيء مبارك وممدوح بالنسبة إلينا وإلى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أبناء الشعب. وأبناء الشعب يبحثون ويحقّقون بين الذين 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تأييد أهليّاتهم وصلاحيّتهم، ويستفسرون من الذين يثقون بهم،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وينظرون لسوابق المرشّحين وشعاراتهم وكلامهم وأقوالهم، ثمّ يتخذون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قرارهم</w:t>
      </w:r>
      <w:r w:rsidRPr="00595AF4">
        <w:rPr>
          <w:rFonts w:ascii="Traditional Arabic" w:hAnsi="Traditional Arabic" w:cs="Traditional Arabic"/>
          <w:color w:val="17365D"/>
          <w:sz w:val="32"/>
          <w:szCs w:val="32"/>
        </w:rPr>
        <w:t xml:space="preserve">.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AE5CE2"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548DD4"/>
        </w:rPr>
      </w:pPr>
      <w:r w:rsidRPr="00AE5CE2">
        <w:rPr>
          <w:rFonts w:ascii="Traditional Arabic" w:hAnsi="Traditional Arabic" w:cs="Traditional Arabic"/>
          <w:b/>
          <w:bCs/>
          <w:color w:val="C00000"/>
          <w:sz w:val="32"/>
          <w:szCs w:val="32"/>
          <w:u w:val="dotted" w:color="548DD4"/>
          <w:rtl/>
        </w:rPr>
        <w:t>المرشّح للانتخابات يجب أن يكون</w:t>
      </w:r>
      <w:r w:rsidRPr="00AE5CE2">
        <w:rPr>
          <w:rFonts w:ascii="Traditional Arabic" w:hAnsi="Traditional Arabic" w:cs="Traditional Arabic"/>
          <w:b/>
          <w:bCs/>
          <w:color w:val="C00000"/>
          <w:sz w:val="32"/>
          <w:szCs w:val="32"/>
          <w:u w:val="dotted" w:color="548DD4"/>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AE5CE2">
        <w:rPr>
          <w:rFonts w:ascii="Traditional Arabic" w:hAnsi="Traditional Arabic" w:cs="Traditional Arabic"/>
          <w:color w:val="17365D"/>
          <w:sz w:val="32"/>
          <w:szCs w:val="32"/>
          <w:shd w:val="clear" w:color="auto" w:fill="FFFF66"/>
          <w:rtl/>
        </w:rPr>
        <w:t>أوّلاً: مؤمناً معتقداً بالله وبهذه الثورة وبدستور البلاد وبهذا الشعب</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AE5CE2">
        <w:rPr>
          <w:rFonts w:ascii="Traditional Arabic" w:hAnsi="Traditional Arabic" w:cs="Traditional Arabic"/>
          <w:color w:val="17365D"/>
          <w:sz w:val="32"/>
          <w:szCs w:val="32"/>
          <w:shd w:val="clear" w:color="auto" w:fill="FFFF66"/>
          <w:rtl/>
        </w:rPr>
        <w:t>ثانياً: متحلِّياً</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بروحيّة مقاومة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لهذا الشعب أهدافه وطموحاته السامية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ومشاريعه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الكبرى، وهو شعب غير مستسلم، ولا أحد بوسعه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 هذا الشعب بلغة القوّة</w:t>
      </w:r>
      <w:r w:rsidRPr="00595AF4">
        <w:rPr>
          <w:rFonts w:ascii="Traditional Arabic" w:hAnsi="Traditional Arabic" w:cs="Traditional Arabic"/>
          <w:color w:val="17365D"/>
          <w:sz w:val="32"/>
          <w:szCs w:val="32"/>
        </w:rPr>
        <w:t xml:space="preserve">. </w:t>
      </w:r>
      <w:r w:rsidRPr="00AE5CE2">
        <w:rPr>
          <w:rFonts w:ascii="Traditional Arabic" w:hAnsi="Traditional Arabic" w:cs="Traditional Arabic"/>
          <w:color w:val="17365D"/>
          <w:sz w:val="32"/>
          <w:szCs w:val="32"/>
          <w:shd w:val="clear" w:color="auto" w:fill="FFFF66"/>
          <w:rtl/>
        </w:rPr>
        <w:t>الذين</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يتولّون المسؤوليات</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العليا في السلطة التنفيذية يجب أن</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يكونوا مقاومين أمام ضغوط</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الأعداء، فلا يسارعوا إلى</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الخوف والفزع، ولا يسارعوا لترك الساحة</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هذا من الشروط</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اللّازمة</w:t>
      </w:r>
      <w:r w:rsidRPr="00595AF4">
        <w:rPr>
          <w:rFonts w:ascii="Traditional Arabic" w:hAnsi="Traditional Arabic" w:cs="Traditional Arabic"/>
          <w:color w:val="17365D"/>
          <w:sz w:val="32"/>
          <w:szCs w:val="32"/>
        </w:rPr>
        <w:t>.</w:t>
      </w:r>
    </w:p>
    <w:p w:rsidR="00DC0CC3" w:rsidRPr="00595AF4" w:rsidRDefault="00DC0CC3" w:rsidP="00AE5CE2">
      <w:pPr>
        <w:spacing w:before="100" w:beforeAutospacing="1" w:after="100" w:afterAutospacing="1"/>
        <w:ind w:firstLine="720"/>
        <w:jc w:val="both"/>
        <w:rPr>
          <w:rFonts w:ascii="Traditional Arabic" w:hAnsi="Traditional Arabic" w:cs="Traditional Arabic"/>
          <w:color w:val="17365D"/>
          <w:sz w:val="32"/>
          <w:szCs w:val="32"/>
        </w:rPr>
      </w:pPr>
      <w:r w:rsidRPr="00AE5CE2">
        <w:rPr>
          <w:rFonts w:ascii="Traditional Arabic" w:hAnsi="Traditional Arabic" w:cs="Traditional Arabic"/>
          <w:color w:val="17365D"/>
          <w:sz w:val="32"/>
          <w:szCs w:val="32"/>
          <w:shd w:val="clear" w:color="auto" w:fill="FFFF66"/>
          <w:rtl/>
        </w:rPr>
        <w:t>ثالثاً: من الأفراد المدبّرين وذوي الحكمة</w:t>
      </w:r>
      <w:r>
        <w:rPr>
          <w:rFonts w:ascii="Traditional Arabic" w:hAnsi="Traditional Arabic" w:cs="Traditional Arabic"/>
          <w:color w:val="17365D"/>
          <w:sz w:val="32"/>
          <w:szCs w:val="32"/>
          <w:shd w:val="clear" w:color="auto" w:fill="FFFF66"/>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رفعنا في السياسة الخارجيّة شعارات</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t>»</w:t>
      </w:r>
      <w:r w:rsidRPr="00AE5CE2">
        <w:rPr>
          <w:rFonts w:ascii="Traditional Arabic" w:hAnsi="Traditional Arabic" w:cs="Traditional Arabic"/>
          <w:b/>
          <w:bCs/>
          <w:color w:val="17365D"/>
          <w:sz w:val="32"/>
          <w:szCs w:val="32"/>
          <w:rtl/>
        </w:rPr>
        <w:t>العزّة والحكمة</w:t>
      </w:r>
      <w:r w:rsidRPr="00AE5CE2">
        <w:rPr>
          <w:rFonts w:ascii="Traditional Arabic" w:hAnsi="Traditional Arabic" w:cs="Traditional Arabic"/>
          <w:b/>
          <w:bCs/>
          <w:color w:val="17365D"/>
          <w:sz w:val="32"/>
          <w:szCs w:val="32"/>
        </w:rPr>
        <w:t xml:space="preserve"> </w:t>
      </w:r>
      <w:r w:rsidRPr="00AE5CE2">
        <w:rPr>
          <w:rFonts w:ascii="Traditional Arabic" w:hAnsi="Traditional Arabic" w:cs="Traditional Arabic"/>
          <w:b/>
          <w:bCs/>
          <w:color w:val="17365D"/>
          <w:sz w:val="32"/>
          <w:szCs w:val="32"/>
          <w:rtl/>
        </w:rPr>
        <w:t>والمصلحة</w:t>
      </w:r>
      <w:r>
        <w:rPr>
          <w:rFonts w:ascii="Traditional Arabic" w:hAnsi="Traditional Arabic" w:cs="Traditional Arabic"/>
          <w:b/>
          <w:bCs/>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وكذا الحال في إدارة البلاد، وفي القضايا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والشؤون الداخليّة، وكذلك في الشؤون الاقتصاديّة.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ينظروا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والأعمال من زاوية التخطيط والبرمجة وبحكمة وتدبير، وبنظرة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طويلة الأمد وشاملة، وبهندسة صحيحة للأعمال والمهمّات</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التفكير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الاقتصاديّ بطريقة يوميّة مؤقّتة حالة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مضرّة، وتغيير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السياسات الاقتصاديّة بشكل دائم ممارسة مضرّة</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إنّها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مضرّة في كلّ القطاعات وخصوصاً في المجال الاقتصاديّ</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والاعتماد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الآراء والقرارات غير الخبرويّة حالة مضرّة،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وانتهاج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الأساليب التعضيديّة في الاقتصاد المفروضة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الشرق والغرب أيضاً أمرٌ مضرّ</w:t>
      </w:r>
      <w:r w:rsidRPr="00595AF4">
        <w:rPr>
          <w:rFonts w:ascii="Traditional Arabic" w:hAnsi="Traditional Arabic" w:cs="Traditional Arabic"/>
          <w:color w:val="17365D"/>
          <w:sz w:val="32"/>
          <w:szCs w:val="32"/>
        </w:rPr>
        <w:t xml:space="preserve">. </w:t>
      </w:r>
      <w:r w:rsidRPr="00AE5CE2">
        <w:rPr>
          <w:rFonts w:ascii="Traditional Arabic" w:hAnsi="Traditional Arabic" w:cs="Traditional Arabic"/>
          <w:color w:val="17365D"/>
          <w:sz w:val="32"/>
          <w:szCs w:val="32"/>
          <w:shd w:val="clear" w:color="auto" w:fill="FFFF66"/>
          <w:rtl/>
        </w:rPr>
        <w:t>السياسات الاقتصاديّة يجب أن</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تكون سياسات</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اقتصاد مقاوم. والاقتصاد المقاوم يجب أن يكون مقاوماً في</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بُنيته الداخليّة، وبمقدوره أن يصمد ولا يتلاطم</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بالتغييرات المختلفة في العالم هنا وهناك. هذه أمور ضروريّة</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ولازمة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رئيس الجمهورية الذي يريد إدارة هذا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الكبير والسير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هذا الدرب الزاخر بالمفاخر بمساعدة الناس،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يتحلّى بمثل هذه الخصوصيّات</w:t>
      </w:r>
      <w:r w:rsidRPr="00595AF4">
        <w:rPr>
          <w:rFonts w:ascii="Traditional Arabic" w:hAnsi="Traditional Arabic" w:cs="Traditional Arabic"/>
          <w:color w:val="17365D"/>
          <w:sz w:val="32"/>
          <w:szCs w:val="32"/>
        </w:rPr>
        <w:t xml:space="preserve">. </w:t>
      </w:r>
    </w:p>
    <w:p w:rsidR="00DC0CC3" w:rsidRDefault="00DC0CC3" w:rsidP="00AE5CE2">
      <w:pPr>
        <w:spacing w:before="100" w:beforeAutospacing="1" w:after="100" w:afterAutospacing="1"/>
        <w:ind w:firstLine="720"/>
        <w:jc w:val="both"/>
        <w:rPr>
          <w:rFonts w:ascii="Traditional Arabic" w:hAnsi="Traditional Arabic" w:cs="Traditional Arabic"/>
          <w:color w:val="17365D"/>
          <w:sz w:val="32"/>
          <w:szCs w:val="32"/>
          <w:rtl/>
        </w:rPr>
      </w:pPr>
      <w:r w:rsidRPr="00AE5CE2">
        <w:rPr>
          <w:rFonts w:ascii="Traditional Arabic" w:hAnsi="Traditional Arabic" w:cs="Traditional Arabic"/>
          <w:color w:val="17365D"/>
          <w:sz w:val="32"/>
          <w:szCs w:val="32"/>
          <w:shd w:val="clear" w:color="auto" w:fill="FFFF66"/>
          <w:rtl/>
        </w:rPr>
        <w:t>رابعاً: متحلِّياً بالتهذيب</w:t>
      </w:r>
      <w:r w:rsidRPr="00AE5CE2">
        <w:rPr>
          <w:rFonts w:ascii="Traditional Arabic" w:hAnsi="Traditional Arabic" w:cs="Traditional Arabic"/>
          <w:color w:val="17365D"/>
          <w:sz w:val="32"/>
          <w:szCs w:val="32"/>
          <w:shd w:val="clear" w:color="auto" w:fill="FFFF66"/>
        </w:rPr>
        <w:t xml:space="preserve"> </w:t>
      </w:r>
      <w:r w:rsidRPr="00AE5CE2">
        <w:rPr>
          <w:rFonts w:ascii="Traditional Arabic" w:hAnsi="Traditional Arabic" w:cs="Traditional Arabic"/>
          <w:color w:val="17365D"/>
          <w:sz w:val="32"/>
          <w:szCs w:val="32"/>
          <w:shd w:val="clear" w:color="auto" w:fill="FFFF66"/>
          <w:rtl/>
        </w:rPr>
        <w:t>الأخلاقيّ</w:t>
      </w:r>
      <w:r>
        <w:rPr>
          <w:rFonts w:ascii="Traditional Arabic" w:hAnsi="Traditional Arabic" w:cs="Traditional Arabic"/>
          <w:color w:val="17365D"/>
          <w:sz w:val="32"/>
          <w:szCs w:val="32"/>
          <w:shd w:val="clear" w:color="auto" w:fill="FFFF66"/>
          <w:rtl/>
        </w:rPr>
        <w:t xml:space="preserve"> وعدم الخوض في القضايا الجانبيّة.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ضروريّة. وقد كانت هذه توصيتي دائماً لكلّ الحكومات. وتعلمون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أنّني دعمت دوماً الحكومات ورؤساء الجمهوريّة طوال هذه الأعوام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 أوصيتهم بتوصياتي أيضاً، وفي حالات كثيرة طالبتهم بإيضاحات.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شدّدتُ عليه هو أن لا يخلقوا للناس تكاليف ومشاكل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وهموماً وقلقاً، ولا يسبّبوا لهم التشويش والاضطراب. وطبعاً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لا يطلقوا وعوداً اعتباطيّة من دون أساس، ولا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يوهموا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بأمنيات حالمة غير منطقيّة. بل يتحرّكوا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بطريقة منطقيّة ومعقولة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ومتطابقة مع الواقع وبالتوكّل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AE5CE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ويجب أن يكون هذا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الحال في المستقبل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إن شاء الله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فهمناه من تجربة الثورة طوال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سنين، هو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سينصر بفضله وهدايته هذا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كلّ أعدائه. والأعداء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أنفسهم سيعترفون - وهم يعترفون اليوم -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من يصطدم بهذا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وبهذه المسيرة العظيمة وبهذه المحفزّات الإيمانيّة العميقة لدى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سوف يسقط ويهزم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محالة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نسأل الله تعالى أنْ يجعل مستقبل هذا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العزيز وهذا البلد أفضل من ماضيه يوماً بعد يوم،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يمنّ عليكم أيّها الشعب العزيز بالانتصارات المتعاقبة. وستستطيع طبقة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العمّال والمنظومة العمّالية الهائلة في البلاد التي خلقت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لحدّ الآن كلّ هذه المفاخر، أن تُضاعف مفاخرها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المستقبل، وتزيد من إشراق الوجه المشرق للطاقات العمّاليّة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 الناس إن شاء الله</w:t>
      </w:r>
      <w:r w:rsidRPr="00595AF4">
        <w:rPr>
          <w:rFonts w:ascii="Traditional Arabic" w:hAnsi="Traditional Arabic" w:cs="Traditional Arabic"/>
          <w:color w:val="17365D"/>
          <w:sz w:val="32"/>
          <w:szCs w:val="32"/>
        </w:rPr>
        <w:t xml:space="preserve">. </w:t>
      </w:r>
    </w:p>
    <w:p w:rsidR="00DC0CC3" w:rsidRPr="00AE5CE2" w:rsidRDefault="00DC0CC3" w:rsidP="00AE5CE2">
      <w:pPr>
        <w:spacing w:before="100" w:beforeAutospacing="1" w:after="100" w:afterAutospacing="1"/>
        <w:ind w:firstLine="720"/>
        <w:jc w:val="right"/>
        <w:rPr>
          <w:rFonts w:ascii="Traditional Arabic" w:hAnsi="Traditional Arabic" w:cs="Traditional Arabic"/>
          <w:b/>
          <w:bCs/>
          <w:color w:val="17365D"/>
          <w:sz w:val="32"/>
          <w:szCs w:val="32"/>
        </w:rPr>
      </w:pPr>
      <w:r w:rsidRPr="00AE5CE2">
        <w:rPr>
          <w:rFonts w:ascii="Traditional Arabic" w:hAnsi="Traditional Arabic" w:cs="Traditional Arabic"/>
          <w:b/>
          <w:bCs/>
          <w:color w:val="17365D"/>
          <w:sz w:val="32"/>
          <w:szCs w:val="32"/>
          <w:rtl/>
        </w:rPr>
        <w:t>و السّلام عليكم ورحمة اللَّه وبركاته</w:t>
      </w:r>
      <w:r w:rsidRPr="00AE5CE2">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5" o:spid="_x0000_s1077" alt="Description: 194624.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LTJ532/&#10;AgAAzg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4" o:spid="_x0000_s1079" alt="Description: 01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xovQIAAMs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z5sxovQIA&#10;AMs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3" o:spid="_x0000_s1081" alt="Description: 194370.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7IHk&#10;tMECAADO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2" o:spid="_x0000_s1083" alt="Description: 014.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6IkvQIAAMs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x36IkvQIA&#10;AMs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1" o:spid="_x0000_s1085" alt="Description: 194639.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2uV+&#10;vMECAADO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0" o:spid="_x0000_s1087" alt="Description: 01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68SnOvQIA&#10;AMs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9" o:spid="_x0000_s1089" alt="Description: 194656.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A+C8Qb&#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8" o:spid="_x0000_s1091" alt="Description: 01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VxvQIAAMs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PhFVxvQIA&#10;AMsFAAAOAAAAAAAAAAAAAAAAAC4CAABkcnMvZTJvRG9jLnhtbFBLAQItABQABgAIAAAAIQCY9mwN&#10;2QAAAAMBAAAPAAAAAAAAAAAAAAAAABcFAABkcnMvZG93bnJldi54bWxQSwUGAAAAAAQABADzAAAA&#10;HQ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117" o:spid="_x0000_s1093" alt="Description: KITAB04.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Ai&#10;8YSgwwIAAM8FAAAOAAAAAAAAAAAAAAAAAC4CAABkcnMvZTJvRG9jLnhtbFBLAQItABQABgAIAAAA&#10;IQCY9mwN2QAAAAMBAAAPAAAAAAAAAAAAAAAAAB0FAABkcnMvZG93bnJldi54bWxQSwUGAAAAAAQA&#10;BADzAAAAIw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AE5CE2" w:rsidRDefault="00DC0CC3" w:rsidP="00AE5CE2">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AE5CE2">
        <w:rPr>
          <w:rFonts w:ascii="Traditional Arabic" w:hAnsi="Traditional Arabic" w:cs="Traditional Arabic"/>
          <w:b/>
          <w:bCs/>
          <w:color w:val="365F91"/>
          <w:sz w:val="44"/>
          <w:szCs w:val="44"/>
          <w:u w:val="dotted" w:color="FFFF00"/>
          <w:rtl/>
        </w:rPr>
        <w:t>كلمة</w:t>
      </w:r>
      <w:r w:rsidRPr="00AE5CE2">
        <w:rPr>
          <w:rFonts w:ascii="Traditional Arabic" w:hAnsi="Traditional Arabic" w:cs="Traditional Arabic"/>
          <w:b/>
          <w:bCs/>
          <w:color w:val="365F91"/>
          <w:sz w:val="44"/>
          <w:szCs w:val="44"/>
          <w:u w:val="dotted" w:color="FFFF00"/>
        </w:rPr>
        <w:t xml:space="preserve"> </w:t>
      </w:r>
      <w:r w:rsidRPr="00AE5CE2">
        <w:rPr>
          <w:rFonts w:ascii="Traditional Arabic" w:hAnsi="Traditional Arabic" w:cs="Traditional Arabic"/>
          <w:b/>
          <w:bCs/>
          <w:color w:val="365F91"/>
          <w:sz w:val="44"/>
          <w:szCs w:val="44"/>
          <w:u w:val="dotted" w:color="FFFF00"/>
          <w:rtl/>
        </w:rPr>
        <w:t>الإمام الخامنئيّ في المؤتمر العالميّ</w:t>
      </w:r>
    </w:p>
    <w:p w:rsidR="00DC0CC3" w:rsidRPr="00AE5CE2" w:rsidRDefault="00DC0CC3" w:rsidP="00AE5CE2">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AE5CE2">
        <w:rPr>
          <w:rFonts w:ascii="Traditional Arabic" w:hAnsi="Traditional Arabic" w:cs="Traditional Arabic"/>
          <w:b/>
          <w:bCs/>
          <w:color w:val="365F91"/>
          <w:sz w:val="44"/>
          <w:szCs w:val="44"/>
          <w:u w:val="dotted" w:color="FFFF00"/>
          <w:rtl/>
        </w:rPr>
        <w:t>لعلماء الدين والصحوة</w:t>
      </w:r>
      <w:r w:rsidRPr="00AE5CE2">
        <w:rPr>
          <w:rFonts w:ascii="Traditional Arabic" w:hAnsi="Traditional Arabic" w:cs="Traditional Arabic"/>
          <w:b/>
          <w:bCs/>
          <w:color w:val="365F91"/>
          <w:sz w:val="44"/>
          <w:szCs w:val="44"/>
          <w:u w:val="dotted" w:color="FFFF00"/>
        </w:rPr>
        <w:t xml:space="preserve"> </w:t>
      </w:r>
      <w:r w:rsidRPr="00AE5CE2">
        <w:rPr>
          <w:rFonts w:ascii="Traditional Arabic" w:hAnsi="Traditional Arabic" w:cs="Traditional Arabic"/>
          <w:b/>
          <w:bCs/>
          <w:color w:val="365F91"/>
          <w:sz w:val="44"/>
          <w:szCs w:val="44"/>
          <w:u w:val="dotted" w:color="FFFF00"/>
          <w:rtl/>
        </w:rPr>
        <w:t>الإسلاميّة</w:t>
      </w:r>
    </w:p>
    <w:p w:rsidR="00DC0CC3" w:rsidRPr="00AE5CE2" w:rsidRDefault="00DC0CC3" w:rsidP="00AE5CE2">
      <w:pPr>
        <w:spacing w:before="100" w:beforeAutospacing="1" w:after="100" w:afterAutospacing="1"/>
        <w:ind w:firstLine="720"/>
        <w:jc w:val="center"/>
        <w:rPr>
          <w:rFonts w:ascii="Traditional Arabic" w:hAnsi="Traditional Arabic" w:cs="Traditional Arabic"/>
          <w:color w:val="548DD4"/>
          <w:sz w:val="36"/>
          <w:szCs w:val="36"/>
        </w:rPr>
      </w:pPr>
      <w:r w:rsidRPr="00AE5CE2">
        <w:rPr>
          <w:rFonts w:ascii="Traditional Arabic" w:hAnsi="Traditional Arabic" w:cs="Traditional Arabic"/>
          <w:color w:val="548DD4"/>
          <w:sz w:val="36"/>
          <w:szCs w:val="36"/>
        </w:rPr>
        <w:t xml:space="preserve">29-04-2013 </w:t>
      </w:r>
      <w:r w:rsidRPr="00AE5CE2">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AE5CE2" w:rsidRDefault="00DC0CC3" w:rsidP="00AE5CE2">
      <w:pPr>
        <w:spacing w:before="100" w:beforeAutospacing="1" w:after="100" w:afterAutospacing="1"/>
        <w:ind w:firstLine="720"/>
        <w:jc w:val="center"/>
        <w:rPr>
          <w:rFonts w:ascii="Traditional Arabic" w:hAnsi="Traditional Arabic" w:cs="Traditional Arabic"/>
          <w:b/>
          <w:bCs/>
          <w:color w:val="17365D"/>
          <w:sz w:val="32"/>
          <w:szCs w:val="32"/>
        </w:rPr>
      </w:pPr>
      <w:r w:rsidRPr="00AE5CE2">
        <w:rPr>
          <w:rFonts w:ascii="Traditional Arabic" w:hAnsi="Traditional Arabic" w:cs="Traditional Arabic"/>
          <w:b/>
          <w:bCs/>
          <w:color w:val="17365D"/>
          <w:sz w:val="32"/>
          <w:szCs w:val="32"/>
          <w:rtl/>
        </w:rPr>
        <w:t>بسم الله الرحمن الرحيم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والحمد لله ربّ العالمين، والصلاة والسلام على سيِّدنا محمّد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المصطفى، وآله الأطيبين وصحبه المنتجبين، ومن تبعهم بإحسان إلى يوم الدين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أرحّب بكم أيّها الضيوف الأعزّاء، وأسأل الله العزيز الرحيم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يبارك في هذا الجهد الجماعيّ، وأن يجعله شوطاً فاعلاً على طريق حياة فُضلى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للمسلمين، إنّه سميعٌ مجيب</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403B52">
        <w:rPr>
          <w:rFonts w:ascii="Traditional Arabic" w:hAnsi="Traditional Arabic" w:cs="Traditional Arabic"/>
          <w:color w:val="17365D"/>
          <w:sz w:val="32"/>
          <w:szCs w:val="32"/>
          <w:shd w:val="clear" w:color="auto" w:fill="FFFF66"/>
          <w:rtl/>
        </w:rPr>
        <w:t>موضوع الصحوة الإسلاميّة الذي ستتناولونه في هذا</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المؤتمر هو</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اليوم في رأس قائمة قضايا العالم الإسلاميّ</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والأمّة الإسلاميّة.. إنّه ظاهرة عظيمة لو بقيت سليمة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واستمرّت</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بإذن الله لاستطاعت أن تقيم الحضارة الإسلاميّة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في أفق</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ليس ببعيد للعالم الإسلامي، ومن ثَمّ للبشريّة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جمعاء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شمسُ الإسلام أطلَّت</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البارز أمام أعيننا اليوم، ولا يستطيع أيّ إنسان مطّلع وذي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بصيرة أن ينكره هو أنّ الإسلام اليوم قد خرج من هامش المعادلات الاجتماعيّة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والسياسيّة في العالم، واتخذ موقعاً بارزاً وماثلاً في قلب العناصر المشكّلة لحوادث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 ليقدّم رؤية جديدة على ساحة الحياة والسياسة والحكم والتطوّرات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الاجتماعيّة. ويشكّل ذلك، في عالمنا المعاصر الذي يعاني بعد هزيمة الشيوعيّة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والليبراليّة من فراغ فكريّ ونظريّ عميق، ظاهرةً ذات مغزى وأهميّة بالغة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وهذا أوّل أثر تركته الحوادث السياسيّة والثوريّة في شمال أفريقيا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والمنطقة العربيّة على الصعيد العالميّ، وهو بدوره يبشّر بظهور حقائق كبرى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المستقبل</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الصّحوة الإسلاميّة التي يتجنّب المتحدّثون باسم جبهة الاستكبار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والرجعيّة ذكرها، بل يخافون أن يجري اسمها على ألسنتهم، هي حقيقةٌ نرى معالمها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اليوم في أرجاء العالم الإسلاميّ كافّة. وأبرز معالمها تطلّع الرأي العامّ، وخاصّة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جيل الشباب، إلى إحياء مجد الإسلام وعظمته، ووعيهم لحقيقة نظام الهيمنة العالميّة،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وانكشاف الوجه الخبيث والظالم والمستكبر لحكومات ودوائر أنشبت أظفارها الدامية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لأكثر من قرنين في المشرق الإسلاميّ وغير الإسلاميّ، وجعلت مقدّرات الشعوب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عرضة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لنزعتها الشّرسة والعدوانيّة نحو الهيمنة، وذلك بقناع المدنيّة والثقافة</w:t>
      </w:r>
      <w:r>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بشائر النصر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أبعاد هذه الصحوة المباركة واسعة غاية السّعة وذات امتداد رمزيّ،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ولكن ما حقّقته من نتائج ناجزة في بعض بلدان شمال أفريقيا من شأنه أن يجعل القلوب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واثقة بنتائج مستقبليّة كبرى وهائلة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إنّ تحقّق معاجز الوعود الإلهيّة يحمل دائماً معه دلالات أمل</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يبشّر بتحقّق وعود أكبر. وما يحكيه القرآن الكريم</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عن الوعدين الإلهيّين لأمّ موسى هو نموذج من هذه</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السنّة الربانيّة</w:t>
      </w:r>
      <w:r w:rsidRPr="00595AF4">
        <w:rPr>
          <w:rFonts w:ascii="Traditional Arabic" w:hAnsi="Traditional Arabic" w:cs="Traditional Arabic"/>
          <w:color w:val="17365D"/>
          <w:sz w:val="32"/>
          <w:szCs w:val="32"/>
        </w:rPr>
        <w:t>.</w:t>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 في تلك اللحظات العسيرة، حيث صدر الأمر بإلقاء الصندوق حامل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الرضيع في اليمّ، جاء الخطاب الإلهيّ بالوعد</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﴿إِنَّا رَادُّوهُ</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إِلَيْكِ وجَاعِلُوهُ مِنَ الْمُرْسَلِينَ﴾</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القصص: 7] إنّ تحقّق الوعد الأوّل، وهو الوعد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الأصغر الذي شدّ [ربط] على قلب الأمّ، أصبح منطلقاً لتحقّق وعد الرسالة، وهو أكبر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بكثير، ويستلزم طبعاً تحمّل المشاقّ والمجاهدة والصبر الطويل</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﴿فَرَدَدْنَاهُ إِلَى أُمِّهِ كَيْ تَقَرَّ</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عَيْنُهَا ولَا تَحْزَنَ ولِتَعْلَمَ أَنَّ وَعْدَ اللهِ حَقٌّ﴾</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القصص: 13] هذا الوعد الحقّ هو تلك الرسالة الكبرى التي تحققت بعد سنين وغيّرت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مسيرة التاريخ</w:t>
      </w:r>
      <w:r w:rsidRPr="00595AF4">
        <w:rPr>
          <w:rFonts w:ascii="Traditional Arabic" w:hAnsi="Traditional Arabic" w:cs="Traditional Arabic"/>
          <w:color w:val="17365D"/>
          <w:sz w:val="32"/>
          <w:szCs w:val="32"/>
        </w:rPr>
        <w:t>.</w:t>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ومن النماذج الأخرى, التذكير بالقدرة الإلهيّة الفائقة في قمع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مهاجمي الكعبة، والذي ورد في القرآن بلسان الرسول الأعظم</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﴿ألم</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يجعل</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كيدهم في تضليل﴾</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الفيل: 2] وذلك لتشجيع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المخاطبين علی امتثال الأمر الإلهيّ</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﴿فليعبدوا ربّ هذا</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البيت﴾</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قريش: 3</w:t>
      </w:r>
      <w:r>
        <w:rPr>
          <w:rFonts w:ascii="Traditional Arabic" w:hAnsi="Traditional Arabic" w:cs="Traditional Arabic"/>
          <w:color w:val="17365D"/>
          <w:sz w:val="32"/>
          <w:szCs w:val="32"/>
        </w:rPr>
        <w:t>[</w:t>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وفي موضع آخر يذكّر سبحانه رسوله بما أغدقه عليه من نعم تشبه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المعجزة</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﴿أَلَمْ يَجِدْكَ يَتِيمًا</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فَآوَى، ووَجَدَكَ ضَالًّا فَهَدَى﴾</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الضحى: 6</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ليكون ذلك وسيلة لتقوية معنويات نبيّه الحبيب وإيمانه بالوعد الإلهيّ في قوله</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﴿مَا وَدَّعَكَ رَبُّكَ ومَا</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قَلَى﴾</w:t>
      </w:r>
      <w:r>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الضحى: 3]، ومثل هذه الأمثلة كثيرة في القرآن الكريم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إنَّ معيَ ربِّي</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حين انتصر الإسلام في إيران، واستطاع أن يفتح قلاع أمريكا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والصهيونيّة في أحد أكثر البلدان حساسية بامتياز من هذه المنطقة المهمّة، عَلِم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العبرة والحكمة أنّهم إذا انتهجوا طريق الصبر والبصيرة فإنّ فتوحات أخرى ستتوالى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عليهم، وقد توالت فعلاً</w:t>
      </w:r>
      <w:r w:rsidRPr="00595AF4">
        <w:rPr>
          <w:rFonts w:ascii="Traditional Arabic" w:hAnsi="Traditional Arabic" w:cs="Traditional Arabic"/>
          <w:color w:val="17365D"/>
          <w:sz w:val="32"/>
          <w:szCs w:val="32"/>
        </w:rPr>
        <w:t>.</w:t>
      </w:r>
    </w:p>
    <w:p w:rsidR="00DC0CC3" w:rsidRDefault="00DC0CC3" w:rsidP="00403B52">
      <w:pPr>
        <w:spacing w:before="100" w:beforeAutospacing="1" w:after="100" w:afterAutospacing="1"/>
        <w:ind w:firstLine="720"/>
        <w:jc w:val="both"/>
        <w:rPr>
          <w:rFonts w:ascii="Traditional Arabic" w:hAnsi="Traditional Arabic" w:cs="Traditional Arabic"/>
          <w:color w:val="17365D"/>
          <w:sz w:val="32"/>
          <w:szCs w:val="32"/>
          <w:rtl/>
        </w:rPr>
      </w:pPr>
      <w:r w:rsidRPr="00403B52">
        <w:rPr>
          <w:rFonts w:ascii="Traditional Arabic" w:hAnsi="Traditional Arabic" w:cs="Traditional Arabic"/>
          <w:color w:val="17365D"/>
          <w:sz w:val="32"/>
          <w:szCs w:val="32"/>
          <w:shd w:val="clear" w:color="auto" w:fill="FFFF66"/>
          <w:rtl/>
        </w:rPr>
        <w:t>إنّ الحقائق الساطعة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في الجمهوريّة الإسلاميّة والتي يعترف بها الأعداء قد</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تحقّقت بأجمعها في ظلّ الثقة بالوعد الإلهيّ والصبر والمقاومة</w:t>
      </w:r>
      <w:r w:rsidRPr="00403B52">
        <w:rPr>
          <w:rFonts w:ascii="Traditional Arabic" w:hAnsi="Traditional Arabic" w:cs="Traditional Arabic"/>
          <w:color w:val="17365D"/>
          <w:sz w:val="32"/>
          <w:szCs w:val="32"/>
          <w:shd w:val="clear" w:color="auto" w:fill="FFFF66"/>
        </w:rPr>
        <w:t xml:space="preserve"> </w:t>
      </w:r>
      <w:r w:rsidRPr="00403B52">
        <w:rPr>
          <w:rFonts w:ascii="Traditional Arabic" w:hAnsi="Traditional Arabic" w:cs="Traditional Arabic"/>
          <w:color w:val="17365D"/>
          <w:sz w:val="32"/>
          <w:szCs w:val="32"/>
          <w:shd w:val="clear" w:color="auto" w:fill="FFFF66"/>
          <w:rtl/>
        </w:rPr>
        <w:t>والاستمداد من ربّ العالمين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دائماً كان شعبنا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يرفع صوته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بالقول</w:t>
      </w:r>
      <w:r w:rsidRPr="00403B52">
        <w:rPr>
          <w:rFonts w:ascii="Traditional Arabic" w:hAnsi="Traditional Arabic" w:cs="Traditional Arabic"/>
          <w:b/>
          <w:bCs/>
          <w:color w:val="548DD4"/>
          <w:sz w:val="32"/>
          <w:szCs w:val="32"/>
          <w:rtl/>
        </w:rPr>
        <w:t>:﴿كَلَّا إِنَّ مَعِيَ رَبِّي</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سَيَهْدِينِ﴾</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الشعراء: 62] أمام وساوس الضعفاء الذين كانوا يردّدون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الفترات الحرجة</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﴿إِنَّا لَمُدْرَكُونَ﴾</w:t>
      </w:r>
      <w:r>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الشعراء</w:t>
      </w:r>
      <w:r>
        <w:rPr>
          <w:rFonts w:ascii="Traditional Arabic" w:hAnsi="Traditional Arabic" w:cs="Traditional Arabic"/>
          <w:color w:val="17365D"/>
          <w:sz w:val="32"/>
          <w:szCs w:val="32"/>
          <w:rtl/>
        </w:rPr>
        <w:t>:61].</w:t>
      </w:r>
    </w:p>
    <w:p w:rsidR="00DC0CC3" w:rsidRPr="00595AF4" w:rsidRDefault="00DC0CC3" w:rsidP="00403B5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هذه التجربة الثّمينة هي اليوم في متناول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الشّعوب التي نهضت بوجه الاستكبار والاستبداد، واستطاعت أن تسقط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تزلزل عروش الحكومات الفاسدة الخاضعة والتابعة لأمريكا. بإمكان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الثبات والصبر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والبصيرة والثقة بالوعد الإلهيّ في قوله سبحانه</w:t>
      </w:r>
      <w:r w:rsidRPr="00595AF4">
        <w:rPr>
          <w:rFonts w:ascii="Traditional Arabic" w:hAnsi="Traditional Arabic" w:cs="Traditional Arabic"/>
          <w:color w:val="17365D"/>
          <w:sz w:val="32"/>
          <w:szCs w:val="32"/>
        </w:rPr>
        <w:t xml:space="preserve">: </w:t>
      </w:r>
      <w:r w:rsidRPr="00403B52">
        <w:rPr>
          <w:rFonts w:ascii="Traditional Arabic" w:hAnsi="Traditional Arabic" w:cs="Traditional Arabic"/>
          <w:b/>
          <w:bCs/>
          <w:color w:val="548DD4"/>
          <w:sz w:val="32"/>
          <w:szCs w:val="32"/>
          <w:rtl/>
        </w:rPr>
        <w:t>﴿ولَيَنصُرَنَّ اللهُ مَن</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يَنصُرُهُ</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إِنَّ اللهَ لَقَوِيٌّ</w:t>
      </w:r>
      <w:r w:rsidRPr="00403B52">
        <w:rPr>
          <w:rFonts w:ascii="Traditional Arabic" w:hAnsi="Traditional Arabic" w:cs="Traditional Arabic"/>
          <w:b/>
          <w:bCs/>
          <w:color w:val="548DD4"/>
          <w:sz w:val="32"/>
          <w:szCs w:val="32"/>
        </w:rPr>
        <w:t xml:space="preserve"> </w:t>
      </w:r>
      <w:r w:rsidRPr="00403B52">
        <w:rPr>
          <w:rFonts w:ascii="Traditional Arabic" w:hAnsi="Traditional Arabic" w:cs="Traditional Arabic"/>
          <w:b/>
          <w:bCs/>
          <w:color w:val="548DD4"/>
          <w:sz w:val="32"/>
          <w:szCs w:val="32"/>
          <w:rtl/>
        </w:rPr>
        <w:t>عَزِيزٌ﴾</w:t>
      </w:r>
      <w:r w:rsidRPr="00403B52">
        <w:rPr>
          <w:rFonts w:ascii="Traditional Arabic" w:hAnsi="Traditional Arabic" w:cs="Traditional Arabic"/>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الحج: 40] أن تمهّد طريق العزّ هذا أمام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 الإسلاميّة حتى تصل إلى قمّة الحضارة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الصحوة</w:t>
      </w:r>
      <w:r>
        <w:rPr>
          <w:rFonts w:ascii="Traditional Arabic" w:hAnsi="Traditional Arabic" w:cs="Traditional Arabic"/>
          <w:b/>
          <w:bCs/>
          <w:color w:val="C00000"/>
          <w:sz w:val="32"/>
          <w:szCs w:val="32"/>
          <w:u w:val="dotted" w:color="00B0F0"/>
        </w:rPr>
        <w:t>:</w:t>
      </w:r>
      <w:r>
        <w:rPr>
          <w:rFonts w:ascii="Traditional Arabic" w:hAnsi="Traditional Arabic" w:cs="Traditional Arabic"/>
          <w:b/>
          <w:bCs/>
          <w:color w:val="C00000"/>
          <w:sz w:val="32"/>
          <w:szCs w:val="32"/>
          <w:u w:val="dotted" w:color="00B0F0"/>
          <w:rtl/>
        </w:rPr>
        <w:t xml:space="preserve"> </w:t>
      </w:r>
      <w:r w:rsidRPr="00634A44">
        <w:rPr>
          <w:rFonts w:ascii="Traditional Arabic" w:hAnsi="Traditional Arabic" w:cs="Traditional Arabic"/>
          <w:b/>
          <w:bCs/>
          <w:color w:val="C00000"/>
          <w:sz w:val="32"/>
          <w:szCs w:val="32"/>
          <w:u w:val="dotted" w:color="00B0F0"/>
          <w:rtl/>
        </w:rPr>
        <w:t>نقاط لا بدّ من ذكرها</w:t>
      </w:r>
      <w:r w:rsidRPr="00634A44">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إنّني في هذا الاجتماع المهمّ لعلماء الأمّة بمختلف أقطارهم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ومذاهبهم أرى من المناسب أن أبيّن بضع نقاط ضروريّة حول قضايا الصحوة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w:t>
      </w:r>
    </w:p>
    <w:p w:rsidR="00DC0CC3" w:rsidRPr="00F52FE5" w:rsidRDefault="00DC0CC3" w:rsidP="00F52FE5">
      <w:pPr>
        <w:pStyle w:val="ListParagraph"/>
        <w:numPr>
          <w:ilvl w:val="0"/>
          <w:numId w:val="3"/>
        </w:numPr>
        <w:spacing w:before="100" w:beforeAutospacing="1" w:after="100" w:afterAutospacing="1"/>
        <w:jc w:val="both"/>
        <w:rPr>
          <w:rFonts w:ascii="Traditional Arabic" w:hAnsi="Traditional Arabic" w:cs="Traditional Arabic"/>
          <w:b/>
          <w:bCs/>
          <w:color w:val="365F91"/>
          <w:sz w:val="32"/>
          <w:szCs w:val="32"/>
        </w:rPr>
      </w:pPr>
      <w:r w:rsidRPr="00F52FE5">
        <w:rPr>
          <w:rFonts w:ascii="Traditional Arabic" w:hAnsi="Traditional Arabic" w:cs="Traditional Arabic"/>
          <w:b/>
          <w:bCs/>
          <w:color w:val="365F91"/>
          <w:sz w:val="32"/>
          <w:szCs w:val="32"/>
          <w:rtl/>
        </w:rPr>
        <w:t>العلماء</w:t>
      </w:r>
      <w:r w:rsidRPr="00F52FE5">
        <w:rPr>
          <w:rFonts w:ascii="Traditional Arabic" w:hAnsi="Traditional Arabic" w:cs="Traditional Arabic"/>
          <w:b/>
          <w:bCs/>
          <w:color w:val="365F91"/>
          <w:sz w:val="32"/>
          <w:szCs w:val="32"/>
        </w:rPr>
        <w:t xml:space="preserve"> </w:t>
      </w:r>
      <w:r w:rsidRPr="00F52FE5">
        <w:rPr>
          <w:rFonts w:ascii="Traditional Arabic" w:hAnsi="Traditional Arabic" w:cs="Traditional Arabic"/>
          <w:b/>
          <w:bCs/>
          <w:color w:val="365F91"/>
          <w:sz w:val="32"/>
          <w:szCs w:val="32"/>
          <w:rtl/>
        </w:rPr>
        <w:t>رأسُ</w:t>
      </w:r>
      <w:r w:rsidRPr="00F52FE5">
        <w:rPr>
          <w:rFonts w:ascii="Traditional Arabic" w:hAnsi="Traditional Arabic" w:cs="Traditional Arabic"/>
          <w:b/>
          <w:bCs/>
          <w:color w:val="365F91"/>
          <w:sz w:val="32"/>
          <w:szCs w:val="32"/>
        </w:rPr>
        <w:t xml:space="preserve"> </w:t>
      </w:r>
      <w:r w:rsidRPr="00F52FE5">
        <w:rPr>
          <w:rFonts w:ascii="Traditional Arabic" w:hAnsi="Traditional Arabic" w:cs="Traditional Arabic"/>
          <w:b/>
          <w:bCs/>
          <w:color w:val="365F91"/>
          <w:sz w:val="32"/>
          <w:szCs w:val="32"/>
          <w:rtl/>
        </w:rPr>
        <w:t>الحربة</w:t>
      </w:r>
      <w:r w:rsidRPr="00F52FE5">
        <w:rPr>
          <w:rFonts w:ascii="Traditional Arabic" w:hAnsi="Traditional Arabic" w:cs="Traditional Arabic"/>
          <w:b/>
          <w:bCs/>
          <w:color w:val="365F91"/>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الأمواج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الأولى للصحوة في بلدان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المنطقة، والتي اقترنت ببدايات دخول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الغزو الاستعماريّ، قد انطلقت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غالباً على يد علماء الدين والمصلحين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الدينيين. لقد خلّدت صفحات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التاريخ وللأبد أسماء قادة وشخصيات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بارزة من أمثال السيّد جمال الدين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الأسد آبادي (الأفغاني)، ومحمّد عبده، والميرزا الشيرازيّ، والآخوند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الخراسانيّ، ومحمود الحسن، ومحمّد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علي، والشيخ فضل الله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النوريّ،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والحاجّ آقا نور الله، وأبي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الأعلى المودوديّ، وعشرات من كبار علماء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 المعروفين والمجاهدين وذوي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النفوذ, من إيران ومصر والهند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والعراق. ويبرز في عصرنا الراهن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اسم الإمام الخمينيّ العظيم مثل كوكب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ساطع على جبين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في إيران. وكان لمئات العلماء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المعروفين وآلاف العلماء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غير المعروفين في الحاضر والماضي دورٌ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المشاريع الإصلاحيّة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الكبيرة والصغيرة في ساحات مختلف البلدان. وقائمة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المصلحين الدينيّين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غير علماء الدين كحسن البنّا وإقبال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اللّاهوريّ هي طويلة أيضاً ومثيرة للإعجاب</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وقد كانت المرجعيّة الفكريّة لعلماء الدين ورجال الفكر الدينيّ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بدرجة وأخرى، وفي كلّ مكان. لقد كانوا سنداً روحيّاً قويّاً للجماهير، وحيثما قامت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قيامة التحوّلات الكبرى ظهروا في دور المرشد والهادي، وتقدّموا لمواجهة الخطر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مقدّمة صفوف الحراك الشعبيّ، وازداد الارتباط الفكريّ بينهم وبين الناس، وغدوا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تأثيراً في دفع الناس نحو الطريق الصحيح. وهذا له من الفائدة والبركة لنهضة الصحوة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بمقدار ما يجرّ من انزعاج وامتعاض على أعداء الأمة والحاقدين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 والمعارضين لسيادة القيم الإسلاميّة ما يدفعهم إلى محاولة إلغاء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المرجعية الفكرية للمؤسّسات الدينيّة واستحداث أقطاب جديدة عرفوا بالتجربة أنّه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بالإمكان المساومة معها بسهولة على حساب المبادئ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والقيم الدينيّة. وهذا ما لا يحدث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إطلاقاً مع العلماء الأتقياء ورجال الدين الملتزمين</w:t>
      </w:r>
      <w:r w:rsidRPr="00595AF4">
        <w:rPr>
          <w:rFonts w:ascii="Traditional Arabic" w:hAnsi="Traditional Arabic" w:cs="Traditional Arabic"/>
          <w:color w:val="17365D"/>
          <w:sz w:val="32"/>
          <w:szCs w:val="32"/>
        </w:rPr>
        <w:t>.</w:t>
      </w:r>
    </w:p>
    <w:p w:rsidR="00DC0CC3" w:rsidRPr="00595AF4" w:rsidRDefault="00DC0CC3" w:rsidP="00F52FE5">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هذا ما يضاعف ثقل مسؤوليّة علماء الدين. فعليهم أن يسدّوا الطريق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أمام الاختراق بفطنة ودقّة متناهية وبمعرفة أساليب العدوّ الخادعة وحيله،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يحبطوا مكائده</w:t>
      </w:r>
      <w:r w:rsidRPr="00F52FE5">
        <w:rPr>
          <w:rFonts w:ascii="Traditional Arabic" w:hAnsi="Traditional Arabic" w:cs="Traditional Arabic"/>
          <w:color w:val="17365D"/>
          <w:sz w:val="32"/>
          <w:szCs w:val="32"/>
          <w:shd w:val="clear" w:color="auto" w:fill="FFFF66"/>
          <w:rtl/>
        </w:rPr>
        <w:t>.</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إنّ الجلوس</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على</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الموائد الملوّنة بمتاع الدنيا هو من أكبر الآفات</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وإنّ</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التلوّث بهبات أصحاب المال والسلطة وعطاياهم، والارتباط المادي</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بطواغيت الشّهوة والقوّة من أخطر عوامل الانفصال عن</w:t>
      </w:r>
      <w:r w:rsidRPr="00F52FE5">
        <w:rPr>
          <w:rFonts w:ascii="Traditional Arabic" w:hAnsi="Traditional Arabic" w:cs="Traditional Arabic"/>
          <w:color w:val="17365D"/>
          <w:sz w:val="32"/>
          <w:szCs w:val="32"/>
          <w:shd w:val="clear" w:color="auto" w:fill="FFFF66"/>
        </w:rPr>
        <w:t xml:space="preserve"> </w:t>
      </w:r>
      <w:r w:rsidRPr="00F52FE5">
        <w:rPr>
          <w:rFonts w:ascii="Traditional Arabic" w:hAnsi="Traditional Arabic" w:cs="Traditional Arabic"/>
          <w:color w:val="17365D"/>
          <w:sz w:val="32"/>
          <w:szCs w:val="32"/>
          <w:shd w:val="clear" w:color="auto" w:fill="FFFF66"/>
          <w:rtl/>
        </w:rPr>
        <w:t>الناس والتفريط بثقتهم ومحبّتهم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فالأنانيّة وحبّ الجاه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يجرّ الضعفاء إلى أقطاب القوّة يشكّلان أرضيّة خصبة للتلوّث بالفساد والانحراف.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 أن نضع نصب أعيننا قوله سبحانه</w:t>
      </w:r>
      <w:r w:rsidRPr="00595AF4">
        <w:rPr>
          <w:rFonts w:ascii="Traditional Arabic" w:hAnsi="Traditional Arabic" w:cs="Traditional Arabic"/>
          <w:color w:val="17365D"/>
          <w:sz w:val="32"/>
          <w:szCs w:val="32"/>
        </w:rPr>
        <w:t xml:space="preserve">: </w:t>
      </w:r>
      <w:r w:rsidRPr="00F52FE5">
        <w:rPr>
          <w:rFonts w:ascii="Traditional Arabic" w:hAnsi="Traditional Arabic" w:cs="Traditional Arabic"/>
          <w:b/>
          <w:bCs/>
          <w:color w:val="548DD4"/>
          <w:sz w:val="32"/>
          <w:szCs w:val="32"/>
          <w:rtl/>
        </w:rPr>
        <w:t>﴿تِلْكَ الدَّارُ</w:t>
      </w:r>
      <w:r w:rsidRPr="00F52FE5">
        <w:rPr>
          <w:rFonts w:ascii="Traditional Arabic" w:hAnsi="Traditional Arabic" w:cs="Traditional Arabic"/>
          <w:b/>
          <w:bCs/>
          <w:color w:val="548DD4"/>
          <w:sz w:val="32"/>
          <w:szCs w:val="32"/>
        </w:rPr>
        <w:t xml:space="preserve"> </w:t>
      </w:r>
      <w:r w:rsidRPr="00F52FE5">
        <w:rPr>
          <w:rFonts w:ascii="Traditional Arabic" w:hAnsi="Traditional Arabic" w:cs="Traditional Arabic"/>
          <w:b/>
          <w:bCs/>
          <w:color w:val="548DD4"/>
          <w:sz w:val="32"/>
          <w:szCs w:val="32"/>
          <w:rtl/>
        </w:rPr>
        <w:t>الْآخِرَةُ نَجْعَلُهَا لِلَّذِينَ لَا يُرِيدُونَ عُلُوًّا فِي</w:t>
      </w:r>
      <w:r w:rsidRPr="00F52FE5">
        <w:rPr>
          <w:rFonts w:ascii="Traditional Arabic" w:hAnsi="Traditional Arabic" w:cs="Traditional Arabic"/>
          <w:b/>
          <w:bCs/>
          <w:color w:val="548DD4"/>
          <w:sz w:val="32"/>
          <w:szCs w:val="32"/>
        </w:rPr>
        <w:t xml:space="preserve"> </w:t>
      </w:r>
      <w:r w:rsidRPr="00F52FE5">
        <w:rPr>
          <w:rFonts w:ascii="Traditional Arabic" w:hAnsi="Traditional Arabic" w:cs="Traditional Arabic"/>
          <w:b/>
          <w:bCs/>
          <w:color w:val="548DD4"/>
          <w:sz w:val="32"/>
          <w:szCs w:val="32"/>
          <w:rtl/>
        </w:rPr>
        <w:t>الْأَرْضِ ولَا فَسَادًا والْعَاقِبَةُ</w:t>
      </w:r>
      <w:r w:rsidRPr="00F52FE5">
        <w:rPr>
          <w:rFonts w:ascii="Traditional Arabic" w:hAnsi="Traditional Arabic" w:cs="Traditional Arabic"/>
          <w:b/>
          <w:bCs/>
          <w:color w:val="548DD4"/>
          <w:sz w:val="32"/>
          <w:szCs w:val="32"/>
        </w:rPr>
        <w:t xml:space="preserve"> </w:t>
      </w:r>
      <w:r w:rsidRPr="00F52FE5">
        <w:rPr>
          <w:rFonts w:ascii="Traditional Arabic" w:hAnsi="Traditional Arabic" w:cs="Traditional Arabic"/>
          <w:b/>
          <w:bCs/>
          <w:color w:val="548DD4"/>
          <w:sz w:val="32"/>
          <w:szCs w:val="32"/>
          <w:rtl/>
        </w:rPr>
        <w:t>لِلْمُتَّقِينَ﴾</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القصص: 83</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إنّنا اليوم، في عصر حراك الصحوة الإسلاميّة وما تبعثه في النفوس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أمل، نشاهد أحيانًا مساعيَ خَدَمِ أمريكا والصهيونيّة لاصطناع مرجعيّات فكريّة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مشبوهة من ناحية، ومساعي الغارقين في المال ومستنقع الشهوات لجرّ أهل الدين والتقوى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موائدهم المسمومة الملوّثة من ناحية أخرى</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فعلى علماء الدين والرجال المتديّنين والمحافظين على الدين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يراقبوا هذه الأمور بشدّة ودقّة</w:t>
      </w:r>
      <w:r w:rsidRPr="00595AF4">
        <w:rPr>
          <w:rFonts w:ascii="Traditional Arabic" w:hAnsi="Traditional Arabic" w:cs="Traditional Arabic"/>
          <w:color w:val="17365D"/>
          <w:sz w:val="32"/>
          <w:szCs w:val="32"/>
        </w:rPr>
        <w:t>.</w:t>
      </w:r>
    </w:p>
    <w:p w:rsidR="00DC0CC3" w:rsidRPr="00F52FE5" w:rsidRDefault="00DC0CC3" w:rsidP="00F52FE5">
      <w:pPr>
        <w:pStyle w:val="ListParagraph"/>
        <w:numPr>
          <w:ilvl w:val="0"/>
          <w:numId w:val="3"/>
        </w:numPr>
        <w:spacing w:before="100" w:beforeAutospacing="1" w:after="100" w:afterAutospacing="1"/>
        <w:jc w:val="both"/>
        <w:rPr>
          <w:rFonts w:ascii="Traditional Arabic" w:hAnsi="Traditional Arabic" w:cs="Traditional Arabic"/>
          <w:b/>
          <w:bCs/>
          <w:color w:val="365F91"/>
          <w:sz w:val="32"/>
          <w:szCs w:val="32"/>
        </w:rPr>
      </w:pPr>
      <w:r w:rsidRPr="00F52FE5">
        <w:rPr>
          <w:rFonts w:ascii="Traditional Arabic" w:hAnsi="Traditional Arabic" w:cs="Traditional Arabic"/>
          <w:b/>
          <w:bCs/>
          <w:color w:val="365F91"/>
          <w:sz w:val="32"/>
          <w:szCs w:val="32"/>
          <w:rtl/>
        </w:rPr>
        <w:t>إقامة</w:t>
      </w:r>
      <w:r w:rsidRPr="00F52FE5">
        <w:rPr>
          <w:rFonts w:ascii="Traditional Arabic" w:hAnsi="Traditional Arabic" w:cs="Traditional Arabic"/>
          <w:b/>
          <w:bCs/>
          <w:color w:val="365F91"/>
          <w:sz w:val="32"/>
          <w:szCs w:val="32"/>
        </w:rPr>
        <w:t>»</w:t>
      </w:r>
      <w:r w:rsidRPr="00F52FE5">
        <w:rPr>
          <w:rFonts w:ascii="Traditional Arabic" w:hAnsi="Traditional Arabic" w:cs="Traditional Arabic"/>
          <w:b/>
          <w:bCs/>
          <w:color w:val="365F91"/>
          <w:sz w:val="32"/>
          <w:szCs w:val="32"/>
          <w:rtl/>
        </w:rPr>
        <w:t>الحضارة</w:t>
      </w:r>
      <w:r w:rsidRPr="00F52FE5">
        <w:rPr>
          <w:rFonts w:ascii="Traditional Arabic" w:hAnsi="Traditional Arabic" w:cs="Traditional Arabic"/>
          <w:b/>
          <w:bCs/>
          <w:color w:val="365F91"/>
          <w:sz w:val="32"/>
          <w:szCs w:val="32"/>
        </w:rPr>
        <w:t xml:space="preserve"> </w:t>
      </w:r>
      <w:r w:rsidRPr="00F52FE5">
        <w:rPr>
          <w:rFonts w:ascii="Traditional Arabic" w:hAnsi="Traditional Arabic" w:cs="Traditional Arabic"/>
          <w:b/>
          <w:bCs/>
          <w:color w:val="365F91"/>
          <w:sz w:val="32"/>
          <w:szCs w:val="32"/>
          <w:rtl/>
        </w:rPr>
        <w:t>الإسلاميّة</w:t>
      </w:r>
      <w:r w:rsidRPr="00F52FE5">
        <w:rPr>
          <w:rFonts w:ascii="Traditional Arabic" w:hAnsi="Traditional Arabic" w:cs="Traditional Arabic"/>
          <w:b/>
          <w:bCs/>
          <w:color w:val="365F91"/>
          <w:sz w:val="32"/>
          <w:szCs w:val="32"/>
        </w:rPr>
        <w:t xml:space="preserve"> </w:t>
      </w:r>
      <w:r w:rsidRPr="00F52FE5">
        <w:rPr>
          <w:rFonts w:ascii="Traditional Arabic" w:hAnsi="Traditional Arabic" w:cs="Traditional Arabic"/>
          <w:b/>
          <w:bCs/>
          <w:color w:val="365F91"/>
          <w:sz w:val="32"/>
          <w:szCs w:val="32"/>
          <w:rtl/>
        </w:rPr>
        <w:t>المجيدة</w:t>
      </w:r>
      <w:r w:rsidRPr="00F52FE5">
        <w:rPr>
          <w:rFonts w:ascii="Traditional Arabic" w:hAnsi="Traditional Arabic" w:cs="Traditional Arabic"/>
          <w:b/>
          <w:bCs/>
          <w:color w:val="365F91"/>
          <w:sz w:val="32"/>
          <w:szCs w:val="32"/>
        </w:rPr>
        <w:t>«</w:t>
      </w:r>
    </w:p>
    <w:p w:rsidR="00DC0CC3" w:rsidRPr="00595AF4" w:rsidRDefault="00DC0CC3" w:rsidP="00F52FE5">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التأكيد على ضرورة رسم هدف بعيد المدى للصحوة الإسلاميّة في البلدان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المسلمة يوضع أمام الجماهير ليكون البوصلة في حركتها للوصول إليه. وبمعرفة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الهدف يمكن رسم خريطة الطريق وتحديد الأهداف القريبة والمتوسّطة. هذا الهدف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النهائيّ لا يمكن أن يكون أقلّ من إقامة</w:t>
      </w:r>
      <w:r>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Pr>
        <w:t>»</w:t>
      </w:r>
      <w:r w:rsidRPr="00F52FE5">
        <w:rPr>
          <w:rFonts w:ascii="Traditional Arabic" w:hAnsi="Traditional Arabic" w:cs="Traditional Arabic"/>
          <w:b/>
          <w:bCs/>
          <w:color w:val="17365D"/>
          <w:sz w:val="32"/>
          <w:szCs w:val="32"/>
          <w:rtl/>
        </w:rPr>
        <w:t>الحضارة الإسلاميّة</w:t>
      </w:r>
      <w:r w:rsidRPr="00F52FE5">
        <w:rPr>
          <w:rFonts w:ascii="Traditional Arabic" w:hAnsi="Traditional Arabic" w:cs="Traditional Arabic"/>
          <w:b/>
          <w:bCs/>
          <w:color w:val="17365D"/>
          <w:sz w:val="32"/>
          <w:szCs w:val="32"/>
        </w:rPr>
        <w:t xml:space="preserve"> </w:t>
      </w:r>
      <w:r w:rsidRPr="00F52FE5">
        <w:rPr>
          <w:rFonts w:ascii="Traditional Arabic" w:hAnsi="Traditional Arabic" w:cs="Traditional Arabic"/>
          <w:b/>
          <w:bCs/>
          <w:color w:val="17365D"/>
          <w:sz w:val="32"/>
          <w:szCs w:val="32"/>
          <w:rtl/>
        </w:rPr>
        <w:t>المجيدة»</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فالأمّة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بكلّ أجزائها في إطار الشعوب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والبلدان،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تعتلي مكانتها الحضاريّة التي يدعو إليها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القرآن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الكريم</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من الخصائص الأصليّة والعامّة لهذه الحضارة استثمار أبناء البشر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لجميع ما أودعه الله في عالم الطبيعة وفي وجودهم من مواهب وطاقات ماديّة ومعنويّة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لتحقيق سعادتهم وسموّهم. ويمكن، بل وينبغي مشاهدة مظاهر هذه الحضارة في إقامة حكومة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شعبيّة، وفي قوانين مستلهمة من القرآن، وفي الاجتهاد وتلبية الاحتياجات المستحدثة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للبشر، وفي رفض الجمود الفكريّ والرجعيّة، ناهيك عن البدعة والالتقاط، وفي إنتاج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الرفاه والثروة العامّة، وفي استتباب العدل،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F52FE5">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وفي التخلّص من الاقتصاد القائم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الاستئثار والربا والتكاثر، وفي إشاعة الأخلاق الإنسانيّة، وفي الدفاع عن المظلومين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العالم، وفي السعي والعمل والإبداع</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804AF4">
        <w:rPr>
          <w:rFonts w:ascii="Traditional Arabic" w:hAnsi="Traditional Arabic" w:cs="Traditional Arabic"/>
          <w:color w:val="17365D"/>
          <w:sz w:val="32"/>
          <w:szCs w:val="32"/>
          <w:shd w:val="clear" w:color="auto" w:fill="FFFF66"/>
          <w:rtl/>
        </w:rPr>
        <w:t>ومن مستلزمات هذا البناء الحضاريّ النظرة</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الاجتهاديّة والعلميّة للساحات المختلفة بدءاً من العلوم</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الإنسانية ونظام التربية والتعليم</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الرسميّ، ومروراً</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بالاقتصاد والنظام المصرفيّ، وانتهاء بالإنتاج الصناعيّ والتقنيّ ووسائل</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الإعلام الحديثة والفنّ والسينما، بالإضافة إلى العلاقات</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الدوليّة وغيرها</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من الساحات</w:t>
      </w:r>
      <w:r w:rsidRPr="00595AF4">
        <w:rPr>
          <w:rFonts w:ascii="Traditional Arabic" w:hAnsi="Traditional Arabic" w:cs="Traditional Arabic"/>
          <w:color w:val="17365D"/>
          <w:sz w:val="32"/>
          <w:szCs w:val="32"/>
        </w:rPr>
        <w:t>.</w:t>
      </w:r>
    </w:p>
    <w:p w:rsidR="00DC0CC3" w:rsidRPr="00595AF4" w:rsidRDefault="00DC0CC3" w:rsidP="00804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وتدلّ التّجربة علی أنّ كلّ ذلك ممكن وفي متناول مجتمعاتنا بطاقاتها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المتوفّرة. لا يجوز أن ننظر إلى هذا الأفق بنظرة متسرّعة أو متشائمة. التشاؤم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تقويم قدراتنا كفران بنعم الله، والغفلة عن الإمداد الإلهيّ ودعم سنن الخلق انزلاق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ورطة</w:t>
      </w:r>
      <w:r w:rsidRPr="00595AF4">
        <w:rPr>
          <w:rFonts w:ascii="Traditional Arabic" w:hAnsi="Traditional Arabic" w:cs="Traditional Arabic"/>
          <w:color w:val="17365D"/>
          <w:sz w:val="32"/>
          <w:szCs w:val="32"/>
        </w:rPr>
        <w:t xml:space="preserve"> : </w:t>
      </w:r>
      <w:r w:rsidRPr="00804AF4">
        <w:rPr>
          <w:rFonts w:ascii="Traditional Arabic" w:hAnsi="Traditional Arabic" w:cs="Traditional Arabic"/>
          <w:b/>
          <w:bCs/>
          <w:color w:val="548DD4"/>
          <w:sz w:val="32"/>
          <w:szCs w:val="32"/>
          <w:rtl/>
        </w:rPr>
        <w:t>﴿الظَّانِّينَ بِاللهِ ظَنَّ</w:t>
      </w:r>
      <w:r w:rsidRPr="00804AF4">
        <w:rPr>
          <w:rFonts w:ascii="Traditional Arabic" w:hAnsi="Traditional Arabic" w:cs="Traditional Arabic"/>
          <w:b/>
          <w:bCs/>
          <w:color w:val="548DD4"/>
          <w:sz w:val="32"/>
          <w:szCs w:val="32"/>
        </w:rPr>
        <w:t xml:space="preserve"> </w:t>
      </w:r>
      <w:r w:rsidRPr="00804AF4">
        <w:rPr>
          <w:rFonts w:ascii="Traditional Arabic" w:hAnsi="Traditional Arabic" w:cs="Traditional Arabic"/>
          <w:b/>
          <w:bCs/>
          <w:color w:val="548DD4"/>
          <w:sz w:val="32"/>
          <w:szCs w:val="32"/>
          <w:rtl/>
        </w:rPr>
        <w:t>السَّوْءِ﴾</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الفتح: 6</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نحن قادرون على أن نكسر حلقة الاحتكارات العلميّة والاقتصاديّة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والسياسيّة لقوى الهيمنة، وأن نجعل الأمّة الإسلاميّة سبّاقة لإحقاق حقوق أكثريّة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شعوب العالم التي هي اليوم مقهورة أمام أقليّة مستكبرة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804AF4">
        <w:rPr>
          <w:rFonts w:ascii="Traditional Arabic" w:hAnsi="Traditional Arabic" w:cs="Traditional Arabic"/>
          <w:color w:val="17365D"/>
          <w:sz w:val="32"/>
          <w:szCs w:val="32"/>
          <w:shd w:val="clear" w:color="auto" w:fill="FFFF66"/>
          <w:rtl/>
        </w:rPr>
        <w:t>الحضارة الإسلاميّة بمقوّماتها</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الإيمانيّة والعلميّة والأخلاقيّة، ومن خلال الجهاد الدائم،</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قادرة علی أن تقدّم للأمّة الإسلاميّة</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وللبشريّة المشاريع الفكريّة المتطوّرة والأخلاق</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السامية، وأن تكون</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منطلق الخلاص من مظالم الرؤية</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الماديّة للكون ومن الأخلاق</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الغارقة في مستنقع الرّذيلة</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التي تشكّل أركان الحضارة</w:t>
      </w:r>
      <w:r w:rsidRPr="00804AF4">
        <w:rPr>
          <w:rFonts w:ascii="Traditional Arabic" w:hAnsi="Traditional Arabic" w:cs="Traditional Arabic"/>
          <w:color w:val="17365D"/>
          <w:sz w:val="32"/>
          <w:szCs w:val="32"/>
          <w:shd w:val="clear" w:color="auto" w:fill="FFFF66"/>
        </w:rPr>
        <w:t xml:space="preserve"> </w:t>
      </w:r>
      <w:r w:rsidRPr="00804AF4">
        <w:rPr>
          <w:rFonts w:ascii="Traditional Arabic" w:hAnsi="Traditional Arabic" w:cs="Traditional Arabic"/>
          <w:color w:val="17365D"/>
          <w:sz w:val="32"/>
          <w:szCs w:val="32"/>
          <w:shd w:val="clear" w:color="auto" w:fill="FFFF66"/>
          <w:rtl/>
        </w:rPr>
        <w:t>الغربيّة القائمة</w:t>
      </w:r>
      <w:r w:rsidRPr="00595AF4">
        <w:rPr>
          <w:rFonts w:ascii="Traditional Arabic" w:hAnsi="Traditional Arabic" w:cs="Traditional Arabic"/>
          <w:color w:val="17365D"/>
          <w:sz w:val="32"/>
          <w:szCs w:val="32"/>
        </w:rPr>
        <w:t>.</w:t>
      </w:r>
    </w:p>
    <w:p w:rsidR="00DC0CC3" w:rsidRPr="00804AF4" w:rsidRDefault="00DC0CC3" w:rsidP="00804AF4">
      <w:pPr>
        <w:pStyle w:val="ListParagraph"/>
        <w:numPr>
          <w:ilvl w:val="0"/>
          <w:numId w:val="3"/>
        </w:numPr>
        <w:spacing w:before="100" w:beforeAutospacing="1" w:after="100" w:afterAutospacing="1"/>
        <w:jc w:val="both"/>
        <w:rPr>
          <w:rFonts w:ascii="Traditional Arabic" w:hAnsi="Traditional Arabic" w:cs="Traditional Arabic"/>
          <w:b/>
          <w:bCs/>
          <w:color w:val="365F91"/>
          <w:sz w:val="32"/>
          <w:szCs w:val="32"/>
        </w:rPr>
      </w:pPr>
      <w:r w:rsidRPr="00804AF4">
        <w:rPr>
          <w:rFonts w:ascii="Traditional Arabic" w:hAnsi="Traditional Arabic" w:cs="Traditional Arabic"/>
          <w:b/>
          <w:bCs/>
          <w:color w:val="365F91"/>
          <w:sz w:val="32"/>
          <w:szCs w:val="32"/>
          <w:rtl/>
        </w:rPr>
        <w:t>التبعيّة</w:t>
      </w:r>
      <w:r w:rsidRPr="00804AF4">
        <w:rPr>
          <w:rFonts w:ascii="Traditional Arabic" w:hAnsi="Traditional Arabic" w:cs="Traditional Arabic"/>
          <w:b/>
          <w:bCs/>
          <w:color w:val="365F91"/>
          <w:sz w:val="32"/>
          <w:szCs w:val="32"/>
        </w:rPr>
        <w:t xml:space="preserve"> </w:t>
      </w:r>
      <w:r w:rsidRPr="00804AF4">
        <w:rPr>
          <w:rFonts w:ascii="Traditional Arabic" w:hAnsi="Traditional Arabic" w:cs="Traditional Arabic"/>
          <w:b/>
          <w:bCs/>
          <w:color w:val="365F91"/>
          <w:sz w:val="32"/>
          <w:szCs w:val="32"/>
          <w:rtl/>
        </w:rPr>
        <w:t>للغرب</w:t>
      </w:r>
      <w:r w:rsidRPr="00804AF4">
        <w:rPr>
          <w:rFonts w:ascii="Traditional Arabic" w:hAnsi="Traditional Arabic" w:cs="Traditional Arabic"/>
          <w:b/>
          <w:bCs/>
          <w:color w:val="365F91"/>
          <w:sz w:val="32"/>
          <w:szCs w:val="32"/>
        </w:rPr>
        <w:t xml:space="preserve">: </w:t>
      </w:r>
      <w:r w:rsidRPr="00804AF4">
        <w:rPr>
          <w:rFonts w:ascii="Traditional Arabic" w:hAnsi="Traditional Arabic" w:cs="Traditional Arabic"/>
          <w:b/>
          <w:bCs/>
          <w:color w:val="365F91"/>
          <w:sz w:val="32"/>
          <w:szCs w:val="32"/>
          <w:rtl/>
        </w:rPr>
        <w:t>تجارب</w:t>
      </w:r>
      <w:r w:rsidRPr="00804AF4">
        <w:rPr>
          <w:rFonts w:ascii="Traditional Arabic" w:hAnsi="Traditional Arabic" w:cs="Traditional Arabic"/>
          <w:b/>
          <w:bCs/>
          <w:color w:val="365F91"/>
          <w:sz w:val="32"/>
          <w:szCs w:val="32"/>
        </w:rPr>
        <w:t xml:space="preserve"> </w:t>
      </w:r>
      <w:r w:rsidRPr="00804AF4">
        <w:rPr>
          <w:rFonts w:ascii="Traditional Arabic" w:hAnsi="Traditional Arabic" w:cs="Traditional Arabic"/>
          <w:b/>
          <w:bCs/>
          <w:color w:val="365F91"/>
          <w:sz w:val="32"/>
          <w:szCs w:val="32"/>
          <w:rtl/>
        </w:rPr>
        <w:t>مرّة</w:t>
      </w:r>
      <w:r w:rsidRPr="00804AF4">
        <w:rPr>
          <w:rFonts w:ascii="Traditional Arabic" w:hAnsi="Traditional Arabic" w:cs="Traditional Arabic"/>
          <w:b/>
          <w:bCs/>
          <w:color w:val="365F91"/>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ينبغي في إطار حركات الصحوة الإسلاميّة الالتفات دائماً إلى التجربة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المرّة والفظيعة التي تركتها التبعيّة للغرب على السياسة والأخلاق والسلوك ونمط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الحياة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مُنيت البلدان الإسلاميّة, خلال أكثر من قرن من التبعيّة لثقافة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الدول المستكبرة وسياستها, بآفات مهلكة مثل: الذّيلية[التبعيّة] والذّلة 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والفقر الاقتصاديّ وتهاوي الأخلاق والفضيلة، والتخلّف العلميّ المُخجِل، بينما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 الإسلامية تمتلك تاريخاً مشرقاً من التقدّم في جميع هذه المجالات</w:t>
      </w:r>
      <w:r w:rsidRPr="00595AF4">
        <w:rPr>
          <w:rFonts w:ascii="Traditional Arabic" w:hAnsi="Traditional Arabic" w:cs="Traditional Arabic"/>
          <w:color w:val="17365D"/>
          <w:sz w:val="32"/>
          <w:szCs w:val="32"/>
        </w:rPr>
        <w:t>.</w:t>
      </w:r>
    </w:p>
    <w:p w:rsidR="00DC0CC3" w:rsidRDefault="00DC0CC3" w:rsidP="00804AF4">
      <w:pPr>
        <w:spacing w:before="100" w:beforeAutospacing="1" w:after="100" w:afterAutospacing="1"/>
        <w:ind w:firstLine="720"/>
        <w:jc w:val="both"/>
        <w:rPr>
          <w:rFonts w:ascii="Traditional Arabic" w:hAnsi="Traditional Arabic" w:cs="Traditional Arabic"/>
          <w:b/>
          <w:bCs/>
          <w:color w:val="17365D"/>
          <w:sz w:val="32"/>
          <w:szCs w:val="32"/>
          <w:rtl/>
        </w:rPr>
      </w:pPr>
      <w:r w:rsidRPr="00595AF4">
        <w:rPr>
          <w:rFonts w:ascii="Traditional Arabic" w:hAnsi="Traditional Arabic" w:cs="Traditional Arabic"/>
          <w:color w:val="17365D"/>
          <w:sz w:val="32"/>
          <w:szCs w:val="32"/>
          <w:rtl/>
        </w:rPr>
        <w:t>لا ينبغي اعتبار هذا الكلام مناصبة العداء للغرب، نحن لا نكنّ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العداء لأيّة مجموعة إنسانيّة بسبب تمايزها الجغرافيّ. نحن تعلّمنا من الإمام عليّ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 السلام) ما قاله عن الإنسان أنّه</w:t>
      </w:r>
      <w:r>
        <w:rPr>
          <w:rFonts w:ascii="Traditional Arabic" w:hAnsi="Traditional Arabic" w:cs="Traditional Arabic"/>
          <w:color w:val="17365D"/>
          <w:sz w:val="32"/>
          <w:szCs w:val="32"/>
          <w:rtl/>
        </w:rPr>
        <w:t>: (</w:t>
      </w:r>
      <w:r w:rsidRPr="00804AF4">
        <w:rPr>
          <w:rFonts w:ascii="Traditional Arabic" w:hAnsi="Traditional Arabic" w:cs="Traditional Arabic"/>
          <w:b/>
          <w:bCs/>
          <w:color w:val="17365D"/>
          <w:sz w:val="32"/>
          <w:szCs w:val="32"/>
          <w:rtl/>
        </w:rPr>
        <w:t>إمّا أخٌ لك في الدين</w:t>
      </w:r>
      <w:r w:rsidRPr="00804AF4">
        <w:rPr>
          <w:rFonts w:ascii="Traditional Arabic" w:hAnsi="Traditional Arabic" w:cs="Traditional Arabic"/>
          <w:b/>
          <w:bCs/>
          <w:color w:val="17365D"/>
          <w:sz w:val="32"/>
          <w:szCs w:val="32"/>
        </w:rPr>
        <w:t xml:space="preserve"> </w:t>
      </w:r>
      <w:r w:rsidRPr="00804AF4">
        <w:rPr>
          <w:rFonts w:ascii="Traditional Arabic" w:hAnsi="Traditional Arabic" w:cs="Traditional Arabic"/>
          <w:b/>
          <w:bCs/>
          <w:color w:val="17365D"/>
          <w:sz w:val="32"/>
          <w:szCs w:val="32"/>
          <w:rtl/>
        </w:rPr>
        <w:t>أو نظيرٌ</w:t>
      </w:r>
      <w:r w:rsidRPr="00804AF4">
        <w:rPr>
          <w:rFonts w:ascii="Traditional Arabic" w:hAnsi="Traditional Arabic" w:cs="Traditional Arabic"/>
          <w:b/>
          <w:bCs/>
          <w:color w:val="17365D"/>
          <w:sz w:val="32"/>
          <w:szCs w:val="32"/>
        </w:rPr>
        <w:t xml:space="preserve"> </w:t>
      </w:r>
      <w:r w:rsidRPr="00804AF4">
        <w:rPr>
          <w:rFonts w:ascii="Traditional Arabic" w:hAnsi="Traditional Arabic" w:cs="Traditional Arabic"/>
          <w:b/>
          <w:bCs/>
          <w:color w:val="17365D"/>
          <w:sz w:val="32"/>
          <w:szCs w:val="32"/>
          <w:rtl/>
        </w:rPr>
        <w:t xml:space="preserve">لك </w:t>
      </w:r>
    </w:p>
    <w:p w:rsidR="00DC0CC3" w:rsidRDefault="00DC0CC3">
      <w:pPr>
        <w:bidi w:val="0"/>
        <w:spacing w:after="200" w:line="276" w:lineRule="auto"/>
        <w:rPr>
          <w:rFonts w:ascii="Traditional Arabic" w:hAnsi="Traditional Arabic" w:cs="Traditional Arabic"/>
          <w:b/>
          <w:bCs/>
          <w:color w:val="17365D"/>
          <w:sz w:val="32"/>
          <w:szCs w:val="32"/>
          <w:rtl/>
        </w:rPr>
      </w:pPr>
      <w:r>
        <w:rPr>
          <w:rFonts w:ascii="Traditional Arabic" w:hAnsi="Traditional Arabic" w:cs="Traditional Arabic"/>
          <w:b/>
          <w:bCs/>
          <w:color w:val="17365D"/>
          <w:sz w:val="32"/>
          <w:szCs w:val="32"/>
          <w:rtl/>
        </w:rPr>
        <w:br w:type="page"/>
      </w:r>
    </w:p>
    <w:p w:rsidR="00DC0CC3" w:rsidRPr="00595AF4" w:rsidRDefault="00DC0CC3" w:rsidP="00804AF4">
      <w:pPr>
        <w:spacing w:before="100" w:beforeAutospacing="1" w:after="100" w:afterAutospacing="1"/>
        <w:ind w:firstLine="720"/>
        <w:jc w:val="both"/>
        <w:rPr>
          <w:rFonts w:ascii="Traditional Arabic" w:hAnsi="Traditional Arabic" w:cs="Traditional Arabic"/>
          <w:color w:val="17365D"/>
          <w:sz w:val="32"/>
          <w:szCs w:val="32"/>
        </w:rPr>
      </w:pPr>
      <w:r w:rsidRPr="00804AF4">
        <w:rPr>
          <w:rFonts w:ascii="Traditional Arabic" w:hAnsi="Traditional Arabic" w:cs="Traditional Arabic"/>
          <w:b/>
          <w:bCs/>
          <w:color w:val="17365D"/>
          <w:sz w:val="32"/>
          <w:szCs w:val="32"/>
          <w:rtl/>
        </w:rPr>
        <w:t>في الخلق</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اعتراضنا إنّما هو على الظلم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والاستكبار والتحكّم والعدوان والفساد والانحطاط الأخلاقيّ والعمليّ الذي تمارسه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القوى الاستعماريّة والاستكباريّة ضدّ شعوبنا. ونحن الآن أيضاً نشاهد تحكّم وتدخّل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وتعنّت أمريكا وبعض ذيولها في المنطقة داخل البلدان التي تَحوّلَ فيها نسيم الصحوة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نُهوض عاصف وإلى ثورة. وإنّ وعود هؤلاء وتهديداتهم ينبغي أن لا تؤثّر في قرارات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النّخب السياسيّة ومبادراتها وفي الحركة الجماهيريّة العظيمة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وهنا أيضاً يجب أن نتلقّى الدروس من التجارب. أولئك الذين تعلّقت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قلوبهم لسنوات طويلة بوعود أمريكا وجعلوا الركون إلى الظالم أساساً لنهجهم وسياستهم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يستطيعوا أن يحلّوا مشكلة من مشاكل شعوبهم، أو أن يبعدوا ظلماً عنهم أو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غيرهم، بل إنّ هؤلاء باستسلامهم لأمريكا لم يستطيعوا أن يحولوا دون هدم بيت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فلسطينيّ واحد على الأقلّ في أرضٍ هي ملك للفلسطيّنيين</w:t>
      </w:r>
      <w:r w:rsidRPr="00595AF4">
        <w:rPr>
          <w:rFonts w:ascii="Traditional Arabic" w:hAnsi="Traditional Arabic" w:cs="Traditional Arabic"/>
          <w:color w:val="17365D"/>
          <w:sz w:val="32"/>
          <w:szCs w:val="32"/>
        </w:rPr>
        <w:t>.</w:t>
      </w:r>
    </w:p>
    <w:p w:rsidR="00DC0CC3" w:rsidRPr="00595AF4" w:rsidRDefault="00DC0CC3" w:rsidP="00A44FB5">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على السّاسة والنخب المخدوعة بالتطميع أو المرعوبة بتهديد جبهة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الاستكبار والذين يخسرون فرصة الصحوة الإسلاميّة أن يخشوا ما وجّهه الله سبحانه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إليهم من تهديد إذ قال</w:t>
      </w:r>
      <w:r w:rsidRPr="00595AF4">
        <w:rPr>
          <w:rFonts w:ascii="Traditional Arabic" w:hAnsi="Traditional Arabic" w:cs="Traditional Arabic"/>
          <w:color w:val="17365D"/>
          <w:sz w:val="32"/>
          <w:szCs w:val="32"/>
        </w:rPr>
        <w:t xml:space="preserve">: </w:t>
      </w:r>
      <w:r w:rsidRPr="00A44FB5">
        <w:rPr>
          <w:rFonts w:ascii="Traditional Arabic" w:hAnsi="Traditional Arabic" w:cs="Traditional Arabic"/>
          <w:b/>
          <w:bCs/>
          <w:color w:val="548DD4"/>
          <w:sz w:val="32"/>
          <w:szCs w:val="32"/>
          <w:rtl/>
        </w:rPr>
        <w:t>﴿أَلَمْ تَرَ إِلَى الَّذِينَ بَدَّلُواْ نِعْمَةَ اللهِ كُفْرًا</w:t>
      </w:r>
      <w:r w:rsidRPr="00A44FB5">
        <w:rPr>
          <w:rFonts w:ascii="Traditional Arabic" w:hAnsi="Traditional Arabic" w:cs="Traditional Arabic"/>
          <w:b/>
          <w:bCs/>
          <w:color w:val="548DD4"/>
          <w:sz w:val="32"/>
          <w:szCs w:val="32"/>
        </w:rPr>
        <w:t xml:space="preserve"> </w:t>
      </w:r>
      <w:r w:rsidRPr="00A44FB5">
        <w:rPr>
          <w:rFonts w:ascii="Traditional Arabic" w:hAnsi="Traditional Arabic" w:cs="Traditional Arabic"/>
          <w:b/>
          <w:bCs/>
          <w:color w:val="548DD4"/>
          <w:sz w:val="32"/>
          <w:szCs w:val="32"/>
          <w:rtl/>
        </w:rPr>
        <w:t>وأَحَلُّواْ قَوْمَهُمْ دَارَ الْبَوَارِ جَهَنَّمَ يَصْلَوْنَهَا وبِئْسَ</w:t>
      </w:r>
      <w:r w:rsidRPr="00A44FB5">
        <w:rPr>
          <w:rFonts w:ascii="Traditional Arabic" w:hAnsi="Traditional Arabic" w:cs="Traditional Arabic"/>
          <w:b/>
          <w:bCs/>
          <w:color w:val="548DD4"/>
          <w:sz w:val="32"/>
          <w:szCs w:val="32"/>
        </w:rPr>
        <w:t xml:space="preserve"> </w:t>
      </w:r>
      <w:r w:rsidRPr="00A44FB5">
        <w:rPr>
          <w:rFonts w:ascii="Traditional Arabic" w:hAnsi="Traditional Arabic" w:cs="Traditional Arabic"/>
          <w:b/>
          <w:bCs/>
          <w:color w:val="548DD4"/>
          <w:sz w:val="32"/>
          <w:szCs w:val="32"/>
          <w:rtl/>
        </w:rPr>
        <w:t>الْقَرَارُ﴾</w:t>
      </w:r>
      <w:r>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إبراهيم: 28-29</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u w:val="dotted" w:color="00B0F0"/>
        </w:rPr>
      </w:pPr>
      <w:r w:rsidRPr="00634A44">
        <w:rPr>
          <w:rFonts w:ascii="Traditional Arabic" w:hAnsi="Traditional Arabic" w:cs="Traditional Arabic"/>
          <w:b/>
          <w:bCs/>
          <w:color w:val="C00000"/>
          <w:sz w:val="32"/>
          <w:szCs w:val="32"/>
          <w:u w:val="dotted" w:color="00B0F0"/>
          <w:rtl/>
        </w:rPr>
        <w:t>العدوّ وعملاؤه وراء كلّ فتنة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أخطر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يواجه حركة الصحوة الإسلاميّة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إثارة الخلافات ودفع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الحراك نحو صدامات دمويّة طائفيّة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ومذهبيّة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وقوميّة ومحليّة. تتابع تنفيذ هذه المؤامرة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أجهزة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الجاسوسيّة الغربيّة والصهيونيّة بجدٍّ واهتمام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منطقة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تمتدّ من شرق آسيا حتّى شمال أفريقيا، وخاصّة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المنطقة العربيّة، بدعم من دولارات النفط والسّاسة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المأجورين. وإنّ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الأموال التي يمکن استخدامها في تحقيق رفاه خلق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تُنفق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التهديد والتكفير والاغتيال والتفجير وإراقة دماء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المسلمين وإضرام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نيران الأحقاد لفترات طويلة. أولئك الذين يرون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قوّة اتّحاد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المسلمين مانعاً لتطبيق أهدافهم الخبيثة رأوا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إثارة الخلافات داخل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 الإسلاميّة أيسر طريق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لتنفيذ أهدافهم الشّيطانيّة، وجعلوا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اختلاف وجهات النظر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الفقه والكلام والتاريخ والحديث، وهو اختلاف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طبيعيّ لا مفرّ منه، ذريعة للتكفير وسفك الدماء والفتنة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والفساد</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نظرة فاحصة إلى ساحة النزاعات الداخليّة تكشف بوضوح يد العدوّ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وراء هذه المآسي. هذه اليد الغادرة تستثمر دون شك الجهل والعصبيّة والسطحيّة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مجتمعاتنا، وتصبّ الزيت على النار. إنّ مسؤوليّة المصلحين والنخب الدينيّة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والسياسيّة في هذا الخضمّ ثقيلة جدّاً. فليبيا اليوم بشكل، ومصر وتونس بشكل آخر،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وسوريا بشكل، وباكستان بشكل آخر، والعراق ولبنان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بشكل، تعاني أو أنّها عرضة لهذه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النيران الخطرة. لا بدّ من المراقبة الشديدة والبحث عن العلاج</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A44FB5">
        <w:rPr>
          <w:rFonts w:ascii="Traditional Arabic" w:hAnsi="Traditional Arabic" w:cs="Traditional Arabic"/>
          <w:color w:val="17365D"/>
          <w:sz w:val="32"/>
          <w:szCs w:val="32"/>
          <w:shd w:val="clear" w:color="auto" w:fill="FFFF66"/>
          <w:rtl/>
        </w:rPr>
        <w:t>من السذاجة أن نعزو كلّ ذلك إلى عوامل ودوافع عقائديّة أو قوميّة. فالدعاية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الغربيّة والإعلام الإقليميّ التابع والمأجور يصوّران الحرب</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المدمّرة في سورية بأنّها نزاع سنّيّ ــ</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شيعيّ، ويوفّران بذلك مساحة آمنة للصهاينة وأعداء</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المقاومة في سوريا</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ولبنان. بينما النزاع في سوريا ليس</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بين طرفين سنيّ وشيعيّ، بل بين أنصار المقاومة ضد</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الصهيونية وبين معارضي هذه المقاومة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ليست حكومة سوريا</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حكومة شيعيّة، ولا المعارضة العلمانية المعادية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للإسلام</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مجموعة سنيّة، إنّما المنفّذون لهذا السيناريو</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المأساويّ</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كانوا بارعين في قدرتهم على استغلال المشاعر الدينيّة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للسذّج في هذا الحريق المهلك. وإن نظرة إلى الساحة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والفاعلين فيها على المستويات المختلفة توضّح هذه المسألة لكلّ إنسان منصف</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هذه الموجة الإعلاميّة تؤدّي دورها بشكل آخر، في البحرين، في اختلاق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الكذب والخداع. توجد في البحرين أكثرية مظلومة محرومة لسنوات طويلة من حقّ التصويت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وسائر الحقوق الأساسيّة للشعب، وقد نهضت للمطالبة بحقّها. ترى هل يصحّ أن نعتبر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الصراع شيعيّاً سنيّاً لأنّ هذه الأكثريّة المظلومة هي من الشيعة، والحكومة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المتجبّرة العلمانيّة تتظاهر بالتسنّن؟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المستعمرون الأوربيّون والأمريكيّون ومن لفّ لفهم في المنطقة يريدون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طبعاً أن يصوّروا الأمر بهذا الشكل، ولكن أهذه هي الحقيقة؟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هذا ما يدعو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جميع علماء الدين المصلحين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والمنصفين إلى الوقوف أمامه بتأمّل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ودقّة وشعور بالمسؤوليّة، ويحتّم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عليهم أن يعرفوا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أهداف العدوّ في إثارة الخلافات الطائفيّة والقوميّة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والحزبيّة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لا تنسوا فلسطين</w:t>
      </w:r>
      <w:r w:rsidRPr="00634A44">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المسألة الخامسة: إنّ سلامة مسيرة حركات الصحوة الإسلاميّة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نبحث عنها، فيما نبحث، في موقفها تجاه قضيّة فلسطين. فمنذ ستين عاماً حتّى الآن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تنزل على قلب الأمّة الإسلاميّة كارثةٌ أكبر من اغتصاب فلسطين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كانت مأساة فلسطين منذ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 وحتّى الآن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مزيجاً من القتل والإرهاب والهدم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والغصب والإساءة للمقدّسات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وإنّ وُجوب الصمود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والنّضال أمام هذا العدوّ المحارب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موضع اتفاق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المذاهب الإسلاميّة ومحلّ إجماع كلّ التيّارات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الوطنيّة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الصّادقة والسليمة</w:t>
      </w:r>
      <w:r w:rsidRPr="00595AF4">
        <w:rPr>
          <w:rFonts w:ascii="Traditional Arabic" w:hAnsi="Traditional Arabic" w:cs="Traditional Arabic"/>
          <w:color w:val="17365D"/>
          <w:sz w:val="32"/>
          <w:szCs w:val="32"/>
        </w:rPr>
        <w:t>.</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أيّ تيار في البلدان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يتناسى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الواجب الدينيّ والوطنيّ انصياعاً للإرادة الأمريكيّة المتعنّتة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بمسوِّغات غير منطقيّة يجب أن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يتوقّع غير التشكيك في وفائه للإسلام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وفي صدق ادعاءاته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الوطنيّة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هذا هو المحكّ</w:t>
      </w:r>
      <w:r w:rsidRPr="00595AF4">
        <w:rPr>
          <w:rFonts w:ascii="Traditional Arabic" w:hAnsi="Traditional Arabic" w:cs="Traditional Arabic"/>
          <w:color w:val="17365D"/>
          <w:sz w:val="32"/>
          <w:szCs w:val="32"/>
        </w:rPr>
        <w:t xml:space="preserve">. </w:t>
      </w:r>
      <w:r w:rsidRPr="00A44FB5">
        <w:rPr>
          <w:rFonts w:ascii="Traditional Arabic" w:hAnsi="Traditional Arabic" w:cs="Traditional Arabic"/>
          <w:color w:val="17365D"/>
          <w:sz w:val="32"/>
          <w:szCs w:val="32"/>
          <w:shd w:val="clear" w:color="auto" w:fill="FFFF66"/>
          <w:rtl/>
        </w:rPr>
        <w:t>كلّ من يرفض</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شعار</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تحرير القدس الشريف وإنقاذ الشعب الفلسطينيّ وأرض</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فلسطين، أو يجعلها</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مسألة ثانويّة، ويدير ظهره لجبهة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المقاومة، فهو متّهم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يجب أن تضع الأمّة الإسلاميّة نصب عينيها هذا المؤشّر والمعيار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الواضح الأساسيّ في كلّ مكان وزمان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أيّها الضيوف الأعزّاء.. أيّها الإخوة والأخوات</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لا تبعدوا عن أنظاركم كيد العدوّ، فإنّ غفلتنا توفّر الفرصة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للعدوّ</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من نامَ لم يُنَم عنه</w:t>
      </w:r>
    </w:p>
    <w:p w:rsidR="00DC0CC3" w:rsidRDefault="00DC0CC3" w:rsidP="00A44FB5">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درس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الإمام عليّ</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لنا هو أنّه:</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من نام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يُنَم عنه</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2"/>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وإن تجربتنا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مليئة بدروس العبرة في هذا المجال. إذ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انتصار الثورة الإسلاميّة في إيران، بدأت الحكومات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الغربيّة والأمريكيّة المستكبرة التي كانت منذ أمد بعيد تسيطر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طواغيت إيران وتتحكّم في المصير السياسيّ والاقتصاديّ والثقافيّ</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A44FB5">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لبلدنا، وتستهين بالقوّة الضّخمة للإيمان الإسلاميّ في داخل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وكانت غافلة عن قوّة الإسلام والقرآن في التعبئة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والتوجيه، بدأت تفهم فجأة ما وقعت فيه من غفلة، فتحرّكت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دوائرها الحكوميّة وأجهزتها الاستخباريّة ومراكز صنع القرار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لِتَجبُرَ ما مُنيت به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هزيمة فاقت الحدود</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الثبات والحضور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رأينا خلال هذه الأعوام الثلاثين ونيّف أنواع المؤامرات والمخطّطات،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والذي بدّد مكرهم أساساً عاملان: الثبات على المبادئ الإسلاميّة، والحضور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الجماهيريّ في الساحة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هذان العاملان هما مفتاح الفتح والفَرَج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مكان. العامل الأوّل يضمنه الإيمان الصادق بالوعد الإلهيّ، والعامل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الثاني سيبقى ببركة الجهود المخلصة والبيان الصادق. الشعب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بصدقِ قادته وإخلاصهم يجعل الساحة فاعلة بحضوره المبارك</w:t>
      </w:r>
      <w:r w:rsidRPr="00595AF4">
        <w:rPr>
          <w:rFonts w:ascii="Traditional Arabic" w:hAnsi="Traditional Arabic" w:cs="Traditional Arabic"/>
          <w:color w:val="17365D"/>
          <w:sz w:val="32"/>
          <w:szCs w:val="32"/>
        </w:rPr>
        <w:t xml:space="preserve">. </w:t>
      </w:r>
      <w:r w:rsidRPr="00A44FB5">
        <w:rPr>
          <w:rFonts w:ascii="Traditional Arabic" w:hAnsi="Traditional Arabic" w:cs="Traditional Arabic"/>
          <w:color w:val="17365D"/>
          <w:sz w:val="32"/>
          <w:szCs w:val="32"/>
          <w:shd w:val="clear" w:color="auto" w:fill="FFFF66"/>
          <w:rtl/>
        </w:rPr>
        <w:t>وأينما</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حضر الشعب بعزم راسخ, في أيّ ساحة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فستعجز أيّ قدرة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عن إنزال الهزيمة به. هذه تجربة ناجحة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لكلّ الشعوب التي</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صنعت بحضورها الصحوة</w:t>
      </w:r>
      <w:r w:rsidRPr="00A44FB5">
        <w:rPr>
          <w:rFonts w:ascii="Traditional Arabic" w:hAnsi="Traditional Arabic" w:cs="Traditional Arabic"/>
          <w:color w:val="17365D"/>
          <w:sz w:val="32"/>
          <w:szCs w:val="32"/>
          <w:shd w:val="clear" w:color="auto" w:fill="FFFF66"/>
        </w:rPr>
        <w:t xml:space="preserve"> </w:t>
      </w:r>
      <w:r w:rsidRPr="00A44FB5">
        <w:rPr>
          <w:rFonts w:ascii="Traditional Arabic" w:hAnsi="Traditional Arabic" w:cs="Traditional Arabic"/>
          <w:color w:val="17365D"/>
          <w:sz w:val="32"/>
          <w:szCs w:val="32"/>
          <w:shd w:val="clear" w:color="auto" w:fill="FFFF66"/>
          <w:rtl/>
        </w:rPr>
        <w:t>الإسلاميّة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أسأل الله تعالى لكم ولكلّ الشعوب أن يسدّدكم ويأخذ بأيديکم ويعينكم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ويغدق عليكم شآبيب رحمته، إنّه تعالى سميع مجيب</w:t>
      </w:r>
      <w:r w:rsidRPr="00595AF4">
        <w:rPr>
          <w:rFonts w:ascii="Traditional Arabic" w:hAnsi="Traditional Arabic" w:cs="Traditional Arabic"/>
          <w:color w:val="17365D"/>
          <w:sz w:val="32"/>
          <w:szCs w:val="32"/>
        </w:rPr>
        <w:t xml:space="preserve">. </w:t>
      </w:r>
    </w:p>
    <w:p w:rsidR="00DC0CC3" w:rsidRPr="00A44FB5" w:rsidRDefault="00DC0CC3" w:rsidP="00A44FB5">
      <w:pPr>
        <w:spacing w:before="100" w:beforeAutospacing="1" w:after="100" w:afterAutospacing="1"/>
        <w:ind w:firstLine="720"/>
        <w:jc w:val="right"/>
        <w:rPr>
          <w:rFonts w:ascii="Traditional Arabic" w:hAnsi="Traditional Arabic" w:cs="Traditional Arabic"/>
          <w:b/>
          <w:bCs/>
          <w:color w:val="17365D"/>
          <w:sz w:val="32"/>
          <w:szCs w:val="32"/>
        </w:rPr>
      </w:pPr>
      <w:r w:rsidRPr="00A44FB5">
        <w:rPr>
          <w:rFonts w:ascii="Traditional Arabic" w:hAnsi="Traditional Arabic" w:cs="Traditional Arabic"/>
          <w:b/>
          <w:bCs/>
          <w:color w:val="17365D"/>
          <w:sz w:val="32"/>
          <w:szCs w:val="32"/>
          <w:rtl/>
        </w:rPr>
        <w:t>والسلام عليكم ورحمة الله وبركاته</w:t>
      </w:r>
      <w:r w:rsidRPr="00A44FB5">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6" o:spid="_x0000_s1095" alt="Description: 194780.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3Os0q&#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5" o:spid="_x0000_s1097" alt="Description: 05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M0FvQIAAMs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DHYM0FvQIA&#10;AMs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4" o:spid="_x0000_s1099" alt="Description: 194822.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ItQKR&#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3" o:spid="_x0000_s1101" alt="Description: 05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mC1vgIAAMs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2" o:spid="_x0000_s1103" alt="Description: 19484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2F26&#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6" o:spid="_x0000_s1105" alt="Description: 194890.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A8xuDu&#10;wAIAAM4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5" o:spid="_x0000_s1107" alt="Description: 00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eGvQIAAMs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DCdmeGvQIA&#10;AMsFAAAOAAAAAAAAAAAAAAAAAC4CAABkcnMvZTJvRG9jLnhtbFBLAQItABQABgAIAAAAIQCY9mwN&#10;2QAAAAMBAAAPAAAAAAAAAAAAAAAAABcFAABkcnMvZG93bnJldi54bWxQSwUGAAAAAAQABADzAAAA&#10;HQYAAAAA&#10;" filled="f" stroked="f">
            <o:lock v:ext="edit" aspectratio="t"/>
            <w10:anchorlock/>
          </v:rect>
        </w:pict>
      </w:r>
    </w:p>
    <w:p w:rsidR="00DC0CC3" w:rsidRPr="00FE3314" w:rsidRDefault="00DC0CC3" w:rsidP="00346066">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خطاب الإمام الخامنئي</w:t>
      </w:r>
      <w:r w:rsidRPr="00FE3314">
        <w:rPr>
          <w:rFonts w:ascii="Traditional Arabic" w:hAnsi="Traditional Arabic" w:cs="Traditional Arabic"/>
          <w:b/>
          <w:bCs/>
          <w:color w:val="365F91"/>
          <w:sz w:val="40"/>
          <w:szCs w:val="40"/>
          <w:u w:val="dotted" w:color="FFFF00"/>
        </w:rPr>
        <w:t xml:space="preserve"> </w:t>
      </w:r>
      <w:r>
        <w:rPr>
          <w:rFonts w:ascii="Traditional Arabic" w:hAnsi="Traditional Arabic" w:cs="Traditional Arabic"/>
          <w:b/>
          <w:bCs/>
          <w:color w:val="365F91"/>
          <w:sz w:val="40"/>
          <w:szCs w:val="40"/>
          <w:u w:val="dotted" w:color="FFFF00"/>
          <w:rtl/>
        </w:rPr>
        <w:t>(دام ظله)</w:t>
      </w:r>
    </w:p>
    <w:p w:rsidR="00DC0CC3" w:rsidRPr="00FE3314" w:rsidRDefault="00DC0CC3" w:rsidP="00346066">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في مؤتمر علماء الأمة والصحوة</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الإسلامية</w:t>
      </w:r>
    </w:p>
    <w:p w:rsidR="00DC0CC3" w:rsidRPr="00FE3314" w:rsidRDefault="00DC0CC3" w:rsidP="00346066">
      <w:pPr>
        <w:spacing w:before="100" w:beforeAutospacing="1" w:after="100" w:afterAutospacing="1"/>
        <w:ind w:firstLine="720"/>
        <w:jc w:val="center"/>
        <w:rPr>
          <w:rFonts w:ascii="Traditional Arabic" w:hAnsi="Traditional Arabic" w:cs="Traditional Arabic"/>
          <w:color w:val="548DD4"/>
          <w:sz w:val="32"/>
          <w:szCs w:val="32"/>
        </w:rPr>
      </w:pPr>
      <w:r w:rsidRPr="00FE3314">
        <w:rPr>
          <w:rFonts w:ascii="Traditional Arabic" w:hAnsi="Traditional Arabic" w:cs="Traditional Arabic"/>
          <w:color w:val="548DD4"/>
          <w:sz w:val="32"/>
          <w:szCs w:val="32"/>
        </w:rPr>
        <w:t>29-4-2013</w:t>
      </w:r>
    </w:p>
    <w:tbl>
      <w:tblPr>
        <w:tblW w:w="9565" w:type="dxa"/>
        <w:tblCellSpacing w:w="15" w:type="dxa"/>
        <w:tblInd w:w="-3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5" w:type="dxa"/>
          <w:left w:w="15" w:type="dxa"/>
          <w:bottom w:w="15" w:type="dxa"/>
          <w:right w:w="15" w:type="dxa"/>
        </w:tblCellMar>
        <w:tblLook w:val="0000"/>
      </w:tblPr>
      <w:tblGrid>
        <w:gridCol w:w="6571"/>
        <w:gridCol w:w="2994"/>
      </w:tblGrid>
      <w:tr w:rsidR="00DC0CC3" w:rsidRPr="00595AF4" w:rsidTr="00131E9A">
        <w:trPr>
          <w:tblCellSpacing w:w="15" w:type="dxa"/>
        </w:trPr>
        <w:tc>
          <w:tcPr>
            <w:tcW w:w="0" w:type="auto"/>
            <w:shd w:val="clear" w:color="auto" w:fill="244061"/>
            <w:vAlign w:val="center"/>
          </w:tcPr>
          <w:p w:rsidR="00DC0CC3" w:rsidRPr="003F4156"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rPr>
            </w:pPr>
            <w:r w:rsidRPr="003F4156">
              <w:rPr>
                <w:rFonts w:ascii="Traditional Arabic" w:hAnsi="Traditional Arabic" w:cs="Traditional Arabic"/>
                <w:b/>
                <w:bCs/>
                <w:color w:val="C6D9F1"/>
                <w:sz w:val="32"/>
                <w:szCs w:val="32"/>
                <w:rtl/>
              </w:rPr>
              <w:t>خلاصة الكلام</w:t>
            </w:r>
          </w:p>
        </w:tc>
        <w:tc>
          <w:tcPr>
            <w:tcW w:w="0" w:type="auto"/>
            <w:shd w:val="clear" w:color="auto" w:fill="FFFF00"/>
            <w:vAlign w:val="center"/>
          </w:tcPr>
          <w:p w:rsidR="00DC0CC3" w:rsidRPr="00595AF4" w:rsidRDefault="00DC0CC3" w:rsidP="0017382F">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المواضيع الرئيسة</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لقد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خرج</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اليوم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هامش</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المعادلات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الاجتماعيّة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والسياسيّة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العالم،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واتخذ</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موقعاً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بارزاً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وماثلاً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قلب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العناصر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المشكّلة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لحوادث</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العالم،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ليقدّم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رؤية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جديدة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على</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ساحة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الحياة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والسياسة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والحكم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والتطوّرات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الاجتماعيّة</w:t>
            </w:r>
            <w:r w:rsidRPr="003F4156">
              <w:rPr>
                <w:rFonts w:ascii="Traditional Arabic" w:hAnsi="Traditional Arabic" w:cs="Traditional Arabic"/>
                <w:color w:val="17365D"/>
                <w:sz w:val="28"/>
                <w:szCs w:val="28"/>
              </w:rPr>
              <w:t xml:space="preserve">. </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الصّحوة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 </w:t>
            </w:r>
            <w:r w:rsidRPr="003F4156">
              <w:rPr>
                <w:rFonts w:ascii="Traditional Arabic" w:hAnsi="Traditional Arabic" w:cs="Traditional Arabic"/>
                <w:color w:val="17365D"/>
                <w:sz w:val="28"/>
                <w:szCs w:val="28"/>
                <w:rtl/>
              </w:rPr>
              <w:t>هي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حقيقةٌ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نرى</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معالمها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اليوم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أرجاء</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العالم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كافّة</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موقع</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الإسلام</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البارز</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في</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المعادلات</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العالميّة</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مسؤوليّة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علماء</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الدين،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يسدّوا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الطريق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أمام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الاختراق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بفطنة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ودقّة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متناهية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وبمعرفة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أساليب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العدوّ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الخادعة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وحيله،</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يحبطوا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مكائده</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اليوم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نشاهد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أحيانًا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مساعي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خَدَمِ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أمريكا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والصهيونيّة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لاصطناع</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مرجعيّات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فكريّة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مشبوهة</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دور</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العلماء</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في</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الصحوة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الإسلاميّة</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الهدف</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النهائيّ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ليس</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أقلّ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إقامة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الحضارة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المجيدة</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الأمّة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بكلّ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أجزائها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إطار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الشعوب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والبلدان،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يجب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تعتلي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مكانتها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الحضاريّة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التي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يدعو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إليها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القرآن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الكريم</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نحن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قادرون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على</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نكسر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حلقة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الاحتكارات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العلميّة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والاقتصاديّة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والسياسيّة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لقوى</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الهيمنة</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الحضارة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يمكن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تكون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منطلق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الخلاص</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مظالم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الرؤية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الماديّة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للكون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الأخلاق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الغارقة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مستنقع</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الرذيلة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التي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تشكّل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أركان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المدنيّة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الغربيّة</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الهدف</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النهائيّ</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للصحوات</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إقامة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الحضارة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الإسلاميّة</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أولئك</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الذين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تعلّقت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قلوبهم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لسنوات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طويلة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بوعود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أمريكا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وجعلوا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الرّكون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إلى</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الظالم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أساساً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لنهجهم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وسياستهم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يستطيعوا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يحلّوا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مشكلةً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مشاكل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شعوبهم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يبعدوا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ظلماً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عنهم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غيرهم</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ضرورة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الإلتفات</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إلى</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التجربة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المرّة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في</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التبعيّة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للغرب</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إنّ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أخطر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يواجه</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حركة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الصحوة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اليوم</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هو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إثارة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الخلافات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ودفع</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هذا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الحراك</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نحو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صدامات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دمويّة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طائفيّة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ومذهبيّة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وقوميّة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ومحلیّة</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النزاع</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سوريا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ليس</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طرفين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سنيّ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وشيعيّ،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أنصار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المقاومة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ضدّ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الصهيونيّة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وبين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معارضي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هذه</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المقاومة</w:t>
            </w:r>
            <w:r w:rsidRPr="003F4156">
              <w:rPr>
                <w:rFonts w:ascii="Traditional Arabic" w:hAnsi="Traditional Arabic" w:cs="Traditional Arabic"/>
                <w:color w:val="17365D"/>
                <w:sz w:val="28"/>
                <w:szCs w:val="28"/>
              </w:rPr>
              <w:t>.</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توجد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البحرين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أكثرية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مظلومة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محرومة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لسنوات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طويلة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حقّ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التصويت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وسائر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الحقوق</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الأساسيّة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للشعب،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وقد</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نهضت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للمطالبة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بحقّها</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إثارة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النعرات،</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تهديد</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خطر</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للصحوة</w:t>
            </w:r>
          </w:p>
        </w:tc>
      </w:tr>
      <w:tr w:rsidR="00DC0CC3" w:rsidRPr="00595AF4" w:rsidTr="003F4156">
        <w:trPr>
          <w:tblCellSpacing w:w="15" w:type="dxa"/>
        </w:trPr>
        <w:tc>
          <w:tcPr>
            <w:tcW w:w="0" w:type="auto"/>
            <w:shd w:val="clear" w:color="auto" w:fill="FFFF66"/>
            <w:vAlign w:val="center"/>
          </w:tcPr>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إنّ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سلامة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مسيرة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حركات</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الصحوة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الإسلامية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يجب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نبحث</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عنها،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فيما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نبحث،</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موقفها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تجاه</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قضيّة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فلسطين</w:t>
            </w:r>
            <w:r w:rsidRPr="003F4156">
              <w:rPr>
                <w:rFonts w:ascii="Traditional Arabic" w:hAnsi="Traditional Arabic" w:cs="Traditional Arabic"/>
                <w:color w:val="17365D"/>
                <w:sz w:val="28"/>
                <w:szCs w:val="28"/>
              </w:rPr>
              <w:t xml:space="preserve">. </w:t>
            </w:r>
          </w:p>
          <w:p w:rsidR="00DC0CC3" w:rsidRPr="003F4156" w:rsidRDefault="00DC0CC3" w:rsidP="003F4156">
            <w:pPr>
              <w:spacing w:before="100" w:beforeAutospacing="1" w:after="100" w:afterAutospacing="1"/>
              <w:jc w:val="both"/>
              <w:rPr>
                <w:rFonts w:ascii="Traditional Arabic" w:hAnsi="Traditional Arabic" w:cs="Traditional Arabic"/>
                <w:color w:val="17365D"/>
                <w:sz w:val="28"/>
                <w:szCs w:val="28"/>
              </w:rPr>
            </w:pPr>
            <w:r w:rsidRPr="003F4156">
              <w:rPr>
                <w:rFonts w:ascii="Traditional Arabic" w:hAnsi="Traditional Arabic" w:cs="Traditional Arabic"/>
                <w:color w:val="17365D"/>
                <w:sz w:val="28"/>
                <w:szCs w:val="28"/>
                <w:rtl/>
              </w:rPr>
              <w:t>كلّ</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يرفض</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شعار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تحرير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القدس</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الشريف</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وإنقاذ</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الشعب</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الفلسطينيّ</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وأرض</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فلسطين،</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أو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يجعلها</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مسألة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ثانويّة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ويدير</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ظهره</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لجبهة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المقاومة،</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فهو</w:t>
            </w:r>
            <w:r w:rsidRPr="003F4156">
              <w:rPr>
                <w:rFonts w:ascii="Traditional Arabic" w:hAnsi="Traditional Arabic" w:cs="Traditional Arabic"/>
                <w:color w:val="17365D"/>
                <w:sz w:val="28"/>
                <w:szCs w:val="28"/>
              </w:rPr>
              <w:t xml:space="preserve"> </w:t>
            </w:r>
            <w:r w:rsidRPr="003F4156">
              <w:rPr>
                <w:rFonts w:ascii="Traditional Arabic" w:hAnsi="Traditional Arabic" w:cs="Traditional Arabic"/>
                <w:color w:val="17365D"/>
                <w:sz w:val="28"/>
                <w:szCs w:val="28"/>
                <w:rtl/>
              </w:rPr>
              <w:t>متّهَم</w:t>
            </w:r>
            <w:r w:rsidRPr="003F4156">
              <w:rPr>
                <w:rFonts w:ascii="Traditional Arabic" w:hAnsi="Traditional Arabic" w:cs="Traditional Arabic"/>
                <w:color w:val="17365D"/>
                <w:sz w:val="28"/>
                <w:szCs w:val="28"/>
              </w:rPr>
              <w:t>.</w:t>
            </w:r>
          </w:p>
        </w:tc>
        <w:tc>
          <w:tcPr>
            <w:tcW w:w="0" w:type="auto"/>
            <w:shd w:val="clear" w:color="auto" w:fill="CCECFF"/>
          </w:tcPr>
          <w:p w:rsidR="00DC0CC3" w:rsidRPr="003F4156" w:rsidRDefault="00DC0CC3" w:rsidP="003F4156">
            <w:pPr>
              <w:spacing w:before="100" w:beforeAutospacing="1" w:after="100" w:afterAutospacing="1"/>
              <w:ind w:firstLine="720"/>
              <w:jc w:val="center"/>
              <w:rPr>
                <w:rFonts w:ascii="Traditional Arabic" w:hAnsi="Traditional Arabic" w:cs="Traditional Arabic"/>
                <w:b/>
                <w:bCs/>
                <w:color w:val="17365D"/>
                <w:sz w:val="32"/>
                <w:szCs w:val="32"/>
              </w:rPr>
            </w:pPr>
            <w:r w:rsidRPr="003F4156">
              <w:rPr>
                <w:rFonts w:ascii="Traditional Arabic" w:hAnsi="Traditional Arabic" w:cs="Traditional Arabic"/>
                <w:b/>
                <w:bCs/>
                <w:color w:val="17365D"/>
                <w:sz w:val="32"/>
                <w:szCs w:val="32"/>
                <w:rtl/>
              </w:rPr>
              <w:t>القضيّة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الفلسطينيّة،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معيار</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رئيسيّ</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لصحّة</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مسار</w:t>
            </w:r>
            <w:r w:rsidRPr="003F4156">
              <w:rPr>
                <w:rFonts w:ascii="Traditional Arabic" w:hAnsi="Traditional Arabic" w:cs="Traditional Arabic"/>
                <w:b/>
                <w:bCs/>
                <w:color w:val="17365D"/>
                <w:sz w:val="32"/>
                <w:szCs w:val="32"/>
              </w:rPr>
              <w:t xml:space="preserve"> </w:t>
            </w:r>
            <w:r w:rsidRPr="003F4156">
              <w:rPr>
                <w:rFonts w:ascii="Traditional Arabic" w:hAnsi="Traditional Arabic" w:cs="Traditional Arabic"/>
                <w:b/>
                <w:bCs/>
                <w:color w:val="17365D"/>
                <w:sz w:val="32"/>
                <w:szCs w:val="32"/>
                <w:rtl/>
              </w:rPr>
              <w:t>الصحوات</w:t>
            </w:r>
          </w:p>
        </w:tc>
      </w:tr>
    </w:tbl>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104" o:spid="_x0000_s1109" alt="Description: %d8%b9%d9%84%d9%85%d8%a7%d8%a1%20%d8%a7%d9%84%d8%b5%d8%ad%d9%88%d8%a9%e2%80%ae.%e2%80%ac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Cbl+Sw5wIAAB8GAAAOAAAAAAAAAAAA&#10;AAAAAC4CAABkcnMvZTJvRG9jLnhtbFBLAQItABQABgAIAAAAIQCY9mwN2QAAAAMBAAAPAAAAAAAA&#10;AAAAAAAAAEEFAABkcnMvZG93bnJldi54bWxQSwUGAAAAAAQABADzAAAARwYAAAAA&#10;" filled="f" stroked="f">
            <o:lock v:ext="edit" aspectratio="t"/>
            <w10:anchorlock/>
          </v:rect>
        </w:pict>
      </w:r>
    </w:p>
    <w:p w:rsidR="00DC0CC3" w:rsidRDefault="00DC0CC3" w:rsidP="004871AA">
      <w:pPr>
        <w:bidi w:val="0"/>
        <w:spacing w:after="200" w:line="276" w:lineRule="auto"/>
        <w:rPr>
          <w:rFonts w:ascii="Traditional Arabic" w:hAnsi="Traditional Arabic" w:cs="Traditional Arabic"/>
          <w:color w:val="17365D"/>
          <w:sz w:val="32"/>
          <w:szCs w:val="32"/>
          <w:rtl/>
        </w:rPr>
      </w:pPr>
      <w:r>
        <w:rPr>
          <w:noProof/>
        </w:rPr>
        <w:pict>
          <v:shape id="Diagram 98" o:spid="_x0000_s1111" type="#_x0000_t75" style="position:absolute;margin-left:-64.45pt;margin-top:2.15pt;width:563.5pt;height:566.4pt;z-index:-251700224;visibility:visible;mso-wrap-distance-left:13.8pt;mso-wrap-distance-right:28.38pt" wrapcoords="10671 0 10383 29 9635 343 9635 458 9261 915 6155 1345 5925 1402 5235 1745 5091 2003 4861 2289 4688 2746 4631 3204 4717 3662 2934 4120 2646 4148 1898 4492 1783 4721 1553 5035 1352 5493 1294 5951 1381 6408 1582 6866 1927 7324 1956 7639 3221 7782 5666 7782 5781 8239 1927 8440 892 8526 892 8697 719 8812 345 9126 86 9613 -29 10070 -29 10528 115 10986 345 11444 920 11901 949 12073 4889 12359 6960 12359 6097 12474 5925 12559 5925 12817 3480 13046 2445 13160 2445 13275 2157 13446 1841 13704 1754 13875 1553 14190 1409 14648 1409 15106 1524 15563 1754 16021 2272 16479 2301 16651 4573 16937 5551 16994 4947 17337 4832 17537 4602 17852 4487 18138 4429 18310 4372 18768 4458 19225 4659 19683 5062 20141 5091 20427 6701 20599 9750 20599 10095 21114 10728 21514 11044 21571 11821 21571 11879 21571 12137 21514 12799 21114 13115 20599 13978 20599 16912 20255 16969 20141 17516 19683 17775 19225 17919 18768 17919 18310 17803 17852 17573 17394 19357 16937 19500 16937 20191 16565 20219 16479 20536 16021 20708 15563 20737 15106 20680 14648 20450 14190 20047 13732 20076 13475 18896 13332 16337 13275 16222 12817 18954 12817 20881 12617 20881 12359 21341 11901 21514 11444 21600 10986 21571 10528 21427 10070 21082 9584 20536 9212 20363 9126 19328 8983 16279 8697 16624 8697 19615 8297 20334 7782 20622 7324 20766 6866 20795 6408 20708 5951 20478 5493 20018 5035 20076 4806 19155 4721 16078 4577 16107 4577 16653 4120 16912 3662 17027 3204 17027 2746 16912 2289 16682 1831 16279 1488 16107 1373 16164 1230 15359 1144 12540 915 12195 486 12195 372 11418 29 11131 0 10671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">
            <v:imagedata r:id="rId8" o:title=""/>
            <o:lock v:ext="edit" aspectratio="f"/>
            <w10:wrap type="through"/>
          </v:shape>
        </w:pict>
      </w:r>
      <w:r>
        <w:rPr>
          <w:rFonts w:ascii="Traditional Arabic" w:hAnsi="Traditional Arabic" w:cs="Traditional Arabic"/>
          <w:color w:val="17365D"/>
          <w:sz w:val="32"/>
          <w:szCs w:val="32"/>
          <w:rtl/>
        </w:rPr>
        <w:br w:type="page"/>
      </w:r>
    </w:p>
    <w:tbl>
      <w:tblPr>
        <w:tblpPr w:leftFromText="180" w:rightFromText="180" w:vertAnchor="text" w:tblpY="288"/>
        <w:tblW w:w="0" w:type="auto"/>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5" w:type="dxa"/>
          <w:left w:w="15" w:type="dxa"/>
          <w:bottom w:w="15" w:type="dxa"/>
          <w:right w:w="15" w:type="dxa"/>
        </w:tblCellMar>
        <w:tblLook w:val="0000"/>
      </w:tblPr>
      <w:tblGrid>
        <w:gridCol w:w="8100"/>
      </w:tblGrid>
      <w:tr w:rsidR="00DC0CC3" w:rsidRPr="00595AF4" w:rsidTr="00AB15B0">
        <w:trPr>
          <w:tblCellSpacing w:w="15" w:type="dxa"/>
        </w:trPr>
        <w:tc>
          <w:tcPr>
            <w:tcW w:w="8040" w:type="dxa"/>
            <w:shd w:val="clear" w:color="auto" w:fill="365F91"/>
            <w:vAlign w:val="center"/>
          </w:tcPr>
          <w:p w:rsidR="00DC0CC3" w:rsidRPr="0017382F" w:rsidRDefault="00DC0CC3" w:rsidP="0017382F">
            <w:pPr>
              <w:spacing w:before="100" w:beforeAutospacing="1" w:after="100" w:afterAutospacing="1"/>
              <w:ind w:firstLine="720"/>
              <w:jc w:val="center"/>
              <w:rPr>
                <w:rFonts w:ascii="Traditional Arabic" w:hAnsi="Traditional Arabic" w:cs="Traditional Arabic"/>
                <w:b/>
                <w:bCs/>
                <w:color w:val="17365D"/>
                <w:sz w:val="32"/>
                <w:szCs w:val="32"/>
              </w:rPr>
            </w:pPr>
            <w:r w:rsidRPr="0017382F">
              <w:rPr>
                <w:rFonts w:ascii="Traditional Arabic" w:hAnsi="Traditional Arabic" w:cs="Traditional Arabic"/>
                <w:b/>
                <w:bCs/>
                <w:color w:val="FFFFFF"/>
                <w:sz w:val="32"/>
                <w:szCs w:val="32"/>
                <w:rtl/>
              </w:rPr>
              <w:t>مظاهر الحضارة</w:t>
            </w:r>
            <w:r w:rsidRPr="0017382F">
              <w:rPr>
                <w:rFonts w:ascii="Traditional Arabic" w:hAnsi="Traditional Arabic" w:cs="Traditional Arabic"/>
                <w:b/>
                <w:bCs/>
                <w:color w:val="FFFFFF"/>
                <w:sz w:val="32"/>
                <w:szCs w:val="32"/>
              </w:rPr>
              <w:t xml:space="preserve"> </w:t>
            </w:r>
            <w:r w:rsidRPr="0017382F">
              <w:rPr>
                <w:rFonts w:ascii="Traditional Arabic" w:hAnsi="Traditional Arabic" w:cs="Traditional Arabic"/>
                <w:b/>
                <w:bCs/>
                <w:color w:val="FFFFFF"/>
                <w:sz w:val="32"/>
                <w:szCs w:val="32"/>
                <w:rtl/>
              </w:rPr>
              <w:t>الإسلاميّة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الحكومة الشعبيّة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2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القوانين المستقاة من القرآن</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3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الإجتهاد وتلبية حاجات الناس العصرية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4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البعد عن التحجّر والبدع والتلقّي (الإلتقاطية).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5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تأمين الرفاهية والثروات العامة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6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استقرار العدالة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7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التخلّص من الإقتصاد المبنيّ على الإحتكار والربا</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والجمع (تكديس الثروة).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8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نشر</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الأخلاق الإنسانيّة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9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الدفاع عن مظلومي العالم</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10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السعي والعمل والإبتكار</w:t>
            </w:r>
          </w:p>
        </w:tc>
      </w:tr>
    </w:tbl>
    <w:tbl>
      <w:tblPr>
        <w:tblpPr w:leftFromText="180" w:rightFromText="180" w:vertAnchor="text" w:horzAnchor="margin" w:tblpY="6601"/>
        <w:tblW w:w="0" w:type="auto"/>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5" w:type="dxa"/>
          <w:left w:w="15" w:type="dxa"/>
          <w:bottom w:w="15" w:type="dxa"/>
          <w:right w:w="15" w:type="dxa"/>
        </w:tblCellMar>
        <w:tblLook w:val="0000"/>
      </w:tblPr>
      <w:tblGrid>
        <w:gridCol w:w="8100"/>
      </w:tblGrid>
      <w:tr w:rsidR="00DC0CC3" w:rsidRPr="00595AF4" w:rsidTr="00AB15B0">
        <w:trPr>
          <w:tblCellSpacing w:w="15" w:type="dxa"/>
        </w:trPr>
        <w:tc>
          <w:tcPr>
            <w:tcW w:w="8040" w:type="dxa"/>
            <w:shd w:val="clear" w:color="auto" w:fill="365F91"/>
            <w:vAlign w:val="center"/>
          </w:tcPr>
          <w:p w:rsidR="00DC0CC3" w:rsidRPr="0017382F" w:rsidRDefault="00DC0CC3" w:rsidP="0017382F">
            <w:pPr>
              <w:spacing w:before="100" w:beforeAutospacing="1" w:after="100" w:afterAutospacing="1"/>
              <w:jc w:val="center"/>
              <w:rPr>
                <w:rFonts w:ascii="Traditional Arabic" w:hAnsi="Traditional Arabic" w:cs="Traditional Arabic"/>
                <w:b/>
                <w:bCs/>
                <w:color w:val="FFFFFF"/>
                <w:sz w:val="36"/>
                <w:szCs w:val="36"/>
              </w:rPr>
            </w:pPr>
            <w:r w:rsidRPr="0017382F">
              <w:rPr>
                <w:rFonts w:ascii="Traditional Arabic" w:hAnsi="Traditional Arabic" w:cs="Traditional Arabic"/>
                <w:b/>
                <w:bCs/>
                <w:color w:val="FFFFFF"/>
                <w:sz w:val="32"/>
                <w:szCs w:val="32"/>
                <w:rtl/>
              </w:rPr>
              <w:t>بعض العلماء والمصلحين</w:t>
            </w:r>
            <w:r w:rsidRPr="0017382F">
              <w:rPr>
                <w:rFonts w:ascii="Traditional Arabic" w:hAnsi="Traditional Arabic" w:cs="Traditional Arabic"/>
                <w:b/>
                <w:bCs/>
                <w:color w:val="FFFFFF"/>
                <w:sz w:val="32"/>
                <w:szCs w:val="32"/>
              </w:rPr>
              <w:t xml:space="preserve"> </w:t>
            </w:r>
            <w:r w:rsidRPr="0017382F">
              <w:rPr>
                <w:rFonts w:ascii="Traditional Arabic" w:hAnsi="Traditional Arabic" w:cs="Traditional Arabic"/>
                <w:b/>
                <w:bCs/>
                <w:color w:val="FFFFFF"/>
                <w:sz w:val="32"/>
                <w:szCs w:val="32"/>
                <w:rtl/>
              </w:rPr>
              <w:t>الدينيّين الذين كان لهم دور في الصحوات الإسلاميّة</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السیّد جمال الدین</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2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محمد</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عبده</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3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المیرزا الشیرازيّ</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4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محمود الحسن</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5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محمّد علي</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6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الشیخ فضل الله</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7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الحاج آقا نورالله</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8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أبو</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الأعلي المودوديّ</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9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الإمام الخمینيّ (قده)</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10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حسنالبنّاء</w:t>
            </w:r>
          </w:p>
        </w:tc>
      </w:tr>
      <w:tr w:rsidR="00DC0CC3" w:rsidRPr="00595AF4" w:rsidTr="00AB15B0">
        <w:trPr>
          <w:tblCellSpacing w:w="15" w:type="dxa"/>
        </w:trPr>
        <w:tc>
          <w:tcPr>
            <w:tcW w:w="8040"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11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إقبال اللّاهوريّ</w:t>
            </w:r>
          </w:p>
        </w:tc>
      </w:tr>
    </w:tbl>
    <w:tbl>
      <w:tblPr>
        <w:tblpPr w:leftFromText="180" w:rightFromText="180" w:vertAnchor="text" w:horzAnchor="margin" w:tblpY="13281"/>
        <w:tblW w:w="0" w:type="auto"/>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5" w:type="dxa"/>
          <w:left w:w="15" w:type="dxa"/>
          <w:bottom w:w="15" w:type="dxa"/>
          <w:right w:w="15" w:type="dxa"/>
        </w:tblCellMar>
        <w:tblLook w:val="0000"/>
      </w:tblPr>
      <w:tblGrid>
        <w:gridCol w:w="8055"/>
      </w:tblGrid>
      <w:tr w:rsidR="00DC0CC3" w:rsidRPr="0017382F" w:rsidTr="00AB15B0">
        <w:trPr>
          <w:tblCellSpacing w:w="15" w:type="dxa"/>
        </w:trPr>
        <w:tc>
          <w:tcPr>
            <w:tcW w:w="7995" w:type="dxa"/>
            <w:shd w:val="clear" w:color="auto" w:fill="365F91"/>
            <w:vAlign w:val="center"/>
          </w:tcPr>
          <w:p w:rsidR="00DC0CC3" w:rsidRPr="0017382F" w:rsidRDefault="00DC0CC3" w:rsidP="0017382F">
            <w:pPr>
              <w:spacing w:before="100" w:beforeAutospacing="1" w:after="100" w:afterAutospacing="1"/>
              <w:ind w:firstLine="720"/>
              <w:jc w:val="center"/>
              <w:rPr>
                <w:rFonts w:ascii="Traditional Arabic" w:hAnsi="Traditional Arabic" w:cs="Traditional Arabic"/>
                <w:b/>
                <w:bCs/>
                <w:color w:val="FFFFFF"/>
                <w:sz w:val="32"/>
                <w:szCs w:val="32"/>
              </w:rPr>
            </w:pPr>
            <w:r w:rsidRPr="0017382F">
              <w:rPr>
                <w:rFonts w:ascii="Traditional Arabic" w:hAnsi="Traditional Arabic" w:cs="Traditional Arabic"/>
                <w:b/>
                <w:bCs/>
                <w:color w:val="FFFFFF"/>
                <w:sz w:val="32"/>
                <w:szCs w:val="32"/>
                <w:rtl/>
              </w:rPr>
              <w:t>العوامل الرئيسة في</w:t>
            </w:r>
            <w:r w:rsidRPr="0017382F">
              <w:rPr>
                <w:rFonts w:ascii="Traditional Arabic" w:hAnsi="Traditional Arabic" w:cs="Traditional Arabic"/>
                <w:b/>
                <w:bCs/>
                <w:color w:val="FFFFFF"/>
                <w:sz w:val="32"/>
                <w:szCs w:val="32"/>
              </w:rPr>
              <w:t xml:space="preserve"> </w:t>
            </w:r>
            <w:r w:rsidRPr="0017382F">
              <w:rPr>
                <w:rFonts w:ascii="Traditional Arabic" w:hAnsi="Traditional Arabic" w:cs="Traditional Arabic"/>
                <w:b/>
                <w:bCs/>
                <w:color w:val="FFFFFF"/>
                <w:sz w:val="32"/>
                <w:szCs w:val="32"/>
                <w:rtl/>
              </w:rPr>
              <w:t>استمرار انتصارات الثورة الإسلاميّة</w:t>
            </w:r>
          </w:p>
        </w:tc>
      </w:tr>
      <w:tr w:rsidR="00DC0CC3" w:rsidRPr="00595AF4" w:rsidTr="00AB15B0">
        <w:trPr>
          <w:tblCellSpacing w:w="15" w:type="dxa"/>
        </w:trPr>
        <w:tc>
          <w:tcPr>
            <w:tcW w:w="7995"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1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التمسّك بالأصول الإسلاميّة</w:t>
            </w:r>
          </w:p>
        </w:tc>
      </w:tr>
      <w:tr w:rsidR="00DC0CC3" w:rsidRPr="00595AF4" w:rsidTr="00AB15B0">
        <w:trPr>
          <w:tblCellSpacing w:w="15" w:type="dxa"/>
        </w:trPr>
        <w:tc>
          <w:tcPr>
            <w:tcW w:w="7995" w:type="dxa"/>
            <w:shd w:val="clear" w:color="auto" w:fill="CCCC00"/>
            <w:vAlign w:val="center"/>
          </w:tcPr>
          <w:p w:rsidR="00DC0CC3" w:rsidRPr="0017382F" w:rsidRDefault="00DC0CC3" w:rsidP="0017382F">
            <w:pPr>
              <w:spacing w:before="100" w:beforeAutospacing="1" w:after="100" w:afterAutospacing="1"/>
              <w:ind w:firstLine="720"/>
              <w:jc w:val="both"/>
              <w:rPr>
                <w:rFonts w:ascii="Traditional Arabic" w:hAnsi="Traditional Arabic" w:cs="Traditional Arabic"/>
                <w:b/>
                <w:bCs/>
                <w:color w:val="FFFFFF"/>
                <w:sz w:val="28"/>
                <w:szCs w:val="28"/>
              </w:rPr>
            </w:pPr>
            <w:r w:rsidRPr="0017382F">
              <w:rPr>
                <w:rFonts w:ascii="Traditional Arabic" w:hAnsi="Traditional Arabic" w:cs="Traditional Arabic"/>
                <w:b/>
                <w:bCs/>
                <w:color w:val="FFFFFF"/>
                <w:sz w:val="28"/>
                <w:szCs w:val="28"/>
              </w:rPr>
              <w:t xml:space="preserve">2 </w:t>
            </w:r>
            <w:r w:rsidRPr="0017382F">
              <w:rPr>
                <w:rFonts w:ascii="Traditional Arabic" w:hAnsi="Traditional Arabic" w:cs="Traditional Arabic"/>
                <w:b/>
                <w:bCs/>
                <w:color w:val="FFFFFF"/>
                <w:sz w:val="28"/>
                <w:szCs w:val="28"/>
                <w:rtl/>
              </w:rPr>
              <w:t>ـ</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حضور</w:t>
            </w:r>
            <w:r w:rsidRPr="0017382F">
              <w:rPr>
                <w:rFonts w:ascii="Traditional Arabic" w:hAnsi="Traditional Arabic" w:cs="Traditional Arabic"/>
                <w:b/>
                <w:bCs/>
                <w:color w:val="FFFFFF"/>
                <w:sz w:val="28"/>
                <w:szCs w:val="28"/>
              </w:rPr>
              <w:t xml:space="preserve"> </w:t>
            </w:r>
            <w:r w:rsidRPr="0017382F">
              <w:rPr>
                <w:rFonts w:ascii="Traditional Arabic" w:hAnsi="Traditional Arabic" w:cs="Traditional Arabic"/>
                <w:b/>
                <w:bCs/>
                <w:color w:val="FFFFFF"/>
                <w:sz w:val="28"/>
                <w:szCs w:val="28"/>
                <w:rtl/>
              </w:rPr>
              <w:t>الناس الدائم في الساحة</w:t>
            </w:r>
          </w:p>
        </w:tc>
      </w:tr>
    </w:tbl>
    <w:p w:rsidR="00DC0CC3" w:rsidRPr="00AB15B0" w:rsidRDefault="00DC0CC3" w:rsidP="00AB15B0">
      <w:pPr>
        <w:bidi w:val="0"/>
        <w:rPr>
          <w:rtl/>
          <w:lang w:bidi="ar-LB"/>
        </w:rPr>
      </w:pPr>
      <w: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vanish/>
          <w:color w:val="17365D"/>
          <w:sz w:val="32"/>
          <w:szCs w:val="32"/>
        </w:rPr>
      </w:pPr>
    </w:p>
    <w:p w:rsidR="00DC0CC3" w:rsidRDefault="00DC0CC3">
      <w:pPr>
        <w:bidi w:val="0"/>
      </w:pPr>
    </w:p>
    <w:tbl>
      <w:tblPr>
        <w:tblW w:w="0" w:type="auto"/>
        <w:tblCellSpacing w:w="15" w:type="dxa"/>
        <w:tblInd w:w="-405"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5" w:type="dxa"/>
          <w:left w:w="15" w:type="dxa"/>
          <w:bottom w:w="15" w:type="dxa"/>
          <w:right w:w="15" w:type="dxa"/>
        </w:tblCellMar>
        <w:tblLook w:val="0000"/>
      </w:tblPr>
      <w:tblGrid>
        <w:gridCol w:w="4770"/>
        <w:gridCol w:w="4795"/>
      </w:tblGrid>
      <w:tr w:rsidR="00DC0CC3" w:rsidRPr="00595AF4" w:rsidTr="00CE6921">
        <w:trPr>
          <w:tblCellSpacing w:w="15" w:type="dxa"/>
        </w:trPr>
        <w:tc>
          <w:tcPr>
            <w:tcW w:w="0" w:type="auto"/>
            <w:gridSpan w:val="2"/>
            <w:shd w:val="clear" w:color="auto" w:fill="C00000"/>
            <w:vAlign w:val="center"/>
          </w:tcPr>
          <w:p w:rsidR="00DC0CC3" w:rsidRPr="00CE6921" w:rsidRDefault="00DC0CC3" w:rsidP="00CE6921">
            <w:pPr>
              <w:spacing w:before="100" w:beforeAutospacing="1" w:after="100" w:afterAutospacing="1"/>
              <w:ind w:firstLine="720"/>
              <w:jc w:val="center"/>
              <w:rPr>
                <w:rFonts w:ascii="Traditional Arabic" w:hAnsi="Traditional Arabic" w:cs="Traditional Arabic"/>
                <w:b/>
                <w:bCs/>
                <w:color w:val="17365D"/>
                <w:sz w:val="32"/>
                <w:szCs w:val="32"/>
              </w:rPr>
            </w:pPr>
            <w:r w:rsidRPr="00CE6921">
              <w:rPr>
                <w:rFonts w:ascii="Traditional Arabic" w:hAnsi="Traditional Arabic" w:cs="Traditional Arabic"/>
                <w:b/>
                <w:bCs/>
                <w:color w:val="FFFFFF"/>
                <w:sz w:val="40"/>
                <w:szCs w:val="40"/>
                <w:rtl/>
              </w:rPr>
              <w:t>هذا كلام القرآن</w:t>
            </w:r>
          </w:p>
        </w:tc>
      </w:tr>
      <w:tr w:rsidR="00DC0CC3" w:rsidRPr="00595AF4" w:rsidTr="00CE6921">
        <w:trPr>
          <w:tblCellSpacing w:w="15" w:type="dxa"/>
        </w:trPr>
        <w:tc>
          <w:tcPr>
            <w:tcW w:w="4725" w:type="dxa"/>
          </w:tcPr>
          <w:p w:rsidR="00DC0CC3" w:rsidRPr="00595AF4" w:rsidRDefault="00DC0CC3" w:rsidP="00CE6921">
            <w:pPr>
              <w:spacing w:before="100" w:beforeAutospacing="1" w:after="100" w:afterAutospacing="1"/>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تحقّق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الوعود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يعطي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بتحقّق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كبرى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يحكي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القرآن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أعطاهما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موسى،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نموذجان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التدبير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w:t>
            </w:r>
            <w:r w:rsidRPr="00595AF4">
              <w:rPr>
                <w:rFonts w:ascii="Traditional Arabic" w:hAnsi="Traditional Arabic" w:cs="Traditional Arabic"/>
                <w:color w:val="17365D"/>
                <w:sz w:val="32"/>
                <w:szCs w:val="32"/>
              </w:rPr>
              <w:t>.</w:t>
            </w:r>
          </w:p>
        </w:tc>
        <w:tc>
          <w:tcPr>
            <w:tcW w:w="4750" w:type="dxa"/>
          </w:tcPr>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﴿وَأَوْحَيْنَا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إِلىَ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مُوسىَ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أَرْضِعِيهِ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فَإِذَا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خِفْتِ</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عَلَيْهِ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فَأَلْقِيهِ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الْيَمّ‏ِ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تخَافىِ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تحَزَنىِ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إِنَّا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رَادُّوهُ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إِلَيْكِ</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وَجَاعِلُوهُ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الْمُرْسَلِينَ﴾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color w:val="C00000"/>
                <w:sz w:val="32"/>
                <w:szCs w:val="32"/>
                <w:rtl/>
              </w:rPr>
              <w:t>القصص</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-7</w:t>
            </w:r>
          </w:p>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﴿فَرَدَدْنَاهُ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إِلىَ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أُمِّهِ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كىَ‏ْ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تَقَرَّ</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عَيْنُهَا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تَحْزَنَ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وَلِتَعْلَمَ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وَعْدَ</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حَقٌّ</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وَلكِنَّ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أَكْثرَهُمْ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يَعْلَمُونَ﴾</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القصص-13</w:t>
            </w:r>
          </w:p>
        </w:tc>
      </w:tr>
      <w:tr w:rsidR="00DC0CC3" w:rsidRPr="00595AF4" w:rsidTr="00CE6921">
        <w:trPr>
          <w:tblCellSpacing w:w="15" w:type="dxa"/>
        </w:trPr>
        <w:tc>
          <w:tcPr>
            <w:tcW w:w="4725" w:type="dxa"/>
          </w:tcPr>
          <w:p w:rsidR="00DC0CC3" w:rsidRPr="00595AF4" w:rsidRDefault="00DC0CC3" w:rsidP="00CE6921">
            <w:pPr>
              <w:spacing w:before="100" w:beforeAutospacing="1" w:after="100" w:afterAutospacing="1"/>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التذكير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بقدرة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القضاء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مهاجمي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العتيق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يدعو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عباده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بوساطة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النبيّ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الأعظم،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للامتثال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أوامره</w:t>
            </w:r>
            <w:r w:rsidRPr="00595AF4">
              <w:rPr>
                <w:rFonts w:ascii="Traditional Arabic" w:hAnsi="Traditional Arabic" w:cs="Traditional Arabic"/>
                <w:color w:val="17365D"/>
                <w:sz w:val="32"/>
                <w:szCs w:val="32"/>
              </w:rPr>
              <w:t xml:space="preserve">: </w:t>
            </w:r>
            <w:r w:rsidRPr="00CE6921">
              <w:rPr>
                <w:rFonts w:ascii="Traditional Arabic" w:hAnsi="Traditional Arabic" w:cs="Traditional Arabic"/>
                <w:b/>
                <w:bCs/>
                <w:color w:val="548DD4"/>
                <w:sz w:val="32"/>
                <w:szCs w:val="32"/>
                <w:rtl/>
              </w:rPr>
              <w:t>﴿فَلْيَعْبُدُوا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رَبَّ</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هذَا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الْبَيْتِ</w:t>
            </w:r>
            <w:r w:rsidRPr="00CE6921">
              <w:rPr>
                <w:rFonts w:ascii="Traditional Arabic" w:hAnsi="Traditional Arabic" w:cs="Traditional Arabic"/>
                <w:b/>
                <w:bCs/>
                <w:color w:val="548DD4"/>
                <w:sz w:val="32"/>
                <w:szCs w:val="32"/>
              </w:rPr>
              <w:t>.</w:t>
            </w:r>
            <w:r w:rsidRPr="00CE6921">
              <w:rPr>
                <w:rFonts w:ascii="Traditional Arabic" w:hAnsi="Traditional Arabic" w:cs="Traditional Arabic"/>
                <w:b/>
                <w:bCs/>
                <w:color w:val="548DD4"/>
                <w:sz w:val="32"/>
                <w:szCs w:val="32"/>
                <w:rtl/>
              </w:rPr>
              <w:t>﴾</w:t>
            </w:r>
          </w:p>
        </w:tc>
        <w:tc>
          <w:tcPr>
            <w:tcW w:w="4750" w:type="dxa"/>
          </w:tcPr>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﴿أَلَمْ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يَجْعَلْ</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كَيْدَهُمْ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في‏</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تَضْليلٍ﴾</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الفيل-2</w:t>
            </w:r>
          </w:p>
        </w:tc>
      </w:tr>
      <w:tr w:rsidR="00DC0CC3" w:rsidRPr="00595AF4" w:rsidTr="00CE6921">
        <w:trPr>
          <w:tblCellSpacing w:w="15" w:type="dxa"/>
        </w:trPr>
        <w:tc>
          <w:tcPr>
            <w:tcW w:w="4725" w:type="dxa"/>
          </w:tcPr>
          <w:p w:rsidR="00DC0CC3" w:rsidRPr="00595AF4" w:rsidRDefault="00DC0CC3" w:rsidP="00CE6921">
            <w:pPr>
              <w:spacing w:before="100" w:beforeAutospacing="1" w:after="100" w:afterAutospacing="1"/>
              <w:jc w:val="both"/>
              <w:rPr>
                <w:rFonts w:ascii="Traditional Arabic" w:hAnsi="Traditional Arabic" w:cs="Traditional Arabic"/>
                <w:color w:val="17365D"/>
                <w:sz w:val="32"/>
                <w:szCs w:val="32"/>
              </w:rPr>
            </w:pP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المتعال</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معنويات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حبيبه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النبيّ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وتأكيداً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w:t>
            </w:r>
            <w:r w:rsidRPr="00CE6921">
              <w:rPr>
                <w:rFonts w:ascii="Traditional Arabic" w:hAnsi="Traditional Arabic" w:cs="Traditional Arabic"/>
                <w:b/>
                <w:bCs/>
                <w:color w:val="548DD4"/>
                <w:sz w:val="32"/>
                <w:szCs w:val="32"/>
              </w:rPr>
              <w:t>:</w:t>
            </w:r>
            <w:r w:rsidRPr="00CE6921">
              <w:rPr>
                <w:rFonts w:ascii="Traditional Arabic" w:hAnsi="Traditional Arabic" w:cs="Traditional Arabic"/>
                <w:b/>
                <w:bCs/>
                <w:color w:val="548DD4"/>
                <w:sz w:val="32"/>
                <w:szCs w:val="32"/>
                <w:rtl/>
              </w:rPr>
              <w:t>﴿ما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وَدَّعَكَ</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رَبُّكَ</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وَما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قَلى</w:t>
            </w:r>
            <w:r>
              <w:rPr>
                <w:rFonts w:ascii="Traditional Arabic" w:hAnsi="Traditional Arabic" w:cs="Traditional Arabic"/>
                <w:b/>
                <w:bCs/>
                <w:color w:val="548DD4"/>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وتذكيرا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بالمعجز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يقول</w:t>
            </w:r>
            <w:r w:rsidRPr="00595AF4">
              <w:rPr>
                <w:rFonts w:ascii="Traditional Arabic" w:hAnsi="Traditional Arabic" w:cs="Traditional Arabic"/>
                <w:color w:val="17365D"/>
                <w:sz w:val="32"/>
                <w:szCs w:val="32"/>
              </w:rPr>
              <w:t xml:space="preserve">: </w:t>
            </w:r>
            <w:r w:rsidRPr="00CE6921">
              <w:rPr>
                <w:rFonts w:ascii="Traditional Arabic" w:hAnsi="Traditional Arabic" w:cs="Traditional Arabic"/>
                <w:b/>
                <w:bCs/>
                <w:color w:val="548DD4"/>
                <w:sz w:val="32"/>
                <w:szCs w:val="32"/>
                <w:rtl/>
              </w:rPr>
              <w:t>﴿أَلَمْ</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يَجِدْكَ</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يَتيماً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فَآوى‏</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وَوَجَدَكَ</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ضَالاًّ﴾</w:t>
            </w:r>
            <w:r w:rsidRPr="00CE6921">
              <w:rPr>
                <w:rFonts w:ascii="Traditional Arabic" w:hAnsi="Traditional Arabic" w:cs="Traditional Arabic"/>
                <w:b/>
                <w:bCs/>
                <w:color w:val="548DD4"/>
                <w:sz w:val="32"/>
                <w:szCs w:val="32"/>
              </w:rPr>
              <w:t>.</w:t>
            </w:r>
          </w:p>
        </w:tc>
        <w:tc>
          <w:tcPr>
            <w:tcW w:w="4750" w:type="dxa"/>
          </w:tcPr>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﴿مَا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وَدَّعَكَ</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رَبُّكَ</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وَمَا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قَلىَ﴾</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الضحى</w:t>
            </w:r>
            <w:r w:rsidRPr="00CE6921">
              <w:rPr>
                <w:rFonts w:ascii="Traditional Arabic" w:hAnsi="Traditional Arabic" w:cs="Traditional Arabic"/>
                <w:color w:val="C00000"/>
                <w:sz w:val="32"/>
                <w:szCs w:val="32"/>
              </w:rPr>
              <w:t xml:space="preserve"> 3-</w:t>
            </w:r>
          </w:p>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﴿ألَمْ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يجَدْكَ</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يَتِيمًا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فَآوَى﴾</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الضحى</w:t>
            </w:r>
            <w:r w:rsidRPr="00CE6921">
              <w:rPr>
                <w:rFonts w:ascii="Traditional Arabic" w:hAnsi="Traditional Arabic" w:cs="Traditional Arabic"/>
                <w:color w:val="C00000"/>
                <w:sz w:val="32"/>
                <w:szCs w:val="32"/>
              </w:rPr>
              <w:t>6-</w:t>
            </w:r>
          </w:p>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﴿وَوَجَدَكَ</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ضَالاًّ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فَهَدَى﴾</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الضحى</w:t>
            </w:r>
            <w:r w:rsidRPr="00CE6921">
              <w:rPr>
                <w:rFonts w:ascii="Traditional Arabic" w:hAnsi="Traditional Arabic" w:cs="Traditional Arabic"/>
                <w:color w:val="C00000"/>
                <w:sz w:val="32"/>
                <w:szCs w:val="32"/>
              </w:rPr>
              <w:t>7-</w:t>
            </w:r>
          </w:p>
        </w:tc>
      </w:tr>
      <w:tr w:rsidR="00DC0CC3" w:rsidRPr="00595AF4" w:rsidTr="00CE6921">
        <w:trPr>
          <w:tblCellSpacing w:w="15" w:type="dxa"/>
        </w:trPr>
        <w:tc>
          <w:tcPr>
            <w:tcW w:w="4725" w:type="dxa"/>
          </w:tcPr>
          <w:p w:rsidR="00DC0CC3" w:rsidRPr="00595AF4" w:rsidRDefault="00DC0CC3" w:rsidP="00CE6921">
            <w:pPr>
              <w:spacing w:before="100" w:beforeAutospacing="1" w:after="100" w:afterAutospacing="1"/>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الحقيقة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الساطعة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يعترف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توصّلنا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ظلّ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الإيمان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بالوعد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والصير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والمقاومة،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مواجهة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وساوس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الضعف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رافق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مرحلة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الإضطرابات،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نداؤه</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أنا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لَمُدَركون</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وتحذيراته</w:t>
            </w:r>
            <w:r w:rsidRPr="00595AF4">
              <w:rPr>
                <w:rFonts w:ascii="Traditional Arabic" w:hAnsi="Traditional Arabic" w:cs="Traditional Arabic"/>
                <w:color w:val="17365D"/>
                <w:sz w:val="32"/>
                <w:szCs w:val="32"/>
              </w:rPr>
              <w:t xml:space="preserve">: </w:t>
            </w:r>
            <w:r w:rsidRPr="00CE6921">
              <w:rPr>
                <w:rFonts w:ascii="Traditional Arabic" w:hAnsi="Traditional Arabic" w:cs="Traditional Arabic"/>
                <w:b/>
                <w:bCs/>
                <w:color w:val="548DD4"/>
                <w:sz w:val="32"/>
                <w:szCs w:val="32"/>
                <w:rtl/>
              </w:rPr>
              <w:t>﴿كَلاَّ</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إِنَّ</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مَعي‏</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رَبِّي</w:t>
            </w:r>
            <w:r w:rsidRPr="00CE6921">
              <w:rPr>
                <w:rFonts w:ascii="Traditional Arabic" w:hAnsi="Traditional Arabic" w:cs="Traditional Arabic"/>
                <w:b/>
                <w:bCs/>
                <w:color w:val="548DD4"/>
                <w:sz w:val="32"/>
                <w:szCs w:val="32"/>
              </w:rPr>
              <w:t xml:space="preserve"> </w:t>
            </w:r>
            <w:r w:rsidRPr="00CE6921">
              <w:rPr>
                <w:rFonts w:ascii="Traditional Arabic" w:hAnsi="Traditional Arabic" w:cs="Traditional Arabic"/>
                <w:b/>
                <w:bCs/>
                <w:color w:val="548DD4"/>
                <w:sz w:val="32"/>
                <w:szCs w:val="32"/>
                <w:rtl/>
              </w:rPr>
              <w:t>سَيَهْدينِ﴾</w:t>
            </w:r>
            <w:r w:rsidRPr="00CE6921">
              <w:rPr>
                <w:rFonts w:ascii="Traditional Arabic" w:hAnsi="Traditional Arabic" w:cs="Traditional Arabic"/>
                <w:b/>
                <w:bCs/>
                <w:color w:val="548DD4"/>
                <w:sz w:val="32"/>
                <w:szCs w:val="32"/>
              </w:rPr>
              <w:t>.</w:t>
            </w:r>
          </w:p>
        </w:tc>
        <w:tc>
          <w:tcPr>
            <w:tcW w:w="4750" w:type="dxa"/>
          </w:tcPr>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﴿فَلَمَّا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تَرَءَا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الْجَمْعَانِ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قَالَ</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أَصْحَابُ</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مُوسىَ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إِنَّا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لَمُدْرَكُونَ﴾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color w:val="C00000"/>
                <w:sz w:val="32"/>
                <w:szCs w:val="32"/>
                <w:rtl/>
              </w:rPr>
              <w:t>الشعراء</w:t>
            </w:r>
            <w:r w:rsidRPr="00CE6921">
              <w:rPr>
                <w:rFonts w:ascii="Traditional Arabic" w:hAnsi="Traditional Arabic" w:cs="Traditional Arabic"/>
                <w:color w:val="C00000"/>
                <w:sz w:val="32"/>
                <w:szCs w:val="32"/>
              </w:rPr>
              <w:t>61-</w:t>
            </w:r>
          </w:p>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﴿قَالَ</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كلاَّ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مَعِىَ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رَبىّ‏ِ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سَيهَدِينِ﴾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w:t>
            </w:r>
            <w:r w:rsidRPr="00CE6921">
              <w:rPr>
                <w:rFonts w:ascii="Traditional Arabic" w:hAnsi="Traditional Arabic" w:cs="Traditional Arabic"/>
                <w:color w:val="C00000"/>
                <w:sz w:val="32"/>
                <w:szCs w:val="32"/>
                <w:rtl/>
              </w:rPr>
              <w:t>لشعراء</w:t>
            </w:r>
            <w:r w:rsidRPr="00CE6921">
              <w:rPr>
                <w:rFonts w:ascii="Traditional Arabic" w:hAnsi="Traditional Arabic" w:cs="Traditional Arabic"/>
                <w:color w:val="C00000"/>
                <w:sz w:val="32"/>
                <w:szCs w:val="32"/>
              </w:rPr>
              <w:t xml:space="preserve"> 62-</w:t>
            </w:r>
          </w:p>
        </w:tc>
      </w:tr>
      <w:tr w:rsidR="00DC0CC3" w:rsidRPr="00595AF4" w:rsidTr="00CE6921">
        <w:trPr>
          <w:tblCellSpacing w:w="15" w:type="dxa"/>
        </w:trPr>
        <w:tc>
          <w:tcPr>
            <w:tcW w:w="4725" w:type="dxa"/>
          </w:tcPr>
          <w:p w:rsidR="00DC0CC3" w:rsidRPr="00595AF4" w:rsidRDefault="00DC0CC3" w:rsidP="00CE6921">
            <w:pPr>
              <w:spacing w:before="100" w:beforeAutospacing="1" w:after="100" w:afterAutospacing="1"/>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بالصمود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والصبر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والبصيرة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والثقة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بالوعد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w:t>
            </w:r>
            <w:r w:rsidRPr="00595AF4">
              <w:rPr>
                <w:rFonts w:ascii="Traditional Arabic" w:hAnsi="Traditional Arabic" w:cs="Traditional Arabic"/>
                <w:color w:val="17365D"/>
                <w:sz w:val="32"/>
                <w:szCs w:val="32"/>
              </w:rPr>
              <w:t xml:space="preserve">: </w:t>
            </w:r>
            <w:r w:rsidRPr="00AB15B0">
              <w:rPr>
                <w:rFonts w:ascii="Traditional Arabic" w:hAnsi="Traditional Arabic" w:cs="Traditional Arabic"/>
                <w:b/>
                <w:bCs/>
                <w:color w:val="548DD4"/>
                <w:sz w:val="32"/>
                <w:szCs w:val="32"/>
                <w:rtl/>
              </w:rPr>
              <w:t>﴿وَلَيَنْصُرَنَّ</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اللَّهُ</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مَنْ</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يَنْصُرُهُ</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إِنَّ</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اللَّهَ</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لَقَوِيٌّ</w:t>
            </w:r>
            <w:r w:rsidRPr="00AB15B0">
              <w:rPr>
                <w:rFonts w:ascii="Traditional Arabic" w:hAnsi="Traditional Arabic" w:cs="Traditional Arabic"/>
                <w:b/>
                <w:bCs/>
                <w:color w:val="548DD4"/>
                <w:sz w:val="32"/>
                <w:szCs w:val="32"/>
              </w:rPr>
              <w:t xml:space="preserve"> </w:t>
            </w:r>
            <w:r w:rsidRPr="00AB15B0">
              <w:rPr>
                <w:rFonts w:ascii="Traditional Arabic" w:hAnsi="Traditional Arabic" w:cs="Traditional Arabic"/>
                <w:b/>
                <w:bCs/>
                <w:color w:val="548DD4"/>
                <w:sz w:val="32"/>
                <w:szCs w:val="32"/>
                <w:rtl/>
              </w:rPr>
              <w:t>عَزيزٌ﴾</w:t>
            </w:r>
            <w:r w:rsidRPr="00595AF4">
              <w:rPr>
                <w:rFonts w:ascii="Traditional Arabic" w:hAnsi="Traditional Arabic" w:cs="Traditional Arabic"/>
                <w:color w:val="17365D"/>
                <w:sz w:val="32"/>
                <w:szCs w:val="32"/>
                <w:rtl/>
              </w:rPr>
              <w:t>،سيتمكّنون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جانب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الدرب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المفتخر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للوصول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الحضارة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w:t>
            </w:r>
          </w:p>
        </w:tc>
        <w:tc>
          <w:tcPr>
            <w:tcW w:w="4750" w:type="dxa"/>
          </w:tcPr>
          <w:p w:rsidR="00DC0CC3" w:rsidRPr="00CE6921" w:rsidRDefault="00DC0CC3" w:rsidP="00CE6921">
            <w:pPr>
              <w:spacing w:before="100" w:beforeAutospacing="1" w:after="100" w:afterAutospacing="1"/>
              <w:jc w:val="both"/>
              <w:rPr>
                <w:rFonts w:ascii="Traditional Arabic" w:hAnsi="Traditional Arabic" w:cs="Traditional Arabic"/>
                <w:color w:val="C00000"/>
                <w:sz w:val="32"/>
                <w:szCs w:val="32"/>
              </w:rPr>
            </w:pPr>
            <w:r w:rsidRPr="00CE6921">
              <w:rPr>
                <w:rFonts w:ascii="Traditional Arabic" w:hAnsi="Traditional Arabic" w:cs="Traditional Arabic"/>
                <w:b/>
                <w:bCs/>
                <w:color w:val="C00000"/>
                <w:sz w:val="32"/>
                <w:szCs w:val="32"/>
                <w:rtl/>
              </w:rPr>
              <w:t>﴿الَّذِينَ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أُخْرِجُواْ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دِيَرِهِم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بِغَيرِ</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حَقّ‏ٍ</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أَن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يَقُولُواْ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رَبُّنَا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وَلَوْلَا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دَفْعُ</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النَّاسَ</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بَعْضَهُم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بِبَعْضٍ</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لَهُدِّمَتْ</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صَوَامِعُ</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بِيَعٌ</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وَصَلَوَاتٌ</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وَمَسَاجِدُ</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يُذْكَرُ</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فِيهَا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اسْمُ</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كَثِيرًا</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وَ</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لَيَنصُرَنَّ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مَن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يَنصُرُهُ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إِنَّ</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اللَّهَ</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لَقَوِىٌّ</w:t>
            </w:r>
            <w:r w:rsidRPr="00CE6921">
              <w:rPr>
                <w:rFonts w:ascii="Traditional Arabic" w:hAnsi="Traditional Arabic" w:cs="Traditional Arabic"/>
                <w:b/>
                <w:bCs/>
                <w:color w:val="C00000"/>
                <w:sz w:val="32"/>
                <w:szCs w:val="32"/>
              </w:rPr>
              <w:t xml:space="preserve"> </w:t>
            </w:r>
            <w:r w:rsidRPr="00CE6921">
              <w:rPr>
                <w:rFonts w:ascii="Traditional Arabic" w:hAnsi="Traditional Arabic" w:cs="Traditional Arabic"/>
                <w:b/>
                <w:bCs/>
                <w:color w:val="C00000"/>
                <w:sz w:val="32"/>
                <w:szCs w:val="32"/>
                <w:rtl/>
              </w:rPr>
              <w:t>عَزِيزٌ﴾</w:t>
            </w:r>
            <w:r w:rsidRPr="00CE6921">
              <w:rPr>
                <w:rFonts w:ascii="Traditional Arabic" w:hAnsi="Traditional Arabic" w:cs="Traditional Arabic"/>
                <w:color w:val="C00000"/>
                <w:sz w:val="32"/>
                <w:szCs w:val="32"/>
              </w:rPr>
              <w:t xml:space="preserve"> </w:t>
            </w:r>
            <w:r w:rsidRPr="00CE6921">
              <w:rPr>
                <w:rFonts w:ascii="Traditional Arabic" w:hAnsi="Traditional Arabic" w:cs="Traditional Arabic"/>
                <w:color w:val="C00000"/>
                <w:sz w:val="32"/>
                <w:szCs w:val="32"/>
                <w:rtl/>
              </w:rPr>
              <w:t>الحج</w:t>
            </w:r>
            <w:r w:rsidRPr="00CE6921">
              <w:rPr>
                <w:rFonts w:ascii="Traditional Arabic" w:hAnsi="Traditional Arabic" w:cs="Traditional Arabic"/>
                <w:color w:val="C00000"/>
                <w:sz w:val="32"/>
                <w:szCs w:val="32"/>
              </w:rPr>
              <w:t xml:space="preserve"> 40-</w:t>
            </w:r>
          </w:p>
        </w:tc>
      </w:tr>
    </w:tbl>
    <w:p w:rsidR="00DC0CC3" w:rsidRPr="00595AF4" w:rsidRDefault="00DC0CC3" w:rsidP="00CE6921">
      <w:pPr>
        <w:tabs>
          <w:tab w:val="left" w:pos="7128"/>
        </w:tabs>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3" o:spid="_x0000_s1112" alt="Description: KITAB0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Aq&#10;Fws4wwIAAM8FAAAOAAAAAAAAAAAAAAAAAC4CAABkcnMvZTJvRG9jLnhtbFBLAQItABQABgAIAAAA&#10;IQCY9mwN2QAAAAMBAAAPAAAAAAAAAAAAAAAAAB0FAABkcnMvZG93bnJldi54bWxQSwUGAAAAAAQA&#10;BADzAAAAIwYAAAAA&#10;" filled="f" stroked="f">
            <o:lock v:ext="edit" aspectratio="t"/>
            <w10:anchorlock/>
          </v:rect>
        </w:pict>
      </w:r>
      <w:r>
        <w:rPr>
          <w:rFonts w:ascii="Traditional Arabic" w:hAnsi="Traditional Arabic" w:cs="Traditional Arabic"/>
          <w:color w:val="17365D"/>
          <w:sz w:val="32"/>
          <w:szCs w:val="32"/>
          <w:rtl/>
        </w:rPr>
        <w:tab/>
      </w: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FE3314"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كلمة الإمام الخامنئيّ</w:t>
      </w:r>
    </w:p>
    <w:p w:rsidR="00DC0CC3" w:rsidRPr="00FE3314"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في جمع من مدّاحي أهل</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البيت</w:t>
      </w:r>
      <w:r>
        <w:rPr>
          <w:rFonts w:ascii="Traditional Arabic" w:hAnsi="Traditional Arabic" w:cs="Traditional Arabic"/>
          <w:b/>
          <w:bCs/>
          <w:color w:val="365F91"/>
          <w:sz w:val="40"/>
          <w:szCs w:val="40"/>
          <w:u w:val="dotted" w:color="FFFF00"/>
          <w:rtl/>
        </w:rPr>
        <w:t>”عليهم السلام”</w:t>
      </w:r>
    </w:p>
    <w:p w:rsidR="00DC0CC3" w:rsidRPr="00FE3314"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بمناسبة ذكرى ولادة سيّدة نساء العالمين فاطمة الزهراء</w:t>
      </w:r>
      <w:r>
        <w:rPr>
          <w:rFonts w:ascii="Traditional Arabic" w:hAnsi="Traditional Arabic" w:cs="Traditional Arabic"/>
          <w:b/>
          <w:bCs/>
          <w:color w:val="365F91"/>
          <w:sz w:val="40"/>
          <w:szCs w:val="40"/>
          <w:u w:val="dotted" w:color="FFFF00"/>
          <w:rtl/>
        </w:rPr>
        <w:t>”عليها السلام”</w:t>
      </w:r>
      <w:r w:rsidRPr="00FE3314">
        <w:rPr>
          <w:rFonts w:ascii="Traditional Arabic" w:hAnsi="Traditional Arabic" w:cs="Traditional Arabic"/>
          <w:b/>
          <w:bCs/>
          <w:color w:val="365F91"/>
          <w:sz w:val="40"/>
          <w:szCs w:val="40"/>
          <w:u w:val="dotted" w:color="FFFF00"/>
        </w:rPr>
        <w:t>»</w:t>
      </w:r>
    </w:p>
    <w:p w:rsidR="00DC0CC3" w:rsidRPr="00FE3314" w:rsidRDefault="00DC0CC3" w:rsidP="00027E28">
      <w:pPr>
        <w:spacing w:before="100" w:beforeAutospacing="1" w:after="100" w:afterAutospacing="1"/>
        <w:ind w:firstLine="720"/>
        <w:jc w:val="center"/>
        <w:rPr>
          <w:rFonts w:ascii="Traditional Arabic" w:hAnsi="Traditional Arabic" w:cs="Traditional Arabic"/>
          <w:color w:val="548DD4"/>
          <w:sz w:val="32"/>
          <w:szCs w:val="32"/>
        </w:rPr>
      </w:pPr>
      <w:r w:rsidRPr="00FE3314">
        <w:rPr>
          <w:rFonts w:ascii="Traditional Arabic" w:hAnsi="Traditional Arabic" w:cs="Traditional Arabic"/>
          <w:color w:val="548DD4"/>
          <w:sz w:val="32"/>
          <w:szCs w:val="32"/>
        </w:rPr>
        <w:t xml:space="preserve">01-05-2013 </w:t>
      </w:r>
      <w:r w:rsidRPr="00FE3314">
        <w:rPr>
          <w:rFonts w:ascii="Traditional Arabic" w:hAnsi="Traditional Arabic" w:cs="Traditional Arabic"/>
          <w:color w:val="548DD4"/>
          <w:sz w:val="32"/>
          <w:szCs w:val="32"/>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830E0B" w:rsidRDefault="00DC0CC3" w:rsidP="00830E0B">
      <w:pPr>
        <w:spacing w:before="100" w:beforeAutospacing="1" w:after="100" w:afterAutospacing="1"/>
        <w:ind w:firstLine="720"/>
        <w:jc w:val="center"/>
        <w:rPr>
          <w:rFonts w:ascii="Traditional Arabic" w:hAnsi="Traditional Arabic" w:cs="Traditional Arabic"/>
          <w:b/>
          <w:bCs/>
          <w:color w:val="17365D"/>
          <w:sz w:val="32"/>
          <w:szCs w:val="32"/>
          <w:rtl/>
        </w:rPr>
      </w:pPr>
      <w:r w:rsidRPr="00830E0B">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أُبارك 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الأعزّاء، الإخوة والأخوات؛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بلابل حديقة مَدائح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آل النبيّ</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“صلى الله عليه وآ’له وسلم”</w:t>
      </w:r>
      <w:r w:rsidRPr="00595AF4">
        <w:rPr>
          <w:rFonts w:ascii="Traditional Arabic" w:hAnsi="Traditional Arabic" w:cs="Traditional Arabic"/>
          <w:color w:val="17365D"/>
          <w:sz w:val="32"/>
          <w:szCs w:val="32"/>
          <w:rtl/>
        </w:rPr>
        <w:t>، ومدّاحي أسمى وأفضل خلائق العالم والبشر،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العيد الشريف، والمولد السعيد، الذي هو يومُ فرحٍ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ومسرّةٍ لقلوب المسلمين على طول التاريخ، وأسأل الله المتعال،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يَتَقبَّلَ منكم أيّها الأعزّاء القيّمون على المراسم،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مُنشدين، شعراء، مُلحّنين،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وكلّ أفراد مجموعتكم، هذا التوسّل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بقبولٍ 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وأشكُر الله، أنا العبد الحقير، أن شملني بلطفه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ووفّقني، فنحن نُقيمُ مراسم التوسُّل في هذا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من 30 عاماً. وبحمد الله يَشْهدُ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 مع تقدُّم السنين،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تألُّق وعظمة ومعنويّة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ونضوج مفاهيم ومعاني هذه المراسم. لقد 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البرامج التي قدّمتموها هذا العام جيّدة جدّاً، سواء من 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المضمون أم من حيث القالب [الأسلوب]؛ كان الشعر جيّداً،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والألحان والإنشاد جيّدين جدّاً. وفّقكم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الأحبّة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والأعزّاء، يوماً بعد يومٍ،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سبيل نشر المعرفة، ونَشر الضياء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أذهان المجتمع</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تناغم العقل والعاطفة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shd w:val="clear" w:color="auto" w:fill="FFFF66"/>
          <w:rtl/>
        </w:rPr>
      </w:pPr>
      <w:r w:rsidRPr="00595AF4">
        <w:rPr>
          <w:rFonts w:ascii="Traditional Arabic" w:hAnsi="Traditional Arabic" w:cs="Traditional Arabic"/>
          <w:color w:val="17365D"/>
          <w:sz w:val="32"/>
          <w:szCs w:val="32"/>
          <w:rtl/>
        </w:rPr>
        <w:t>هناك موضوعان للحديث في هذا المجلس- وإن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هناك كلام أكثر من هذا بكثير- الموضوع الأوّل، يدورُ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مَدحِ آل النبيّ</w:t>
      </w:r>
      <w:r>
        <w:rPr>
          <w:rFonts w:ascii="Traditional Arabic" w:hAnsi="Traditional Arabic" w:cs="Traditional Arabic"/>
          <w:color w:val="17365D"/>
          <w:sz w:val="32"/>
          <w:szCs w:val="32"/>
          <w:rtl/>
        </w:rPr>
        <w:t>”صلى الله عليه وآ’له وسلم”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المَهمّة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حَملتموها على عواتقكم. اليوم، وبحمد الله، قد انتشرت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أنحاء البلاد شبكة واسعة من مدّاحي آل النبيّ</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ثمّة أعداد كبيرة، مواهب كثيرة، وقلوب مُشتاقة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 المدّاحين أنفسهم ـ من هؤلاء السّباقين، 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شبابنا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وأساتذتنا ـ الذين وبحمد الله، ينتشرون بين الناس، فيهيّئون لهم وسائل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التوسّل، ويمدّون مائدة بركات آل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البيت</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فُرصة لبلادنا، كغيرها من الفرص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الأخرى التي نملكها. بينما لا يملك إخواننا المسلمون في البلدان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الأخرى، الكثير من الفرص التي نملكها نحن، وهذه إحداها.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السلسلة وهذا التّيار وشبكة التوسّل بأهل البيت</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tl/>
        </w:rPr>
        <w:t>، ومحبّتهم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وإثارة العواطف، لهي فرصةٌ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مهمّةٌ جدّاً. ولسببٍ ما، لا يتمتّع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الآخرون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البلدان الأخرى؛ وبهذا الشكل؛ بهذه النعمة الكبرى،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والبركةِ العامّة، ونحن نملكها. يقيناً إنّ</w:t>
      </w:r>
      <w:r>
        <w:rPr>
          <w:rFonts w:ascii="Traditional Arabic" w:hAnsi="Traditional Arabic" w:cs="Traditional Arabic"/>
          <w:color w:val="17365D"/>
          <w:sz w:val="32"/>
          <w:szCs w:val="32"/>
          <w:rtl/>
        </w:rPr>
        <w:t xml:space="preserve"> </w:t>
      </w:r>
      <w:r w:rsidRPr="00830E0B">
        <w:rPr>
          <w:rFonts w:ascii="Traditional Arabic" w:hAnsi="Traditional Arabic" w:cs="Traditional Arabic"/>
          <w:color w:val="17365D"/>
          <w:sz w:val="32"/>
          <w:szCs w:val="32"/>
          <w:shd w:val="clear" w:color="auto" w:fill="FFFF66"/>
          <w:rtl/>
        </w:rPr>
        <w:t>العواطف هي أحد عوامل حفظ</w:t>
      </w:r>
      <w:r w:rsidRPr="00830E0B">
        <w:rPr>
          <w:rFonts w:ascii="Traditional Arabic" w:hAnsi="Traditional Arabic" w:cs="Traditional Arabic"/>
          <w:color w:val="17365D"/>
          <w:sz w:val="32"/>
          <w:szCs w:val="32"/>
          <w:shd w:val="clear" w:color="auto" w:fill="FFFF66"/>
        </w:rPr>
        <w:t xml:space="preserve"> </w:t>
      </w:r>
      <w:r w:rsidRPr="00830E0B">
        <w:rPr>
          <w:rFonts w:ascii="Traditional Arabic" w:hAnsi="Traditional Arabic" w:cs="Traditional Arabic"/>
          <w:color w:val="17365D"/>
          <w:sz w:val="32"/>
          <w:szCs w:val="32"/>
          <w:shd w:val="clear" w:color="auto" w:fill="FFFF66"/>
          <w:rtl/>
        </w:rPr>
        <w:t>الدين،</w:t>
      </w:r>
      <w:r w:rsidRPr="00830E0B">
        <w:rPr>
          <w:rFonts w:ascii="Traditional Arabic" w:hAnsi="Traditional Arabic" w:cs="Traditional Arabic"/>
          <w:color w:val="17365D"/>
          <w:sz w:val="32"/>
          <w:szCs w:val="32"/>
          <w:shd w:val="clear" w:color="auto" w:fill="FFFF66"/>
        </w:rPr>
        <w:t xml:space="preserve"> </w:t>
      </w:r>
      <w:r w:rsidRPr="00830E0B">
        <w:rPr>
          <w:rFonts w:ascii="Traditional Arabic" w:hAnsi="Traditional Arabic" w:cs="Traditional Arabic"/>
          <w:color w:val="17365D"/>
          <w:sz w:val="32"/>
          <w:szCs w:val="32"/>
          <w:shd w:val="clear" w:color="auto" w:fill="FFFF66"/>
          <w:rtl/>
        </w:rPr>
        <w:t>المعنويّات، العقيدة، والأخلاق في مجتمع ما، وعلى طول</w:t>
      </w:r>
      <w:r w:rsidRPr="00830E0B">
        <w:rPr>
          <w:rFonts w:ascii="Traditional Arabic" w:hAnsi="Traditional Arabic" w:cs="Traditional Arabic"/>
          <w:color w:val="17365D"/>
          <w:sz w:val="32"/>
          <w:szCs w:val="32"/>
          <w:shd w:val="clear" w:color="auto" w:fill="FFFF66"/>
        </w:rPr>
        <w:t xml:space="preserve"> </w:t>
      </w:r>
      <w:r w:rsidRPr="00830E0B">
        <w:rPr>
          <w:rFonts w:ascii="Traditional Arabic" w:hAnsi="Traditional Arabic" w:cs="Traditional Arabic"/>
          <w:color w:val="17365D"/>
          <w:sz w:val="32"/>
          <w:szCs w:val="32"/>
          <w:shd w:val="clear" w:color="auto" w:fill="FFFF66"/>
          <w:rtl/>
        </w:rPr>
        <w:t xml:space="preserve">التاريخ، إلى </w:t>
      </w:r>
    </w:p>
    <w:p w:rsidR="00DC0CC3" w:rsidRPr="00830E0B" w:rsidRDefault="00DC0CC3" w:rsidP="00830E0B">
      <w:pPr>
        <w:spacing w:after="200" w:line="276" w:lineRule="auto"/>
        <w:jc w:val="both"/>
        <w:rPr>
          <w:rFonts w:ascii="Traditional Arabic" w:hAnsi="Traditional Arabic" w:cs="Traditional Arabic"/>
          <w:color w:val="17365D"/>
          <w:sz w:val="32"/>
          <w:szCs w:val="32"/>
          <w:shd w:val="clear" w:color="auto" w:fill="FFFF66"/>
        </w:rPr>
      </w:pPr>
      <w:r>
        <w:rPr>
          <w:rFonts w:ascii="Traditional Arabic" w:hAnsi="Traditional Arabic" w:cs="Traditional Arabic"/>
          <w:color w:val="17365D"/>
          <w:sz w:val="32"/>
          <w:szCs w:val="32"/>
          <w:shd w:val="clear" w:color="auto" w:fill="FFFF66"/>
          <w:rtl/>
        </w:rPr>
        <w:br w:type="page"/>
      </w:r>
      <w:r w:rsidRPr="00830E0B">
        <w:rPr>
          <w:rFonts w:ascii="Traditional Arabic" w:hAnsi="Traditional Arabic" w:cs="Traditional Arabic"/>
          <w:color w:val="17365D"/>
          <w:sz w:val="32"/>
          <w:szCs w:val="32"/>
          <w:shd w:val="clear" w:color="auto" w:fill="FFFF66"/>
          <w:rtl/>
        </w:rPr>
        <w:t>جانب العقل والتعقّل والاستدلال</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يتحدّث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أنبياء الله ورسله إلى الناس بلغةٍ فلسفيّة، مع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كلامهم، والتعمّق في بيانهم، كان وما زال يستلزم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عقلاً فلسفيّاً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بمعنى أنّ الفلاسفة الكبار، هم أكثر المُستفيدين من مائدة عموم أنبياء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الممدودة. بيد أنّ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المائدة، ليست مائدةً خاصّةً، لذا فإنّ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لغتها ليست لغة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البراهين العقليّة والجدل وإن قلتَ قلتُ وما إلى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اللغة، لغةٌ مركبّة من الفكر والعقل والعواطف. العاطفة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التي تستطيع مجاراة الفهم العقليّ، والحركة العقليّة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والتيّار العقليّ. ونحن نملك هذا التيّار بشكل طبيعيّ،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جلسات المدح والعزاء والفرح والموالد والتعزية، وأيضاً في جلسات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الدعاء،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كدعاء كميل، ودعاء الندبة، ودعاء الإمام الحسين</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عرفة، والأدعية التي هي خاصّة 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فلا نجد عند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الآخرين، هذا الكمّ من الأدعية الجميلة اللفظ، الجميلة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المعنى، والجميلة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المضمون. هذا أمر وبحمد الله يختصُّ ويمتازُ 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أتباع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البيت</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كلّه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عقل وعاطفة امتزجا معاً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طول التاريخ، ويجريان في عمق أذهان البشر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والعواطف الإنسانيّة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مهمّتكم إثارة العواطف</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إذاً، هذه مهمّة المدّاح،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إثارة العواطف،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وجعلها في خدمة الفكر والعقل. 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المدّاح ـ هذه الحرفة المنتشرة؛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وبحمد الله؛ بكثرة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بلادنا ـ أن تتمكّن وعبر البيان الفنّيّ،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الأسلوب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الفنّيّ، والأداء الفنّيّ، من نشر المعرفة بين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هو المحور الرئيسيّ فيصبح اختيار الشعر، واختيار اللّحن،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وأسلوب التخاطب مع الناس، في خدمة هذا الهدف، وهو زيادة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المعرفة، والتعمّق في هداية الناس، ومعرفتهم بالدين وطرق الحياة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ما يستطيع المدّاحون فعله على أحسن وجه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لا تضيّعوا الفرص</w:t>
      </w:r>
    </w:p>
    <w:p w:rsidR="00DC0CC3" w:rsidRDefault="00DC0CC3" w:rsidP="008879B8">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لقد ذكرتُ غير مرّة، وهذه حقيقة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واقعة،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إلقاءكم لقصيدة أو شعر يحتوي معارف [دينيّة</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في مجلسٍ ما سيكون له,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 الأحيان, أثرٌ أبلغُ</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وأعمق من خطاب فصيحٍ وبليغٍ لساعات طوال.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فرصة،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استغلالها وعدم تضيّعها. فالشعر الأجوف، يُضيّع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الفرصة. أو فيما لو كان فيه أحياناً نقطة ضعيفة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خاطئة، فسوف يضيّع هذه الفرصة. وكذلك لو تخطّى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الإجراء</w:t>
      </w:r>
      <w:r>
        <w:rPr>
          <w:rFonts w:ascii="Traditional Arabic" w:hAnsi="Traditional Arabic" w:cs="Traditional Arabic"/>
          <w:color w:val="17365D"/>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الإنشاد والأداء] الضوابط الشرعيّة، فهذا ضياع للفرصة، وكذلك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فيما لو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غفل عن ذكر ما تحتاج الناس لمعرفته، فهذا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ضياع للفرصة. فلو افترضنا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في زمن الحرب المفروضة،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احتاجت البلاد</w:t>
      </w:r>
    </w:p>
    <w:p w:rsidR="00DC0CC3" w:rsidRPr="00595AF4" w:rsidRDefault="00DC0CC3" w:rsidP="008879B8">
      <w:pPr>
        <w:spacing w:after="200" w:line="276" w:lineRule="auto"/>
        <w:jc w:val="both"/>
        <w:rPr>
          <w:rFonts w:ascii="Traditional Arabic" w:hAnsi="Traditional Arabic" w:cs="Traditional Arabic"/>
          <w:color w:val="17365D"/>
          <w:sz w:val="32"/>
          <w:szCs w:val="32"/>
        </w:rPr>
      </w:pPr>
      <w:r>
        <w:rPr>
          <w:rFonts w:ascii="Traditional Arabic" w:hAnsi="Traditional Arabic" w:cs="Traditional Arabic"/>
          <w:color w:val="17365D"/>
          <w:sz w:val="32"/>
          <w:szCs w:val="32"/>
          <w:rtl/>
        </w:rPr>
        <w:br w:type="page"/>
      </w:r>
      <w:r w:rsidRPr="00595AF4">
        <w:rPr>
          <w:rFonts w:ascii="Traditional Arabic" w:hAnsi="Traditional Arabic" w:cs="Traditional Arabic"/>
          <w:color w:val="17365D"/>
          <w:sz w:val="32"/>
          <w:szCs w:val="32"/>
        </w:rPr>
        <w:t xml:space="preserve"> </w:t>
      </w:r>
      <w:r w:rsidRPr="008879B8">
        <w:rPr>
          <w:rFonts w:ascii="Traditional Arabic" w:hAnsi="Traditional Arabic" w:cs="Traditional Arabic"/>
          <w:b/>
          <w:bCs/>
          <w:color w:val="17365D"/>
          <w:sz w:val="32"/>
          <w:szCs w:val="32"/>
          <w:rtl/>
        </w:rPr>
        <w:t>(لحماس ثوريّ)،</w:t>
      </w:r>
      <w:r w:rsidRPr="00595AF4">
        <w:rPr>
          <w:rFonts w:ascii="Traditional Arabic" w:hAnsi="Traditional Arabic" w:cs="Traditional Arabic"/>
          <w:color w:val="17365D"/>
          <w:sz w:val="32"/>
          <w:szCs w:val="32"/>
          <w:rtl/>
        </w:rPr>
        <w:t xml:space="preserve"> عمليّ وجهاديّ، فكان الشباب على أهبة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الاستعداد، وكذا الآباء والأمّهات، فأنشد أحدهم في مجالسه ومحافله،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شعراً بطريقة جيّدة، لكنّه لم يُشر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الحاجة القائمة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آنذاك، فهذا تضيّيع للفرصة. لقد قام المدّاحون في ذلك اليوم بدورٍ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بارزٍ. وكانت الأعمال التي قام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بها مدّاحونا في الجبهة، والأثر العميق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تركوه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أعماق جنودنا، منقطع النظير. وأنا على علمٍ ببعضها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فللمدّاحين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باللغة التركية دورهم، وكذا للمدّاحين باللغة الفارسية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وعلى سبيل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المثال المدّاحون الزنجانيّون، الذين أنشد أحدهم اليوم هنا،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ومن أماكن أخرى، ومن كلّ مكان، وكذا الشعراء الذين يواكبون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المدّاحين، لقد قام الجميع بواجبهم في ذلك اليوم. واليوم،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 أنظر، أرى أنّ عدداً من الأشعار التي أُنشدت،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اهتمّت بالحاجة والمناسبة. ويُعتبر شعر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سازكار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نموذجاً متكاملاً لها والذي هو على هذا الشكل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 فهو من خلال الأشعار والأناشيد، يبني جسراً ورابطاً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فنيّاً لطيفاً بين السماء والأرض، ينساب من الملكوت الأعلى، بكلّ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هدوء وبأسلوبٍ فنيّ، نحو حاجة هي موضع اهتمام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فيعبّر عنها. أرأيتم! هذا يسمى تركيباً فنِّيّاً. وكان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الشعر جيداً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الشعر الجامع</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أنتم تستخدمون حناجركم وهي نعمة إلهية،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واللحن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والنغم، وهما أيضاً نعمتان إلهيّتان. وتستخدمون الشعر وقريحته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نعمة إلهيّة.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هذه النعم تحت تصرّفكم، فلأيّ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شيء تستخدمونها؟ في خدمة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نشر المعرفة. فإذا ما استخدمت لنشر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الفرقة، أو في خدمة إثارة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العصبيّات</w:t>
      </w:r>
      <w:r w:rsidRPr="008879B8">
        <w:rPr>
          <w:rFonts w:ascii="Traditional Arabic" w:hAnsi="Traditional Arabic" w:cs="Traditional Arabic"/>
          <w:color w:val="17365D"/>
          <w:sz w:val="32"/>
          <w:szCs w:val="32"/>
          <w:shd w:val="clear" w:color="auto" w:fill="FFFF66"/>
          <w:rtl/>
        </w:rPr>
        <w:t>؛</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واليوم وبدافع هذه</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العصبيات، يقوم المتعصّبون المعاندون في أنحاءٍ من العالم، بقطع</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عشرات الرؤوس؛ فهذا استخدام سيّئ، خذوا حِذركم من</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هذا الأمر عندما تُلقون شعراً هنا، ومع وجود الأفلام</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والإنترنت ووسائل نقلِ الرسائل المتنوّعة، ستُنقل الصورة</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وجزئيّات هذا الشعر، إلى نقطة ما فتثير عصبية عددٍ من</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الأشخاص الجاهلين، فينقضّون على مجموعة من النساء</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والأولاد الأبرياء،</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ويُريقون دماءهم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احذروا هذا الأمر. أنا أصرُّ وأؤكّد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هذا، بهدف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التخفيف من حدّة الخلافات المذهبيّة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والدينيّة. هو من أجل هذا.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يتصوَّرنَّ أحد،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هذا هو السبيل لشكر الله على نعمه. هذا العشق؛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وبحمد الله قد غمر قلوب شعبنا، المفعم بحبّ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البيت</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tl/>
        </w:rPr>
        <w:t>؛ أو لإثارة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العواطف! لا، فهذا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خطأ. فلا مصلحة من إثارة الخلافات، لا اليوم ولا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زمن الإمام الصادق</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تصدّى الأئمّة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لها، لكنّ بعض الأشخاص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السطحيّين لا يلتفتون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ذلك. وكذلك الأمر بالنسبة إلى الخلافات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الدينيّة والمحليّة</w:t>
      </w:r>
      <w:r w:rsidRPr="00595AF4">
        <w:rPr>
          <w:rFonts w:ascii="Traditional Arabic" w:hAnsi="Traditional Arabic" w:cs="Traditional Arabic"/>
          <w:color w:val="17365D"/>
          <w:sz w:val="32"/>
          <w:szCs w:val="32"/>
        </w:rPr>
        <w:t xml:space="preserve">.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قلبٌ ينبض بالحماس</w:t>
      </w:r>
    </w:p>
    <w:p w:rsidR="00DC0CC3" w:rsidRPr="00595AF4" w:rsidRDefault="00DC0CC3" w:rsidP="008879B8">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يجب أن يمتلك شعبنا الأمل، فإن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وُجِد الأمل</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وُجِدَ الحماس</w:t>
      </w:r>
      <w:r>
        <w:rPr>
          <w:rStyle w:val="FootnoteReference"/>
          <w:rFonts w:ascii="Traditional Arabic" w:hAnsi="Traditional Arabic" w:cs="Traditional Arabic"/>
          <w:color w:val="17365D"/>
          <w:sz w:val="32"/>
          <w:szCs w:val="32"/>
          <w:rtl/>
        </w:rPr>
        <w:footnoteReference w:id="3"/>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عنيتُ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والملحمة ليست دستوراً</w:t>
      </w:r>
      <w:r>
        <w:rPr>
          <w:rStyle w:val="FootnoteReference"/>
          <w:rFonts w:ascii="Traditional Arabic" w:hAnsi="Traditional Arabic" w:cs="Traditional Arabic"/>
          <w:color w:val="17365D"/>
          <w:sz w:val="32"/>
          <w:szCs w:val="32"/>
          <w:rtl/>
        </w:rPr>
        <w:footnoteReference w:id="4"/>
      </w:r>
      <w:r w:rsidRPr="00595AF4">
        <w:rPr>
          <w:rFonts w:ascii="Traditional Arabic" w:hAnsi="Traditional Arabic" w:cs="Traditional Arabic"/>
          <w:color w:val="17365D"/>
          <w:sz w:val="32"/>
          <w:szCs w:val="32"/>
          <w:rtl/>
        </w:rPr>
        <w:t>، أو قانوناً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فنُصدرُ القانون، ويقوم شعبنا بصنع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فهل يمكن هذا؟ وهل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يُعقل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الحماس ينبع من القلب، ويُهدى بالعقل، ويُدعّم بالإيمان. وهذا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دستوراً</w:t>
      </w:r>
      <w:r w:rsidRPr="00595AF4">
        <w:rPr>
          <w:rFonts w:ascii="Traditional Arabic" w:hAnsi="Traditional Arabic" w:cs="Traditional Arabic"/>
          <w:color w:val="17365D"/>
          <w:sz w:val="32"/>
          <w:szCs w:val="32"/>
        </w:rPr>
        <w:t xml:space="preserve">. </w:t>
      </w:r>
      <w:r w:rsidRPr="008879B8">
        <w:rPr>
          <w:rFonts w:ascii="Traditional Arabic" w:hAnsi="Traditional Arabic" w:cs="Traditional Arabic"/>
          <w:color w:val="17365D"/>
          <w:sz w:val="32"/>
          <w:szCs w:val="32"/>
          <w:shd w:val="clear" w:color="auto" w:fill="FFFF66"/>
          <w:rtl/>
        </w:rPr>
        <w:t>فإذا فرغ القلب</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من</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الأمل، والفكر من المنطق السويّ، فلن ينوجد</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b/>
          <w:bCs/>
          <w:color w:val="17365D"/>
          <w:sz w:val="32"/>
          <w:szCs w:val="32"/>
          <w:shd w:val="clear" w:color="auto" w:fill="FFFF66"/>
          <w:rtl/>
        </w:rPr>
        <w:t>(الحماس والملحمة</w:t>
      </w:r>
      <w:r>
        <w:rPr>
          <w:rFonts w:ascii="Traditional Arabic" w:hAnsi="Traditional Arabic" w:cs="Traditional Arabic"/>
          <w:color w:val="17365D"/>
          <w:sz w:val="32"/>
          <w:szCs w:val="32"/>
          <w:shd w:val="clear" w:color="auto" w:fill="FFFF66"/>
          <w:rtl/>
        </w:rPr>
        <w:t xml:space="preserve">). </w:t>
      </w:r>
      <w:r w:rsidRPr="00595AF4">
        <w:rPr>
          <w:rFonts w:ascii="Traditional Arabic" w:hAnsi="Traditional Arabic" w:cs="Traditional Arabic"/>
          <w:color w:val="17365D"/>
          <w:sz w:val="32"/>
          <w:szCs w:val="32"/>
          <w:rtl/>
        </w:rPr>
        <w:t>وهل ينوجد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الحماس، إذا زرعنا التردّد في الأذهان، وحقنّا القلوب باليأس؟ بالطبع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فخلقُ</w:t>
      </w:r>
      <w:r>
        <w:rPr>
          <w:rFonts w:ascii="Traditional Arabic" w:hAnsi="Traditional Arabic" w:cs="Traditional Arabic"/>
          <w:color w:val="17365D"/>
          <w:sz w:val="32"/>
          <w:szCs w:val="32"/>
          <w:rtl/>
        </w:rPr>
        <w:t xml:space="preserve"> </w:t>
      </w:r>
      <w:r w:rsidRPr="008879B8">
        <w:rPr>
          <w:rFonts w:ascii="Traditional Arabic" w:hAnsi="Traditional Arabic" w:cs="Traditional Arabic"/>
          <w:b/>
          <w:bCs/>
          <w:color w:val="17365D"/>
          <w:sz w:val="32"/>
          <w:szCs w:val="32"/>
          <w:rtl/>
        </w:rPr>
        <w:t>(الملحمة</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 يستوجب عدم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أجواء التشاؤم وسوء الظنّ. ويستوجب إيجاد أجواء الأمل، التفاؤل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وتوسيع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الآفاق. الآفاق المؤكّدة، اليقينيّة، الحقيقيّة وليس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التلقينيّة</w:t>
      </w:r>
      <w:r w:rsidRPr="00595AF4">
        <w:rPr>
          <w:rFonts w:ascii="Traditional Arabic" w:hAnsi="Traditional Arabic" w:cs="Traditional Arabic"/>
          <w:color w:val="17365D"/>
          <w:sz w:val="32"/>
          <w:szCs w:val="32"/>
        </w:rPr>
        <w:t>.</w:t>
      </w:r>
    </w:p>
    <w:p w:rsidR="00DC0CC3" w:rsidRDefault="00DC0CC3" w:rsidP="008879B8">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فلو قلنا على سبيل المثال في ـ ثمانينيّات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الماضي، أي منذ 30 عاماً، إنّ المستقبل سيكون كيت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وكيت، لقال بعضهم</w:t>
      </w:r>
      <w:r w:rsidRPr="00595AF4">
        <w:rPr>
          <w:rFonts w:ascii="Traditional Arabic" w:hAnsi="Traditional Arabic" w:cs="Traditional Arabic"/>
          <w:color w:val="17365D"/>
          <w:sz w:val="32"/>
          <w:szCs w:val="32"/>
        </w:rPr>
        <w:t xml:space="preserve">: </w:t>
      </w:r>
      <w:r w:rsidRPr="008879B8">
        <w:rPr>
          <w:rFonts w:ascii="Traditional Arabic" w:hAnsi="Traditional Arabic" w:cs="Traditional Arabic"/>
          <w:b/>
          <w:bCs/>
          <w:color w:val="17365D"/>
          <w:sz w:val="32"/>
          <w:szCs w:val="32"/>
          <w:rtl/>
        </w:rPr>
        <w:t>(إنّهم يقومون بتلقيننا</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لهذا الكلام اليوم فنحن نشاهد اليوم، حركةً عميقةً، واسعةً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ومتوثبةً للثورة والبلاد نحو تحقيق الأهداف. سواء الأهداف الماديّة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المعنويّة، وأيضاً الأهداف السياسيّة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والاجتماعيّة، 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الأهداف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الداخليّة والدوليّة. إنّها ماثلة أمام أعيننا،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 أحد ما أن يُنكرها؟ في هذه الآفاق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نرسمها لأنفسنا يأتي من يحاول زرع التردّد، واليأس، والشكّ فيها،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وأيضاً في الحركة والجهاد الدؤوب الذي يحتاج إليه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والتاريخ</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ببركة الجهاد</w:t>
      </w:r>
      <w:r w:rsidRPr="00634A44">
        <w:rPr>
          <w:rFonts w:ascii="Traditional Arabic" w:hAnsi="Traditional Arabic" w:cs="Traditional Arabic"/>
          <w:b/>
          <w:bCs/>
          <w:color w:val="C00000"/>
          <w:sz w:val="32"/>
          <w:szCs w:val="32"/>
          <w:u w:val="dotted" w:color="00B0F0"/>
        </w:rPr>
        <w:t>...</w:t>
      </w:r>
    </w:p>
    <w:p w:rsidR="00DC0CC3" w:rsidRPr="00595AF4" w:rsidRDefault="00DC0CC3" w:rsidP="008879B8">
      <w:pPr>
        <w:spacing w:before="100" w:beforeAutospacing="1" w:after="100" w:afterAutospacing="1"/>
        <w:ind w:firstLine="720"/>
        <w:jc w:val="both"/>
        <w:rPr>
          <w:rFonts w:ascii="Traditional Arabic" w:hAnsi="Traditional Arabic" w:cs="Traditional Arabic"/>
          <w:color w:val="17365D"/>
          <w:sz w:val="32"/>
          <w:szCs w:val="32"/>
        </w:rPr>
      </w:pPr>
      <w:r w:rsidRPr="008879B8">
        <w:rPr>
          <w:rFonts w:ascii="Traditional Arabic" w:hAnsi="Traditional Arabic" w:cs="Traditional Arabic"/>
          <w:color w:val="17365D"/>
          <w:sz w:val="32"/>
          <w:szCs w:val="32"/>
          <w:shd w:val="clear" w:color="auto" w:fill="FFFF66"/>
          <w:rtl/>
        </w:rPr>
        <w:t>الجهاد الدؤوب، حاجة للجميع، فكلّ التقدّم والحضارة هو ببركة الجهاد المستمرّ، ولا يعني</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الجهاد</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الدؤوب، التعب والمعاناة، إنّما هو عمليّة</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شيّقة، يخلقُ النشاط والحيويّة ويبعث على</w:t>
      </w:r>
      <w:r w:rsidRPr="008879B8">
        <w:rPr>
          <w:rFonts w:ascii="Traditional Arabic" w:hAnsi="Traditional Arabic" w:cs="Traditional Arabic"/>
          <w:color w:val="17365D"/>
          <w:sz w:val="32"/>
          <w:szCs w:val="32"/>
          <w:shd w:val="clear" w:color="auto" w:fill="FFFF66"/>
        </w:rPr>
        <w:t xml:space="preserve"> </w:t>
      </w:r>
      <w:r w:rsidRPr="008879B8">
        <w:rPr>
          <w:rFonts w:ascii="Traditional Arabic" w:hAnsi="Traditional Arabic" w:cs="Traditional Arabic"/>
          <w:color w:val="17365D"/>
          <w:sz w:val="32"/>
          <w:szCs w:val="32"/>
          <w:shd w:val="clear" w:color="auto" w:fill="FFFF66"/>
          <w:rtl/>
        </w:rPr>
        <w:t>البهجة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واليوم إذ نحتاج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الجهاد, فيأتي أحدهم، ويدعو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التراخي والكسل والانزواء والبطالة، بالطبع يُعتبر هذا ضرباً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كفران النعم الإلهيّة</w:t>
      </w:r>
      <w:r w:rsidRPr="00595AF4">
        <w:rPr>
          <w:rFonts w:ascii="Traditional Arabic" w:hAnsi="Traditional Arabic" w:cs="Traditional Arabic"/>
          <w:color w:val="17365D"/>
          <w:sz w:val="32"/>
          <w:szCs w:val="32"/>
        </w:rPr>
        <w:t xml:space="preserve">: </w:t>
      </w:r>
      <w:r w:rsidRPr="008879B8">
        <w:rPr>
          <w:rFonts w:ascii="Traditional Arabic" w:hAnsi="Traditional Arabic" w:cs="Traditional Arabic"/>
          <w:b/>
          <w:bCs/>
          <w:color w:val="548DD4"/>
          <w:sz w:val="32"/>
          <w:szCs w:val="32"/>
          <w:rtl/>
        </w:rPr>
        <w:t>﴿أَلَمْ تَرَ إِلَى الَّذِينَ بَدَّلُواْ نِعْمَةَ اللّهِ كُفْرًا وَأَحَلُّواْ قَوْمَهُمْ دَارَ الْبَوَارِ﴾</w:t>
      </w:r>
      <w:r w:rsidRPr="008879B8">
        <w:rPr>
          <w:rFonts w:ascii="Traditional Arabic" w:hAnsi="Traditional Arabic" w:cs="Traditional Arabic"/>
          <w:color w:val="548DD4"/>
          <w:sz w:val="32"/>
          <w:szCs w:val="32"/>
          <w:rtl/>
        </w:rPr>
        <w:t xml:space="preserve"> </w:t>
      </w:r>
      <w:r w:rsidRPr="008879B8">
        <w:rPr>
          <w:rFonts w:ascii="Traditional Arabic" w:hAnsi="Traditional Arabic" w:cs="Traditional Arabic"/>
          <w:color w:val="548DD4"/>
          <w:sz w:val="32"/>
          <w:szCs w:val="32"/>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إبراهيم</w:t>
      </w:r>
      <w:r>
        <w:rPr>
          <w:rFonts w:ascii="Traditional Arabic" w:hAnsi="Traditional Arabic" w:cs="Traditional Arabic"/>
          <w:color w:val="17365D"/>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Pr>
        <w:t xml:space="preserve"> 28 </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يجب أن لا يحدث هذا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يوجد بينكم أيّها الأعزّاء، وبحمد الله، روّاد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وسبّاقون في هذا المجال, وكذلك شباب ومواهب جيّدة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وأشاهد بينكم براعم وزهوراً طريّة يافعة، وقد استطعتم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التقدّم جيّداً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وسط السّاح. واستطعتم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فقط ملأ فراغ السابقين وحسب، بل كنتم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الأجدر والأفضل, فاستمرّوا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أريد قوله لكم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 xml:space="preserve"> </w:t>
      </w:r>
      <w:r w:rsidRPr="00844B69">
        <w:rPr>
          <w:rFonts w:ascii="Traditional Arabic" w:hAnsi="Traditional Arabic" w:cs="Traditional Arabic"/>
          <w:color w:val="17365D"/>
          <w:sz w:val="32"/>
          <w:szCs w:val="32"/>
          <w:shd w:val="clear" w:color="auto" w:fill="FFFF66"/>
          <w:rtl/>
        </w:rPr>
        <w:t>إنّ المدح، هو</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نشر المعرفة،</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المدح هو الحكمة، والأمل، والعقيدة</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الراسخة. المدح هو تفجير العواطف</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الجيّاشة في القلوب،</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وبالإفادة من فنون الشّعر والأداء</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أفعالكم تحت المجهر</w:t>
      </w:r>
      <w:r w:rsidRPr="00634A44">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بالطبع هناك أساس مُسلَّم 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يا أعزّائي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تُعجبهم أصواتكم، ويستمتعون بأشعاركم وبإنشادكم؛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سواء في المدح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 في التعزية تتأثّر قلوبهم، ويسكبون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الدموع. لكنّهم يراقبونكم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فإذا كنتم نموذجاً يُحتذى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 من ناحية الأخلاق، التديّن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والعفة، فسيكون لكلّ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ذكرناه، أثرٌ مُضافٌ في الناس؛ بيد أنّه لو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العكس من ذلك، لا سمح الله، وشاهد الناس فيكم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علائم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هشاشة الأخلاق، والتراجع في السلوك والأخلاق، وأيضاً لا سمح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العفة وما شابه, فإنّ تأثيرات هذه الفنون والجماليّات في أعمالكم 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تنمحي وتزول. لذا كونوا حذرين،</w:t>
      </w:r>
      <w:r w:rsidRPr="00595AF4">
        <w:rPr>
          <w:rFonts w:ascii="Traditional Arabic" w:hAnsi="Traditional Arabic" w:cs="Traditional Arabic"/>
          <w:color w:val="17365D"/>
          <w:sz w:val="32"/>
          <w:szCs w:val="32"/>
        </w:rPr>
        <w:t xml:space="preserve"> </w:t>
      </w:r>
      <w:r w:rsidRPr="00844B69">
        <w:rPr>
          <w:rFonts w:ascii="Traditional Arabic" w:hAnsi="Traditional Arabic" w:cs="Traditional Arabic"/>
          <w:color w:val="17365D"/>
          <w:sz w:val="32"/>
          <w:szCs w:val="32"/>
          <w:shd w:val="clear" w:color="auto" w:fill="FFFF66"/>
          <w:rtl/>
        </w:rPr>
        <w:t>علينا</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جميعاً أن نكون حذرين، نحن المعمَّمين أكثر من غيرنا</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والخطباء ودعاة الدين، والمعروفين في مجال الدين والتقوى أكثر من</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الآخرين، علينا جميعاً أن نكون حذرين وأنتم</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أيضاً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844B69">
        <w:rPr>
          <w:rFonts w:ascii="Traditional Arabic" w:hAnsi="Traditional Arabic" w:cs="Traditional Arabic"/>
          <w:color w:val="17365D"/>
          <w:sz w:val="32"/>
          <w:szCs w:val="32"/>
          <w:shd w:val="clear" w:color="auto" w:fill="FFFF66"/>
          <w:rtl/>
        </w:rPr>
        <w:t>أنتم العاملين</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في</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مجال الدين والمعرفة والأمور الإلهيّة عليكم أن تكونوا</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حذرين جدّاً، فتراعوا الأخلاق، وصون اللسان، العفّة، الطهارة</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والنزاهة. وسيساعدكم الله المتعال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يتبوّأ مدّاح الحضرة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الفاطمية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الموقع، فهو شخصيّة مرموقة. وكما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بيننا وعلمنا به، وآمنّا به، فإنّ الأشخاص 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يمدحون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الأئمّة</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ويخلصون لهؤلاء العظماء ويهدون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نحوهم، هم محبوبون عند الله العزيز المتعال</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لكلّ مقامٍ مقال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هناك نقطة من المستحسن أن أذكرها في مجلسنا هذا، فقد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كنت أعترض طوال السنوات الماضية، وفي أغلب الأوقات على الإخوة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المدّاحين الذين يُنشدون هنا واعتراضي كان بسبب تحويلهم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مجلس المولد إلى قراءة التعزية واستدرار الدمع، لكل مقام مقال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يُقال 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مدّاحون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فماذا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يعني المدّاح؟ الشاخص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الأساس فيكم هو المدح، وليست قراءة التعزية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اقرأوا التعزية، فأنا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المؤيّدين لقراءتها، وأنا نفسي قارئ تعزية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المفترض أن يُقرأ العزاء في مجلس مولد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الأئمّة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tl/>
        </w:rPr>
        <w:t>، وأن تُزفرَ آه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ويُستدرَّ دمع،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حاجة لذلك أبداً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844B69">
        <w:rPr>
          <w:rFonts w:ascii="Traditional Arabic" w:hAnsi="Traditional Arabic" w:cs="Traditional Arabic"/>
          <w:color w:val="17365D"/>
          <w:sz w:val="32"/>
          <w:szCs w:val="32"/>
          <w:shd w:val="clear" w:color="auto" w:fill="FFFF66"/>
          <w:rtl/>
        </w:rPr>
        <w:t>دَعُوا العواطف التي تحملها</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الناس تُجاه الأئمّة</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“عليهم السلام”</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لا تظهر للخارج</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فيفهم منها الآخرون وكأنها محصورة بالبكاء ولطم الصدور</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والتعزية فحسب</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لا! فللعزاء مكانه وللمدح والموالد</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والفرح مكانها أيضاً. يجب عدم</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المزج بين</w:t>
      </w:r>
      <w:r w:rsidRPr="00844B69">
        <w:rPr>
          <w:rFonts w:ascii="Traditional Arabic" w:hAnsi="Traditional Arabic" w:cs="Traditional Arabic"/>
          <w:color w:val="17365D"/>
          <w:sz w:val="32"/>
          <w:szCs w:val="32"/>
          <w:shd w:val="clear" w:color="auto" w:fill="FFFF66"/>
        </w:rPr>
        <w:t xml:space="preserve"> </w:t>
      </w:r>
      <w:r w:rsidRPr="00844B69">
        <w:rPr>
          <w:rFonts w:ascii="Traditional Arabic" w:hAnsi="Traditional Arabic" w:cs="Traditional Arabic"/>
          <w:color w:val="17365D"/>
          <w:sz w:val="32"/>
          <w:szCs w:val="32"/>
          <w:shd w:val="clear" w:color="auto" w:fill="FFFF66"/>
          <w:rtl/>
        </w:rPr>
        <w:t>الاثنين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المدنية الغربيّة</w:t>
      </w:r>
      <w:r w:rsidRPr="00634A44">
        <w:rPr>
          <w:rFonts w:ascii="Traditional Arabic" w:hAnsi="Traditional Arabic" w:cs="Traditional Arabic"/>
          <w:b/>
          <w:bCs/>
          <w:color w:val="C00000"/>
          <w:sz w:val="32"/>
          <w:szCs w:val="32"/>
          <w:u w:val="dotted" w:color="00B0F0"/>
        </w:rPr>
        <w:t>:</w:t>
      </w:r>
      <w:r w:rsidRPr="00634A44">
        <w:rPr>
          <w:rFonts w:ascii="Traditional Arabic" w:hAnsi="Traditional Arabic" w:cs="Traditional Arabic"/>
          <w:b/>
          <w:bCs/>
          <w:color w:val="C00000"/>
          <w:sz w:val="32"/>
          <w:szCs w:val="32"/>
          <w:u w:val="dotted" w:color="00B0F0"/>
          <w:rtl/>
        </w:rPr>
        <w:t>خداعٌ وتزوير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الموضوع الآخر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والذي يستحقّ الحديث عنه،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 المرأة. من مساوئ الحضارة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الماديّة، تلك الحركة التي قاموا بها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تجاه المرأة. 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الحديث في هذا المجال. فالجرم الكبير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ارتكبته الحضارة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الغربيّة، بحقّ المرأة، لا يمكن محوه بهذه السرعة ولا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 التعويض منه بهذه السرعة، كما لا يمكن تبيانه بهذه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السهولة، وهؤلاء يطلقون على ذلك مسمّيات عدّة كبقيّة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أعمالهم، يرتكبون الجرائم، ويُطلقون عليها حقوق الإنسان. يظلمون،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ويطلقون عليه اسم مناصرة الشعوب. يشنّون الهجوم العسكريّ،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ويسمّون ذلك دفاعاً. فمن طبائع المدنيّة الغربيّة الخداع،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التزوير، النفاق، الكذب، التناقض في التصرّفات والأقوال. وهذا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فعلوه في مسألة المرأة. وللأسف فقد روّجوا لثقافتهم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أنحاء العالم</w:t>
      </w:r>
      <w:r w:rsidRPr="00595AF4">
        <w:rPr>
          <w:rFonts w:ascii="Traditional Arabic" w:hAnsi="Traditional Arabic" w:cs="Traditional Arabic"/>
          <w:color w:val="17365D"/>
          <w:sz w:val="32"/>
          <w:szCs w:val="32"/>
        </w:rPr>
        <w:t>.</w:t>
      </w:r>
    </w:p>
    <w:p w:rsidR="00DC0CC3" w:rsidRPr="00844B69" w:rsidRDefault="00DC0CC3" w:rsidP="00595AF4">
      <w:pPr>
        <w:spacing w:before="100" w:beforeAutospacing="1" w:after="100" w:afterAutospacing="1"/>
        <w:ind w:firstLine="720"/>
        <w:jc w:val="both"/>
        <w:rPr>
          <w:rFonts w:ascii="Traditional Arabic" w:hAnsi="Traditional Arabic" w:cs="Traditional Arabic"/>
          <w:b/>
          <w:bCs/>
          <w:color w:val="365F91"/>
          <w:sz w:val="32"/>
          <w:szCs w:val="32"/>
        </w:rPr>
      </w:pPr>
      <w:r w:rsidRPr="00844B69">
        <w:rPr>
          <w:rFonts w:ascii="Traditional Arabic" w:hAnsi="Traditional Arabic" w:cs="Traditional Arabic"/>
          <w:b/>
          <w:bCs/>
          <w:color w:val="365F91"/>
          <w:sz w:val="32"/>
          <w:szCs w:val="32"/>
          <w:rtl/>
        </w:rPr>
        <w:t>أ</w:t>
      </w:r>
      <w:r w:rsidRPr="00844B69">
        <w:rPr>
          <w:rFonts w:ascii="Traditional Arabic" w:hAnsi="Traditional Arabic" w:cs="Traditional Arabic"/>
          <w:b/>
          <w:bCs/>
          <w:color w:val="365F91"/>
          <w:sz w:val="32"/>
          <w:szCs w:val="32"/>
        </w:rPr>
        <w:t xml:space="preserve"> </w:t>
      </w:r>
      <w:r w:rsidRPr="00844B69">
        <w:rPr>
          <w:rFonts w:ascii="Traditional Arabic" w:hAnsi="Traditional Arabic" w:cs="Traditional Arabic"/>
          <w:b/>
          <w:bCs/>
          <w:color w:val="365F91"/>
          <w:sz w:val="32"/>
          <w:szCs w:val="32"/>
          <w:rtl/>
        </w:rPr>
        <w:t>ـ</w:t>
      </w:r>
      <w:r w:rsidRPr="00844B69">
        <w:rPr>
          <w:rFonts w:ascii="Traditional Arabic" w:hAnsi="Traditional Arabic" w:cs="Traditional Arabic"/>
          <w:b/>
          <w:bCs/>
          <w:color w:val="365F91"/>
          <w:sz w:val="32"/>
          <w:szCs w:val="32"/>
        </w:rPr>
        <w:t xml:space="preserve"> </w:t>
      </w:r>
      <w:r w:rsidRPr="00844B69">
        <w:rPr>
          <w:rFonts w:ascii="Traditional Arabic" w:hAnsi="Traditional Arabic" w:cs="Traditional Arabic"/>
          <w:b/>
          <w:bCs/>
          <w:color w:val="365F91"/>
          <w:sz w:val="32"/>
          <w:szCs w:val="32"/>
          <w:rtl/>
        </w:rPr>
        <w:t>نزع</w:t>
      </w:r>
      <w:r w:rsidRPr="00844B69">
        <w:rPr>
          <w:rFonts w:ascii="Traditional Arabic" w:hAnsi="Traditional Arabic" w:cs="Traditional Arabic"/>
          <w:b/>
          <w:bCs/>
          <w:color w:val="365F91"/>
          <w:sz w:val="32"/>
          <w:szCs w:val="32"/>
        </w:rPr>
        <w:t xml:space="preserve"> </w:t>
      </w:r>
      <w:r w:rsidRPr="00844B69">
        <w:rPr>
          <w:rFonts w:ascii="Traditional Arabic" w:hAnsi="Traditional Arabic" w:cs="Traditional Arabic"/>
          <w:b/>
          <w:bCs/>
          <w:color w:val="365F91"/>
          <w:sz w:val="32"/>
          <w:szCs w:val="32"/>
          <w:rtl/>
        </w:rPr>
        <w:t>حياء</w:t>
      </w:r>
      <w:r w:rsidRPr="00844B69">
        <w:rPr>
          <w:rFonts w:ascii="Traditional Arabic" w:hAnsi="Traditional Arabic" w:cs="Traditional Arabic"/>
          <w:b/>
          <w:bCs/>
          <w:color w:val="365F91"/>
          <w:sz w:val="32"/>
          <w:szCs w:val="32"/>
        </w:rPr>
        <w:t xml:space="preserve"> </w:t>
      </w:r>
      <w:r w:rsidRPr="00844B69">
        <w:rPr>
          <w:rFonts w:ascii="Traditional Arabic" w:hAnsi="Traditional Arabic" w:cs="Traditional Arabic"/>
          <w:b/>
          <w:bCs/>
          <w:color w:val="365F91"/>
          <w:sz w:val="32"/>
          <w:szCs w:val="32"/>
          <w:rtl/>
        </w:rPr>
        <w:t>المرأة</w:t>
      </w:r>
    </w:p>
    <w:p w:rsidR="00DC0CC3" w:rsidRDefault="00DC0CC3" w:rsidP="00C45DE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قاموا بأمرٍ،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جعلوا فيه إحدى أهم وظائف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إن لم نقل الأهمّ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الإطلاق، التبرّج وإبراز جمالها بهدف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تلذّذ الرجال،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حتى أصبحت هذه من الخصائص الحتميّة واللّازمة للمرأة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للأسف هذا هو حال عالمنا اليوم. ففي الوقت الذي يحضر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الرجال في أكثر المجالس رسميةً- الاجتماعات السياسية وغيرها- بالبنطال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الطويل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والثياب المحتشمة، نجد أن لا إشكال في أن تحضر النساء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بمزيد من التعري وعدم الاحتشام. فهل هذا أمرٌ عاديّ</w:t>
      </w:r>
      <w:r w:rsidRPr="00595AF4">
        <w:rPr>
          <w:rFonts w:ascii="Traditional Arabic" w:hAnsi="Traditional Arabic" w:cs="Traditional Arabic"/>
          <w:color w:val="17365D"/>
          <w:sz w:val="32"/>
          <w:szCs w:val="32"/>
        </w:rPr>
        <w:t xml:space="preserve"> </w:t>
      </w:r>
    </w:p>
    <w:p w:rsidR="00DC0CC3" w:rsidRDefault="00DC0CC3">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Pr>
        <w:br w:type="page"/>
      </w:r>
    </w:p>
    <w:p w:rsidR="00DC0CC3" w:rsidRPr="00595AF4" w:rsidRDefault="00DC0CC3" w:rsidP="00C45DE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وطبيعيّ؟ هل يتوافق ذلك مع الطبيعة البشريّة؟ أجل لقد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فعلوا ذلك. على المرأة أن تعرض نفسها أمام الرجال، لتكون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وسيلة لتلذُّذه. فهل من ظلم أكبر من هذا؟ ويطلقون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الحريّة</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 بينما يُطلقون على نقيض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التوجّه اسم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القيد]! في حين، أنّ احتجاب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وحجابها، هو تكريم لها، احترام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لها، حُرمة 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حطّموا هذه الحرمة، ويمعنون في تحطيمها يوماً بعد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يوم، مُطلقين على ذلك مُسمّيات عدّة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 أُولى أو ربّما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إحدى أوائل النتائج السلبيّة لهذا الأمر، هو تلاشي العائلة، فقد تهاوى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بُنيانها،</w:t>
      </w:r>
      <w:r w:rsidRPr="00595AF4">
        <w:rPr>
          <w:rFonts w:ascii="Traditional Arabic" w:hAnsi="Traditional Arabic" w:cs="Traditional Arabic"/>
          <w:color w:val="17365D"/>
          <w:sz w:val="32"/>
          <w:szCs w:val="32"/>
        </w:rPr>
        <w:t xml:space="preserve"> </w:t>
      </w:r>
      <w:r w:rsidRPr="00C45DEC">
        <w:rPr>
          <w:rFonts w:ascii="Traditional Arabic" w:hAnsi="Traditional Arabic" w:cs="Traditional Arabic"/>
          <w:color w:val="17365D"/>
          <w:sz w:val="32"/>
          <w:szCs w:val="32"/>
          <w:shd w:val="clear" w:color="auto" w:fill="FFFF66"/>
          <w:rtl/>
        </w:rPr>
        <w:t>وعندما يتزلزل بُنيان العائلة في مجتمعٍ ما</w:t>
      </w:r>
      <w:r w:rsidRPr="00C45DEC">
        <w:rPr>
          <w:rFonts w:ascii="Traditional Arabic" w:hAnsi="Traditional Arabic" w:cs="Traditional Arabic"/>
          <w:color w:val="17365D"/>
          <w:sz w:val="32"/>
          <w:szCs w:val="32"/>
          <w:shd w:val="clear" w:color="auto" w:fill="FFFF66"/>
        </w:rPr>
        <w:t xml:space="preserve"> </w:t>
      </w:r>
      <w:r w:rsidRPr="00C45DEC">
        <w:rPr>
          <w:rFonts w:ascii="Traditional Arabic" w:hAnsi="Traditional Arabic" w:cs="Traditional Arabic"/>
          <w:color w:val="17365D"/>
          <w:sz w:val="32"/>
          <w:szCs w:val="32"/>
          <w:shd w:val="clear" w:color="auto" w:fill="FFFF66"/>
          <w:rtl/>
        </w:rPr>
        <w:t>ويتهاوى، تتأصّل المفاسد</w:t>
      </w:r>
      <w:r w:rsidRPr="00595AF4">
        <w:rPr>
          <w:rFonts w:ascii="Traditional Arabic" w:hAnsi="Traditional Arabic" w:cs="Traditional Arabic"/>
          <w:color w:val="17365D"/>
          <w:sz w:val="32"/>
          <w:szCs w:val="32"/>
        </w:rPr>
        <w:t>.</w:t>
      </w:r>
    </w:p>
    <w:p w:rsidR="00DC0CC3" w:rsidRPr="00131E9A" w:rsidRDefault="00DC0CC3" w:rsidP="00595AF4">
      <w:pPr>
        <w:spacing w:before="100" w:beforeAutospacing="1" w:after="100" w:afterAutospacing="1"/>
        <w:ind w:firstLine="720"/>
        <w:jc w:val="both"/>
        <w:rPr>
          <w:rFonts w:ascii="Traditional Arabic" w:hAnsi="Traditional Arabic" w:cs="Traditional Arabic"/>
          <w:b/>
          <w:bCs/>
          <w:color w:val="365F91"/>
          <w:sz w:val="32"/>
          <w:szCs w:val="32"/>
        </w:rPr>
      </w:pPr>
      <w:r w:rsidRPr="00131E9A">
        <w:rPr>
          <w:rFonts w:ascii="Traditional Arabic" w:hAnsi="Traditional Arabic" w:cs="Traditional Arabic"/>
          <w:b/>
          <w:bCs/>
          <w:color w:val="365F91"/>
          <w:sz w:val="32"/>
          <w:szCs w:val="32"/>
          <w:rtl/>
        </w:rPr>
        <w:t>ب</w:t>
      </w:r>
      <w:r w:rsidRPr="00131E9A">
        <w:rPr>
          <w:rFonts w:ascii="Traditional Arabic" w:hAnsi="Traditional Arabic" w:cs="Traditional Arabic"/>
          <w:b/>
          <w:bCs/>
          <w:color w:val="365F91"/>
          <w:sz w:val="32"/>
          <w:szCs w:val="32"/>
        </w:rPr>
        <w:t xml:space="preserve"> </w:t>
      </w:r>
      <w:r w:rsidRPr="00131E9A">
        <w:rPr>
          <w:rFonts w:ascii="Traditional Arabic" w:hAnsi="Traditional Arabic" w:cs="Traditional Arabic"/>
          <w:b/>
          <w:bCs/>
          <w:color w:val="365F91"/>
          <w:sz w:val="32"/>
          <w:szCs w:val="32"/>
          <w:rtl/>
        </w:rPr>
        <w:t>ـ</w:t>
      </w:r>
      <w:r w:rsidRPr="00131E9A">
        <w:rPr>
          <w:rFonts w:ascii="Traditional Arabic" w:hAnsi="Traditional Arabic" w:cs="Traditional Arabic"/>
          <w:b/>
          <w:bCs/>
          <w:color w:val="365F91"/>
          <w:sz w:val="32"/>
          <w:szCs w:val="32"/>
        </w:rPr>
        <w:t xml:space="preserve"> </w:t>
      </w:r>
      <w:r w:rsidRPr="00131E9A">
        <w:rPr>
          <w:rFonts w:ascii="Traditional Arabic" w:hAnsi="Traditional Arabic" w:cs="Traditional Arabic"/>
          <w:b/>
          <w:bCs/>
          <w:color w:val="365F91"/>
          <w:sz w:val="32"/>
          <w:szCs w:val="32"/>
          <w:rtl/>
        </w:rPr>
        <w:t>إشاعة</w:t>
      </w:r>
      <w:r w:rsidRPr="00131E9A">
        <w:rPr>
          <w:rFonts w:ascii="Traditional Arabic" w:hAnsi="Traditional Arabic" w:cs="Traditional Arabic"/>
          <w:b/>
          <w:bCs/>
          <w:color w:val="365F91"/>
          <w:sz w:val="32"/>
          <w:szCs w:val="32"/>
        </w:rPr>
        <w:t xml:space="preserve"> </w:t>
      </w:r>
      <w:r w:rsidRPr="00131E9A">
        <w:rPr>
          <w:rFonts w:ascii="Traditional Arabic" w:hAnsi="Traditional Arabic" w:cs="Traditional Arabic"/>
          <w:b/>
          <w:bCs/>
          <w:color w:val="365F91"/>
          <w:sz w:val="32"/>
          <w:szCs w:val="32"/>
          <w:rtl/>
        </w:rPr>
        <w:t>الفاحشة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من مشاكل الغرب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هذا العصر، تلك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القوانين البلهاء والخبيثة التي يُقرّونها في الأمور الجنسيّة. فهي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تَسيرُ بهم نحو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الهاوية، ولا يمكن وقف هذا الانحطاط. إنّهم في معرض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السقوط، وسواء شاءت المدنيّة الغربيّة أم لم تشأ،</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تعد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قادرة على منع هذا السقوط، فقد تعطّلت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المكابح، والطريق زلق ومنحدر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بشدّة. لقد ارتكبوا معصية بتعطيلهم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المكابح، ووضعوا أنفسهم على حافّة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الهاوية، لذا فقد حُكم عليهم بالهزيمة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131E9A">
        <w:rPr>
          <w:rFonts w:ascii="Traditional Arabic" w:hAnsi="Traditional Arabic" w:cs="Traditional Arabic"/>
          <w:color w:val="17365D"/>
          <w:sz w:val="32"/>
          <w:szCs w:val="32"/>
          <w:shd w:val="clear" w:color="auto" w:fill="FFFF66"/>
          <w:rtl/>
        </w:rPr>
        <w:t>زوال الحضارات كظهورها أمر تدريجيّ, وليس بالأمر</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الدفعيّ والفوريّ. وهذا الزوال التدريجيّ آخذ بالحدوث</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ولا أخال أنّ</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هذا الحدث سيكون بعيداً عن أنظار هذا الجيل</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أو الجيل</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الذي سيليه، بل سيرون ما يحصل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الزهراء</w:t>
      </w:r>
      <w:r>
        <w:rPr>
          <w:rFonts w:ascii="Traditional Arabic" w:hAnsi="Traditional Arabic" w:cs="Traditional Arabic"/>
          <w:b/>
          <w:bCs/>
          <w:color w:val="C00000"/>
          <w:sz w:val="32"/>
          <w:szCs w:val="32"/>
          <w:u w:val="dotted" w:color="00B0F0"/>
          <w:rtl/>
        </w:rPr>
        <w:t>”عليها السلام”</w:t>
      </w:r>
      <w:r>
        <w:rPr>
          <w:rFonts w:ascii="Traditional Arabic" w:hAnsi="Traditional Arabic" w:cs="Traditional Arabic"/>
          <w:b/>
          <w:bCs/>
          <w:color w:val="C00000"/>
          <w:sz w:val="32"/>
          <w:szCs w:val="32"/>
          <w:u w:val="dotted" w:color="00B0F0"/>
        </w:rPr>
        <w:t>:</w:t>
      </w:r>
      <w:r>
        <w:rPr>
          <w:rFonts w:ascii="Traditional Arabic" w:hAnsi="Traditional Arabic" w:cs="Traditional Arabic"/>
          <w:b/>
          <w:bCs/>
          <w:color w:val="C00000"/>
          <w:sz w:val="32"/>
          <w:szCs w:val="32"/>
          <w:u w:val="dotted" w:color="00B0F0"/>
          <w:rtl/>
        </w:rPr>
        <w:t xml:space="preserve"> </w:t>
      </w:r>
      <w:r w:rsidRPr="00634A44">
        <w:rPr>
          <w:rFonts w:ascii="Traditional Arabic" w:hAnsi="Traditional Arabic" w:cs="Traditional Arabic"/>
          <w:b/>
          <w:bCs/>
          <w:color w:val="C00000"/>
          <w:sz w:val="32"/>
          <w:szCs w:val="32"/>
          <w:u w:val="dotted" w:color="00B0F0"/>
          <w:rtl/>
        </w:rPr>
        <w:t>حجّة الله على</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الأئمّة</w:t>
      </w:r>
      <w:r w:rsidRPr="00634A44">
        <w:rPr>
          <w:rFonts w:ascii="Traditional Arabic" w:hAnsi="Traditional Arabic" w:cs="Traditional Arabic"/>
          <w:b/>
          <w:bCs/>
          <w:color w:val="C00000"/>
          <w:sz w:val="32"/>
          <w:szCs w:val="32"/>
          <w:u w:val="dotted" w:color="00B0F0"/>
        </w:rPr>
        <w:t xml:space="preserve"> </w:t>
      </w:r>
      <w:r>
        <w:rPr>
          <w:rFonts w:ascii="Traditional Arabic" w:hAnsi="Traditional Arabic" w:cs="Traditional Arabic"/>
          <w:b/>
          <w:bCs/>
          <w:color w:val="C00000"/>
          <w:sz w:val="32"/>
          <w:szCs w:val="32"/>
          <w:u w:val="dotted" w:color="00B0F0"/>
          <w:rtl/>
        </w:rPr>
        <w:t>“عليهم السلام”</w:t>
      </w:r>
    </w:p>
    <w:p w:rsidR="00DC0CC3" w:rsidRPr="00595AF4" w:rsidRDefault="00DC0CC3" w:rsidP="00131E9A">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وضع الله المتعال حدوداً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لتكريم المرأة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القرآن الكريم. فالمرأة كالرجل عند الله المتعال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 فرق بين الاثنين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طيّ المراتب المعنويّة والإلهيّة. فقد وُضعت هذه الطريق للإنسان،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وليس للرجل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للمرأة. ولقد خلق الله المتعال امرأة كالسيّدة فاطمة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الزهراء</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حيث قال عنها الإمام العسكريّ</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وطبقاً للحديث الذي نُقل عنه</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131E9A">
        <w:rPr>
          <w:rFonts w:ascii="Traditional Arabic" w:hAnsi="Traditional Arabic" w:cs="Traditional Arabic"/>
          <w:b/>
          <w:bCs/>
          <w:color w:val="17365D"/>
          <w:sz w:val="32"/>
          <w:szCs w:val="32"/>
          <w:rtl/>
        </w:rPr>
        <w:t>نحن</w:t>
      </w:r>
      <w:r w:rsidRPr="00131E9A">
        <w:rPr>
          <w:rFonts w:ascii="Traditional Arabic" w:hAnsi="Traditional Arabic" w:cs="Traditional Arabic"/>
          <w:b/>
          <w:bCs/>
          <w:color w:val="17365D"/>
          <w:sz w:val="32"/>
          <w:szCs w:val="32"/>
        </w:rPr>
        <w:t xml:space="preserve"> </w:t>
      </w:r>
      <w:r w:rsidRPr="00131E9A">
        <w:rPr>
          <w:rFonts w:ascii="Traditional Arabic" w:hAnsi="Traditional Arabic" w:cs="Traditional Arabic"/>
          <w:b/>
          <w:bCs/>
          <w:color w:val="17365D"/>
          <w:sz w:val="32"/>
          <w:szCs w:val="32"/>
          <w:rtl/>
        </w:rPr>
        <w:t>حُجج الله على خلقه،</w:t>
      </w:r>
      <w:r w:rsidRPr="00131E9A">
        <w:rPr>
          <w:rFonts w:ascii="Traditional Arabic" w:hAnsi="Traditional Arabic" w:cs="Traditional Arabic"/>
          <w:b/>
          <w:bCs/>
          <w:color w:val="17365D"/>
          <w:sz w:val="32"/>
          <w:szCs w:val="32"/>
        </w:rPr>
        <w:t xml:space="preserve"> </w:t>
      </w:r>
      <w:r w:rsidRPr="00131E9A">
        <w:rPr>
          <w:rFonts w:ascii="Traditional Arabic" w:hAnsi="Traditional Arabic" w:cs="Traditional Arabic"/>
          <w:b/>
          <w:bCs/>
          <w:color w:val="17365D"/>
          <w:sz w:val="32"/>
          <w:szCs w:val="32"/>
          <w:rtl/>
        </w:rPr>
        <w:t>وفاطمة حُجّة الله</w:t>
      </w:r>
      <w:r w:rsidRPr="00131E9A">
        <w:rPr>
          <w:rFonts w:ascii="Traditional Arabic" w:hAnsi="Traditional Arabic" w:cs="Traditional Arabic"/>
          <w:b/>
          <w:bCs/>
          <w:color w:val="17365D"/>
          <w:sz w:val="32"/>
          <w:szCs w:val="32"/>
        </w:rPr>
        <w:t xml:space="preserve"> </w:t>
      </w:r>
      <w:r w:rsidRPr="00131E9A">
        <w:rPr>
          <w:rFonts w:ascii="Traditional Arabic" w:hAnsi="Traditional Arabic" w:cs="Traditional Arabic"/>
          <w:b/>
          <w:bCs/>
          <w:color w:val="17365D"/>
          <w:sz w:val="32"/>
          <w:szCs w:val="32"/>
          <w:rtl/>
        </w:rPr>
        <w:t>علينا</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5"/>
      </w:r>
    </w:p>
    <w:p w:rsidR="00DC0CC3" w:rsidRDefault="00DC0CC3" w:rsidP="00131E9A">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فاطمة الزهراء</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حُجّةِ الله، إمام الأئمّة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فهل من شخصيّة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أسمى منها؟! وهي</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معصومة وهي امرأة. وأعظم 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هنّ: السيّدة مريم، سارة، آسيا وغيرهُنَّ، كُنّ عظيمات، ومن أفضل خلق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131E9A">
        <w:rPr>
          <w:rFonts w:ascii="Traditional Arabic" w:hAnsi="Traditional Arabic" w:cs="Traditional Arabic"/>
          <w:color w:val="17365D"/>
          <w:sz w:val="32"/>
          <w:szCs w:val="32"/>
          <w:shd w:val="clear" w:color="auto" w:fill="FFFF66"/>
          <w:rtl/>
        </w:rPr>
        <w:t>فالإنسان هو من الذي</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يسير على طريق التكامل والتعالي، ولا فرق بين الرجل والمرأة</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في الحقوق الاجتماعيّة، كما</w:t>
      </w:r>
      <w:r w:rsidRPr="00595AF4">
        <w:rPr>
          <w:rFonts w:ascii="Traditional Arabic" w:hAnsi="Traditional Arabic" w:cs="Traditional Arabic"/>
          <w:color w:val="17365D"/>
          <w:sz w:val="32"/>
          <w:szCs w:val="32"/>
          <w:rtl/>
        </w:rPr>
        <w:t xml:space="preserve">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131E9A">
      <w:pPr>
        <w:spacing w:before="100" w:beforeAutospacing="1" w:after="100" w:afterAutospacing="1"/>
        <w:ind w:firstLine="720"/>
        <w:jc w:val="both"/>
        <w:rPr>
          <w:rFonts w:ascii="Traditional Arabic" w:hAnsi="Traditional Arabic" w:cs="Traditional Arabic"/>
          <w:color w:val="17365D"/>
          <w:sz w:val="32"/>
          <w:szCs w:val="32"/>
        </w:rPr>
      </w:pPr>
      <w:r w:rsidRPr="00131E9A">
        <w:rPr>
          <w:rFonts w:ascii="Traditional Arabic" w:hAnsi="Traditional Arabic" w:cs="Traditional Arabic"/>
          <w:color w:val="17365D"/>
          <w:sz w:val="32"/>
          <w:szCs w:val="32"/>
          <w:shd w:val="clear" w:color="auto" w:fill="FFFF66"/>
          <w:rtl/>
        </w:rPr>
        <w:t>لا فرق بين الرجل والمرأة</w:t>
      </w:r>
      <w:r w:rsidRPr="00131E9A">
        <w:rPr>
          <w:rFonts w:ascii="Traditional Arabic" w:hAnsi="Traditional Arabic" w:cs="Traditional Arabic"/>
          <w:color w:val="17365D"/>
          <w:sz w:val="32"/>
          <w:szCs w:val="32"/>
          <w:shd w:val="clear" w:color="auto" w:fill="FFFF66"/>
        </w:rPr>
        <w:t xml:space="preserve"> </w:t>
      </w:r>
      <w:r>
        <w:rPr>
          <w:rFonts w:ascii="Traditional Arabic" w:hAnsi="Traditional Arabic" w:cs="Traditional Arabic"/>
          <w:color w:val="17365D"/>
          <w:sz w:val="32"/>
          <w:szCs w:val="32"/>
          <w:shd w:val="clear" w:color="auto" w:fill="FFFF66"/>
          <w:rtl/>
        </w:rPr>
        <w:t>في الحقوق الشخصية والفرديّة</w:t>
      </w:r>
      <w:r>
        <w:rPr>
          <w:rFonts w:ascii="Traditional Arabic" w:hAnsi="Traditional Arabic" w:cs="Traditional Arabic"/>
          <w:color w:val="17365D"/>
          <w:sz w:val="32"/>
          <w:szCs w:val="32"/>
        </w:rPr>
        <w:t>.</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ولقد أعطي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للمرأة بعض الامتيازات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بعض المسائل الشخصية والخاصة. وكذا 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بالنسبة إلى الرجل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وذلك طبقاً لِما تقتضيه طبيعة كلّ منهما. هذا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 إنه الأمْتن والأكثر منطقيّة والأكثر قوانينَ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عملانيّة وضوابطَ، التي يمكن للإنسان أن يفترضها لكلا الجنسين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 القوانين والحدود الموجودة</w:t>
      </w:r>
      <w:r>
        <w:rPr>
          <w:rFonts w:ascii="Traditional Arabic" w:hAnsi="Traditional Arabic" w:cs="Traditional Arabic"/>
          <w:color w:val="17365D"/>
          <w:sz w:val="32"/>
          <w:szCs w:val="32"/>
        </w:rPr>
        <w:t>[</w:t>
      </w:r>
      <w:r>
        <w:rPr>
          <w:rFonts w:ascii="Traditional Arabic" w:hAnsi="Traditional Arabic" w:cs="Traditional Arabic"/>
          <w:color w:val="17365D"/>
          <w:sz w:val="32"/>
          <w:szCs w:val="32"/>
          <w:rtl/>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العائلة: الأساس الأهمّ</w:t>
      </w:r>
      <w:r w:rsidRPr="00634A44">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131E9A">
        <w:rPr>
          <w:rFonts w:ascii="Traditional Arabic" w:hAnsi="Traditional Arabic" w:cs="Traditional Arabic"/>
          <w:color w:val="17365D"/>
          <w:sz w:val="32"/>
          <w:szCs w:val="32"/>
          <w:shd w:val="clear" w:color="auto" w:fill="FFFF66"/>
          <w:rtl/>
        </w:rPr>
        <w:t>يجب السّير</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في هذا</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الطريق إلى نهايته، ومن أهم أُسسه، تشكيل</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العائلة، ومن</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أهم أُسسه حفظ حريم العائلة والأنس بالعائلة</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وإفشاء</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المودّة. وهذا ما تتولّاه ربّة البيت</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تستطيع الأمّ أن</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تُربّي أولادها على أفضل نحو،</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تربية الأم لأولادها ليس</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كالتربية على مقاعد الدراسة، بل هو</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بالتصرّف، بالكلام،</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بالعاطفة، بالملاطفة، بغناء هدهدة ما قبل النوم،</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بالعيش</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الأمّ تربي أولادها بالحياة والعيش، فكلّما كانت المرأة</w:t>
      </w:r>
      <w:r w:rsidRPr="00131E9A">
        <w:rPr>
          <w:rFonts w:ascii="Traditional Arabic" w:hAnsi="Traditional Arabic" w:cs="Traditional Arabic"/>
          <w:color w:val="17365D"/>
          <w:sz w:val="32"/>
          <w:szCs w:val="32"/>
          <w:shd w:val="clear" w:color="auto" w:fill="FFFF66"/>
        </w:rPr>
        <w:t xml:space="preserve"> </w:t>
      </w:r>
      <w:r w:rsidRPr="00131E9A">
        <w:rPr>
          <w:rFonts w:ascii="Traditional Arabic" w:hAnsi="Traditional Arabic" w:cs="Traditional Arabic"/>
          <w:color w:val="17365D"/>
          <w:sz w:val="32"/>
          <w:szCs w:val="32"/>
          <w:shd w:val="clear" w:color="auto" w:fill="FFFF66"/>
          <w:rtl/>
        </w:rPr>
        <w:t>أصلح، أعقل، أذكى، كلّما كانت التربية أفضل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لذلك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البرمجة ووضع الخطط في البلاد، من أجل رفع مستوى الإيمان،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 والذكاء لدى السيّدات</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التدبير المنزليّ: عملٌ عظيم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أهمّ وظائف المرأة، التدبير المنزليّ،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الجميع يعلم أنّني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أؤمن بفكرة أن لا تعمل المرأة في المجالات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الاجتماعيّة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والسياسيّة، لا، لا مشكلة في ذلك، لكن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قصدنا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بذلك تحقير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التدبير المنزليّ، فهذا ذنب</w:t>
      </w:r>
      <w:r w:rsidRPr="00595AF4">
        <w:rPr>
          <w:rFonts w:ascii="Traditional Arabic" w:hAnsi="Traditional Arabic" w:cs="Traditional Arabic"/>
          <w:color w:val="17365D"/>
          <w:sz w:val="32"/>
          <w:szCs w:val="32"/>
        </w:rPr>
        <w:t xml:space="preserve">. </w:t>
      </w:r>
      <w:r w:rsidRPr="006F1C3D">
        <w:rPr>
          <w:rFonts w:ascii="Traditional Arabic" w:hAnsi="Traditional Arabic" w:cs="Traditional Arabic"/>
          <w:color w:val="17365D"/>
          <w:sz w:val="32"/>
          <w:szCs w:val="32"/>
          <w:shd w:val="clear" w:color="auto" w:fill="FFFF00"/>
          <w:rtl/>
        </w:rPr>
        <w:t>فالتدبير المنزليّ عمل عظيم، عمل مهمّ، عمل</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حسّاس، عمل لبناء المستقبل؛ فإنجاب الأطفال</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جهاد عظيم،</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ونحن للأسف بسبب أخطائنا، أو عدم دقّتنا، غفلنا عنه</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لمدّةٍ من الزمن، ونشهد مخاطر هذه الغفلة</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في أيّامنا</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هذه، لقد ذكرت هذا الأمر مراراً؛</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إنّ هرم البلاد،</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وانخفاض جيل الشباب في الأعوام القادمة، سيترك</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آثاره</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المستقبليّة السيّئة، حينها لن نتمكّن من</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معالجة الأمر</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لكن يمكننا تدارك الأمر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أهمّ أشكال جهاد المرأة</w:t>
      </w:r>
      <w:r w:rsidRPr="00634A44">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إنجاب الأبناء من أهمّ أشكال الجهاد بالنسبة إلى النساء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ووظائف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النساء؛ لأنّ الإنجاب هو في الحقيقة فنّ [صنعة]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 تتحمّل مشاقّه ومصاعبه وآلامه، وهي التي منحها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أدوات ولوازم تربية الأطفال. والله تعالى لم يعط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أداة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التربية هذه إلى الرجل، إنّما جعلها لدى السيّدات؛ فأعطاها الصبر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والتحمّل، ومنحها العاطفة والأحاسيس، وأعطاها القامة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والتركيب الجسميّ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لذلك؛ في الواقع هذا فنّ المرأة. فإذا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نغفل عن هذا الأمر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مجتمعنا، عندها سنتقدّم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الامام</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احترام المرأة من أولويّاتنا</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6F1C3D">
        <w:rPr>
          <w:rFonts w:ascii="Traditional Arabic" w:hAnsi="Traditional Arabic" w:cs="Traditional Arabic"/>
          <w:color w:val="17365D"/>
          <w:sz w:val="32"/>
          <w:szCs w:val="32"/>
          <w:shd w:val="clear" w:color="auto" w:fill="FFFF00"/>
          <w:rtl/>
        </w:rPr>
        <w:t>اليوم احترام المرأة وتكريمها</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مسألة ينبغي إعطاؤها اهتماماً وعناية</w:t>
      </w:r>
      <w:r w:rsidRPr="00595AF4">
        <w:rPr>
          <w:rFonts w:ascii="Traditional Arabic" w:hAnsi="Traditional Arabic" w:cs="Traditional Arabic"/>
          <w:color w:val="17365D"/>
          <w:sz w:val="32"/>
          <w:szCs w:val="32"/>
          <w:rtl/>
        </w:rPr>
        <w:t xml:space="preserve">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6F1C3D">
        <w:rPr>
          <w:rFonts w:ascii="Traditional Arabic" w:hAnsi="Traditional Arabic" w:cs="Traditional Arabic"/>
          <w:color w:val="17365D"/>
          <w:sz w:val="32"/>
          <w:szCs w:val="32"/>
          <w:shd w:val="clear" w:color="auto" w:fill="FFFF00"/>
          <w:rtl/>
        </w:rPr>
        <w:t>خاصَّيْن، ومسألة</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تصرّفات المرأة في محيط العائلة، في محيط العمل، في</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محيط</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السياسة، في محيط الاجتماع شيء، وكيفيّة التصرّف</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مع</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النساء شيء آخر. على الرجال ـ سواء رجال العائلة</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كالآباء</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والإخوة والأزواج،</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أو الرجال في محيط عملها ـ أن</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يتصرّفوا معها بكلّ احترام ومحبّة، إلى جانب النجابة</w:t>
      </w:r>
      <w:r w:rsidRPr="006F1C3D">
        <w:rPr>
          <w:rFonts w:ascii="Traditional Arabic" w:hAnsi="Traditional Arabic" w:cs="Traditional Arabic"/>
          <w:color w:val="17365D"/>
          <w:sz w:val="32"/>
          <w:szCs w:val="32"/>
          <w:shd w:val="clear" w:color="auto" w:fill="FFFF00"/>
        </w:rPr>
        <w:t xml:space="preserve"> </w:t>
      </w:r>
      <w:r w:rsidRPr="006F1C3D">
        <w:rPr>
          <w:rFonts w:ascii="Traditional Arabic" w:hAnsi="Traditional Arabic" w:cs="Traditional Arabic"/>
          <w:color w:val="17365D"/>
          <w:sz w:val="32"/>
          <w:szCs w:val="32"/>
          <w:shd w:val="clear" w:color="auto" w:fill="FFFF00"/>
          <w:rtl/>
        </w:rPr>
        <w:t>والعفّة</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لذا يجب وضع الخِطط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والبرامج من أجل تكريم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وواجبات المرأة، وأيضاً واجباتنا تجاه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بشكل منفصل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الحظّ فإنّ يوم المرأة، متزامن في 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ويوم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مولود سيّدة نساء العالمين السيّدة فاطمة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الزهراء</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الجميع الانتباه لهذه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النقاط. إذا استطعنا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نفكّر بشكل صحيح، ونقرّر بشكل صحيح، ونعمل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صحيح، في قضيّة المرأة والعائلة والأمّ والزوجة، فيمكننا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نطمئنّ إلى مستقبل البلاد</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جزاكم الله جميعكم خيراً. ومنحكم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البركة. وبارك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حناجركم وصدوركم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2" o:spid="_x0000_s1114" alt="Description: 19495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MHoc&#10;8cECAADO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FE331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1" o:spid="_x0000_s1116" alt="Description: 008.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A2/feqvQIA&#10;AMs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5" o:spid="_x0000_s1118" alt="Description: 009.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XhvAIAAMk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OfsVeG8AgAA&#10;yQUAAA4AAAAAAAAAAAAAAAAALgIAAGRycy9lMm9Eb2MueG1sUEsBAi0AFAAGAAgAAAAhAJj2bA3Z&#10;AAAAAwEAAA8AAAAAAAAAAAAAAAAAFgUAAGRycy9kb3ducmV2LnhtbFBLBQYAAAAABAAEAPMAAAAc&#10;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4" o:spid="_x0000_s1120" alt="Description: 195035.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drQTs&#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3" o:spid="_x0000_s1122" alt="Description: 01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eQvQIAAMk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AcUaeQ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2" o:spid="_x0000_s1124" alt="Description: 19921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MENdTS/&#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1" o:spid="_x0000_s1126" alt="Description: 01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EQvQIAAMk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DU2EQvQIA&#10;AMkFAAAOAAAAAAAAAAAAAAAAAC4CAABkcnMvZTJvRG9jLnhtbFBLAQItABQABgAIAAAAIQCY9mwN&#10;2QAAAAMBAAAPAAAAAAAAAAAAAAAAABcFAABkcnMvZG93bnJldi54bWxQSwUGAAAAAAQABADzAAAA&#10;HQYAAAAA&#10;" filled="f" stroked="f">
            <o:lock v:ext="edit" aspectratio="t"/>
            <w10:anchorlock/>
          </v:rect>
        </w:pict>
      </w:r>
    </w:p>
    <w:p w:rsidR="00DC0CC3" w:rsidRDefault="00DC0CC3">
      <w:pPr>
        <w:bidi w:val="0"/>
        <w:spacing w:after="200" w:line="276" w:lineRule="auto"/>
        <w:rPr>
          <w:rFonts w:ascii="Traditional Arabic" w:hAnsi="Traditional Arabic" w:cs="Traditional Arabic"/>
          <w:b/>
          <w:bCs/>
          <w:color w:val="365F91"/>
          <w:sz w:val="40"/>
          <w:szCs w:val="40"/>
          <w:u w:val="dotted" w:color="FFFF00"/>
          <w:rtl/>
        </w:rPr>
      </w:pPr>
      <w:r>
        <w:rPr>
          <w:rFonts w:ascii="Traditional Arabic" w:hAnsi="Traditional Arabic" w:cs="Traditional Arabic"/>
          <w:b/>
          <w:bCs/>
          <w:color w:val="365F91"/>
          <w:sz w:val="40"/>
          <w:szCs w:val="40"/>
          <w:u w:val="dotted" w:color="FFFF00"/>
          <w:rtl/>
        </w:rPr>
        <w:br w:type="page"/>
      </w:r>
    </w:p>
    <w:p w:rsidR="00DC0CC3" w:rsidRPr="00FE3314" w:rsidRDefault="00DC0CC3" w:rsidP="006F1C3D">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خطاب الإمام الخامنئي</w:t>
      </w:r>
      <w:r w:rsidRPr="00FE3314">
        <w:rPr>
          <w:rFonts w:ascii="Traditional Arabic" w:hAnsi="Traditional Arabic" w:cs="Traditional Arabic"/>
          <w:b/>
          <w:bCs/>
          <w:color w:val="365F91"/>
          <w:sz w:val="40"/>
          <w:szCs w:val="40"/>
          <w:u w:val="dotted" w:color="FFFF00"/>
        </w:rPr>
        <w:t xml:space="preserve"> </w:t>
      </w:r>
      <w:r>
        <w:rPr>
          <w:rFonts w:ascii="Traditional Arabic" w:hAnsi="Traditional Arabic" w:cs="Traditional Arabic"/>
          <w:b/>
          <w:bCs/>
          <w:color w:val="365F91"/>
          <w:sz w:val="40"/>
          <w:szCs w:val="40"/>
          <w:u w:val="dotted" w:color="FFFF00"/>
          <w:rtl/>
        </w:rPr>
        <w:t>(دام ظله)</w:t>
      </w:r>
    </w:p>
    <w:p w:rsidR="00DC0CC3" w:rsidRPr="00336607" w:rsidRDefault="00DC0CC3" w:rsidP="00336607">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في لقاء جمعٍ من مدّاحي</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أهل البيت</w:t>
      </w:r>
      <w:r>
        <w:rPr>
          <w:rFonts w:ascii="Traditional Arabic" w:hAnsi="Traditional Arabic" w:cs="Traditional Arabic"/>
          <w:b/>
          <w:bCs/>
          <w:color w:val="365F91"/>
          <w:sz w:val="40"/>
          <w:szCs w:val="40"/>
          <w:u w:val="dotted" w:color="FFFF00"/>
          <w:rtl/>
        </w:rPr>
        <w:t xml:space="preserve"> "عليهم السلام"  </w:t>
      </w:r>
      <w:r w:rsidRPr="00FE3314">
        <w:rPr>
          <w:rFonts w:ascii="Traditional Arabic" w:hAnsi="Traditional Arabic" w:cs="Traditional Arabic"/>
          <w:color w:val="548DD4"/>
          <w:sz w:val="32"/>
          <w:szCs w:val="32"/>
        </w:rPr>
        <w:t>01-05-2013</w:t>
      </w:r>
    </w:p>
    <w:tbl>
      <w:tblPr>
        <w:tblpPr w:leftFromText="180" w:rightFromText="180" w:vertAnchor="text" w:horzAnchor="margin" w:tblpX="-655" w:tblpY="60"/>
        <w:tblW w:w="10645" w:type="dxa"/>
        <w:tblCellSpacing w:w="15"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5" w:type="dxa"/>
          <w:left w:w="15" w:type="dxa"/>
          <w:bottom w:w="15" w:type="dxa"/>
          <w:right w:w="15" w:type="dxa"/>
        </w:tblCellMar>
        <w:tblLook w:val="0000"/>
      </w:tblPr>
      <w:tblGrid>
        <w:gridCol w:w="8435"/>
        <w:gridCol w:w="2210"/>
      </w:tblGrid>
      <w:tr w:rsidR="00DC0CC3" w:rsidRPr="00595AF4" w:rsidTr="006F1C3D">
        <w:trPr>
          <w:tblCellSpacing w:w="15" w:type="dxa"/>
        </w:trPr>
        <w:tc>
          <w:tcPr>
            <w:tcW w:w="8390" w:type="dxa"/>
            <w:shd w:val="clear" w:color="auto" w:fill="0F243E"/>
            <w:vAlign w:val="center"/>
          </w:tcPr>
          <w:p w:rsidR="00DC0CC3" w:rsidRPr="006F1C3D" w:rsidRDefault="00DC0CC3" w:rsidP="006F1C3D">
            <w:pPr>
              <w:spacing w:before="100" w:beforeAutospacing="1" w:after="100" w:afterAutospacing="1"/>
              <w:ind w:firstLine="720"/>
              <w:jc w:val="both"/>
              <w:rPr>
                <w:rFonts w:ascii="Traditional Arabic" w:hAnsi="Traditional Arabic" w:cs="Traditional Arabic"/>
                <w:b/>
                <w:bCs/>
                <w:color w:val="17365D"/>
                <w:sz w:val="32"/>
                <w:szCs w:val="32"/>
              </w:rPr>
            </w:pPr>
            <w:r w:rsidRPr="006F1C3D">
              <w:rPr>
                <w:rFonts w:ascii="Traditional Arabic" w:hAnsi="Traditional Arabic" w:cs="Traditional Arabic"/>
                <w:b/>
                <w:bCs/>
                <w:color w:val="FFFFFF"/>
                <w:sz w:val="32"/>
                <w:szCs w:val="32"/>
                <w:rtl/>
              </w:rPr>
              <w:t>خلاصة الكلام</w:t>
            </w:r>
          </w:p>
        </w:tc>
        <w:tc>
          <w:tcPr>
            <w:tcW w:w="2165" w:type="dxa"/>
            <w:shd w:val="clear" w:color="auto" w:fill="FFFF00"/>
            <w:vAlign w:val="center"/>
          </w:tcPr>
          <w:p w:rsidR="00DC0CC3" w:rsidRPr="006F1C3D" w:rsidRDefault="00DC0CC3" w:rsidP="00336607">
            <w:pPr>
              <w:spacing w:before="100" w:beforeAutospacing="1" w:after="100" w:afterAutospacing="1"/>
              <w:rPr>
                <w:rFonts w:ascii="Traditional Arabic" w:hAnsi="Traditional Arabic" w:cs="Traditional Arabic"/>
                <w:b/>
                <w:bCs/>
                <w:color w:val="FFFFFF"/>
                <w:sz w:val="32"/>
                <w:szCs w:val="32"/>
              </w:rPr>
            </w:pPr>
            <w:r w:rsidRPr="006F1C3D">
              <w:rPr>
                <w:rFonts w:ascii="Traditional Arabic" w:hAnsi="Traditional Arabic" w:cs="Traditional Arabic"/>
                <w:b/>
                <w:bCs/>
                <w:color w:val="0F243E"/>
                <w:sz w:val="32"/>
                <w:szCs w:val="32"/>
                <w:rtl/>
              </w:rPr>
              <w:t>المواضيع الرئيسة</w:t>
            </w:r>
          </w:p>
        </w:tc>
      </w:tr>
      <w:tr w:rsidR="00DC0CC3" w:rsidRPr="00595AF4" w:rsidTr="00336607">
        <w:trPr>
          <w:trHeight w:val="2639"/>
          <w:tblCellSpacing w:w="15" w:type="dxa"/>
        </w:trPr>
        <w:tc>
          <w:tcPr>
            <w:tcW w:w="8390" w:type="dxa"/>
            <w:shd w:val="clear" w:color="auto" w:fill="FFFF66"/>
          </w:tcPr>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العواطف</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هي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أحد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عوامل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حفظ</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الدين،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المعنويّات،</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العقيدة،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والأخلاق</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مجتمع</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وعلى</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طول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التاريخ</w:t>
            </w:r>
            <w:r w:rsidRPr="00336607">
              <w:rPr>
                <w:rFonts w:ascii="Traditional Arabic" w:hAnsi="Traditional Arabic" w:cs="Traditional Arabic"/>
                <w:b/>
                <w:bCs/>
                <w:color w:val="0F243E"/>
                <w:sz w:val="28"/>
                <w:szCs w:val="28"/>
              </w:rPr>
              <w:t xml:space="preserve">. </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مهمّة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المدّاح</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أن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يتمكّن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وعبر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البيان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الفنّي،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الأسلوب</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الفنّي،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والأداء</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الفنّي،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نشر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المعرفة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بين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الناس</w:t>
            </w:r>
            <w:r w:rsidRPr="00336607">
              <w:rPr>
                <w:rFonts w:ascii="Traditional Arabic" w:hAnsi="Traditional Arabic" w:cs="Traditional Arabic"/>
                <w:b/>
                <w:bCs/>
                <w:color w:val="0F243E"/>
                <w:sz w:val="28"/>
                <w:szCs w:val="28"/>
              </w:rPr>
              <w:t xml:space="preserve">. </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لو</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تخطّى</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الإنشاد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والأداء</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الضوابط</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الشرعيّة،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فهذا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ضياع</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للفرصة،</w:t>
            </w:r>
            <w:r w:rsidRPr="00336607">
              <w:rPr>
                <w:rFonts w:ascii="Traditional Arabic" w:hAnsi="Traditional Arabic" w:cs="Traditional Arabic"/>
                <w:b/>
                <w:bCs/>
                <w:color w:val="0F243E"/>
                <w:sz w:val="28"/>
                <w:szCs w:val="28"/>
              </w:rPr>
              <w:t xml:space="preserve"> </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مصلحة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إثارة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الخلافات</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والعصبيّات</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المدائح</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اليوم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زمن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الإمام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الصادق”عليه السلام”</w:t>
            </w:r>
            <w:r w:rsidRPr="00336607">
              <w:rPr>
                <w:rFonts w:ascii="Traditional Arabic" w:hAnsi="Traditional Arabic" w:cs="Traditional Arabic"/>
                <w:b/>
                <w:bCs/>
                <w:color w:val="0F243E"/>
                <w:sz w:val="28"/>
                <w:szCs w:val="28"/>
              </w:rPr>
              <w:t xml:space="preserve">. </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الجهاد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الدؤوب،</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حاجة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للجميع،</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فكلّ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التقدّم،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والحضارة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هما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ببركة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الجهاد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المستمرّ،</w:t>
            </w:r>
          </w:p>
          <w:p w:rsidR="00DC0CC3" w:rsidRPr="00336607" w:rsidRDefault="00DC0CC3" w:rsidP="00336607">
            <w:pPr>
              <w:pStyle w:val="NoSpacing"/>
              <w:rPr>
                <w:rFonts w:ascii="Traditional Arabic" w:hAnsi="Traditional Arabic" w:cs="Traditional Arabic"/>
                <w:b/>
                <w:bCs/>
                <w:color w:val="0F243E"/>
                <w:sz w:val="28"/>
                <w:szCs w:val="28"/>
                <w:rtl/>
                <w:lang w:bidi="ar-LB"/>
              </w:rPr>
            </w:pPr>
            <w:r w:rsidRPr="00336607">
              <w:rPr>
                <w:rFonts w:ascii="Traditional Arabic" w:hAnsi="Traditional Arabic" w:cs="Traditional Arabic"/>
                <w:b/>
                <w:bCs/>
                <w:color w:val="0F243E"/>
                <w:sz w:val="28"/>
                <w:szCs w:val="28"/>
                <w:rtl/>
              </w:rPr>
              <w:t>ليس</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المفترض</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أن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يُقرأ</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العزاء</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مجلس</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مولد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الأئمّة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“عليهم السلام”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حاجة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لذلك</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أبداً</w:t>
            </w:r>
            <w:r w:rsidRPr="00336607">
              <w:rPr>
                <w:rFonts w:ascii="Traditional Arabic" w:hAnsi="Traditional Arabic" w:cs="Traditional Arabic"/>
                <w:b/>
                <w:bCs/>
                <w:color w:val="0F243E"/>
                <w:sz w:val="28"/>
                <w:szCs w:val="28"/>
              </w:rPr>
              <w:t>.</w:t>
            </w:r>
          </w:p>
        </w:tc>
        <w:tc>
          <w:tcPr>
            <w:tcW w:w="2165" w:type="dxa"/>
            <w:shd w:val="clear" w:color="auto" w:fill="CCECFF"/>
          </w:tcPr>
          <w:p w:rsidR="00DC0CC3" w:rsidRPr="006F1C3D" w:rsidRDefault="00DC0CC3" w:rsidP="006F1C3D">
            <w:pPr>
              <w:spacing w:before="100" w:beforeAutospacing="1" w:after="100" w:afterAutospacing="1"/>
              <w:rPr>
                <w:rFonts w:ascii="Traditional Arabic" w:hAnsi="Traditional Arabic" w:cs="Traditional Arabic"/>
                <w:b/>
                <w:bCs/>
                <w:color w:val="0F243E"/>
                <w:sz w:val="28"/>
                <w:szCs w:val="28"/>
              </w:rPr>
            </w:pPr>
            <w:r w:rsidRPr="006F1C3D">
              <w:rPr>
                <w:rFonts w:ascii="Traditional Arabic" w:hAnsi="Traditional Arabic" w:cs="Traditional Arabic"/>
                <w:b/>
                <w:bCs/>
                <w:color w:val="0F243E"/>
                <w:sz w:val="28"/>
                <w:szCs w:val="28"/>
                <w:rtl/>
              </w:rPr>
              <w:t>مهمة</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المداحين</w:t>
            </w:r>
            <w:r w:rsidRPr="006F1C3D">
              <w:rPr>
                <w:rFonts w:ascii="Traditional Arabic" w:hAnsi="Traditional Arabic" w:cs="Traditional Arabic"/>
                <w:b/>
                <w:bCs/>
                <w:color w:val="0F243E"/>
                <w:sz w:val="28"/>
                <w:szCs w:val="28"/>
              </w:rPr>
              <w:t xml:space="preserve">: </w:t>
            </w:r>
            <w:r>
              <w:rPr>
                <w:rFonts w:ascii="Traditional Arabic" w:hAnsi="Traditional Arabic" w:cs="Traditional Arabic"/>
                <w:b/>
                <w:bCs/>
                <w:color w:val="0F243E"/>
                <w:sz w:val="28"/>
                <w:szCs w:val="28"/>
                <w:rtl/>
              </w:rPr>
              <w:t xml:space="preserve"> </w:t>
            </w:r>
            <w:r w:rsidRPr="006F1C3D">
              <w:rPr>
                <w:rFonts w:ascii="Traditional Arabic" w:hAnsi="Traditional Arabic" w:cs="Traditional Arabic"/>
                <w:b/>
                <w:bCs/>
                <w:color w:val="0F243E"/>
                <w:sz w:val="28"/>
                <w:szCs w:val="28"/>
                <w:rtl/>
              </w:rPr>
              <w:t>نشر</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المعرفة</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في</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المجتمع</w:t>
            </w:r>
          </w:p>
          <w:p w:rsidR="00DC0CC3" w:rsidRPr="006F1C3D" w:rsidRDefault="00DC0CC3" w:rsidP="006F1C3D">
            <w:pPr>
              <w:spacing w:before="100" w:beforeAutospacing="1" w:after="100" w:afterAutospacing="1"/>
              <w:ind w:firstLine="720"/>
              <w:rPr>
                <w:rFonts w:ascii="Traditional Arabic" w:hAnsi="Traditional Arabic" w:cs="Traditional Arabic"/>
                <w:b/>
                <w:bCs/>
                <w:color w:val="0F243E"/>
                <w:sz w:val="28"/>
                <w:szCs w:val="28"/>
              </w:rPr>
            </w:pPr>
            <w:r w:rsidRPr="006F1C3D">
              <w:rPr>
                <w:rFonts w:ascii="Traditional Arabic" w:hAnsi="Traditional Arabic" w:cs="Traditional Arabic"/>
                <w:b/>
                <w:bCs/>
                <w:color w:val="0F243E"/>
                <w:sz w:val="28"/>
                <w:szCs w:val="28"/>
              </w:rPr>
              <w:t> </w:t>
            </w:r>
          </w:p>
        </w:tc>
      </w:tr>
      <w:tr w:rsidR="00DC0CC3" w:rsidRPr="00595AF4" w:rsidTr="006F1C3D">
        <w:trPr>
          <w:tblCellSpacing w:w="15" w:type="dxa"/>
        </w:trPr>
        <w:tc>
          <w:tcPr>
            <w:tcW w:w="8390" w:type="dxa"/>
            <w:shd w:val="clear" w:color="auto" w:fill="FFFF66"/>
          </w:tcPr>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الجرم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الكبير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الذي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ارتكبته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الحضارة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الغربيّة،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بحقّ</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المرأة،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يمكن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محوه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بهذه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السرعة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يمكن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التعويض</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منه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بهذه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السرعة،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كما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يمكن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تبيانه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بهذه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السهولة،</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المرأة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كالرجل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عند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الله</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ولا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فرق</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بين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الاثنين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طيّ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المراتب</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المعنويّة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والإلهيّة</w:t>
            </w:r>
            <w:r w:rsidRPr="00336607">
              <w:rPr>
                <w:rFonts w:ascii="Traditional Arabic" w:hAnsi="Traditional Arabic" w:cs="Traditional Arabic"/>
                <w:b/>
                <w:bCs/>
                <w:color w:val="0F243E"/>
                <w:sz w:val="28"/>
                <w:szCs w:val="28"/>
              </w:rPr>
              <w:t>.</w:t>
            </w:r>
          </w:p>
          <w:p w:rsidR="00DC0CC3" w:rsidRPr="00336607" w:rsidRDefault="00DC0CC3" w:rsidP="00336607">
            <w:pPr>
              <w:pStyle w:val="NoSpacing"/>
              <w:rPr>
                <w:rFonts w:ascii="Traditional Arabic" w:hAnsi="Traditional Arabic" w:cs="Traditional Arabic"/>
                <w:b/>
                <w:bCs/>
                <w:color w:val="0F243E"/>
                <w:sz w:val="28"/>
                <w:szCs w:val="28"/>
              </w:rPr>
            </w:pPr>
            <w:r w:rsidRPr="00336607">
              <w:rPr>
                <w:rFonts w:ascii="Traditional Arabic" w:hAnsi="Traditional Arabic" w:cs="Traditional Arabic"/>
                <w:b/>
                <w:bCs/>
                <w:color w:val="0F243E"/>
                <w:sz w:val="28"/>
                <w:szCs w:val="28"/>
                <w:rtl/>
              </w:rPr>
              <w:t>التدبير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المنزليّ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عظيم،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مهمّ،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حسّاس،</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لبناء</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المستقبل؛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وإنجاب</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الأطفال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جهاد</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عظيم</w:t>
            </w:r>
            <w:r w:rsidRPr="00336607">
              <w:rPr>
                <w:rFonts w:ascii="Traditional Arabic" w:hAnsi="Traditional Arabic" w:cs="Traditional Arabic"/>
                <w:b/>
                <w:bCs/>
                <w:color w:val="0F243E"/>
                <w:sz w:val="28"/>
                <w:szCs w:val="28"/>
              </w:rPr>
              <w:t xml:space="preserve">. </w:t>
            </w:r>
          </w:p>
          <w:p w:rsidR="00DC0CC3" w:rsidRPr="00336607" w:rsidRDefault="00DC0CC3" w:rsidP="00336607">
            <w:pPr>
              <w:pStyle w:val="NoSpacing"/>
              <w:rPr>
                <w:rFonts w:ascii="Traditional Arabic" w:hAnsi="Traditional Arabic" w:cs="Traditional Arabic"/>
                <w:b/>
                <w:bCs/>
                <w:color w:val="0F243E"/>
                <w:sz w:val="28"/>
                <w:szCs w:val="28"/>
                <w:rtl/>
                <w:lang w:bidi="ar-LB"/>
              </w:rPr>
            </w:pPr>
            <w:r w:rsidRPr="00336607">
              <w:rPr>
                <w:rFonts w:ascii="Traditional Arabic" w:hAnsi="Traditional Arabic" w:cs="Traditional Arabic"/>
                <w:b/>
                <w:bCs/>
                <w:color w:val="0F243E"/>
                <w:sz w:val="28"/>
                <w:szCs w:val="28"/>
                <w:rtl/>
              </w:rPr>
              <w:t>إذا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استطعنا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أن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نفكر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بشكل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صحيح،</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ونقرّر</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بشكل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صحيح،</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ونعمل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بشكل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صحيح،</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قضيّة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المرأة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والعائلة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والأمّ</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والزوجة،</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فيمكننا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حينها</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الإطمئنان</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إلى</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مستقبل</w:t>
            </w:r>
            <w:r w:rsidRPr="00336607">
              <w:rPr>
                <w:rFonts w:ascii="Traditional Arabic" w:hAnsi="Traditional Arabic" w:cs="Traditional Arabic"/>
                <w:b/>
                <w:bCs/>
                <w:color w:val="0F243E"/>
                <w:sz w:val="28"/>
                <w:szCs w:val="28"/>
              </w:rPr>
              <w:t xml:space="preserve"> </w:t>
            </w:r>
            <w:r w:rsidRPr="00336607">
              <w:rPr>
                <w:rFonts w:ascii="Traditional Arabic" w:hAnsi="Traditional Arabic" w:cs="Traditional Arabic"/>
                <w:b/>
                <w:bCs/>
                <w:color w:val="0F243E"/>
                <w:sz w:val="28"/>
                <w:szCs w:val="28"/>
                <w:rtl/>
              </w:rPr>
              <w:t>البلاد</w:t>
            </w:r>
            <w:r w:rsidRPr="00336607">
              <w:rPr>
                <w:rFonts w:ascii="Traditional Arabic" w:hAnsi="Traditional Arabic" w:cs="Traditional Arabic"/>
                <w:b/>
                <w:bCs/>
                <w:color w:val="0F243E"/>
                <w:sz w:val="28"/>
                <w:szCs w:val="28"/>
              </w:rPr>
              <w:t>.</w:t>
            </w:r>
          </w:p>
        </w:tc>
        <w:tc>
          <w:tcPr>
            <w:tcW w:w="2165" w:type="dxa"/>
            <w:shd w:val="clear" w:color="auto" w:fill="CCECFF"/>
          </w:tcPr>
          <w:p w:rsidR="00DC0CC3" w:rsidRPr="006F1C3D" w:rsidRDefault="00DC0CC3" w:rsidP="006F1C3D">
            <w:pPr>
              <w:spacing w:before="100" w:beforeAutospacing="1" w:after="100" w:afterAutospacing="1"/>
              <w:rPr>
                <w:rFonts w:ascii="Traditional Arabic" w:hAnsi="Traditional Arabic" w:cs="Traditional Arabic"/>
                <w:b/>
                <w:bCs/>
                <w:color w:val="0F243E"/>
                <w:sz w:val="28"/>
                <w:szCs w:val="28"/>
              </w:rPr>
            </w:pPr>
            <w:r w:rsidRPr="006F1C3D">
              <w:rPr>
                <w:rFonts w:ascii="Traditional Arabic" w:hAnsi="Traditional Arabic" w:cs="Traditional Arabic"/>
                <w:b/>
                <w:bCs/>
                <w:color w:val="0F243E"/>
                <w:sz w:val="28"/>
                <w:szCs w:val="28"/>
                <w:rtl/>
              </w:rPr>
              <w:t>خطيئة</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الغرب</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الكبرى</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في</w:t>
            </w:r>
            <w:r w:rsidRPr="006F1C3D">
              <w:rPr>
                <w:rFonts w:ascii="Traditional Arabic" w:hAnsi="Traditional Arabic" w:cs="Traditional Arabic"/>
                <w:b/>
                <w:bCs/>
                <w:color w:val="0F243E"/>
                <w:sz w:val="28"/>
                <w:szCs w:val="28"/>
              </w:rPr>
              <w:t xml:space="preserve"> </w:t>
            </w:r>
            <w:r w:rsidRPr="006F1C3D">
              <w:rPr>
                <w:rFonts w:ascii="Traditional Arabic" w:hAnsi="Traditional Arabic" w:cs="Traditional Arabic"/>
                <w:b/>
                <w:bCs/>
                <w:color w:val="0F243E"/>
                <w:sz w:val="28"/>
                <w:szCs w:val="28"/>
                <w:rtl/>
              </w:rPr>
              <w:t>موضوع</w:t>
            </w:r>
            <w:r w:rsidRPr="006F1C3D">
              <w:rPr>
                <w:rFonts w:ascii="Traditional Arabic" w:hAnsi="Traditional Arabic" w:cs="Traditional Arabic"/>
                <w:b/>
                <w:bCs/>
                <w:color w:val="0F243E"/>
                <w:sz w:val="28"/>
                <w:szCs w:val="28"/>
                <w:rtl/>
                <w:lang w:bidi="ar-LB"/>
              </w:rPr>
              <w:t xml:space="preserve"> </w:t>
            </w:r>
            <w:r w:rsidRPr="006F1C3D">
              <w:rPr>
                <w:rFonts w:ascii="Traditional Arabic" w:hAnsi="Traditional Arabic" w:cs="Traditional Arabic"/>
                <w:b/>
                <w:bCs/>
                <w:color w:val="0F243E"/>
                <w:sz w:val="28"/>
                <w:szCs w:val="28"/>
                <w:rtl/>
              </w:rPr>
              <w:t>المرأة</w:t>
            </w:r>
          </w:p>
        </w:tc>
      </w:tr>
    </w:tbl>
    <w:p w:rsidR="00DC0CC3" w:rsidRPr="00595AF4" w:rsidRDefault="00DC0CC3" w:rsidP="00336607">
      <w:pPr>
        <w:spacing w:before="100" w:beforeAutospacing="1" w:after="100" w:afterAutospacing="1"/>
        <w:ind w:firstLine="720"/>
        <w:jc w:val="both"/>
        <w:rPr>
          <w:rFonts w:ascii="Traditional Arabic" w:hAnsi="Traditional Arabic" w:cs="Traditional Arabic"/>
          <w:color w:val="17365D"/>
          <w:sz w:val="32"/>
          <w:szCs w:val="32"/>
        </w:rPr>
      </w:pPr>
      <w:r>
        <w:rPr>
          <w:noProof/>
        </w:rPr>
        <w:pict>
          <v:shape id="Diagram 99" o:spid="_x0000_s1128" type="#_x0000_t75" style="position:absolute;left:0;text-align:left;margin-left:53.3pt;margin-top:313pt;width:350.9pt;height:344.65pt;z-index:-251699200;visibility:visible;mso-wrap-distance-left:113.16pt;mso-wrap-distance-right:113.21pt;mso-position-horizontal-relative:text;mso-position-vertical-relative:text" wrapcoords="10431 0 10015 47 9000 563 9000 751 8538 1503 5815 1831 4154 2160 3323 2958 2954 3757 2908 4508 3092 5259 3508 6010 3554 6433 5123 6762 6923 6762 2308 7137 1062 7278 1062 7513 831 7701 323 8217 0 8969 -46 9767 138 10518 646 11270 692 11739 3046 12021 6600 12021 6831 12772 3138 13054 1938 13242 1938 13523 1754 13711 1292 14228 1015 15026 1015 15777 1246 16529 1800 17280 1846 17562 4292 18031 5815 18031 5538 18736 5492 19534 5677 20285 6277 21130 7108 21553 7292 21553 14262 21553 14446 21553 15277 21130 15877 20285 16062 19534 16062 18783 15738 18031 17215 18031 19754 17562 19754 17280 20308 16529 20538 15777 20538 15026 20354 14275 19615 13523 19662 13242 18415 13054 14723 12772 15000 12021 18554 12021 20908 11739 20908 11270 21415 10518 21600 9767 21554 9016 21277 8264 20723 7701 20492 7513 20585 7278 19200 7137 14631 6762 16477 6762 18046 6433 18046 6010 18508 5259 18646 4508 18600 3757 18231 3005 17631 2395 17492 2160 16477 1972 13015 1503 12692 939 12600 610 11538 47 11123 0 10431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">
            <v:imagedata r:id="rId9" o:title=""/>
            <o:lock v:ext="edit" aspectratio="f"/>
            <w10:wrap type="through"/>
          </v:shape>
        </w:pict>
      </w:r>
      <w:r w:rsidRPr="00595AF4">
        <w:rPr>
          <w:rFonts w:ascii="Traditional Arabic" w:hAnsi="Traditional Arabic" w:cs="Traditional Arabic"/>
          <w:color w:val="17365D"/>
          <w:sz w:val="32"/>
          <w:szCs w:val="32"/>
        </w:rPr>
        <w:t> </w:t>
      </w:r>
    </w:p>
    <w:p w:rsidR="00DC0CC3" w:rsidRDefault="00DC0CC3" w:rsidP="00336607">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90" o:spid="_x0000_s1129" alt="Description: %d9%84%d9%82%d8%a7%d8%a1%20%d8%a7%d9%84%d9%85%d8%af%d8%a7%d8%ad%d9%8a%d9%8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" filled="f" stroked="f">
            <o:lock v:ext="edit" aspectratio="t"/>
            <w10:anchorlock/>
          </v:rect>
        </w:pic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tbl>
      <w:tblPr>
        <w:tblW w:w="0" w:type="auto"/>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5" w:type="dxa"/>
          <w:left w:w="15" w:type="dxa"/>
          <w:bottom w:w="15" w:type="dxa"/>
          <w:right w:w="15" w:type="dxa"/>
        </w:tblCellMar>
        <w:tblLook w:val="0000"/>
      </w:tblPr>
      <w:tblGrid>
        <w:gridCol w:w="9621"/>
      </w:tblGrid>
      <w:tr w:rsidR="00DC0CC3" w:rsidRPr="00595AF4" w:rsidTr="002B59CF">
        <w:trPr>
          <w:trHeight w:val="514"/>
          <w:tblCellSpacing w:w="15" w:type="dxa"/>
        </w:trPr>
        <w:tc>
          <w:tcPr>
            <w:tcW w:w="9561" w:type="dxa"/>
            <w:shd w:val="clear" w:color="auto" w:fill="365F91"/>
            <w:vAlign w:val="center"/>
          </w:tcPr>
          <w:p w:rsidR="00DC0CC3" w:rsidRPr="002B59CF" w:rsidRDefault="00DC0CC3" w:rsidP="002B59CF">
            <w:pPr>
              <w:spacing w:before="100" w:beforeAutospacing="1" w:after="100" w:afterAutospacing="1"/>
              <w:ind w:firstLine="720"/>
              <w:jc w:val="center"/>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tl/>
              </w:rPr>
              <w:t>مستلزمات خلق</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الملاحم</w:t>
            </w:r>
          </w:p>
        </w:tc>
      </w:tr>
      <w:tr w:rsidR="00DC0CC3" w:rsidRPr="00595AF4" w:rsidTr="002B59CF">
        <w:trPr>
          <w:trHeight w:val="497"/>
          <w:tblCellSpacing w:w="15" w:type="dxa"/>
        </w:trPr>
        <w:tc>
          <w:tcPr>
            <w:tcW w:w="9561" w:type="dxa"/>
            <w:shd w:val="clear" w:color="auto" w:fill="CCCC00"/>
            <w:vAlign w:val="center"/>
          </w:tcPr>
          <w:p w:rsidR="00DC0CC3" w:rsidRPr="002B59CF" w:rsidRDefault="00DC0CC3" w:rsidP="00595AF4">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1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الابتعاد عن الخلافات الداخليّة</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والمحليّة</w:t>
            </w:r>
            <w:r w:rsidRPr="002B59CF">
              <w:rPr>
                <w:rFonts w:ascii="Traditional Arabic" w:hAnsi="Traditional Arabic" w:cs="Traditional Arabic"/>
                <w:b/>
                <w:bCs/>
                <w:color w:val="FFFFFF"/>
                <w:sz w:val="32"/>
                <w:szCs w:val="32"/>
              </w:rPr>
              <w:t>.</w:t>
            </w:r>
          </w:p>
        </w:tc>
      </w:tr>
      <w:tr w:rsidR="00DC0CC3" w:rsidRPr="00595AF4" w:rsidTr="002B59CF">
        <w:trPr>
          <w:trHeight w:val="514"/>
          <w:tblCellSpacing w:w="15" w:type="dxa"/>
        </w:trPr>
        <w:tc>
          <w:tcPr>
            <w:tcW w:w="9561" w:type="dxa"/>
            <w:shd w:val="clear" w:color="auto" w:fill="CCCC00"/>
            <w:vAlign w:val="center"/>
          </w:tcPr>
          <w:p w:rsidR="00DC0CC3" w:rsidRPr="002B59CF" w:rsidRDefault="00DC0CC3" w:rsidP="00595AF4">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2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الابتعاد عن إيجاد أجواء التشاؤم وسوء</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الظنّ</w:t>
            </w:r>
            <w:r w:rsidRPr="002B59CF">
              <w:rPr>
                <w:rFonts w:ascii="Traditional Arabic" w:hAnsi="Traditional Arabic" w:cs="Traditional Arabic"/>
                <w:b/>
                <w:bCs/>
                <w:color w:val="FFFFFF"/>
                <w:sz w:val="32"/>
                <w:szCs w:val="32"/>
              </w:rPr>
              <w:t>.</w:t>
            </w:r>
          </w:p>
        </w:tc>
      </w:tr>
      <w:tr w:rsidR="00DC0CC3" w:rsidRPr="00595AF4" w:rsidTr="002B59CF">
        <w:trPr>
          <w:trHeight w:val="485"/>
          <w:tblCellSpacing w:w="15" w:type="dxa"/>
        </w:trPr>
        <w:tc>
          <w:tcPr>
            <w:tcW w:w="9561" w:type="dxa"/>
            <w:shd w:val="clear" w:color="auto" w:fill="CCCC00"/>
            <w:vAlign w:val="center"/>
          </w:tcPr>
          <w:p w:rsidR="00DC0CC3" w:rsidRPr="002B59CF" w:rsidRDefault="00DC0CC3" w:rsidP="00595AF4">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3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الترويج للأمل، التفاؤل والتطلّع إلى الآفاق</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الحقيقيّة واليقينيّة</w:t>
            </w:r>
            <w:r w:rsidRPr="002B59CF">
              <w:rPr>
                <w:rFonts w:ascii="Traditional Arabic" w:hAnsi="Traditional Arabic" w:cs="Traditional Arabic"/>
                <w:b/>
                <w:bCs/>
                <w:color w:val="FFFFFF"/>
                <w:sz w:val="32"/>
                <w:szCs w:val="32"/>
              </w:rPr>
              <w:t>.</w:t>
            </w:r>
          </w:p>
        </w:tc>
      </w:tr>
    </w:tbl>
    <w:tbl>
      <w:tblPr>
        <w:tblpPr w:leftFromText="180" w:rightFromText="180" w:vertAnchor="text" w:horzAnchor="margin" w:tblpY="696"/>
        <w:tblW w:w="9648" w:type="dxa"/>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15" w:type="dxa"/>
          <w:left w:w="15" w:type="dxa"/>
          <w:bottom w:w="15" w:type="dxa"/>
          <w:right w:w="15" w:type="dxa"/>
        </w:tblCellMar>
        <w:tblLook w:val="0000"/>
      </w:tblPr>
      <w:tblGrid>
        <w:gridCol w:w="9648"/>
      </w:tblGrid>
      <w:tr w:rsidR="00DC0CC3" w:rsidRPr="002B59CF" w:rsidTr="00541AC9">
        <w:trPr>
          <w:trHeight w:val="515"/>
          <w:tblCellSpacing w:w="15" w:type="dxa"/>
        </w:trPr>
        <w:tc>
          <w:tcPr>
            <w:tcW w:w="9588" w:type="dxa"/>
            <w:shd w:val="clear" w:color="auto" w:fill="365F91"/>
            <w:vAlign w:val="center"/>
          </w:tcPr>
          <w:p w:rsidR="00DC0CC3" w:rsidRPr="002B59CF" w:rsidRDefault="00DC0CC3" w:rsidP="002B59CF">
            <w:pPr>
              <w:spacing w:before="100" w:beforeAutospacing="1" w:after="100" w:afterAutospacing="1"/>
              <w:ind w:firstLine="720"/>
              <w:jc w:val="center"/>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tl/>
              </w:rPr>
              <w:t>توصيات</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للمدّاحين</w:t>
            </w:r>
          </w:p>
        </w:tc>
      </w:tr>
      <w:tr w:rsidR="00DC0CC3" w:rsidRPr="002B59CF" w:rsidTr="00541AC9">
        <w:trPr>
          <w:trHeight w:val="510"/>
          <w:tblCellSpacing w:w="15" w:type="dxa"/>
        </w:trPr>
        <w:tc>
          <w:tcPr>
            <w:tcW w:w="9588" w:type="dxa"/>
            <w:shd w:val="clear" w:color="auto" w:fill="CCCC00"/>
            <w:vAlign w:val="center"/>
          </w:tcPr>
          <w:p w:rsidR="00DC0CC3" w:rsidRPr="002B59CF" w:rsidRDefault="00DC0CC3" w:rsidP="002B59CF">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1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التمتّع بمزايا حسنة من ناحية الأخلاق والتديّن</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والعفّة</w:t>
            </w:r>
            <w:r w:rsidRPr="002B59CF">
              <w:rPr>
                <w:rFonts w:ascii="Traditional Arabic" w:hAnsi="Traditional Arabic" w:cs="Traditional Arabic"/>
                <w:b/>
                <w:bCs/>
                <w:color w:val="FFFFFF"/>
                <w:sz w:val="32"/>
                <w:szCs w:val="32"/>
              </w:rPr>
              <w:t>.</w:t>
            </w:r>
          </w:p>
        </w:tc>
      </w:tr>
      <w:tr w:rsidR="00DC0CC3" w:rsidRPr="002B59CF" w:rsidTr="00541AC9">
        <w:trPr>
          <w:trHeight w:val="465"/>
          <w:tblCellSpacing w:w="15" w:type="dxa"/>
        </w:trPr>
        <w:tc>
          <w:tcPr>
            <w:tcW w:w="9588" w:type="dxa"/>
            <w:shd w:val="clear" w:color="auto" w:fill="CCCC00"/>
            <w:vAlign w:val="center"/>
          </w:tcPr>
          <w:p w:rsidR="00DC0CC3" w:rsidRPr="002B59CF" w:rsidRDefault="00DC0CC3" w:rsidP="002B59CF">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2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البعد عن إيجاد تزلزل في مجال الأخلاق، التصرّفات</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والعفّة</w:t>
            </w:r>
            <w:r w:rsidRPr="002B59CF">
              <w:rPr>
                <w:rFonts w:ascii="Traditional Arabic" w:hAnsi="Traditional Arabic" w:cs="Traditional Arabic"/>
                <w:b/>
                <w:bCs/>
                <w:color w:val="FFFFFF"/>
                <w:sz w:val="32"/>
                <w:szCs w:val="32"/>
              </w:rPr>
              <w:t xml:space="preserve">. </w:t>
            </w:r>
          </w:p>
        </w:tc>
      </w:tr>
      <w:tr w:rsidR="00DC0CC3" w:rsidRPr="002B59CF" w:rsidTr="00541AC9">
        <w:trPr>
          <w:trHeight w:val="515"/>
          <w:tblCellSpacing w:w="15" w:type="dxa"/>
        </w:trPr>
        <w:tc>
          <w:tcPr>
            <w:tcW w:w="9588" w:type="dxa"/>
            <w:shd w:val="clear" w:color="auto" w:fill="CCCC00"/>
            <w:vAlign w:val="center"/>
          </w:tcPr>
          <w:p w:rsidR="00DC0CC3" w:rsidRPr="002B59CF" w:rsidRDefault="00DC0CC3" w:rsidP="002B59CF">
            <w:pPr>
              <w:spacing w:before="100" w:beforeAutospacing="1" w:after="100" w:afterAutospacing="1"/>
              <w:ind w:firstLine="720"/>
              <w:jc w:val="both"/>
              <w:rPr>
                <w:rFonts w:ascii="Traditional Arabic" w:hAnsi="Traditional Arabic" w:cs="Traditional Arabic"/>
                <w:b/>
                <w:bCs/>
                <w:color w:val="FFFFFF"/>
                <w:sz w:val="32"/>
                <w:szCs w:val="32"/>
              </w:rPr>
            </w:pPr>
            <w:r w:rsidRPr="002B59CF">
              <w:rPr>
                <w:rFonts w:ascii="Traditional Arabic" w:hAnsi="Traditional Arabic" w:cs="Traditional Arabic"/>
                <w:b/>
                <w:bCs/>
                <w:color w:val="FFFFFF"/>
                <w:sz w:val="32"/>
                <w:szCs w:val="32"/>
              </w:rPr>
              <w:t xml:space="preserve">3 </w:t>
            </w:r>
            <w:r w:rsidRPr="002B59CF">
              <w:rPr>
                <w:rFonts w:ascii="Traditional Arabic" w:hAnsi="Traditional Arabic" w:cs="Traditional Arabic"/>
                <w:b/>
                <w:bCs/>
                <w:color w:val="FFFFFF"/>
                <w:sz w:val="32"/>
                <w:szCs w:val="32"/>
                <w:rtl/>
              </w:rPr>
              <w:t>ـ</w:t>
            </w:r>
            <w:r w:rsidRPr="002B59CF">
              <w:rPr>
                <w:rFonts w:ascii="Traditional Arabic" w:hAnsi="Traditional Arabic" w:cs="Traditional Arabic"/>
                <w:b/>
                <w:bCs/>
                <w:color w:val="FFFFFF"/>
                <w:sz w:val="32"/>
                <w:szCs w:val="32"/>
              </w:rPr>
              <w:t xml:space="preserve"> </w:t>
            </w:r>
            <w:r w:rsidRPr="002B59CF">
              <w:rPr>
                <w:rFonts w:ascii="Traditional Arabic" w:hAnsi="Traditional Arabic" w:cs="Traditional Arabic"/>
                <w:b/>
                <w:bCs/>
                <w:color w:val="FFFFFF"/>
                <w:sz w:val="32"/>
                <w:szCs w:val="32"/>
                <w:rtl/>
              </w:rPr>
              <w:t>الانتباة إلى طهارة اللسان، الباطن، القلب واليد</w:t>
            </w:r>
            <w:r w:rsidRPr="002B59CF">
              <w:rPr>
                <w:rFonts w:ascii="Traditional Arabic" w:hAnsi="Traditional Arabic" w:cs="Traditional Arabic"/>
                <w:b/>
                <w:bCs/>
                <w:color w:val="FFFFFF"/>
                <w:sz w:val="32"/>
                <w:szCs w:val="32"/>
              </w:rPr>
              <w:t xml:space="preserve"> </w:t>
            </w:r>
          </w:p>
        </w:tc>
      </w:tr>
    </w:tbl>
    <w:tbl>
      <w:tblPr>
        <w:tblpPr w:leftFromText="180" w:rightFromText="180" w:vertAnchor="page" w:horzAnchor="margin" w:tblpX="108" w:tblpY="7753"/>
        <w:tblW w:w="956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9564"/>
      </w:tblGrid>
      <w:tr w:rsidR="00DC0CC3" w:rsidTr="009506AA">
        <w:trPr>
          <w:trHeight w:val="307"/>
        </w:trPr>
        <w:tc>
          <w:tcPr>
            <w:tcW w:w="9564" w:type="dxa"/>
            <w:shd w:val="clear" w:color="auto" w:fill="365F91"/>
          </w:tcPr>
          <w:p w:rsidR="00DC0CC3" w:rsidRPr="009506AA" w:rsidRDefault="00DC0CC3" w:rsidP="009506AA">
            <w:pPr>
              <w:jc w:val="center"/>
              <w:rPr>
                <w:b/>
                <w:bCs/>
                <w:color w:val="FFFFFF"/>
                <w:sz w:val="22"/>
                <w:szCs w:val="22"/>
              </w:rPr>
            </w:pPr>
            <w:r w:rsidRPr="009506AA">
              <w:rPr>
                <w:rFonts w:ascii="Traditional Arabic" w:hAnsi="Traditional Arabic" w:cs="Traditional Arabic"/>
                <w:b/>
                <w:bCs/>
                <w:color w:val="FFFFFF"/>
                <w:sz w:val="32"/>
                <w:szCs w:val="32"/>
                <w:rtl/>
              </w:rPr>
              <w:t>مكانة المرأة</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ودورها</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1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لا</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فرق بينها وبين الرجل في مسيرة التكامل والتعالي</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2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لا</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فرق بينها وبين الرجل في الحقوق الاجتماعيّة</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3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للمرأة امتيازات في بعض المسائل الشخصية والخاصّة،</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وبما تقتضيه الطبيعة</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4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ضرورت اهتمام المرأة بالعائلة وبحفظ الأنس</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بالعائلة</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5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الاهتمام بتربية الأطفال</w:t>
            </w:r>
            <w:r w:rsidRPr="009506AA">
              <w:rPr>
                <w:rFonts w:ascii="Traditional Arabic" w:hAnsi="Traditional Arabic" w:cs="Traditional Arabic"/>
                <w:b/>
                <w:bCs/>
                <w:color w:val="FFFFFF"/>
                <w:sz w:val="32"/>
                <w:szCs w:val="32"/>
              </w:rPr>
              <w:t xml:space="preserve">. </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6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ضرورت وضع البرامج من أجل رفع مستوى السيّدات</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وعلمهنَّ وذكائهنّ</w:t>
            </w:r>
            <w:r w:rsidRPr="009506AA">
              <w:rPr>
                <w:rFonts w:ascii="Traditional Arabic" w:hAnsi="Traditional Arabic" w:cs="Traditional Arabic"/>
                <w:b/>
                <w:bCs/>
                <w:color w:val="FFFFFF"/>
                <w:sz w:val="32"/>
                <w:szCs w:val="32"/>
              </w:rPr>
              <w:t>.</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7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النظر إلى التدبير المنزليّ على أنّه عمل مهمّ وبنّاء</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للمستقبل</w:t>
            </w:r>
            <w:r w:rsidRPr="009506AA">
              <w:rPr>
                <w:rFonts w:ascii="Traditional Arabic" w:hAnsi="Traditional Arabic" w:cs="Traditional Arabic"/>
                <w:b/>
                <w:bCs/>
                <w:color w:val="FFFFFF"/>
                <w:sz w:val="32"/>
                <w:szCs w:val="32"/>
              </w:rPr>
              <w:t>.</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firstLine="720"/>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8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النظر إلى إنجاب الأطفال على أنه جهاد المرأة</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وفنّها</w:t>
            </w:r>
            <w:r w:rsidRPr="009506AA">
              <w:rPr>
                <w:rFonts w:ascii="Traditional Arabic" w:hAnsi="Traditional Arabic" w:cs="Traditional Arabic"/>
                <w:b/>
                <w:bCs/>
                <w:color w:val="FFFFFF"/>
                <w:sz w:val="32"/>
                <w:szCs w:val="32"/>
              </w:rPr>
              <w:t>.</w:t>
            </w:r>
          </w:p>
        </w:tc>
      </w:tr>
      <w:tr w:rsidR="00DC0CC3" w:rsidTr="009506AA">
        <w:trPr>
          <w:trHeight w:val="307"/>
        </w:trPr>
        <w:tc>
          <w:tcPr>
            <w:tcW w:w="9564" w:type="dxa"/>
            <w:shd w:val="clear" w:color="auto" w:fill="CCCC00"/>
            <w:vAlign w:val="center"/>
          </w:tcPr>
          <w:p w:rsidR="00DC0CC3" w:rsidRPr="009506AA" w:rsidRDefault="00DC0CC3" w:rsidP="009506AA">
            <w:pPr>
              <w:spacing w:before="100" w:beforeAutospacing="1" w:after="100" w:afterAutospacing="1"/>
              <w:ind w:left="708" w:firstLine="12"/>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9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يجب</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وضع الخِطط والبرامج من أجل تكريم المرأة، ومسؤوليات المرأة، وأيضاً واجباتنا تجاه</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المرأة</w:t>
            </w:r>
            <w:r w:rsidRPr="009506AA">
              <w:rPr>
                <w:rFonts w:ascii="Traditional Arabic" w:hAnsi="Traditional Arabic" w:cs="Traditional Arabic"/>
                <w:b/>
                <w:bCs/>
                <w:color w:val="FFFFFF"/>
                <w:sz w:val="32"/>
                <w:szCs w:val="32"/>
              </w:rPr>
              <w:t>.</w:t>
            </w:r>
          </w:p>
        </w:tc>
      </w:tr>
      <w:tr w:rsidR="00DC0CC3" w:rsidTr="009506AA">
        <w:trPr>
          <w:trHeight w:val="326"/>
        </w:trPr>
        <w:tc>
          <w:tcPr>
            <w:tcW w:w="9564" w:type="dxa"/>
            <w:shd w:val="clear" w:color="auto" w:fill="CCCC00"/>
            <w:vAlign w:val="center"/>
          </w:tcPr>
          <w:p w:rsidR="00DC0CC3" w:rsidRPr="009506AA" w:rsidRDefault="00DC0CC3" w:rsidP="009506AA">
            <w:pPr>
              <w:spacing w:before="100" w:beforeAutospacing="1" w:after="100" w:afterAutospacing="1"/>
              <w:ind w:left="708" w:firstLine="12"/>
              <w:jc w:val="both"/>
              <w:rPr>
                <w:rFonts w:ascii="Traditional Arabic" w:hAnsi="Traditional Arabic" w:cs="Traditional Arabic"/>
                <w:b/>
                <w:bCs/>
                <w:color w:val="FFFFFF"/>
                <w:sz w:val="32"/>
                <w:szCs w:val="32"/>
              </w:rPr>
            </w:pPr>
            <w:r w:rsidRPr="009506AA">
              <w:rPr>
                <w:rFonts w:ascii="Traditional Arabic" w:hAnsi="Traditional Arabic" w:cs="Traditional Arabic"/>
                <w:b/>
                <w:bCs/>
                <w:color w:val="FFFFFF"/>
                <w:sz w:val="32"/>
                <w:szCs w:val="32"/>
              </w:rPr>
              <w:t xml:space="preserve">10 </w:t>
            </w:r>
            <w:r w:rsidRPr="009506AA">
              <w:rPr>
                <w:rFonts w:ascii="Traditional Arabic" w:hAnsi="Traditional Arabic" w:cs="Traditional Arabic"/>
                <w:b/>
                <w:bCs/>
                <w:color w:val="FFFFFF"/>
                <w:sz w:val="32"/>
                <w:szCs w:val="32"/>
                <w:rtl/>
              </w:rPr>
              <w:t>ـ</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نستطيع أن نضمن مستقبل بلدنا، إن فكّرنا بشكل صحيح،</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وقرّرنا بشكل صحيح، وعملنا بشكل صحيح، في قضيّة المرأة والعائلة والأمّ</w:t>
            </w:r>
            <w:r w:rsidRPr="009506AA">
              <w:rPr>
                <w:rFonts w:ascii="Traditional Arabic" w:hAnsi="Traditional Arabic" w:cs="Traditional Arabic"/>
                <w:b/>
                <w:bCs/>
                <w:color w:val="FFFFFF"/>
                <w:sz w:val="32"/>
                <w:szCs w:val="32"/>
              </w:rPr>
              <w:t xml:space="preserve"> </w:t>
            </w:r>
            <w:r w:rsidRPr="009506AA">
              <w:rPr>
                <w:rFonts w:ascii="Traditional Arabic" w:hAnsi="Traditional Arabic" w:cs="Traditional Arabic"/>
                <w:b/>
                <w:bCs/>
                <w:color w:val="FFFFFF"/>
                <w:sz w:val="32"/>
                <w:szCs w:val="32"/>
                <w:rtl/>
              </w:rPr>
              <w:t>والزوجة</w:t>
            </w:r>
            <w:r w:rsidRPr="009506AA">
              <w:rPr>
                <w:rFonts w:ascii="Traditional Arabic" w:hAnsi="Traditional Arabic" w:cs="Traditional Arabic"/>
                <w:b/>
                <w:bCs/>
                <w:color w:val="FFFFFF"/>
                <w:sz w:val="32"/>
                <w:szCs w:val="32"/>
              </w:rPr>
              <w:t>.</w:t>
            </w:r>
          </w:p>
        </w:tc>
      </w:tr>
    </w:tbl>
    <w:p w:rsidR="00DC0CC3" w:rsidRDefault="00DC0CC3">
      <w:pPr>
        <w:bidi w:val="0"/>
      </w:pPr>
      <w: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vanish/>
          <w:color w:val="17365D"/>
          <w:sz w:val="32"/>
          <w:szCs w:val="32"/>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Default="00DC0CC3" w:rsidP="00541AC9">
      <w:pPr>
        <w:spacing w:before="100" w:beforeAutospacing="1" w:after="100" w:afterAutospacing="1"/>
        <w:jc w:val="both"/>
        <w:rPr>
          <w:rtl/>
        </w:rPr>
      </w:pPr>
    </w:p>
    <w:p w:rsidR="00DC0CC3" w:rsidRPr="00595AF4" w:rsidRDefault="00DC0CC3" w:rsidP="00541AC9">
      <w:pPr>
        <w:spacing w:before="100" w:beforeAutospacing="1" w:after="100" w:afterAutospacing="1"/>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9" o:spid="_x0000_s1131" alt="Description: KITAB03AB.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P7KZlzFAgAAzwUAAA4AAAAAAAAAAAAAAAAALgIAAGRycy9lMm9Eb2MueG1sUEsBAi0AFAAGAAgA&#10;AAAhAJj2bA3ZAAAAAwEAAA8AAAAAAAAAAAAAAAAAHwUAAGRycy9kb3ducmV2LnhtbFBLBQYAAAAA&#10;BAAEAPMAAAAlBgAAAAA=&#10;" filled="f" stroked="f">
            <o:lock v:ext="edit" aspectratio="t"/>
            <w10:anchorlock/>
          </v:rect>
        </w:pict>
      </w:r>
    </w:p>
    <w:p w:rsidR="00DC0CC3" w:rsidRDefault="00DC0CC3" w:rsidP="00541AC9">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541AC9">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541AC9">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541AC9" w:rsidRDefault="00DC0CC3" w:rsidP="00541AC9">
      <w:pPr>
        <w:spacing w:before="100" w:beforeAutospacing="1" w:after="100" w:afterAutospacing="1"/>
        <w:ind w:firstLine="720"/>
        <w:jc w:val="center"/>
        <w:rPr>
          <w:rFonts w:ascii="Traditional Arabic" w:hAnsi="Traditional Arabic" w:cs="Traditional Arabic"/>
          <w:b/>
          <w:bCs/>
          <w:color w:val="365F91"/>
          <w:sz w:val="44"/>
          <w:szCs w:val="44"/>
          <w:u w:val="dotted" w:color="FFFF00"/>
          <w:rtl/>
        </w:rPr>
      </w:pPr>
      <w:r w:rsidRPr="00541AC9">
        <w:rPr>
          <w:rFonts w:ascii="Traditional Arabic" w:hAnsi="Traditional Arabic" w:cs="Traditional Arabic"/>
          <w:b/>
          <w:bCs/>
          <w:color w:val="365F91"/>
          <w:sz w:val="44"/>
          <w:szCs w:val="44"/>
          <w:u w:val="dotted" w:color="FFFF00"/>
          <w:rtl/>
        </w:rPr>
        <w:t>كلمة الإمام الخامنئي في لقاء</w:t>
      </w:r>
      <w:r w:rsidRPr="00541AC9">
        <w:rPr>
          <w:rFonts w:ascii="Traditional Arabic" w:hAnsi="Traditional Arabic" w:cs="Traditional Arabic"/>
          <w:b/>
          <w:bCs/>
          <w:color w:val="365F91"/>
          <w:sz w:val="44"/>
          <w:szCs w:val="44"/>
          <w:u w:val="dotted" w:color="FFFF00"/>
        </w:rPr>
        <w:t xml:space="preserve"> </w:t>
      </w:r>
      <w:r w:rsidRPr="00541AC9">
        <w:rPr>
          <w:rFonts w:ascii="Traditional Arabic" w:hAnsi="Traditional Arabic" w:cs="Traditional Arabic"/>
          <w:b/>
          <w:bCs/>
          <w:color w:val="365F91"/>
          <w:sz w:val="44"/>
          <w:szCs w:val="44"/>
          <w:u w:val="dotted" w:color="FFFF00"/>
          <w:rtl/>
        </w:rPr>
        <w:t>الجهات</w:t>
      </w:r>
    </w:p>
    <w:p w:rsidR="00DC0CC3" w:rsidRPr="00541AC9" w:rsidRDefault="00DC0CC3" w:rsidP="00541AC9">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41AC9">
        <w:rPr>
          <w:rFonts w:ascii="Traditional Arabic" w:hAnsi="Traditional Arabic" w:cs="Traditional Arabic"/>
          <w:b/>
          <w:bCs/>
          <w:color w:val="365F91"/>
          <w:sz w:val="44"/>
          <w:szCs w:val="44"/>
          <w:u w:val="dotted" w:color="FFFF00"/>
          <w:rtl/>
        </w:rPr>
        <w:t>المشرفة على إقامة الانتخابات</w:t>
      </w:r>
    </w:p>
    <w:p w:rsidR="00DC0CC3" w:rsidRPr="00541AC9" w:rsidRDefault="00DC0CC3" w:rsidP="00541AC9">
      <w:pPr>
        <w:spacing w:before="100" w:beforeAutospacing="1" w:after="100" w:afterAutospacing="1"/>
        <w:ind w:firstLine="720"/>
        <w:jc w:val="center"/>
        <w:rPr>
          <w:rFonts w:ascii="Traditional Arabic" w:hAnsi="Traditional Arabic" w:cs="Traditional Arabic"/>
          <w:color w:val="548DD4"/>
          <w:sz w:val="36"/>
          <w:szCs w:val="36"/>
        </w:rPr>
      </w:pPr>
      <w:r w:rsidRPr="00541AC9">
        <w:rPr>
          <w:rFonts w:ascii="Traditional Arabic" w:hAnsi="Traditional Arabic" w:cs="Traditional Arabic"/>
          <w:color w:val="548DD4"/>
          <w:sz w:val="36"/>
          <w:szCs w:val="36"/>
        </w:rPr>
        <w:t xml:space="preserve">06-05-2013 </w:t>
      </w:r>
      <w:r w:rsidRPr="00541AC9">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41AC9" w:rsidRDefault="00DC0CC3" w:rsidP="00541AC9">
      <w:pPr>
        <w:spacing w:before="100" w:beforeAutospacing="1" w:after="100" w:afterAutospacing="1"/>
        <w:ind w:firstLine="720"/>
        <w:jc w:val="center"/>
        <w:rPr>
          <w:rFonts w:ascii="Traditional Arabic" w:hAnsi="Traditional Arabic" w:cs="Traditional Arabic"/>
          <w:b/>
          <w:bCs/>
          <w:color w:val="17365D"/>
          <w:sz w:val="32"/>
          <w:szCs w:val="32"/>
          <w:rtl/>
        </w:rPr>
      </w:pPr>
      <w:r w:rsidRPr="00541AC9">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أرحّب بجميع الإخوة والأخوات الأعزّاء؛ حاملي الأمانة الوطنيّة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والإسلاميّة الكبرى والمهمّة. فكلّ واحد منكم في أيّ موقع كان، وفي أيّ قسمٍ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المجاميع الكبرى كان، سوف يحمل على عاتقه عملاً مهمّاً، أساسيّاً، مؤثّراً، قيّماً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وباقياً ـ إن شاء الله تعالى ـ وسوف يؤدّيه؛ سواءٌ مجلس صيانة الدستور والهيئات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المشرفة التابعة لهذا المجلس، أم وزارة الداخليّة المحترمة والهيئات الشعبيّة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والرسميّة العظيمة المرتبطة بهذا النظام، أم المسؤولون عن حفظ الأمن وتوفير الأجواء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الانتخابيّة السليمة، كالشرطة والآخرين</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نبش قبر حجر بن عديّ</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قبل البدء بالملاحظات القصيرة التي سأعرضها عليكم، يجدر بي الإشارة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حادثة أليمة حدثت في هذه الأيّام؛ والتي هي بنفسها حادثة مرّة، وتحكي أيضاً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أيادٍ خفيّة كثيرة؛ حادثة نبش قبر الصّحابي الجليل القدر، حجر بن عديّ (رضوان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 وسلامه عليه) وهتك جثّة هذا العظيم. هذه القضيّة مؤلمة من عدّة جهات</w:t>
      </w:r>
      <w:r w:rsidRPr="00595AF4">
        <w:rPr>
          <w:rFonts w:ascii="Traditional Arabic" w:hAnsi="Traditional Arabic" w:cs="Traditional Arabic"/>
          <w:color w:val="17365D"/>
          <w:sz w:val="32"/>
          <w:szCs w:val="32"/>
        </w:rPr>
        <w:t xml:space="preserve">: </w:t>
      </w:r>
    </w:p>
    <w:p w:rsidR="00DC0CC3" w:rsidRPr="00D925DB" w:rsidRDefault="00DC0CC3" w:rsidP="00D925DB">
      <w:pPr>
        <w:pStyle w:val="ListParagraph"/>
        <w:numPr>
          <w:ilvl w:val="0"/>
          <w:numId w:val="4"/>
        </w:numPr>
        <w:spacing w:before="100" w:beforeAutospacing="1" w:after="100" w:afterAutospacing="1"/>
        <w:jc w:val="both"/>
        <w:rPr>
          <w:rFonts w:ascii="Traditional Arabic" w:hAnsi="Traditional Arabic" w:cs="Traditional Arabic"/>
          <w:b/>
          <w:bCs/>
          <w:color w:val="365F91"/>
          <w:sz w:val="32"/>
          <w:szCs w:val="32"/>
        </w:rPr>
      </w:pPr>
      <w:r w:rsidRPr="00D925DB">
        <w:rPr>
          <w:rFonts w:ascii="Traditional Arabic" w:hAnsi="Traditional Arabic" w:cs="Traditional Arabic"/>
          <w:b/>
          <w:bCs/>
          <w:color w:val="365F91"/>
          <w:sz w:val="32"/>
          <w:szCs w:val="32"/>
          <w:rtl/>
        </w:rPr>
        <w:t>حادثةٌ</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مؤلمة</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ومفجعة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D925DB">
        <w:rPr>
          <w:rFonts w:ascii="Traditional Arabic" w:hAnsi="Traditional Arabic" w:cs="Traditional Arabic"/>
          <w:color w:val="17365D"/>
          <w:sz w:val="32"/>
          <w:szCs w:val="32"/>
          <w:shd w:val="clear" w:color="auto" w:fill="FFFF66"/>
          <w:rtl/>
        </w:rPr>
        <w:t>فهي نفسها إهانة لصحابيّ هو من أكابر صحابة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النبيّ”صلى الله عليه وآ’له وسلم”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ومن حواريّي</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أمير المؤمنين”عليه السلام”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وشهيد</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في سبيل الله، فيُفتتح قبره بعد ألف</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وأربعمائة عام،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ويُخرج جسده، ويُهان، إنّها لحادثة مؤلمة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جدّاً ومحزنة</w:t>
      </w:r>
      <w:r w:rsidRPr="00D925DB">
        <w:rPr>
          <w:rFonts w:ascii="Traditional Arabic" w:hAnsi="Traditional Arabic" w:cs="Traditional Arabic"/>
          <w:color w:val="17365D"/>
          <w:sz w:val="32"/>
          <w:szCs w:val="32"/>
          <w:shd w:val="clear" w:color="auto" w:fill="FFFF66"/>
        </w:rPr>
        <w:t>.</w:t>
      </w:r>
    </w:p>
    <w:p w:rsidR="00DC0CC3" w:rsidRPr="00D925DB" w:rsidRDefault="00DC0CC3" w:rsidP="00D925DB">
      <w:pPr>
        <w:pStyle w:val="ListParagraph"/>
        <w:numPr>
          <w:ilvl w:val="0"/>
          <w:numId w:val="4"/>
        </w:numPr>
        <w:spacing w:before="100" w:beforeAutospacing="1" w:after="100" w:afterAutospacing="1"/>
        <w:jc w:val="both"/>
        <w:rPr>
          <w:rFonts w:ascii="Traditional Arabic" w:hAnsi="Traditional Arabic" w:cs="Traditional Arabic"/>
          <w:b/>
          <w:bCs/>
          <w:color w:val="365F91"/>
          <w:sz w:val="32"/>
          <w:szCs w:val="32"/>
        </w:rPr>
      </w:pPr>
      <w:r w:rsidRPr="00D925DB">
        <w:rPr>
          <w:rFonts w:ascii="Traditional Arabic" w:hAnsi="Traditional Arabic" w:cs="Traditional Arabic"/>
          <w:b/>
          <w:bCs/>
          <w:color w:val="365F91"/>
          <w:sz w:val="32"/>
          <w:szCs w:val="32"/>
          <w:rtl/>
        </w:rPr>
        <w:t>أفكار</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فاسدة</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ومتحجّرة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مضافاً إلى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هناك مرارة أخرى، وهي أنّ 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جماعة المسلمين والأمّة الإسلاميّة، أشخاصاً يعتبرون بأفكارهم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الفاسدة والمتحجّرة والمتخلّفة والخرافيّة، تعظيم الأكابر والمبرّزين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والشخصيّات النورانيّة في صدر الإسلام، شركاً وكفراً؛ إنّها واقعاً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لمصيبة. هؤلاء هم الأشخاص أنفسهم الذين هدَمَ أسلافهم قبور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الأئمّة</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البقيع. في ذلك اليوم، نهض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 الإسلاميّ ضدّهم، من شبه القارّة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الهنديّة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أفريقيا. ولو كانوا يجرؤون لقاموا أيضاً بهدم قبر النبيّ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المطهّر</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“صلى الله عليه وآ’له وسلم”</w:t>
      </w:r>
      <w:r w:rsidRPr="00595AF4">
        <w:rPr>
          <w:rFonts w:ascii="Traditional Arabic" w:hAnsi="Traditional Arabic" w:cs="Traditional Arabic"/>
          <w:color w:val="17365D"/>
          <w:sz w:val="32"/>
          <w:szCs w:val="32"/>
          <w:rtl/>
        </w:rPr>
        <w:t>، وسّووه بالأرض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أنظروا أيّ فكر فاسد، وأيّ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روحيّة قذرة، وأيّ أناس سيّئي التفكير،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يريدون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ينقضُوا احترام العظماء ويهتكوهم بهذه الطريقة، ويعدّون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جزءاً من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D92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تكاليفهم الدينيّة! اعلموا، أنّه في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الوقت،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حين هدموا قبور البقيع، اعترض عليهم العالم الإسلاميّ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أقصاه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أقصاه. وكما قلتُ هبّ العالم الإسلاميّ بوجههم؛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شرقه ـ من الهند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غربه</w:t>
      </w:r>
      <w:r w:rsidRPr="00595AF4">
        <w:rPr>
          <w:rFonts w:ascii="Traditional Arabic" w:hAnsi="Traditional Arabic" w:cs="Traditional Arabic"/>
          <w:color w:val="17365D"/>
          <w:sz w:val="32"/>
          <w:szCs w:val="32"/>
        </w:rPr>
        <w:t>.</w:t>
      </w:r>
    </w:p>
    <w:p w:rsidR="00DC0CC3" w:rsidRPr="00D925DB" w:rsidRDefault="00DC0CC3" w:rsidP="00D925DB">
      <w:pPr>
        <w:pStyle w:val="ListParagraph"/>
        <w:numPr>
          <w:ilvl w:val="0"/>
          <w:numId w:val="4"/>
        </w:numPr>
        <w:spacing w:before="100" w:beforeAutospacing="1" w:after="100" w:afterAutospacing="1"/>
        <w:jc w:val="both"/>
        <w:rPr>
          <w:rFonts w:ascii="Traditional Arabic" w:hAnsi="Traditional Arabic" w:cs="Traditional Arabic"/>
          <w:b/>
          <w:bCs/>
          <w:color w:val="365F91"/>
          <w:sz w:val="32"/>
          <w:szCs w:val="32"/>
        </w:rPr>
      </w:pPr>
      <w:r w:rsidRPr="00D925DB">
        <w:rPr>
          <w:rFonts w:ascii="Traditional Arabic" w:hAnsi="Traditional Arabic" w:cs="Traditional Arabic"/>
          <w:b/>
          <w:bCs/>
          <w:color w:val="365F91"/>
          <w:sz w:val="32"/>
          <w:szCs w:val="32"/>
          <w:rtl/>
        </w:rPr>
        <w:t>أنتم</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المشركون</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هؤلاء يقومون بهذه الأعمال الخبيثة، بحجّة أنّ هذه الأعمال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عبادة! وهل الذهاب إلى قبر أحدهم وطلب المغفرة 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وطلب المغفرة للنفس في ذلك الجوّ المعنويّ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والروحيّ شرك؟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الشرك هو أن يصبح الإنسان أداةً في أيدي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سياسات التجسّس البريطانيّة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 آي إي الأميركيّة،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ويُحزِن بهذه الأعمال قلوب المسلمين ويؤذيها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D925DB">
        <w:rPr>
          <w:rFonts w:ascii="Traditional Arabic" w:hAnsi="Traditional Arabic" w:cs="Traditional Arabic"/>
          <w:color w:val="17365D"/>
          <w:sz w:val="32"/>
          <w:szCs w:val="32"/>
          <w:shd w:val="clear" w:color="auto" w:fill="FFFF66"/>
          <w:rtl/>
        </w:rPr>
        <w:t>هؤلاء لا</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يعدّون</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الطاعة والعبوديّة والخنوع للطواغيت الأحياء شركاً، ويعتبرون</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احترام العظماء شركاً! هذه مصيبة بحدّ ذاتها. الحركة التكفيريّة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الخبيثة المنتشرة اليوم في العالم الإسلاميّ بفضل بعض</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التمويلات- وللأسف</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هؤلاء يملكون المال والإمكانيّات- هي</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واحدة من مصائب الإسلام</w:t>
      </w:r>
      <w:r w:rsidRPr="00595AF4">
        <w:rPr>
          <w:rFonts w:ascii="Traditional Arabic" w:hAnsi="Traditional Arabic" w:cs="Traditional Arabic"/>
          <w:color w:val="17365D"/>
          <w:sz w:val="32"/>
          <w:szCs w:val="32"/>
        </w:rPr>
        <w:t>.</w:t>
      </w:r>
    </w:p>
    <w:p w:rsidR="00DC0CC3" w:rsidRPr="00D925DB" w:rsidRDefault="00DC0CC3" w:rsidP="00D925DB">
      <w:pPr>
        <w:pStyle w:val="ListParagraph"/>
        <w:numPr>
          <w:ilvl w:val="0"/>
          <w:numId w:val="4"/>
        </w:numPr>
        <w:spacing w:before="100" w:beforeAutospacing="1" w:after="100" w:afterAutospacing="1"/>
        <w:jc w:val="both"/>
        <w:rPr>
          <w:rFonts w:ascii="Traditional Arabic" w:hAnsi="Traditional Arabic" w:cs="Traditional Arabic"/>
          <w:b/>
          <w:bCs/>
          <w:color w:val="365F91"/>
          <w:sz w:val="32"/>
          <w:szCs w:val="32"/>
        </w:rPr>
      </w:pPr>
      <w:r w:rsidRPr="00D925DB">
        <w:rPr>
          <w:rFonts w:ascii="Traditional Arabic" w:hAnsi="Traditional Arabic" w:cs="Traditional Arabic"/>
          <w:b/>
          <w:bCs/>
          <w:color w:val="365F91"/>
          <w:sz w:val="32"/>
          <w:szCs w:val="32"/>
          <w:rtl/>
        </w:rPr>
        <w:t>لن</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تخدعنا</w:t>
      </w:r>
      <w:r w:rsidRPr="00D925DB">
        <w:rPr>
          <w:rFonts w:ascii="Traditional Arabic" w:hAnsi="Traditional Arabic" w:cs="Traditional Arabic"/>
          <w:b/>
          <w:bCs/>
          <w:color w:val="365F91"/>
          <w:sz w:val="32"/>
          <w:szCs w:val="32"/>
        </w:rPr>
        <w:t xml:space="preserve"> </w:t>
      </w:r>
      <w:r w:rsidRPr="00D925DB">
        <w:rPr>
          <w:rFonts w:ascii="Traditional Arabic" w:hAnsi="Traditional Arabic" w:cs="Traditional Arabic"/>
          <w:b/>
          <w:bCs/>
          <w:color w:val="365F91"/>
          <w:sz w:val="32"/>
          <w:szCs w:val="32"/>
          <w:rtl/>
        </w:rPr>
        <w:t>مؤامراتُكم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D925DB">
        <w:rPr>
          <w:rFonts w:ascii="Traditional Arabic" w:hAnsi="Traditional Arabic" w:cs="Traditional Arabic"/>
          <w:color w:val="17365D"/>
          <w:sz w:val="32"/>
          <w:szCs w:val="32"/>
          <w:shd w:val="clear" w:color="auto" w:fill="FFFF66"/>
          <w:rtl/>
        </w:rPr>
        <w:t>بحمد الله، لقد أظهر الشيعة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في أيّ مكان كانوا ـ سواءً هنا أو في العراق</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أو في باكستان، أو في أيّ مكان يواجه فيه الشيعة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هذه القضيّة المستجدّة ـ أنّهم يتمتّعون</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بالنضوج الفكريّ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 العدوّ من خلال هذه الأعمال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يؤجّج نار الصراع بين الشيعة والسنّة؛ لكنّ المجتمع الشيعيّ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الكبير، العائلة الكبيرة لأتباع أهل البيت، أظهرت أنّها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تنخدع بهذه الألاعيب. كما أنّ الإخوة من أهل السنّة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كثير من الأماكن، قد أدانوا هذا العمل؛ لقد أظهروا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وعيهم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وبصيرتهم. وهذا ما ينبغي أن يستمرّ. هذه ليست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القضايا، التي تثير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ضجيجاً ليومين أو ثلاثة أو خمسة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أيّام أو أسبوع، ومن ثمّ تُنسى. وإن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تُدَنْ بأشدّ الإدانة من قبل المسلمين</w:t>
      </w:r>
      <w:r w:rsidRPr="00D925DB">
        <w:rPr>
          <w:rFonts w:ascii="Traditional Arabic" w:hAnsi="Traditional Arabic" w:cs="Traditional Arabic"/>
          <w:color w:val="17365D"/>
          <w:sz w:val="32"/>
          <w:szCs w:val="32"/>
          <w:shd w:val="clear" w:color="auto" w:fill="FFFF66"/>
          <w:rtl/>
        </w:rPr>
        <w:t>،</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وإن لم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يقم الأكابر من أهل العلم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والمتنوّرين والسياسيّين بوظائفهم</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في مقابل هؤلاء، فهذه</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الفتنة لن تنحصر بهذه الأمكنة، بل</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ستجرّ البلاء على روح</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المجتمع الإسلاميّ،</w:t>
      </w:r>
      <w:r w:rsidRPr="00595AF4">
        <w:rPr>
          <w:rFonts w:ascii="Traditional Arabic" w:hAnsi="Traditional Arabic" w:cs="Traditional Arabic"/>
          <w:color w:val="17365D"/>
          <w:sz w:val="32"/>
          <w:szCs w:val="32"/>
          <w:rtl/>
        </w:rPr>
        <w:t xml:space="preserve"> وسوف تمتدّ هذه النيران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فيوماً. عليهم أن يقفوا بوجه هذه الفتن؛ سواءً بالوسائل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طريق إصدار الفتاوى الدينيّة،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طريق المقالات التنويريّة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للمتنوّرين والنخب الفكريّة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والسياسيّة في العالم</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ينبغي الالتفات إلى أنّ الأيادي الخفيّة للأعداء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تفصح عن نفسها في هذه الأعمال؛ وهذا 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لا يمكن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للإنسان التغاضي عنه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أولئك الذين يقيمون المآتم ويثيرون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الضّجيج في العالم من أجل هدم أحد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الآثار القديمة،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يسكتون مقابل هذه الظاهرة؛ سواءٌ المؤسّسات الدوليّة،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الشخصيّات العالميّة، أم السياسيّون الذين يدعمون عمي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القلوب هؤلاء؛ هذا يشير إلى أنّ لهم يداً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المسألة؛ هذه القضيّة تُظهر الأيادي الخفيّة لهؤلاء</w:t>
      </w:r>
      <w:r w:rsidRPr="00595AF4">
        <w:rPr>
          <w:rFonts w:ascii="Traditional Arabic" w:hAnsi="Traditional Arabic" w:cs="Traditional Arabic"/>
          <w:color w:val="17365D"/>
          <w:sz w:val="32"/>
          <w:szCs w:val="32"/>
        </w:rPr>
        <w:t>.</w:t>
      </w:r>
    </w:p>
    <w:p w:rsidR="00DC0CC3" w:rsidRPr="00595AF4" w:rsidRDefault="00DC0CC3" w:rsidP="00D92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اعلموا</w:t>
      </w:r>
      <w:r w:rsidRPr="00595AF4">
        <w:rPr>
          <w:rFonts w:ascii="Traditional Arabic" w:hAnsi="Traditional Arabic" w:cs="Traditional Arabic"/>
          <w:color w:val="17365D"/>
          <w:sz w:val="32"/>
          <w:szCs w:val="32"/>
        </w:rPr>
        <w:t xml:space="preserve"> </w:t>
      </w:r>
      <w:r w:rsidRPr="00D925DB">
        <w:rPr>
          <w:rFonts w:ascii="Traditional Arabic" w:hAnsi="Traditional Arabic" w:cs="Traditional Arabic"/>
          <w:color w:val="548DD4"/>
          <w:sz w:val="32"/>
          <w:szCs w:val="32"/>
          <w:rtl/>
        </w:rPr>
        <w:t>﴿</w:t>
      </w:r>
      <w:r w:rsidRPr="00FE3314">
        <w:rPr>
          <w:rFonts w:ascii="Traditional Arabic" w:hAnsi="Traditional Arabic" w:cs="Traditional Arabic"/>
          <w:b/>
          <w:bCs/>
          <w:color w:val="548DD4"/>
          <w:sz w:val="32"/>
          <w:szCs w:val="32"/>
          <w:rtl/>
        </w:rPr>
        <w:t>إنّ ربّك</w:t>
      </w:r>
      <w:r w:rsidRPr="00FE3314">
        <w:rPr>
          <w:rFonts w:ascii="Traditional Arabic" w:hAnsi="Traditional Arabic" w:cs="Traditional Arabic"/>
          <w:b/>
          <w:bCs/>
          <w:color w:val="548DD4"/>
          <w:sz w:val="32"/>
          <w:szCs w:val="32"/>
        </w:rPr>
        <w:t xml:space="preserve"> </w:t>
      </w:r>
      <w:r w:rsidRPr="00FE3314">
        <w:rPr>
          <w:rFonts w:ascii="Traditional Arabic" w:hAnsi="Traditional Arabic" w:cs="Traditional Arabic"/>
          <w:b/>
          <w:bCs/>
          <w:color w:val="548DD4"/>
          <w:sz w:val="32"/>
          <w:szCs w:val="32"/>
          <w:rtl/>
        </w:rPr>
        <w:t>بالمرصاد</w:t>
      </w:r>
      <w:r>
        <w:rPr>
          <w:rFonts w:ascii="Traditional Arabic" w:hAnsi="Traditional Arabic" w:cs="Traditional Arabic"/>
          <w:b/>
          <w:bCs/>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الفجر: 14] يقول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w:t>
      </w:r>
      <w:r w:rsidRPr="00595AF4">
        <w:rPr>
          <w:rFonts w:ascii="Traditional Arabic" w:hAnsi="Traditional Arabic" w:cs="Traditional Arabic"/>
          <w:color w:val="17365D"/>
          <w:sz w:val="32"/>
          <w:szCs w:val="32"/>
        </w:rPr>
        <w:t xml:space="preserve">: </w:t>
      </w:r>
      <w:r w:rsidRPr="00D925DB">
        <w:rPr>
          <w:rFonts w:ascii="Traditional Arabic" w:hAnsi="Traditional Arabic" w:cs="Traditional Arabic"/>
          <w:color w:val="548DD4"/>
          <w:sz w:val="32"/>
          <w:szCs w:val="32"/>
          <w:rtl/>
        </w:rPr>
        <w:t>﴿</w:t>
      </w:r>
      <w:r w:rsidRPr="00FE3314">
        <w:rPr>
          <w:rFonts w:ascii="Traditional Arabic" w:hAnsi="Traditional Arabic" w:cs="Traditional Arabic"/>
          <w:b/>
          <w:bCs/>
          <w:color w:val="548DD4"/>
          <w:sz w:val="32"/>
          <w:szCs w:val="32"/>
          <w:rtl/>
        </w:rPr>
        <w:t>إنّهم يكيدون كيداً وأكيد كيداً</w:t>
      </w:r>
      <w:r>
        <w:rPr>
          <w:rFonts w:ascii="Traditional Arabic" w:hAnsi="Traditional Arabic" w:cs="Traditional Arabic"/>
          <w:b/>
          <w:bCs/>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الطارق:15-16</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إنّهم يمكرون، لكنّ مكر الله سيغلب مكرهم حتماً،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الحركة التي تريد أن تقف حجر عثرة أمام اتّحاد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وتقدّمها، سوف تتوقّف</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الحدث المهمّ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مسألة الانتخابات على امتداد الأربع والثلاثين سنةً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 مصيريّة ومجدّدة لحياة الحركة العامّة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بلدنا. على امتداد هذه السنوات، استطاعت هذه الانتخابات المقامة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مرّة، والتي تجاوز عددها الثلاثين، وحضر فيها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أمام صناديق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الاقتراع، أن تدفع جملة من المصائب عن البلاد، وأن تنفخ قوّة جديدة،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وروحاً جديدة، في جسد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والشعب والثورة؛ وهذه المرّة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ولأسباب عدّة،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أهمّ من بعض الانتخابات الماضية؛ إذ إنّ أحد الأسباب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وكما تمّت الإشارة ـ هو اجتماع انتخابات رئاسة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وانتخابات المجالس البلديّة، وفي بعض المناطق،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الفرعيّة لبعض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الانتخابات الأخرى معاً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انتخابات رئاسة الجمهوريّة مهمّة جدّاً، وانتخابات المجالس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البلديّة مهمّة جدّاً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ولنلتفت إلى أنّ الاهتمام بانتخابات رئاسة الجمهوريّة لا يمكنه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التقليل من أهمّيّة انتخابات المجالس البلديّة في أعين المسؤولين، والناس والنخبة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إنّنا إذ نوكل الأعمال والقرارات إلى الشعب، على صعيد القرية مروراً بالمدينة 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ثمّ على صعيد الوطن ككلّ، لهو أمر مهمّ جدّاً. المجالس البلديّة مظهر لمثل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 كما أنّ أهميّة مؤسّسة رئاسة الجمهوريّة واضحة. فالقانون الأساسيّ والأنظمة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المرعيّة للبلد، كلّ هذه الفعّاليّة والجهد والإمكانيّات والميزانيّة ومسارات تحقيق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الأهداف تقع أمام الجهاز الرسميّ ورئيس الجمهوريّة؛ لذا هي فائقة الأهميّة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من مفاخر</w:t>
      </w:r>
      <w:r>
        <w:rPr>
          <w:rFonts w:ascii="Traditional Arabic" w:hAnsi="Traditional Arabic" w:cs="Traditional Arabic"/>
          <w:b/>
          <w:bCs/>
          <w:color w:val="C00000"/>
          <w:sz w:val="32"/>
          <w:szCs w:val="32"/>
          <w:u w:val="dotted" w:color="00B0F0"/>
          <w:rtl/>
        </w:rPr>
        <w:t xml:space="preserve"> </w:t>
      </w:r>
      <w:r w:rsidRPr="00634A44">
        <w:rPr>
          <w:rFonts w:ascii="Traditional Arabic" w:hAnsi="Traditional Arabic" w:cs="Traditional Arabic"/>
          <w:b/>
          <w:bCs/>
          <w:color w:val="C00000"/>
          <w:sz w:val="32"/>
          <w:szCs w:val="32"/>
          <w:u w:val="dotted" w:color="00B0F0"/>
          <w:rtl/>
        </w:rPr>
        <w:t>الجمهوريّة الإسلاميّة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إجراء الانتخابات في البلد، من مفاخر الجمهوريّة الإسلاميّة.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اليوم، الذي جرى فيه الحديث عن الانتخابات في هذا البلد، ابتداءً من حركة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المشروطة وإلى عهد الجمهوريّة الإسلاميّة ـ قبل ذلك لم يكن من معنى لهذا الكلام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ففي الحقيقة، لم تحدث انتخابات واقعيّة حماسيّة شاملة وعامّة بالمعنى الواقعيّ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للكلمة،. وحتّى لو حدثت انتخابات واقعيّة في زمن النهضة الشعبيّة، إلّا أنّها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تكن بمستوى طموحات الشعب الإيرانيّ،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حيث يأتي الناس من أقاصي القرى إلى صناديق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الاقتراع، هم يعرفون، هم يعلمون، هم يقترعون؛ هذا الأمر لم يحدث سوى في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وكان إمامنا العظيم هو المبتكر والمصمّم والمهندس لهذا البناء. لقد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أصرّ منذ البداية على وجوب إجراء استفتاء عامّ على وجه السرعة لتعيين النظام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الرسميّ في الجمهوريّة الإسلاميّة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بعد أقلّ من 50 يوماً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ثورات العالم, يحدث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بعد ثلاث أو أربع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خمس سنوات، وأحياناً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ذلك؛ لكن في الجمهوريّة الإسلاميّة، جرى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استفتاء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 وشامل بعد أقلّ من 50 يوماً على انتصار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وجاءت تلك الجموع الغفيرة والنسب العالية إلى صناديق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الاقتراع، واقترعت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أمّا هم لمن صوّتوا، فهي مسألة أخرى؛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الأساسيّة هي أنّ الناس برهنوا بكلّ وجودهم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حاضرون في الميدان، وأنّهم مستعدّون للعمل واتخاذ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ورسم الخطط للمستقبل. حينذاك وُضعت اللِّبنة الأولى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 أُسّس له، واستمرّ بعدها</w:t>
      </w:r>
      <w:r w:rsidRPr="00595AF4">
        <w:rPr>
          <w:rFonts w:ascii="Traditional Arabic" w:hAnsi="Traditional Arabic" w:cs="Traditional Arabic"/>
          <w:color w:val="17365D"/>
          <w:sz w:val="32"/>
          <w:szCs w:val="32"/>
        </w:rPr>
        <w:t xml:space="preserve">.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بحضوركم نبقى</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بداية الثورة، حيث لم يكن الدستور قد أُعدّ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وكان من اللّازم تشكيل مجلس الخبراء، لم تمضِ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بضعة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أشهر حتّى استدعى الإمام مجلس قيادة الثورة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قمّ. كنت أنا من 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المدعوّين. تعاطى الإمام معنا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بحدّة: لِمَ لا تُقدمون على تشكيل 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يمكنه أن يعدّ الدستور؟ كان الإمام يرى أنّ الأمر 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تأخّر. هذه هي طبيعة الجمهوريّة الإسلاميّة؛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الطبيعة باقية بحمد الله في الجمهوريّة الإسلاميّة. أراد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الكثيرون أن يجعلوا الانتخابات باهتة، أن يؤجّلوها عن موعدها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المقرّر، أن يفقدوا حضور الشعب فيها أهمّيّته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ورونقه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لديهم دوافعهم للقيام بهذا العمل ـ لكنّهم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أخفقوا؛ ولم يوفّقوا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الآن، ولن يُوفّقوا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هذا بعون الله تعالى. لماذا يطمحون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التقليل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أهميّة الانتخابات؟ لأنّ العدوّ يعلم أنّ قوام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يستند إلى مشاركة الشعب</w:t>
      </w:r>
      <w:r w:rsidRPr="00595AF4">
        <w:rPr>
          <w:rFonts w:ascii="Traditional Arabic" w:hAnsi="Traditional Arabic" w:cs="Traditional Arabic"/>
          <w:color w:val="17365D"/>
          <w:sz w:val="32"/>
          <w:szCs w:val="32"/>
        </w:rPr>
        <w:t xml:space="preserve">. </w:t>
      </w:r>
      <w:r w:rsidRPr="00D925DB">
        <w:rPr>
          <w:rFonts w:ascii="Traditional Arabic" w:hAnsi="Traditional Arabic" w:cs="Traditional Arabic"/>
          <w:color w:val="17365D"/>
          <w:sz w:val="32"/>
          <w:szCs w:val="32"/>
          <w:shd w:val="clear" w:color="auto" w:fill="FFFF66"/>
          <w:rtl/>
        </w:rPr>
        <w:t>في</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الجمهوريّة الإسلاميّة، إن لم يحضر الشعب في الميادين،</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فلا قيمة للجمهوريّة الإسلاميّة. الجمهوريّة الإسلاميّة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لا تتلخّص</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بوجود أربعة مسؤولين على شاكلتي؛ الجمهوريّة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الإسلاميّة تعني</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مشاركة الشعب الإيرانيّ عامّةً، والحركة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العامّة نحو تحقيق</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الأهداف والأمانيّ الكبرى والعمليّة؛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هذا هو معنى الجمهوريّة</w:t>
      </w:r>
      <w:r w:rsidRPr="00D925DB">
        <w:rPr>
          <w:rFonts w:ascii="Traditional Arabic" w:hAnsi="Traditional Arabic" w:cs="Traditional Arabic"/>
          <w:color w:val="17365D"/>
          <w:sz w:val="32"/>
          <w:szCs w:val="32"/>
          <w:shd w:val="clear" w:color="auto" w:fill="FFFF66"/>
        </w:rPr>
        <w:t xml:space="preserve"> </w:t>
      </w:r>
      <w:r w:rsidRPr="00D925DB">
        <w:rPr>
          <w:rFonts w:ascii="Traditional Arabic" w:hAnsi="Traditional Arabic" w:cs="Traditional Arabic"/>
          <w:color w:val="17365D"/>
          <w:sz w:val="32"/>
          <w:szCs w:val="32"/>
          <w:shd w:val="clear" w:color="auto" w:fill="FFFF66"/>
          <w:rtl/>
        </w:rPr>
        <w:t>الإسلاميّة</w:t>
      </w:r>
      <w:r w:rsidRPr="00595AF4">
        <w:rPr>
          <w:rFonts w:ascii="Traditional Arabic" w:hAnsi="Traditional Arabic" w:cs="Traditional Arabic"/>
          <w:color w:val="17365D"/>
          <w:sz w:val="32"/>
          <w:szCs w:val="32"/>
        </w:rPr>
        <w:t>.</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اعتماد الجمهوريّة الإسلاميّة وقوّتها على قلب الشعب، على مشاعر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وأحاسيسه، على عقل الشعب وفكره وبصيرته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إنّهم[الأعداء] إذ لم يستطيعوا، مع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الجهود على امتداد السنوات الأربع والثلاثين، زعزعة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فبفضل هذا؛ وإلّا أيمكن لهذا العالم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المادّي، وهذا العالم المستكبر، وهذه القوى الظالمة والقاسية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والخبيثة،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تسمح ببقاء نظامٍ حيّاً مع هذه المسوّغات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تملكها الجمهوريّة الإسلاميّة؟ انظروا ماذا يفعلون مع البلدان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 انطلقت فيها الثورات باسم الإسلام؛ يمارسون الضغوط عليها. يفرضون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عليها رغباتهم بالقوّة، يجبرونهم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الفضل لكم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لم تحصل هذه الأمور في الجمهوريّة الإسلاميّة؛ لم يقدروا على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 العدوّ أن يفرض رغباته على الجمهوريّة الإسلاميّة، وأن تستسلم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لأوامرهم؛ وهذا يمكن أن يحصل حين تكون الجمهوريّة الإسلاميّة ضعيفة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تستمدّ قوّتها من الشعب؛ لا يريدون لهذه القوّة أن 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موجودة؛ لذا، ففي جميع انتخاباتنا، على امتداد هذه السنوات، بدأت الدعايات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الإعلاميّة للعدوّ ضّدنا قبل موعد الانتخابات؛ أي إنّه قبل أن يبدأ مسؤولونا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ووسائلنا الإعلامية وصحفنا بالعمل من أجل الانتخابات، كان العدوّ يضع خطّة ويبدأ</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بتنفيذها؛ والأمر كذلك هذه المرّة أيضاً</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لدينا معلومات أنّه هذه المرّة أيضاً، أنّ وسائل إعلام العدوّ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الرسميّة والمعروفة ـ وهي عملت حيثما استطاعت ضدّ الجمهوريّة الإسلاميّة ـ تخطّط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منذ فترة، تضع الخطط، والبرامج، لجعل الناس يتعاملون مع مسألة الانتخابات ببرودة؛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 باشروا بذلك أيضاً، بالنتيجة، إنّ مخطّطاتهم أوسع بكثير من هذا؛ يريدون ثني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عن الحضور أمام صناديق الاقتراع، يريدون للشعب أن لا يشارك في إدارة 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وتولّي أمورها؛ يريدون له أن لا يحضر في الساحات؛ لذا هم يسعون جهدهم. لو لم يكن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حاضراً في الميادين، لأمكنهم بكلّ سهولة مضاعفة هجومهم عدّة مرّات. إنّ 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يصون النظام الإسلاميّ وبلدنا العزيز. حضور الشعب هو من يقوّي عوامل القدرة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والقوّة فينا: يطوّر علمنا، ويزيد من بصيرتنا، ويطوّر آليّات الإدارة لدينا ـ 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طّورها على امتداد هذه السنوات ـ فهذا بسبب حضور الشعب، بسبب دوافع الشعب؛ يريدون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لهذه الدوافع أن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تزول، لذا يسعون لتبهيت [للتقليل من شأن] هذه الانتخابات</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القانون فوق الجميع</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أقول؛ بفضل الله تعالى وبهمّة الشعب العزيز، إن شاء الله تعالى،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وبتوفيقه، ستكون هذه الانتخابات المقبلة، إحدى أفضل انتخابات لدينا وأكثرها حماسةً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بالطبع، يسعى العدوّ لإبطال جهود الشعب ـ كما فعل في العام 88[2009]ـ فهذا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من أفعال العدوّ؛ فقد حملوا بعضهم على أن يتوقّع أموراً مخالفة للقانون،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يسعى على أساس هذه التوقّعات، وإلى وقوف الناس بوجه النظام؛ وقد أخفقوا ـ حتماً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بعون الله تعالى</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وإنّ السبيل الأساسيّ لمنع حصول مثل هذه المشاكل الانتخابيّة،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الالتزام بالقانون؛ أؤكّد على ذلك. على عموم أفراد الشعب في كلّ نقطة من نقاط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في المدينة، في القرية، في العاصمة، في المدن الكبرى وفي كلّ مكان،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يسعوا إلى تحقيق هذا الأمر وهو أنّ كلّ من يتكلّم أن يكون كلامه على أساس القانون؛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من ينتظر ويتوقّع, أن تكون توقّعاته موافقة للقانون. أولئك الذين في تلك السنة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حمّلوا البلد والشعب تلك الخسائر، لو كانوا سلّموا للقانون لما حدث ما حدث. ينصّ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القانون على أنّ من لديه اعتراض فليأتِ وليعترض. في تلك السنة قيل؛ حتّى أنا طلبت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مجلس صيانة الدستور، وحينها مدّدوا الوقت أيضاً لإعادة فرز الأصوات؛ وقلنا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فَلْيُعَدْ فرز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الأصوات بالعدد المعقول ولكلّ صندوق يريدونه؛ حسنٌ، لم يرضوا! 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أعمالهم غير منطقيّة، وغير معقولة؛ لقد كلّفوا البلاد ميزانيّات كبيرة. 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فالبلد يعلو على هذه المسائل</w:t>
      </w:r>
      <w:r w:rsidRPr="00595AF4">
        <w:rPr>
          <w:rFonts w:ascii="Traditional Arabic" w:hAnsi="Traditional Arabic" w:cs="Traditional Arabic"/>
          <w:color w:val="17365D"/>
          <w:sz w:val="32"/>
          <w:szCs w:val="32"/>
        </w:rPr>
        <w:t>.</w:t>
      </w:r>
    </w:p>
    <w:p w:rsidR="00DC0CC3" w:rsidRPr="00595AF4" w:rsidRDefault="00DC0CC3" w:rsidP="00D92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نظام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قويّ. هذه الأعمال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التخريبيّة، ووضع الإصبع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العين، وهذا الإزعاج والأذيّة، لا تُرضِخ</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لقد واجهت الجمهوريّة الإسلاميّة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امتداد هذه السنوات مختلف أنواع السياسات والسياسيّين؛ لكنّها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تقدّمت على الرغم من وجود كلّ هذه المعارضات وكلّ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الزوايا ـ التي كانت توجد أحياناً ـ؛ وهكذا ستكون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قادم الأيّام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لن تتزحزح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بهذا الكلام. بالنتيجة، كلّفوا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خسائر. وإن الطريق لعدم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تكليف البلد الخسائر هو الالتزام بالقانون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وصيّتي لكم أيّها المسؤولون المحترمون عن الانتخابات هي: اتّخذوا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القانون معياراً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الآية الكريمة التي تُليت، تمّت الإشارة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أداء الأمانة ـ</w:t>
      </w:r>
      <w:r w:rsidRPr="00595AF4">
        <w:rPr>
          <w:rFonts w:ascii="Traditional Arabic" w:hAnsi="Traditional Arabic" w:cs="Traditional Arabic"/>
          <w:color w:val="17365D"/>
          <w:sz w:val="32"/>
          <w:szCs w:val="32"/>
        </w:rPr>
        <w:t xml:space="preserve"> </w:t>
      </w:r>
      <w:r w:rsidRPr="00D925DB">
        <w:rPr>
          <w:rFonts w:ascii="Traditional Arabic" w:hAnsi="Traditional Arabic" w:cs="Traditional Arabic"/>
          <w:b/>
          <w:bCs/>
          <w:color w:val="548DD4"/>
          <w:sz w:val="32"/>
          <w:szCs w:val="32"/>
          <w:rtl/>
        </w:rPr>
        <w:t>﴿إنّ الله يأمركم أن تؤدّوا</w:t>
      </w:r>
      <w:r w:rsidRPr="00D925DB">
        <w:rPr>
          <w:rFonts w:ascii="Traditional Arabic" w:hAnsi="Traditional Arabic" w:cs="Traditional Arabic"/>
          <w:b/>
          <w:bCs/>
          <w:color w:val="548DD4"/>
          <w:sz w:val="32"/>
          <w:szCs w:val="32"/>
        </w:rPr>
        <w:t xml:space="preserve"> </w:t>
      </w:r>
      <w:r w:rsidRPr="00D925DB">
        <w:rPr>
          <w:rFonts w:ascii="Traditional Arabic" w:hAnsi="Traditional Arabic" w:cs="Traditional Arabic"/>
          <w:b/>
          <w:bCs/>
          <w:color w:val="548DD4"/>
          <w:sz w:val="32"/>
          <w:szCs w:val="32"/>
          <w:rtl/>
        </w:rPr>
        <w:t>الأمانات</w:t>
      </w:r>
      <w:r w:rsidRPr="00D925DB">
        <w:rPr>
          <w:rFonts w:ascii="Traditional Arabic" w:hAnsi="Traditional Arabic" w:cs="Traditional Arabic"/>
          <w:b/>
          <w:bCs/>
          <w:color w:val="548DD4"/>
          <w:sz w:val="32"/>
          <w:szCs w:val="32"/>
        </w:rPr>
        <w:t xml:space="preserve"> </w:t>
      </w:r>
      <w:r w:rsidRPr="00D925DB">
        <w:rPr>
          <w:rFonts w:ascii="Traditional Arabic" w:hAnsi="Traditional Arabic" w:cs="Traditional Arabic"/>
          <w:b/>
          <w:bCs/>
          <w:color w:val="548DD4"/>
          <w:sz w:val="32"/>
          <w:szCs w:val="32"/>
          <w:rtl/>
        </w:rPr>
        <w:t>إلى أهلها﴾</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النساء:58]ـ أداء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الأمانة هو بالعمل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طبقاً لنصّ القانون؛ سواءً في مرحلة تحديد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الصلاحيّات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بالنسبة إلى رئيس الجمهوريّة، أو بالنسبة إلى المجالس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البلديّة، أو الموارد الأخرى التي سوف نواجهها ـ وسواءً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مرحلة فرز الأصوات، وأيضاً في مرحلة حماية الأصوات والصناديق.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مراعاة نصّ القانون، بمنتهى الأمانة، والتي كانت ولا زالت كذلك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بحمد الله إلى الآن</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الصبر الثوريّ</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من البديهيّ في كلّ انتخابات، أن لا يصل البعض إلى مبتغاه ـ لا أريد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أسمّيه خاسراً في الانتخابات؛ لا ينبغي علينا استخدام تعبير الخاسر والرابح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وأمثال هذه العبارات والاصطلاحات الغربيّة الماديّة</w:t>
      </w:r>
      <w:r>
        <w:rPr>
          <w:rFonts w:ascii="Traditional Arabic" w:hAnsi="Traditional Arabic" w:cs="Traditional Arabic"/>
          <w:color w:val="17365D"/>
          <w:sz w:val="32"/>
          <w:szCs w:val="32"/>
        </w:rPr>
        <w:t>.</w:t>
      </w:r>
      <w:r>
        <w:rPr>
          <w:rFonts w:ascii="Traditional Arabic" w:hAnsi="Traditional Arabic" w:cs="Traditional Arabic"/>
          <w:color w:val="17365D"/>
          <w:sz w:val="32"/>
          <w:szCs w:val="32"/>
          <w:rtl/>
        </w:rPr>
        <w:t xml:space="preserve"> </w:t>
      </w:r>
      <w:r w:rsidRPr="00203B40">
        <w:rPr>
          <w:rFonts w:ascii="Traditional Arabic" w:hAnsi="Traditional Arabic" w:cs="Traditional Arabic"/>
          <w:color w:val="17365D"/>
          <w:sz w:val="32"/>
          <w:szCs w:val="32"/>
          <w:shd w:val="clear" w:color="auto" w:fill="FFFF66"/>
          <w:rtl/>
        </w:rPr>
        <w:t>إذا كنّا</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نخوض الانتخابات من أجل أداء التكليف، فليس هناك ربح</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وخسارة ـ حسنٌ، اعترض هؤلاء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هكذا هو الأمر عندما يذهب الإنسان إلى القاضي،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تصدر المحكمة حكمها؛ فالشخص الذي نال مبتغاه يكون مسروراً، والآخر يكون منزعجاً؛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الشخص الآخر أن لا يتّهم المحكمة أنّها عملت خلاف الحقّ؛ لا، فهي محكمة، وتعمل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أساس القانون؛ لكنّه بالنتيجة، يستاء، ويكون غير راضٍ. علينا أن نتحمّل كلّ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يحصل ويكون قائماً على أساس القانون؛ علينا جميعاً أن نتعلّم هذا الدرس؛ هذا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الصبر الثوريّ، هذا هو التحمّل الثوريّ. نسأل الله تعالى أن يهدي القلوب إلى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الأفضل للبلد</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الإدارة التنفيذيّة العليا في البلد، هي أمر كبير، وعمل مهمّ.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كلمةً واحدةً قد تترك أثرها؛ وإنّ عملاً صغيراً أو كبيراً من قبل المسؤولين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التنفيذيّين الرفيعي المستوى في البلاد ـ كرئيس الجمهوريّة، والوزراء ـ يترك أثراً؛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الأجهزة التنفيذيّة أيضاً كذلك. خدماتهم لهذا البلد لها تأثيرها الكبير؛ لا قدّر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أن يترك تقصيرهم آثاره السلبيّة الكبيرة. هذا يوجب علينا نحن الذين نريد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ننتخب، توخّي الدقّة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سيهدي الله قلوبنا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لنزِنِ الالتزام، والتديّن، والاستعداد والقدرات؛ ولنعمل طبقاً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للتشخيص. إذا خضنا أنا وأنتم، نحن الذين نريد التصويت، الميدان بنيّة صادقة وخالصة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ومن أجل أداء التكليف ومستقبل البلد، وأردنا اتّخاذ القرار، فإنّ الله تعالى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الصورة سيهدي قلوبنا، إن الله تعالى يهدي القلوب بشرط أن يكون عموم أفراد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واقعاً في صدد القيام بتكليفهم. لقد قيل مراراً، إنّ الانتخابات هي حقّ للشعب،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وتكليفه أيضاً، علينا أن نستنقذ الحقّ، وأن نقوم أيضاً بتكليفنا على أكمل وجه.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توفّر هذا الأمر</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فلتكن هذه مواصفاته</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على الأشخاص الذين يريدون دراسة الصلاحيّات،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ويتّخذوا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القرارات بناءً على ذلك، عليهم أن يلحظوا جميع 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جانب بعضها</w:t>
      </w:r>
      <w:r w:rsidRPr="00595AF4">
        <w:rPr>
          <w:rFonts w:ascii="Traditional Arabic" w:hAnsi="Traditional Arabic" w:cs="Traditional Arabic"/>
          <w:color w:val="17365D"/>
          <w:sz w:val="32"/>
          <w:szCs w:val="32"/>
        </w:rPr>
        <w:t xml:space="preserve">. </w:t>
      </w:r>
      <w:r w:rsidRPr="00203B40">
        <w:rPr>
          <w:rFonts w:ascii="Traditional Arabic" w:hAnsi="Traditional Arabic" w:cs="Traditional Arabic"/>
          <w:color w:val="17365D"/>
          <w:sz w:val="32"/>
          <w:szCs w:val="32"/>
          <w:shd w:val="clear" w:color="auto" w:fill="FFFF66"/>
          <w:rtl/>
        </w:rPr>
        <w:t>ينبغي أن يكون رئيس</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الجمهوريّة فعّالاً، شعبيّاً، مقاوماً، مبدئيّاً،</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مدبّراً، ملتزماً بالقوانين والمقرّرات ـ منفّذاً</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للقوانين ـ كما ينبغي أن يكون</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متحسّساً لآلام الناس،</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يلحظ مختلف شرائح المجتمع</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الخصائص التي تقوم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بدورٍ في انتخاب من نريد تسليمه المفاتيح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التنفيذيّة للبلاد. نحن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من يقرّر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 لا يقولنّ أحد: ماذا سيؤثّر رأيي أنا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الواحد؟ فملايين الأصوات تتشكّل من هذه الأصوات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الآحاديّة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الجميع أن يشعر بالمسؤوليّة وسيردون الميدان بإذن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ما سيحصل بعون الله تعالى. من المؤكّد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أمن البلد، وصيانته وتقدّمه، سيزداد من خلال المشاركة العامّة للشعب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وبنسبها العالية، وسوف يتمكّن هذا البلد بعون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أن يخطو خطوةً أخرى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 الأهداف العليا للثورة الإسلاميّة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نسأل الله المتعالي، أن يهدي بعونه قلوبنا جميعاً،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سواءً التنفيذيّين، والمسؤولين، والمشرفين، وعموم أفراد الشعب، لنقوم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بما 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رضا له، وما فيه مصلحة للبلد. والسلام عليكم ورحمة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وبركاته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8" o:spid="_x0000_s1133" alt="Description: 195106.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ORGyge/&#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7" o:spid="_x0000_s1135" alt="Description: 13920216_312248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FILjSXIAgAA1gUAAA4AAAAAAAAAAAAAAAAALgIAAGRycy9lMm9Eb2MueG1sUEsBAi0AFAAG&#10;AAgAAAAhAJj2bA3ZAAAAAwEAAA8AAAAAAAAAAAAAAAAAIgUAAGRycy9kb3ducmV2LnhtbFBLBQYA&#10;AAAABAAEAPMAAAAo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6" o:spid="_x0000_s1137" alt="Description: 195136.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bFkjd&#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5" o:spid="_x0000_s1139" alt="Description: 13920216_122248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KirC0TIAgAA1gUAAA4AAAAAAAAAAAAAAAAALgIAAGRycy9lMm9Eb2MueG1sUEsBAi0AFAAG&#10;AAgAAAAhAJj2bA3ZAAAAAwEAAA8AAAAAAAAAAAAAAAAAIgUAAGRycy9kb3ducmV2LnhtbFBLBQYA&#10;AAAABAAEAPMAAAAo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4" o:spid="_x0000_s1141" alt="Description: 195154.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BwheR&#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3" o:spid="_x0000_s1143" alt="Description: 13920216_112248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F2CGbzIAgAA1gUAAA4AAAAAAAAAAAAAAAAALgIAAGRycy9lMm9Eb2MueG1sUEsBAi0AFAAG&#10;AAgAAAAhAJj2bA3ZAAAAAwEAAA8AAAAAAAAAAAAAAAAAIgUAAGRycy9kb3ducmV2LnhtbFBLBQYA&#10;AAAABAAEAPMAAAAo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2" o:spid="_x0000_s1145" alt="Description: KITAB0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ODF&#10;qyTCAgAAzQUAAA4AAAAAAAAAAAAAAAAALgIAAGRycy9lMm9Eb2MueG1sUEsBAi0AFAAGAAgAAAAh&#10;AJj2bA3ZAAAAAwEAAA8AAAAAAAAAAAAAAAAAHAUAAGRycy9kb3ducmV2LnhtbFBLBQYAAAAABAAE&#10;APMAAAAiBgAAAAA=&#10;" filled="f" stroked="f">
            <o:lock v:ext="edit" aspectratio="t"/>
            <w10:anchorlock/>
          </v:rect>
        </w:pict>
      </w: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FE3314"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خطاب الإمام الخامنئي</w:t>
      </w:r>
      <w:r w:rsidRPr="00FE3314">
        <w:rPr>
          <w:rFonts w:ascii="Traditional Arabic" w:hAnsi="Traditional Arabic" w:cs="Traditional Arabic"/>
          <w:b/>
          <w:bCs/>
          <w:color w:val="365F91"/>
          <w:sz w:val="40"/>
          <w:szCs w:val="40"/>
          <w:u w:val="dotted" w:color="FFFF00"/>
        </w:rPr>
        <w:t xml:space="preserve"> </w:t>
      </w:r>
      <w:r>
        <w:rPr>
          <w:rFonts w:ascii="Traditional Arabic" w:hAnsi="Traditional Arabic" w:cs="Traditional Arabic"/>
          <w:b/>
          <w:bCs/>
          <w:color w:val="365F91"/>
          <w:sz w:val="40"/>
          <w:szCs w:val="40"/>
          <w:u w:val="dotted" w:color="FFFF00"/>
          <w:rtl/>
        </w:rPr>
        <w:t>(دام ظله)</w:t>
      </w:r>
    </w:p>
    <w:p w:rsidR="00DC0CC3" w:rsidRPr="00FE3314" w:rsidRDefault="00DC0CC3" w:rsidP="00203B40">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في لقاء جمع من الهيئات</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التعليميّة</w:t>
      </w:r>
    </w:p>
    <w:p w:rsidR="00DC0CC3" w:rsidRPr="00FE3314" w:rsidRDefault="00DC0CC3" w:rsidP="00203B40">
      <w:pPr>
        <w:spacing w:before="100" w:beforeAutospacing="1" w:after="100" w:afterAutospacing="1"/>
        <w:ind w:firstLine="720"/>
        <w:jc w:val="center"/>
        <w:rPr>
          <w:rFonts w:ascii="Traditional Arabic" w:hAnsi="Traditional Arabic" w:cs="Traditional Arabic"/>
          <w:b/>
          <w:bCs/>
          <w:color w:val="365F91"/>
          <w:sz w:val="32"/>
          <w:szCs w:val="32"/>
        </w:rPr>
      </w:pPr>
      <w:r w:rsidRPr="00FE3314">
        <w:rPr>
          <w:rFonts w:ascii="Traditional Arabic" w:hAnsi="Traditional Arabic" w:cs="Traditional Arabic"/>
          <w:b/>
          <w:bCs/>
          <w:color w:val="365F91"/>
          <w:sz w:val="32"/>
          <w:szCs w:val="32"/>
          <w:rtl/>
        </w:rPr>
        <w:t>يلتقي سماحته سنوياً بحشد من المعلّمين وأركان</w:t>
      </w:r>
      <w:r w:rsidRPr="00FE3314">
        <w:rPr>
          <w:rFonts w:ascii="Traditional Arabic" w:hAnsi="Traditional Arabic" w:cs="Traditional Arabic"/>
          <w:b/>
          <w:bCs/>
          <w:color w:val="365F91"/>
          <w:sz w:val="32"/>
          <w:szCs w:val="32"/>
        </w:rPr>
        <w:t xml:space="preserve"> </w:t>
      </w:r>
      <w:r w:rsidRPr="00FE3314">
        <w:rPr>
          <w:rFonts w:ascii="Traditional Arabic" w:hAnsi="Traditional Arabic" w:cs="Traditional Arabic"/>
          <w:b/>
          <w:bCs/>
          <w:color w:val="365F91"/>
          <w:sz w:val="32"/>
          <w:szCs w:val="32"/>
          <w:rtl/>
        </w:rPr>
        <w:t>مديريات التربية والتعليم بمناسبة عيد المعلم في الجمهورية الإسلامية</w:t>
      </w:r>
      <w:r w:rsidRPr="00FE3314">
        <w:rPr>
          <w:rFonts w:ascii="Traditional Arabic" w:hAnsi="Traditional Arabic" w:cs="Traditional Arabic"/>
          <w:b/>
          <w:bCs/>
          <w:color w:val="365F91"/>
          <w:sz w:val="32"/>
          <w:szCs w:val="32"/>
        </w:rPr>
        <w:t>,</w:t>
      </w:r>
      <w:r>
        <w:rPr>
          <w:rFonts w:ascii="Traditional Arabic" w:hAnsi="Traditional Arabic" w:cs="Traditional Arabic"/>
          <w:b/>
          <w:bCs/>
          <w:color w:val="365F91"/>
          <w:sz w:val="32"/>
          <w:szCs w:val="32"/>
        </w:rPr>
        <w:t xml:space="preserve"> </w:t>
      </w:r>
      <w:r w:rsidRPr="00FE3314">
        <w:rPr>
          <w:rFonts w:ascii="Traditional Arabic" w:hAnsi="Traditional Arabic" w:cs="Traditional Arabic"/>
          <w:b/>
          <w:bCs/>
          <w:color w:val="365F91"/>
          <w:sz w:val="32"/>
          <w:szCs w:val="32"/>
          <w:rtl/>
        </w:rPr>
        <w:t>وهو يوم استشهاد الشهيد مرتضى</w:t>
      </w:r>
      <w:r w:rsidRPr="00FE3314">
        <w:rPr>
          <w:rFonts w:ascii="Traditional Arabic" w:hAnsi="Traditional Arabic" w:cs="Traditional Arabic"/>
          <w:b/>
          <w:bCs/>
          <w:color w:val="365F91"/>
          <w:sz w:val="32"/>
          <w:szCs w:val="32"/>
        </w:rPr>
        <w:t xml:space="preserve"> </w:t>
      </w:r>
      <w:r w:rsidRPr="00FE3314">
        <w:rPr>
          <w:rFonts w:ascii="Traditional Arabic" w:hAnsi="Traditional Arabic" w:cs="Traditional Arabic"/>
          <w:b/>
          <w:bCs/>
          <w:color w:val="365F91"/>
          <w:sz w:val="32"/>
          <w:szCs w:val="32"/>
          <w:rtl/>
        </w:rPr>
        <w:t>مطهري</w:t>
      </w:r>
      <w:r w:rsidRPr="00FE3314">
        <w:rPr>
          <w:rFonts w:ascii="Traditional Arabic" w:hAnsi="Traditional Arabic" w:cs="Traditional Arabic"/>
          <w:b/>
          <w:bCs/>
          <w:color w:val="365F91"/>
          <w:sz w:val="32"/>
          <w:szCs w:val="32"/>
        </w:rPr>
        <w:t>.</w:t>
      </w:r>
    </w:p>
    <w:p w:rsidR="00DC0CC3" w:rsidRPr="00FE3314" w:rsidRDefault="00DC0CC3" w:rsidP="00203B40">
      <w:pPr>
        <w:spacing w:before="100" w:beforeAutospacing="1" w:after="100" w:afterAutospacing="1"/>
        <w:ind w:firstLine="720"/>
        <w:jc w:val="center"/>
        <w:rPr>
          <w:rFonts w:ascii="Traditional Arabic" w:hAnsi="Traditional Arabic" w:cs="Traditional Arabic"/>
          <w:color w:val="548DD4"/>
          <w:sz w:val="32"/>
          <w:szCs w:val="32"/>
        </w:rPr>
      </w:pPr>
      <w:r w:rsidRPr="00FE3314">
        <w:rPr>
          <w:rFonts w:ascii="Traditional Arabic" w:hAnsi="Traditional Arabic" w:cs="Traditional Arabic"/>
          <w:color w:val="548DD4"/>
          <w:sz w:val="32"/>
          <w:szCs w:val="32"/>
        </w:rPr>
        <w:t xml:space="preserve">08-05-2013 </w:t>
      </w:r>
      <w:r w:rsidRPr="00FE3314">
        <w:rPr>
          <w:rFonts w:ascii="Traditional Arabic" w:hAnsi="Traditional Arabic" w:cs="Traditional Arabic"/>
          <w:color w:val="548DD4"/>
          <w:sz w:val="32"/>
          <w:szCs w:val="32"/>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203B40" w:rsidRDefault="00DC0CC3" w:rsidP="00203B40">
      <w:pPr>
        <w:spacing w:before="100" w:beforeAutospacing="1" w:after="100" w:afterAutospacing="1"/>
        <w:ind w:firstLine="720"/>
        <w:jc w:val="center"/>
        <w:rPr>
          <w:rFonts w:ascii="Traditional Arabic" w:hAnsi="Traditional Arabic" w:cs="Traditional Arabic"/>
          <w:b/>
          <w:bCs/>
          <w:color w:val="17365D"/>
          <w:sz w:val="32"/>
          <w:szCs w:val="32"/>
          <w:rtl/>
        </w:rPr>
      </w:pPr>
      <w:r w:rsidRPr="00203B40">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أرحّب بكم جميعاً أيّها الإخوة والأخوات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الأعزّاء، يا من تعتزّون بأنّكم تعملون في مجال التعليم والتربية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الإسلامي،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أنّكم ستعملون في هذا المجال في الأيّام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اللاحقة؛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واقعاً، فخر كبير</w:t>
      </w:r>
      <w:r w:rsidRPr="00595AF4">
        <w:rPr>
          <w:rFonts w:ascii="Traditional Arabic" w:hAnsi="Traditional Arabic" w:cs="Traditional Arabic"/>
          <w:color w:val="17365D"/>
          <w:sz w:val="32"/>
          <w:szCs w:val="32"/>
        </w:rPr>
        <w:t xml:space="preserve">. </w:t>
      </w:r>
    </w:p>
    <w:p w:rsidR="00DC0CC3" w:rsidRPr="00595AF4" w:rsidRDefault="00DC0CC3" w:rsidP="00203B40">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إنّنا إذ نحيي ذكرى شهيدنا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العزيز الكبير،</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المرحوم الشهيد مرتضى مطهّري</w:t>
      </w:r>
      <w:r>
        <w:rPr>
          <w:rStyle w:val="FootnoteReference"/>
          <w:rFonts w:ascii="Traditional Arabic" w:hAnsi="Traditional Arabic" w:cs="Traditional Arabic"/>
          <w:color w:val="17365D"/>
          <w:sz w:val="32"/>
          <w:szCs w:val="32"/>
          <w:rtl/>
        </w:rPr>
        <w:footnoteReference w:id="6"/>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رضوان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 وكذا شهداء التربية والتعليم ـ المعلّمين، والطلّاب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الذين يمثّلون أجمل وأعظم مشاهد الدفاع المقدّس،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نطلب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الله سبحانه أن يحميكم وأن تكون يده دوماً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فوق رؤوسكم أيّها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المعلّمون الأعزّاء ومسؤولي التربية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والتعليم، وأن تصبح هذه الشجرة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المثمرة والمباركة، يوماً فيوماً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بركةً لبلدنا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وشعبنا</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التعليم: المقام اللّائق</w:t>
      </w:r>
    </w:p>
    <w:p w:rsidR="00DC0CC3" w:rsidRDefault="00DC0CC3" w:rsidP="00203B40">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أوّلاً،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الجلسة هي من أجل تكريم المعلّمين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والاحتفاء بهم.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طرحه في باب التربية والتعليم ـ سواءً اللجان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w:t>
      </w:r>
      <w:r>
        <w:rPr>
          <w:rFonts w:ascii="Traditional Arabic" w:hAnsi="Traditional Arabic" w:cs="Traditional Arabic"/>
          <w:color w:val="17365D"/>
          <w:sz w:val="32"/>
          <w:szCs w:val="32"/>
          <w:rtl/>
        </w:rPr>
        <w:t>كزيّة للتربية والتعليم</w:t>
      </w:r>
      <w:r>
        <w:rPr>
          <w:rStyle w:val="FootnoteReference"/>
          <w:rFonts w:ascii="Traditional Arabic" w:hAnsi="Traditional Arabic" w:cs="Traditional Arabic"/>
          <w:color w:val="17365D"/>
          <w:sz w:val="32"/>
          <w:szCs w:val="32"/>
          <w:rtl/>
        </w:rPr>
        <w:footnoteReference w:id="7"/>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 أم صفوف التدريس المنتظِمة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كافّة أنحاء البلاد ـ غالباً ما يُطرح على المسؤولين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والعاملين التنفيذيين؛ ما هو اليوم، مهمّ بالدرجة الأولى لنا،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نظهر الاحترام القلبيّ اللّائق لمقام التربية والتعليم. الأصل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يتمتّع “المعلّم” بالمنزلة اللّازمة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الإسلاميّ. وإنّه لقصر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نظر كبير، أن يضع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عمل التعليم في مصافّ سائر مشاغل الحياة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المُتعارفة، بحيث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وسيلة فقط من أجل اكتساب لقمة العيش، ويساعد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على الحياة؛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203B40">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يؤمّن الخبز ويساعد على تمضية الحياة؛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حقيقة له، والتعليم ليس كذلك، وهو ليس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مستوى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الأعمال الأخرى؛ إنّه يفوقها شرفاً</w:t>
      </w:r>
      <w:r w:rsidRPr="00595AF4">
        <w:rPr>
          <w:rFonts w:ascii="Traditional Arabic" w:hAnsi="Traditional Arabic" w:cs="Traditional Arabic"/>
          <w:color w:val="17365D"/>
          <w:sz w:val="32"/>
          <w:szCs w:val="32"/>
        </w:rPr>
        <w:t>.</w:t>
      </w:r>
    </w:p>
    <w:p w:rsidR="00DC0CC3" w:rsidRPr="00595AF4" w:rsidRDefault="00DC0CC3" w:rsidP="00203B40">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إذا التفتنا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حقيقة التربية والتعليم ومنزلة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 علينا واقعاً أن نشبّه المسألة: بمن يصقل وينحت جوهراً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ثميناً، بحيث يضفي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 القيمة والأهمّيّة. هذه الجواهر الثمينة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أولادنا،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وأطفالنا، أطفال الشعب، الذين يشكّلون جيل المستقبل بجميع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خصائصه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ومميّزاته، ويوجدونه. أنتم المعلّمين من تشكّلون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الشخصيّات، تصقلونها</w:t>
      </w:r>
      <w:r w:rsidRPr="00595AF4">
        <w:rPr>
          <w:rFonts w:ascii="Traditional Arabic" w:hAnsi="Traditional Arabic" w:cs="Traditional Arabic"/>
          <w:color w:val="17365D"/>
          <w:sz w:val="32"/>
          <w:szCs w:val="32"/>
        </w:rPr>
        <w:t xml:space="preserve">. </w:t>
      </w:r>
      <w:r w:rsidRPr="00203B40">
        <w:rPr>
          <w:rFonts w:ascii="Traditional Arabic" w:hAnsi="Traditional Arabic" w:cs="Traditional Arabic"/>
          <w:color w:val="17365D"/>
          <w:sz w:val="32"/>
          <w:szCs w:val="32"/>
          <w:shd w:val="clear" w:color="auto" w:fill="FFFF66"/>
          <w:rtl/>
        </w:rPr>
        <w:t>ليست المسألة</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مجرّد أن تلقوا كلمتين، أو تعطوا درساً في الصفّ؛ جميع</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تصرّفاتكم، حركاتكم، طريقتكم، أخلاقكم، تترك أثرها بصورة</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مباشرة في هذا المخاطبَ</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المستهدَف [المتلقّي</w:t>
      </w:r>
      <w:r w:rsidRPr="00203B40">
        <w:rPr>
          <w:rFonts w:ascii="Traditional Arabic" w:hAnsi="Traditional Arabic" w:cs="Traditional Arabic"/>
          <w:color w:val="17365D"/>
          <w:sz w:val="32"/>
          <w:szCs w:val="32"/>
          <w:shd w:val="clear" w:color="auto" w:fill="FFFF66"/>
        </w:rPr>
        <w:t>[</w:t>
      </w:r>
      <w:r w:rsidRPr="00203B40">
        <w:rPr>
          <w:rFonts w:ascii="Traditional Arabic" w:hAnsi="Traditional Arabic" w:cs="Traditional Arabic"/>
          <w:color w:val="17365D"/>
          <w:sz w:val="32"/>
          <w:szCs w:val="32"/>
          <w:shd w:val="clear" w:color="auto" w:fill="FFFF66"/>
          <w:rtl/>
        </w:rPr>
        <w:t>،</w:t>
      </w:r>
      <w:r w:rsidRPr="00203B40">
        <w:rPr>
          <w:rFonts w:ascii="Traditional Arabic" w:hAnsi="Traditional Arabic" w:cs="Traditional Arabic"/>
          <w:color w:val="17365D"/>
          <w:sz w:val="32"/>
          <w:szCs w:val="32"/>
          <w:shd w:val="clear" w:color="auto" w:fill="FFFF66"/>
        </w:rPr>
        <w:t xml:space="preserve"> </w:t>
      </w:r>
      <w:r w:rsidRPr="00203B40">
        <w:rPr>
          <w:rFonts w:ascii="Traditional Arabic" w:hAnsi="Traditional Arabic" w:cs="Traditional Arabic"/>
          <w:color w:val="17365D"/>
          <w:sz w:val="32"/>
          <w:szCs w:val="32"/>
          <w:shd w:val="clear" w:color="auto" w:fill="FFFF66"/>
          <w:rtl/>
        </w:rPr>
        <w:t>وتُشكّله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وما تزرعوه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ذهنه أيضاً تحت عنوان 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من أكثر الحقائق بقاءً، في ذهن الإنسان. بعد خمسين، أو ستّين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عاماً، يبقى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ذهن الإنسان الكثير من التفاصيل التي قالها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 والكثير من الخصائص التي ينقلها [المعلّم] للتلميذ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بتصرّفاته، بأخلاقه، بطريقة كلامه، وطريقه تعامله مع التلاميذ، تبقى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الإنسان. أحياناً يلتفت الإنسان إلى ذلك، وأحياناً لا يلتفت؛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جميعنا نسير دون التفات في الطريق نفسه، الذي خطّ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المعلّمون الجزء الأكبر منه في نفوسنا؛ وهذا أمر بالغ</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الأهميّة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نحو الأهداف الإسلاميّة</w:t>
      </w:r>
    </w:p>
    <w:p w:rsidR="00DC0CC3" w:rsidRDefault="00DC0CC3" w:rsidP="00203B40">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البلد الذي يريد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يصل إلى العلى،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الغنى والرفاه، إلى العلم والتفوّق،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والذي يريد رفد المجتمع البشري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بأناس شجعان، أحرار، واعين، عاقلين،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عقلاء ومفكّرين، عليه أن يعدّ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البنية التحتيّة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الأساسيّة؛ البنية التحتيّة للتعليم في مرحلة الطفولة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والحداثة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هو شأن المعلّم. لذا، ينبغي أن نكنّ احتراماً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فائقاً للمعلّم. ولإيجاد الأهليّة اللّازمة في المعلّم،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صرف الكثير من الوقت. فلكي نعدّ آليةً, تكون التربية والتعليم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فيها مؤثّرين، ويتّجهان في الاتّجاه الصحيح، علينا الاستثمار كثيراً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وإنّ اعتمادنا على هذا التحوّل الأساسيّ في التربية والتعليم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السنوات الماضية هو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أجل هذا الأمر؛ ومن الجيّد اليوم، بحمد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203B40">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وثيقة هذا التحوّل</w:t>
      </w:r>
      <w:r>
        <w:rPr>
          <w:rStyle w:val="FootnoteReference"/>
          <w:rFonts w:ascii="Traditional Arabic" w:hAnsi="Traditional Arabic" w:cs="Traditional Arabic"/>
          <w:color w:val="17365D"/>
          <w:sz w:val="32"/>
          <w:szCs w:val="32"/>
          <w:rtl/>
        </w:rPr>
        <w:footnoteReference w:id="8"/>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هي في متناول مديريّة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التربية والتعليم، وقد حُدّدت وشُخّصت،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الواقع، معالم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الطريق. فالتحوّل في بني البشر، والتغيير الحقيقيّ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النفوس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والمعتقدات والحركات والأخلاق وأمثالها، يحتاج إلى بنية تحتيّة قويّة؛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وهذه البنية التحتيّة هي التربية والتعليم</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فقد تشكَّلت التربية والتعليم في بلدنا على أساس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مبَانٍ فكرية وعقائدية أخرى؛ إنّنا أيضاً على امتداد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عشرات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السنين ـ منذ بداية العمل بمنهج التربية والتعليم الجديد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 ـ قد سرنا على هذه القاعدة نفسها، في الحقيقة،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كنّا نسير على تلك السكّة ذاتها؛ نعم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تكن السكّة الصحيحة. 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توجّهنا وثيقة التحوّل هذه، نحو الأهداف الإسلاميّة، 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بالمجتمع نحو نمط الحياة الإسلاميّة الحقيقي؛ 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تتمكّن من إيجاد الخصال الإنسانيّة السامية فينا. إنّنا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اليوم، نشاهد في أخلاقنا، في سلوكنا، عيوباً؛ ينبغي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إزالتها. إنّ القابليّات الإنسانيّة في المجتمع الإيرانيّ هي قابليّات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كبيرة وفيّاضة. وينبغي لهذه القابليّات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تجد طريقها إلى الظهور،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تعثر على الوجهة الصحيحة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ووثيقة التحوّل هذه، ناظرة إلى مثل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انتظروا</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وقت حصاده</w:t>
      </w:r>
      <w:r w:rsidRPr="00634A44">
        <w:rPr>
          <w:rFonts w:ascii="Traditional Arabic" w:hAnsi="Traditional Arabic" w:cs="Traditional Arabic"/>
          <w:b/>
          <w:bCs/>
          <w:color w:val="C00000"/>
          <w:sz w:val="32"/>
          <w:szCs w:val="32"/>
          <w:u w:val="dotted" w:color="00B0F0"/>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لقد تمّت الإشارة إلى البُنى التحتيّة لوثيقة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التحوّل. أنا هنا أقول؛ إنّ وثيقة التحوّل هي متن ينبغي أن يترجم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عمليّاً،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D22CC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بالمحصّلة، لا ينبغي التسرّع [التعجّل] به بأيّ وجه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الوجوه؛ ينبغي التقدّم من خلال التدبّر والتأمّل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 الملاحظة الصحيحة للجوانب. العمل عمل عميق. والأعمال العميقة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ليست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قصيرة الأمد؛ ليست سريعة النتيجة؛ هي طويلة الأمد؛ ونتيجتها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تأتي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متأخّرة؛ إذا ما تشكّلت بشكل صحيح، 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تبقى، وتثمر؛ إذا لم تُتقَن،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وتُعُجّل فيها، سوف لن تعطي الثمرة المرجوّة. جاء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الحديث عن المعصوم</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D22CC2">
        <w:rPr>
          <w:rFonts w:ascii="Traditional Arabic" w:hAnsi="Traditional Arabic" w:cs="Traditional Arabic"/>
          <w:b/>
          <w:bCs/>
          <w:color w:val="17365D"/>
          <w:sz w:val="32"/>
          <w:szCs w:val="32"/>
          <w:rtl/>
        </w:rPr>
        <w:t>ومجتني الثمرة لغير وقت إيناعها، كالزارع في</w:t>
      </w:r>
      <w:r w:rsidRPr="00D22CC2">
        <w:rPr>
          <w:rFonts w:ascii="Traditional Arabic" w:hAnsi="Traditional Arabic" w:cs="Traditional Arabic"/>
          <w:b/>
          <w:bCs/>
          <w:color w:val="17365D"/>
          <w:sz w:val="32"/>
          <w:szCs w:val="32"/>
        </w:rPr>
        <w:t xml:space="preserve"> </w:t>
      </w:r>
      <w:r w:rsidRPr="00D22CC2">
        <w:rPr>
          <w:rFonts w:ascii="Traditional Arabic" w:hAnsi="Traditional Arabic" w:cs="Traditional Arabic"/>
          <w:b/>
          <w:bCs/>
          <w:color w:val="17365D"/>
          <w:sz w:val="32"/>
          <w:szCs w:val="32"/>
          <w:rtl/>
        </w:rPr>
        <w:t>غير أرضه</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9"/>
      </w:r>
      <w:r w:rsidRPr="00595AF4">
        <w:rPr>
          <w:rFonts w:ascii="Traditional Arabic" w:hAnsi="Traditional Arabic" w:cs="Traditional Arabic"/>
          <w:color w:val="17365D"/>
          <w:sz w:val="32"/>
          <w:szCs w:val="32"/>
          <w:rtl/>
        </w:rPr>
        <w:t xml:space="preserve"> ؛ فإذا قطفتم الثمرة 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نضوجها، فأنتم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الواقع لم تحصلوا على شيء، وضاعت جهودكم سدًى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انتظروا الثمرة حتّى تينع، ومن ثمّ اقطفوها حتّى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تستفيدوا من جميع منافعها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ربّما يلزمنا سلسلة دراسات متعدّدة من أجل إيجاد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برامج إجرائيّة وعملانيّة لوثيقة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التحوّل هذه، حتّى يُعبر[يسلك]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الطريق واقعاً بالنحو الصحيح؛ عندها يسير هذا القطار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السكّة. بالطبع، يجب على الحكومة، وعلى المجلس أيضاً،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يتأمّلوا ويفكّروا بنحو جدّيّ، في الدعم الماليّ للتربية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والتعليم، من أجل التطوّر في هذا المجال.لا يصحّ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تترك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مديريّة التربية والتعليم لحالها، ولا يقدّم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الدعم اللّازم لها، 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ثَمّ نتوقّع منها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التقدّم</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حسنٌ، بحمد الله، أُنجزت في هذه السنوات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جيّدة جدّاً ـ ولديّ تقارير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عنها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أُنجز جيّد؛ لكنّ ما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يُنجز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وكان من اللّازم إنجازه كثير جدّاً , وإن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نباشر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عليه، فإنّ الوقت قطعاً سيفوتنا؛ تلك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لائحة طويلة،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لمسؤولي التربية والتعليم المحترمين ـ سواءً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لجان 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المركزيّة، أم في صفوف التدريس المنتظمة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أن يلتفتوا إليها إن شاء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جامعة المعلِّمين</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مسألة جامعة المعلّمين هي أيضاً مسألة 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جدّاً؛ وهي أيضاً من جملة الأشياء التي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الالتفات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تنظيمها الداخليّ بشكل جدّيّ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فما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يبن المعلّم شخصيّته، لن يستطيع إعطاء شيء لتلميذه،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ومخاطَبه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هنا، تُبنى شخصيّة المعلّمين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إنّه وإن أُلحقت هذه الجامعة بمديريّة التربية والتعليم،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وكانت مرتبطة بها، إلّا أنّه يجب على مديريّة 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العالي، أن توفّر كلّ الدعم الممكن لهذه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الجامعة. هذه أمور 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تتحقّق على صعيد التربية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والتعليم</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أهميّة جهاز التربية والتعليم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جهاز التربية والتعليم ليس جهازاً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عاديّاً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يقع في عرض سائر الأجهزة الأخرى؛ هذا موقع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أساسيّ ومهمّ؛ والآن، يمكن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تعبّروا عنه كمحرّك لقطار، كمركز لتموين [وتغذية] مجموعة ما؛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حال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يفترق عن الأجهزة التنفيذية الأخرى. العمل في هذه الوزارة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وأساسيّ بحيث لا يمكن إيجاد مثيل له في سائر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الوزارات؛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وحتّى الوزارات الثقافيّة المشابهة ليس لديها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المقدار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الحساسيّة والدقّة التي يلزم مراعاتها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المجموعة. على كلّ حال هي مجموعة في غاية الأهمّيّة</w:t>
      </w:r>
      <w:r w:rsidRPr="00595AF4">
        <w:rPr>
          <w:rFonts w:ascii="Traditional Arabic" w:hAnsi="Traditional Arabic" w:cs="Traditional Arabic"/>
          <w:color w:val="17365D"/>
          <w:sz w:val="32"/>
          <w:szCs w:val="32"/>
        </w:rPr>
        <w:t xml:space="preserve">. </w:t>
      </w:r>
    </w:p>
    <w:p w:rsidR="00DC0CC3" w:rsidRDefault="00DC0CC3" w:rsidP="00D22CC2">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كما علينا أن نشكر معلّمينا 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اختاروا هذا العمل وتكلّفوا هذه المشقّات.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الذين يمكنهم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مجالات أخرى، ذات مداخيل أكبر،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ويمكن أن يكون لهم مراكز 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واجتماعيّة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لكنّهم نذروا أنفسهم لهذا العمل؛ وهذا أمر مهمّ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جدّاً. على امتداد هذه السنوات، وقف المعلّمون دوماً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مصالح الثورة، وكمثال له مسألة الدفاع المقدّس والحرب المفروضة،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حيث أشرنا إلى شهداء التربية والتعليم من المعلّمين والتلامذة؛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كما أنّ له نماذجه الأخرى في أماكن مختلفة. كثيرون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خطّطوا للمعلّمين، للمدارس، وكان لهم وراء ذلك أغراضٌ</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سياسيّة</w:t>
      </w:r>
      <w:r>
        <w:rPr>
          <w:rStyle w:val="FootnoteReference"/>
          <w:rFonts w:ascii="Traditional Arabic" w:hAnsi="Traditional Arabic" w:cs="Traditional Arabic"/>
          <w:color w:val="17365D"/>
          <w:sz w:val="32"/>
          <w:szCs w:val="32"/>
          <w:rtl/>
        </w:rPr>
        <w:footnoteReference w:id="10"/>
      </w:r>
      <w:r w:rsidRPr="00595AF4">
        <w:rPr>
          <w:rFonts w:ascii="Traditional Arabic" w:hAnsi="Traditional Arabic" w:cs="Traditional Arabic"/>
          <w:color w:val="17365D"/>
          <w:sz w:val="32"/>
          <w:szCs w:val="32"/>
          <w:rtl/>
        </w:rPr>
        <w:t>؛ وكان المعلّمون هم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تصدُّوا 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هذه كلّها حسنات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D22CC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عند الله تعالى؛ هذه كلّها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 مؤثّرة ومهمّة، إذ يمكن في كثير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الأحيان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تُرى غير صحيحة بعيون بعضهم، لكنّها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تعزب عن عيون الكرام الكاتبين</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ادرسوا احتياجاتهم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موضوع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الكتب الدراسيّة هي أيضاً 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على الدوام،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تطوير مضامين هذه الكتب ومحتوياتها والارتقاء بها ،</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حسبما تقتضيه الحاجة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وجود أجهزة مراقبة ذكيّة في جميع مؤسّسات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التربية والتعليم، بحيث تراقب التطوّرات المبنيّة على وثيقة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التحوّل, ولينظروا أين توجد ثغرة، أين يوجد خطأ، أين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توجد تجربة غير ناجحة، فلتُصلح فوراً ـ يلزمنا النظر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الثاقب ـ كما علينا أن ندرس الاحتياجات في مجال الموادّ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التدريسيّة والكتب الدراسيّة. منذ سنوات ونحن ندخل مسائل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ومطالب في الكتب؛ فيتمّ إخراج بعضها وإدخال بعضها الآخر. فلننظر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أيّاً من المعارف الإلهيّة، من المعارف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المعارف المدنيّة، من معارف بناء الحضارات، من معارف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بناء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المعارف التي تعزّ شعباً ما، تطوّره، تجعله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رياديّاً، فلندخلها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كتبنا إن لم تكن موجودة؛ وأيّ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هي في الجهة المقابلة مخدّرة،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مضلّة، فلنحذفها؛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الأمور تلزم الأجيال أو الفتية والفتيات،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فلندخلها. فلنفرض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 الأمور قد تكون لازمة في الكتب الدراسيّة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للفتيات،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وذلك على صعيد تدبير المنزل، تربية الأبناء وأمثالها؛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قد تكون لازمة في الكتب الدراسيّة للفتيان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قبيل مواجهة أمور العمل، الحياة وأمثالها. هذه تحتاج إلى المراقبة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اللّازمة والرصد الدائم، وينبغي لهذه الأعمال أن تُنجز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كلّ حال، العمل عمل مهمّ للغاية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الملحمة متوقّفة عليكم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لقد طرحنا السنة شعار</w:t>
      </w:r>
      <w:r w:rsidRPr="00595AF4">
        <w:rPr>
          <w:rFonts w:ascii="Traditional Arabic" w:hAnsi="Traditional Arabic" w:cs="Traditional Arabic"/>
          <w:color w:val="17365D"/>
          <w:sz w:val="32"/>
          <w:szCs w:val="32"/>
        </w:rPr>
        <w:t>: «</w:t>
      </w:r>
      <w:r w:rsidRPr="00595AF4">
        <w:rPr>
          <w:rFonts w:ascii="Traditional Arabic" w:hAnsi="Traditional Arabic" w:cs="Traditional Arabic"/>
          <w:color w:val="17365D"/>
          <w:sz w:val="32"/>
          <w:szCs w:val="32"/>
          <w:rtl/>
        </w:rPr>
        <w:t>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السياسيّة والملحمة الاقتصاديّة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كلتا المقالتين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الموضوعين] من الموضوعات التي يمكن لعامّة 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أن يؤدّي دوره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فيها؛ وطالما أنّ عامّة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أفراد الشعب لم تؤدِّ دورها، لن توجد 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ملحمة. بالطبع، يمكن لبعضهم أن ينشغل، ولآخرين أن يتكاسلوا، وقد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يمتلك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بعضهم الرغبة والحماسة اللّازمة؛ عندما يمتلك عامّة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ونوع الشعب في جميع أنحاء البلاد، الدافع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اللّازم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أجل التحرّك، من خلال النظر إلى ذلك الأفق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النيّر، سوف تحدث هذه الملحمة، وإن شاء الله بفضل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وبتوفيقه، 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تحدث هذه الملحمة. وللتربية والتعليم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 دور خلّاق. 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هناك تلميذ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لم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يبلغ السنّ القانونيّة للإدلاء برأيه،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بإمكانه التأثير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والديه لجهة ولوج هذا الميدان، ولـتأدية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المسؤولية. هذه الأعداد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الكبيرة من المعلّمين في كافّة أنحاء 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تؤثّر في قضيّة الانتخابات هذه ـ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بيت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القصيد الأبرز في الملحمة السياسيّة، هي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القادمة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وأيضاً في الملحمة الاقتصاديّة التي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 طويلة الأمد، ويمكن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لها دور فعّال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بفضل الثورة</w:t>
      </w:r>
    </w:p>
    <w:p w:rsidR="00DC0CC3" w:rsidRDefault="00DC0CC3" w:rsidP="00D22CC2">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بلدنا وشعبنا العظيم، بالنظر إلى الأهداف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والمبادئ</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 يحملها، بحاجة إلى تجسيد الملاحم في الأقسام المختلفة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الإخوة والأخوات الأعزّاء أن نتوثب في التقدم</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1"/>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فهذا الشعب، مع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الاستعداد الذي لديه، على امتداد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سنوات القمع والتضييق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الطويلة</w:t>
      </w:r>
      <w:r>
        <w:rPr>
          <w:rStyle w:val="FootnoteReference"/>
          <w:rFonts w:ascii="Traditional Arabic" w:hAnsi="Traditional Arabic" w:cs="Traditional Arabic"/>
          <w:color w:val="17365D"/>
          <w:sz w:val="32"/>
          <w:szCs w:val="32"/>
          <w:rtl/>
        </w:rPr>
        <w:footnoteReference w:id="12"/>
      </w:r>
      <w:r w:rsidRPr="00595AF4">
        <w:rPr>
          <w:rFonts w:ascii="Traditional Arabic" w:hAnsi="Traditional Arabic" w:cs="Traditional Arabic"/>
          <w:color w:val="17365D"/>
          <w:sz w:val="32"/>
          <w:szCs w:val="32"/>
          <w:rtl/>
        </w:rPr>
        <w:t>ـ 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ترافق هذا التضييق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فيما بعد, مع تدخُّل الأجانب وهيمنتهم 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والاقتصاديّة والثقافيّة على البلاد ـ قد تراجع؛ لقد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تخلّفنا عن طريق العلم، عن طريق البناء، عن الاقتصاد،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وابتُلينا بآفات ثقافيّة ومعرفيّة متعدّدة. لقد أتاحت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هذه الفرصة أمام الشعب الإيرانيّ، لجبران هذا التخلف؛ ورأيتم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خبرات اكتسبها الشعب الإيرانيّ على امتداد العقود الثلاثة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الماضية، وأيّ تقدّم حقّق، وأيّ استعداد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D22CC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أظهر لجميع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المراقبين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أنحاء العالم. إنّ تقدّم الشعب الإيرانيّ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العقود الثلاثة، غير متناسب مع الثلاثين عاماً؛ كنموذج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 التقدّم العلميّ الذي لم تجد المجاميع العلميّة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بدّاً من الاعتراف به؛ وهذا ما فعلت. إنّ سرعة تقدّمنا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العلميّ تُعادل ثلاثة عشر ضعفاً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لمتوسّط التقدّم العالميّ؛ أهذا مزاح؟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وإنّنا في الوقت نفسه، مع سرعة التقدّم هذه، لا زلنا متخلّفين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الناحية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العلميّة. انظروا كم كنّا متأخّرين! مع أنّنا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نسير بسرعة تفوق متوسّط السرعة العالميّة بأكثر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عشرة أضعاف، ومع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لا زلنا متخلّفين. إذاً، علينا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نحافظ على هذه السرعة. هذا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الجزء الذي يعترف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 العدوّ؛ هناك أجزاء أيضاً لا يتأتّى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للعدوّ الاعتراف بها، ولا يعترفون أصلاً؛ كما على الصعيد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 والصعيد الاجتماعيّ، وعلى صعيد بناء البلد، وعلى صعيد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والبصيرة العامّة؛ هذه أمور لا يرى أعداؤنا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دعاياتهم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وتصريحاتهم، أنّ من المصلحة ذكرها، وذلك حتّى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يشجّعوا شعبنا على التقدّم بهذا الأمر. بالنسبة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الاقتدار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الشعبيّ والسّمعة العالميّة، ينبغي أن تُلحظ</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سرعة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التقدّم بهذه النسبة أيضاً. هذا التقدّم هو ببركة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لكن في الوقت عينه، يبقى هذا التقدّم قليلاً؛ وينبغي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يزداد</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الحماسة ثمّ الحماسة</w:t>
      </w:r>
    </w:p>
    <w:p w:rsidR="00DC0CC3" w:rsidRDefault="00DC0CC3" w:rsidP="00D22CC2">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إذا ما حافظ</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الإيرانيّ على هذه السرعة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التقدّم ـ سواءً على الصعيد العلمي، أم على الصعيد السياسيّ، 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الاجتماعيّ، 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الثقافيّ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D22CC2">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والمعرفيّ ـ فلن يستغرق الأمر طويلاً حتّى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يحتلّ مكانته اللّائقة؛ وهذا هو ما يليق بشعب إيران.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جزءاً كبيراً من هذه المسألة يرتبط بالتربية والتعليم، وجزءاً مهمّاً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منها يرتبط بالمسؤولين التنفيذيّين في البلاد؛ هؤلاء 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يجعلون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قضايا البلاد حسّاسة في نظر كلّ إنسان بصير، هؤلاء الذين يتحلّون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بالحماسة والاندفاع المطلوب</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3"/>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من 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 [الحماسة]، لا تتحقّق هذه الطفرات. عندما تكون الحماسة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موجودة، الرغبة والنشاط موجودين، يمكن للطفرة أن تُتصوَّر؛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 الافتراض بأنّ الطفرة ستتحقّق. لقد خبُرنا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الامتحان في مرحلة حرب الدفاع المقدّس. وإن شاء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 سيرى الشعب الايرانيّ، هذا أيضاً بأمّ العين، على صعيد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الملحمة السياسيّة والملحمة الاقتصاديّة؛ وجزء كبير منه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بعهدتكم أيّها المعلّمون الأعزّاء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أسأل الله المتعال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يوفّقكم جميعاً؛ ويرضي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عنكم وعنّا أرواح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شهدائنا المطهّرة وروح إمامنا العظيم؛ وأن يهدينا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بعونه تعالى، في مجال التكاليف المهمّة التي لدينا في 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المتنوّعة، إلى طريق الهداية القويم ويأخذ بأيدينا. والسلام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ورحمة الله وبركاته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1" o:spid="_x0000_s1147" alt="Description: 195219.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B8ttGi/&#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80" o:spid="_x0000_s1149" alt="Description: 018.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J9z3+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79" o:spid="_x0000_s1151" alt="Description: 195229.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FUwAIAAMw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wj5FU&#10;wAIAAMw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Pr>
        <w:t>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D22CC2">
      <w:pPr>
        <w:spacing w:before="100" w:beforeAutospacing="1" w:after="100" w:afterAutospacing="1"/>
        <w:jc w:val="both"/>
        <w:rPr>
          <w:rFonts w:ascii="Traditional Arabic" w:hAnsi="Traditional Arabic" w:cs="Traditional Arabic"/>
          <w:color w:val="17365D"/>
          <w:sz w:val="32"/>
          <w:szCs w:val="32"/>
        </w:rPr>
      </w:pPr>
    </w:p>
    <w:p w:rsidR="00DC0CC3" w:rsidRPr="00FE3314"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خطاب الإمام الخامنئي</w:t>
      </w:r>
      <w:r w:rsidRPr="00FE3314">
        <w:rPr>
          <w:rFonts w:ascii="Traditional Arabic" w:hAnsi="Traditional Arabic" w:cs="Traditional Arabic"/>
          <w:b/>
          <w:bCs/>
          <w:color w:val="365F91"/>
          <w:sz w:val="40"/>
          <w:szCs w:val="40"/>
          <w:u w:val="dotted" w:color="FFFF00"/>
        </w:rPr>
        <w:t xml:space="preserve"> </w:t>
      </w:r>
      <w:r>
        <w:rPr>
          <w:rFonts w:ascii="Traditional Arabic" w:hAnsi="Traditional Arabic" w:cs="Traditional Arabic"/>
          <w:b/>
          <w:bCs/>
          <w:color w:val="365F91"/>
          <w:sz w:val="40"/>
          <w:szCs w:val="40"/>
          <w:u w:val="dotted" w:color="FFFF00"/>
          <w:rtl/>
        </w:rPr>
        <w:t>(دام ظله)</w:t>
      </w:r>
    </w:p>
    <w:p w:rsidR="00DC0CC3" w:rsidRPr="00FE3314"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في جمع من الهيئات</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التعليمة</w:t>
      </w:r>
    </w:p>
    <w:p w:rsidR="00DC0CC3" w:rsidRPr="00FE3314" w:rsidRDefault="00DC0CC3" w:rsidP="00FE3314">
      <w:pPr>
        <w:spacing w:before="100" w:beforeAutospacing="1" w:after="100" w:afterAutospacing="1"/>
        <w:ind w:firstLine="720"/>
        <w:jc w:val="center"/>
        <w:rPr>
          <w:rFonts w:ascii="Traditional Arabic" w:hAnsi="Traditional Arabic" w:cs="Traditional Arabic"/>
          <w:color w:val="548DD4"/>
          <w:sz w:val="32"/>
          <w:szCs w:val="32"/>
        </w:rPr>
      </w:pPr>
      <w:r w:rsidRPr="00FE3314">
        <w:rPr>
          <w:rFonts w:ascii="Traditional Arabic" w:hAnsi="Traditional Arabic" w:cs="Traditional Arabic"/>
          <w:color w:val="548DD4"/>
          <w:sz w:val="32"/>
          <w:szCs w:val="32"/>
        </w:rPr>
        <w:t>8/5/2013</w:t>
      </w:r>
    </w:p>
    <w:tbl>
      <w:tblPr>
        <w:tblpPr w:leftFromText="180" w:rightFromText="180" w:vertAnchor="text" w:horzAnchor="margin" w:tblpXSpec="center" w:tblpY="157"/>
        <w:tblW w:w="10710" w:type="dxa"/>
        <w:tblCellSpacing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5" w:type="dxa"/>
          <w:left w:w="15" w:type="dxa"/>
          <w:bottom w:w="15" w:type="dxa"/>
          <w:right w:w="15" w:type="dxa"/>
        </w:tblCellMar>
        <w:tblLook w:val="0000"/>
      </w:tblPr>
      <w:tblGrid>
        <w:gridCol w:w="5805"/>
        <w:gridCol w:w="4905"/>
      </w:tblGrid>
      <w:tr w:rsidR="00DC0CC3" w:rsidRPr="00595AF4" w:rsidTr="0046129D">
        <w:trPr>
          <w:tblCellSpacing w:w="15" w:type="dxa"/>
        </w:trPr>
        <w:tc>
          <w:tcPr>
            <w:tcW w:w="5760" w:type="dxa"/>
            <w:shd w:val="clear" w:color="auto" w:fill="0F243E"/>
            <w:vAlign w:val="center"/>
          </w:tcPr>
          <w:p w:rsidR="00DC0CC3" w:rsidRPr="0046129D" w:rsidRDefault="00DC0CC3" w:rsidP="0046129D">
            <w:pPr>
              <w:spacing w:before="100" w:beforeAutospacing="1" w:after="100" w:afterAutospacing="1"/>
              <w:ind w:firstLine="720"/>
              <w:jc w:val="both"/>
              <w:rPr>
                <w:rFonts w:ascii="Traditional Arabic" w:hAnsi="Traditional Arabic" w:cs="Traditional Arabic"/>
                <w:b/>
                <w:bCs/>
                <w:color w:val="17365D"/>
                <w:sz w:val="32"/>
                <w:szCs w:val="32"/>
              </w:rPr>
            </w:pPr>
            <w:r w:rsidRPr="0046129D">
              <w:rPr>
                <w:rFonts w:ascii="Traditional Arabic" w:hAnsi="Traditional Arabic" w:cs="Traditional Arabic"/>
                <w:b/>
                <w:bCs/>
                <w:color w:val="FFFFFF"/>
                <w:sz w:val="36"/>
                <w:szCs w:val="36"/>
                <w:rtl/>
              </w:rPr>
              <w:t>خلاصة الكلام</w:t>
            </w:r>
          </w:p>
        </w:tc>
        <w:tc>
          <w:tcPr>
            <w:tcW w:w="4860" w:type="dxa"/>
            <w:shd w:val="clear" w:color="auto" w:fill="FFFF00"/>
            <w:vAlign w:val="center"/>
          </w:tcPr>
          <w:p w:rsidR="00DC0CC3" w:rsidRPr="0046129D" w:rsidRDefault="00DC0CC3" w:rsidP="0046129D">
            <w:pPr>
              <w:spacing w:before="100" w:beforeAutospacing="1" w:after="100" w:afterAutospacing="1"/>
              <w:ind w:firstLine="720"/>
              <w:jc w:val="both"/>
              <w:rPr>
                <w:rFonts w:ascii="Traditional Arabic" w:hAnsi="Traditional Arabic" w:cs="Traditional Arabic"/>
                <w:b/>
                <w:bCs/>
                <w:color w:val="17365D"/>
                <w:sz w:val="32"/>
                <w:szCs w:val="32"/>
              </w:rPr>
            </w:pPr>
            <w:r w:rsidRPr="0046129D">
              <w:rPr>
                <w:rFonts w:ascii="Traditional Arabic" w:hAnsi="Traditional Arabic" w:cs="Traditional Arabic"/>
                <w:b/>
                <w:bCs/>
                <w:color w:val="17365D"/>
                <w:sz w:val="36"/>
                <w:szCs w:val="36"/>
                <w:rtl/>
              </w:rPr>
              <w:t>المواضيع الرئيسة</w:t>
            </w:r>
          </w:p>
        </w:tc>
      </w:tr>
      <w:tr w:rsidR="00DC0CC3" w:rsidRPr="00595AF4" w:rsidTr="0046129D">
        <w:trPr>
          <w:tblCellSpacing w:w="15" w:type="dxa"/>
        </w:trPr>
        <w:tc>
          <w:tcPr>
            <w:tcW w:w="5760" w:type="dxa"/>
            <w:shd w:val="clear" w:color="auto" w:fill="FFFF66"/>
            <w:vAlign w:val="center"/>
          </w:tcPr>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يتمتّع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بالمنزلة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اللازمة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w:t>
            </w:r>
            <w:r w:rsidRPr="00595AF4">
              <w:rPr>
                <w:rFonts w:ascii="Traditional Arabic" w:hAnsi="Traditional Arabic" w:cs="Traditional Arabic"/>
                <w:color w:val="17365D"/>
                <w:sz w:val="32"/>
                <w:szCs w:val="32"/>
              </w:rPr>
              <w:t>.</w:t>
            </w:r>
          </w:p>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لقصر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كبير،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يضع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مصاف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سائر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مشاغل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الحياة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المُتعارفة،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اكتساب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العيش</w:t>
            </w:r>
            <w:r w:rsidRPr="00595AF4">
              <w:rPr>
                <w:rFonts w:ascii="Traditional Arabic" w:hAnsi="Traditional Arabic" w:cs="Traditional Arabic"/>
                <w:color w:val="17365D"/>
                <w:sz w:val="32"/>
                <w:szCs w:val="32"/>
              </w:rPr>
              <w:t>.</w:t>
            </w:r>
          </w:p>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الغنى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والرفاه،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والتفوّق،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ورفد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البشري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بالشجعان،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والأحرار،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الواعين،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العاقلين،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والمفكّرين،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مرحلة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الطفولة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والحداثة</w:t>
            </w:r>
            <w:r w:rsidRPr="00595AF4">
              <w:rPr>
                <w:rFonts w:ascii="Traditional Arabic" w:hAnsi="Traditional Arabic" w:cs="Traditional Arabic"/>
                <w:color w:val="17365D"/>
                <w:sz w:val="32"/>
                <w:szCs w:val="32"/>
              </w:rPr>
              <w:t>.</w:t>
            </w:r>
          </w:p>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جامعة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جدّاً؛</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وينبغي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الالتفات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تنظيمها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الداخلي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جدّي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يبن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شخصيّته،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إعطاء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شيء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لتلميذه،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ومخاطبه</w:t>
            </w:r>
            <w:r w:rsidRPr="00595AF4">
              <w:rPr>
                <w:rFonts w:ascii="Traditional Arabic" w:hAnsi="Traditional Arabic" w:cs="Traditional Arabic"/>
                <w:color w:val="17365D"/>
                <w:sz w:val="32"/>
                <w:szCs w:val="32"/>
              </w:rPr>
              <w:t xml:space="preserve">. </w:t>
            </w:r>
          </w:p>
        </w:tc>
        <w:tc>
          <w:tcPr>
            <w:tcW w:w="4860" w:type="dxa"/>
            <w:shd w:val="clear" w:color="auto" w:fill="CCECFF"/>
          </w:tcPr>
          <w:p w:rsidR="00DC0CC3" w:rsidRPr="0046129D" w:rsidRDefault="00DC0CC3" w:rsidP="0046129D">
            <w:pPr>
              <w:spacing w:before="100" w:beforeAutospacing="1" w:after="100" w:afterAutospacing="1"/>
              <w:ind w:firstLine="720"/>
              <w:rPr>
                <w:rFonts w:ascii="Traditional Arabic" w:hAnsi="Traditional Arabic" w:cs="Traditional Arabic"/>
                <w:b/>
                <w:bCs/>
                <w:color w:val="17365D"/>
                <w:sz w:val="36"/>
                <w:szCs w:val="36"/>
              </w:rPr>
            </w:pPr>
            <w:r w:rsidRPr="0046129D">
              <w:rPr>
                <w:rFonts w:ascii="Traditional Arabic" w:hAnsi="Traditional Arabic" w:cs="Traditional Arabic"/>
                <w:b/>
                <w:bCs/>
                <w:color w:val="17365D"/>
                <w:sz w:val="36"/>
                <w:szCs w:val="36"/>
                <w:rtl/>
              </w:rPr>
              <w:t>منزلة</w:t>
            </w:r>
            <w:r>
              <w:rPr>
                <w:rFonts w:ascii="Traditional Arabic" w:hAnsi="Traditional Arabic" w:cs="Traditional Arabic"/>
                <w:b/>
                <w:bCs/>
                <w:color w:val="17365D"/>
                <w:sz w:val="36"/>
                <w:szCs w:val="36"/>
                <w:rtl/>
              </w:rPr>
              <w:t xml:space="preserve"> </w:t>
            </w:r>
            <w:r w:rsidRPr="0046129D">
              <w:rPr>
                <w:rFonts w:ascii="Traditional Arabic" w:hAnsi="Traditional Arabic" w:cs="Traditional Arabic"/>
                <w:b/>
                <w:bCs/>
                <w:color w:val="17365D"/>
                <w:sz w:val="36"/>
                <w:szCs w:val="36"/>
                <w:rtl/>
              </w:rPr>
              <w:t>المعلم</w:t>
            </w:r>
          </w:p>
        </w:tc>
      </w:tr>
      <w:tr w:rsidR="00DC0CC3" w:rsidRPr="00595AF4" w:rsidTr="0046129D">
        <w:trPr>
          <w:tblCellSpacing w:w="15" w:type="dxa"/>
        </w:trPr>
        <w:tc>
          <w:tcPr>
            <w:tcW w:w="5760" w:type="dxa"/>
            <w:shd w:val="clear" w:color="auto" w:fill="FFFF66"/>
            <w:vAlign w:val="center"/>
          </w:tcPr>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التحوّل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والتغيير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الحقيقيّ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النفوس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والمعتقدات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والأخلاق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وأمثالها،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يحتاج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التربية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والتعليم</w:t>
            </w:r>
            <w:r w:rsidRPr="00595AF4">
              <w:rPr>
                <w:rFonts w:ascii="Traditional Arabic" w:hAnsi="Traditional Arabic" w:cs="Traditional Arabic"/>
                <w:color w:val="17365D"/>
                <w:sz w:val="32"/>
                <w:szCs w:val="32"/>
              </w:rPr>
              <w:t>.</w:t>
            </w:r>
          </w:p>
          <w:p w:rsidR="00DC0CC3" w:rsidRPr="00595AF4" w:rsidRDefault="00DC0CC3" w:rsidP="0046129D">
            <w:pPr>
              <w:spacing w:before="100" w:beforeAutospacing="1" w:after="100" w:afterAutospacing="1"/>
              <w:ind w:left="150" w:firstLine="18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تتقدّم</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وثيقة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التحوّل</w:t>
            </w:r>
            <w:r>
              <w:rPr>
                <w:rFonts w:ascii="Traditional Arabic" w:hAnsi="Traditional Arabic" w:cs="Traditional Arabic"/>
                <w:color w:val="17365D"/>
                <w:sz w:val="32"/>
                <w:szCs w:val="32"/>
              </w:rPr>
              <w:t>[</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نمط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الحياة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الواقعي؛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إيجاد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الخصال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فينا</w:t>
            </w:r>
            <w:r w:rsidRPr="00595AF4">
              <w:rPr>
                <w:rFonts w:ascii="Traditional Arabic" w:hAnsi="Traditional Arabic" w:cs="Traditional Arabic"/>
                <w:color w:val="17365D"/>
                <w:sz w:val="32"/>
                <w:szCs w:val="32"/>
              </w:rPr>
              <w:t>.</w:t>
            </w:r>
          </w:p>
        </w:tc>
        <w:tc>
          <w:tcPr>
            <w:tcW w:w="4860" w:type="dxa"/>
            <w:shd w:val="clear" w:color="auto" w:fill="CCECFF"/>
          </w:tcPr>
          <w:p w:rsidR="00DC0CC3" w:rsidRPr="0046129D" w:rsidRDefault="00DC0CC3" w:rsidP="0046129D">
            <w:pPr>
              <w:spacing w:before="100" w:beforeAutospacing="1" w:after="100" w:afterAutospacing="1"/>
              <w:ind w:firstLine="720"/>
              <w:rPr>
                <w:rFonts w:ascii="Traditional Arabic" w:hAnsi="Traditional Arabic" w:cs="Traditional Arabic"/>
                <w:b/>
                <w:bCs/>
                <w:color w:val="17365D"/>
                <w:sz w:val="36"/>
                <w:szCs w:val="36"/>
              </w:rPr>
            </w:pPr>
            <w:r w:rsidRPr="0046129D">
              <w:rPr>
                <w:rFonts w:ascii="Traditional Arabic" w:hAnsi="Traditional Arabic" w:cs="Traditional Arabic"/>
                <w:b/>
                <w:bCs/>
                <w:color w:val="17365D"/>
                <w:sz w:val="36"/>
                <w:szCs w:val="36"/>
                <w:rtl/>
              </w:rPr>
              <w:t>التحوّل</w:t>
            </w:r>
            <w:r w:rsidRPr="0046129D">
              <w:rPr>
                <w:rFonts w:ascii="Traditional Arabic" w:hAnsi="Traditional Arabic" w:cs="Traditional Arabic"/>
                <w:b/>
                <w:bCs/>
                <w:color w:val="17365D"/>
                <w:sz w:val="36"/>
                <w:szCs w:val="36"/>
              </w:rPr>
              <w:t xml:space="preserve"> </w:t>
            </w:r>
            <w:r w:rsidRPr="0046129D">
              <w:rPr>
                <w:rFonts w:ascii="Traditional Arabic" w:hAnsi="Traditional Arabic" w:cs="Traditional Arabic"/>
                <w:b/>
                <w:bCs/>
                <w:color w:val="17365D"/>
                <w:sz w:val="36"/>
                <w:szCs w:val="36"/>
                <w:rtl/>
              </w:rPr>
              <w:t>الجذري</w:t>
            </w:r>
          </w:p>
          <w:p w:rsidR="00DC0CC3" w:rsidRPr="0046129D" w:rsidRDefault="00DC0CC3" w:rsidP="0046129D">
            <w:pPr>
              <w:spacing w:before="100" w:beforeAutospacing="1" w:after="100" w:afterAutospacing="1"/>
              <w:ind w:firstLine="720"/>
              <w:rPr>
                <w:rFonts w:ascii="Traditional Arabic" w:hAnsi="Traditional Arabic" w:cs="Traditional Arabic"/>
                <w:b/>
                <w:bCs/>
                <w:color w:val="17365D"/>
                <w:sz w:val="36"/>
                <w:szCs w:val="36"/>
              </w:rPr>
            </w:pPr>
            <w:r w:rsidRPr="0046129D">
              <w:rPr>
                <w:rFonts w:ascii="Traditional Arabic" w:hAnsi="Traditional Arabic" w:cs="Traditional Arabic"/>
                <w:b/>
                <w:bCs/>
                <w:color w:val="17365D"/>
                <w:sz w:val="36"/>
                <w:szCs w:val="36"/>
                <w:rtl/>
              </w:rPr>
              <w:t>في</w:t>
            </w:r>
            <w:r w:rsidRPr="0046129D">
              <w:rPr>
                <w:rFonts w:ascii="Traditional Arabic" w:hAnsi="Traditional Arabic" w:cs="Traditional Arabic"/>
                <w:b/>
                <w:bCs/>
                <w:color w:val="17365D"/>
                <w:sz w:val="36"/>
                <w:szCs w:val="36"/>
              </w:rPr>
              <w:t xml:space="preserve"> </w:t>
            </w:r>
            <w:r w:rsidRPr="0046129D">
              <w:rPr>
                <w:rFonts w:ascii="Traditional Arabic" w:hAnsi="Traditional Arabic" w:cs="Traditional Arabic"/>
                <w:b/>
                <w:bCs/>
                <w:color w:val="17365D"/>
                <w:sz w:val="36"/>
                <w:szCs w:val="36"/>
                <w:rtl/>
              </w:rPr>
              <w:t>التربية</w:t>
            </w:r>
            <w:r w:rsidRPr="0046129D">
              <w:rPr>
                <w:rFonts w:ascii="Traditional Arabic" w:hAnsi="Traditional Arabic" w:cs="Traditional Arabic"/>
                <w:b/>
                <w:bCs/>
                <w:color w:val="17365D"/>
                <w:sz w:val="36"/>
                <w:szCs w:val="36"/>
              </w:rPr>
              <w:t xml:space="preserve"> </w:t>
            </w:r>
            <w:r w:rsidRPr="0046129D">
              <w:rPr>
                <w:rFonts w:ascii="Traditional Arabic" w:hAnsi="Traditional Arabic" w:cs="Traditional Arabic"/>
                <w:b/>
                <w:bCs/>
                <w:color w:val="17365D"/>
                <w:sz w:val="36"/>
                <w:szCs w:val="36"/>
                <w:rtl/>
              </w:rPr>
              <w:t>والتعليم</w:t>
            </w:r>
          </w:p>
        </w:tc>
      </w:tr>
    </w:tbl>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71" o:spid="_x0000_s1153" alt="Description: %d9%84%d9%82%d8%a7%d8%a1%20%d8%a7%d9%84%d9%85%d8%b9%d9%84%d9%85%d9%8a%d9%86%e2%80%ae.%e2%80%ac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Dz0SIg5wIAACMGAAAOAAAAAAAAAAAA&#10;AAAAAC4CAABkcnMvZTJvRG9jLnhtbFBLAQItABQABgAIAAAAIQCY9mwN2QAAAAMBAAAPAAAAAAAA&#10;AAAAAAAAAEEFAABkcnMvZG93bnJldi54bWxQSwUGAAAAAAQABADzAAAARwYAAAAA&#10;" filled="f" stroked="f">
            <o:lock v:ext="edit" aspectratio="t"/>
            <w10:anchorlock/>
          </v:rect>
        </w:pic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pict>
          <v:shape id="Diagram 100" o:spid="_x0000_s1155" type="#_x0000_t75" style="position:absolute;left:0;text-align:left;margin-left:37.95pt;margin-top:-27.85pt;width:369.1pt;height:362.9pt;z-index:-251698176;visibility:visible;mso-wrap-distance-left:104.52pt;mso-wrap-distance-top:.48pt;mso-wrap-distance-right:104.41pt;mso-wrap-distance-bottom:.79pt" wrapcoords="10449 0 10098 45 9044 580 8780 1116 8561 1428 4434 2098 4127 2276 3424 2767 3029 3570 2898 4284 2985 4998 3293 5712 3293 5757 4039 6426 4083 6516 6498 7140 2415 7140 659 7364 659 7855 483 8078 132 8569 -44 9283 0 9997 263 10711 263 10755 834 11425 878 11782 3820 12139 6454 12139 6717 12853 3293 13031 1888 13255 1888 13567 1712 13745 1273 14236 1010 14995 1010 15709 1185 16423 1668 17137 1712 17539 3424 17851 5927 17851 5576 18565 5488 19279 5576 19993 5971 20797 6805 21421 7200 21555 7288 21555 14268 21555 14356 21555 14795 21421 15629 20707 15980 19993 16068 19279 15980 18565 15629 17851 18132 17851 19888 17539 19888 17137 20371 16423 20546 15709 20546 14995 20283 14281 19756 13612 19756 13255 18220 13031 14839 12853 15102 12139 17693 12139 20722 11737 20722 11425 21293 10755 21293 10711 21556 9997 21600 9283 21424 8569 20941 7855 20985 7364 19141 7140 15059 7140 17473 6516 17517 6426 18307 5712 18571 4998 18659 4284 18527 3570 18220 2990 18176 2812 17166 2098 12995 1428 12644 893 12512 580 11459 45 11107 0 10449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">
            <v:imagedata r:id="rId10" o:title=""/>
            <o:lock v:ext="edit" aspectratio="f"/>
            <w10:wrap type="through"/>
          </v:shape>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tbl>
      <w:tblPr>
        <w:tblpPr w:leftFromText="180" w:rightFromText="180" w:vertAnchor="text" w:horzAnchor="margin" w:tblpY="249"/>
        <w:tblW w:w="9376" w:type="dxa"/>
        <w:tblCellSpacing w:w="1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15" w:type="dxa"/>
          <w:left w:w="15" w:type="dxa"/>
          <w:bottom w:w="15" w:type="dxa"/>
          <w:right w:w="15" w:type="dxa"/>
        </w:tblCellMar>
        <w:tblLook w:val="0000"/>
      </w:tblPr>
      <w:tblGrid>
        <w:gridCol w:w="9376"/>
      </w:tblGrid>
      <w:tr w:rsidR="00DC0CC3" w:rsidRPr="0076622A" w:rsidTr="00EE266A">
        <w:trPr>
          <w:trHeight w:val="570"/>
          <w:tblCellSpacing w:w="15" w:type="dxa"/>
        </w:trPr>
        <w:tc>
          <w:tcPr>
            <w:tcW w:w="9316" w:type="dxa"/>
            <w:shd w:val="clear" w:color="auto" w:fill="365F91"/>
            <w:vAlign w:val="center"/>
          </w:tcPr>
          <w:p w:rsidR="00DC0CC3" w:rsidRPr="0076622A" w:rsidRDefault="00DC0CC3" w:rsidP="00EE266A">
            <w:pPr>
              <w:spacing w:before="100" w:beforeAutospacing="1" w:after="100" w:afterAutospacing="1"/>
              <w:ind w:firstLine="720"/>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tl/>
              </w:rPr>
              <w:t>البنى التحتية اللازمة</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لإيجاد تحول في التربية والتعليم</w:t>
            </w:r>
          </w:p>
        </w:tc>
      </w:tr>
      <w:tr w:rsidR="00DC0CC3" w:rsidRPr="0076622A" w:rsidTr="00EE266A">
        <w:trPr>
          <w:trHeight w:val="464"/>
          <w:tblCellSpacing w:w="15" w:type="dxa"/>
        </w:trPr>
        <w:tc>
          <w:tcPr>
            <w:tcW w:w="9316" w:type="dxa"/>
            <w:shd w:val="clear" w:color="auto" w:fill="CCCC00"/>
            <w:vAlign w:val="center"/>
          </w:tcPr>
          <w:p w:rsidR="00DC0CC3" w:rsidRPr="0076622A" w:rsidRDefault="00DC0CC3" w:rsidP="00EE266A">
            <w:pPr>
              <w:spacing w:before="100" w:beforeAutospacing="1" w:after="100" w:afterAutospacing="1"/>
              <w:ind w:firstLine="366"/>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1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سلسلة دراسات من أجل إيجاد برامج تنفيذية</w:t>
            </w:r>
          </w:p>
        </w:tc>
      </w:tr>
      <w:tr w:rsidR="00DC0CC3" w:rsidRPr="0076622A" w:rsidTr="00EE266A">
        <w:trPr>
          <w:trHeight w:val="541"/>
          <w:tblCellSpacing w:w="15" w:type="dxa"/>
        </w:trPr>
        <w:tc>
          <w:tcPr>
            <w:tcW w:w="9316" w:type="dxa"/>
            <w:shd w:val="clear" w:color="auto" w:fill="CCCC00"/>
            <w:vAlign w:val="center"/>
          </w:tcPr>
          <w:p w:rsidR="00DC0CC3" w:rsidRPr="0076622A" w:rsidRDefault="00DC0CC3" w:rsidP="00EE266A">
            <w:pPr>
              <w:spacing w:before="100" w:beforeAutospacing="1" w:after="100" w:afterAutospacing="1"/>
              <w:ind w:firstLine="366"/>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2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الإنتباه لمسألة التشكلات الداخلية لجامعة</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المعلمين</w:t>
            </w:r>
          </w:p>
        </w:tc>
      </w:tr>
      <w:tr w:rsidR="00DC0CC3" w:rsidRPr="0076622A" w:rsidTr="00EE266A">
        <w:trPr>
          <w:trHeight w:val="455"/>
          <w:tblCellSpacing w:w="15" w:type="dxa"/>
        </w:trPr>
        <w:tc>
          <w:tcPr>
            <w:tcW w:w="9316" w:type="dxa"/>
            <w:shd w:val="clear" w:color="auto" w:fill="CCCC00"/>
            <w:vAlign w:val="center"/>
          </w:tcPr>
          <w:p w:rsidR="00DC0CC3" w:rsidRPr="0076622A" w:rsidRDefault="00DC0CC3" w:rsidP="00EE266A">
            <w:pPr>
              <w:spacing w:before="100" w:beforeAutospacing="1" w:after="100" w:afterAutospacing="1"/>
              <w:ind w:firstLine="366"/>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3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تطور</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و رقي مضمون الكتب المدرسية</w:t>
            </w:r>
          </w:p>
        </w:tc>
      </w:tr>
      <w:tr w:rsidR="00DC0CC3" w:rsidRPr="0076622A" w:rsidTr="00EE266A">
        <w:trPr>
          <w:trHeight w:val="532"/>
          <w:tblCellSpacing w:w="15" w:type="dxa"/>
        </w:trPr>
        <w:tc>
          <w:tcPr>
            <w:tcW w:w="9316" w:type="dxa"/>
            <w:shd w:val="clear" w:color="auto" w:fill="CCCC00"/>
            <w:vAlign w:val="center"/>
          </w:tcPr>
          <w:p w:rsidR="00DC0CC3" w:rsidRPr="0076622A" w:rsidRDefault="00DC0CC3" w:rsidP="00EE266A">
            <w:pPr>
              <w:spacing w:before="100" w:beforeAutospacing="1" w:after="100" w:afterAutospacing="1"/>
              <w:ind w:firstLine="366"/>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4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الدعم المالي للتربية والتعليم من قبل الحكومة</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والمجلس</w:t>
            </w:r>
          </w:p>
        </w:tc>
      </w:tr>
    </w:tbl>
    <w:tbl>
      <w:tblPr>
        <w:tblpPr w:leftFromText="180" w:rightFromText="180" w:vertAnchor="page" w:horzAnchor="margin" w:tblpY="11353"/>
        <w:tblW w:w="0" w:type="auto"/>
        <w:tblCellSpacing w:w="1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15" w:type="dxa"/>
          <w:left w:w="15" w:type="dxa"/>
          <w:bottom w:w="15" w:type="dxa"/>
          <w:right w:w="15" w:type="dxa"/>
        </w:tblCellMar>
        <w:tblLook w:val="0000"/>
      </w:tblPr>
      <w:tblGrid>
        <w:gridCol w:w="4378"/>
      </w:tblGrid>
      <w:tr w:rsidR="00DC0CC3" w:rsidRPr="0076622A" w:rsidTr="00EE266A">
        <w:trPr>
          <w:tblCellSpacing w:w="15" w:type="dxa"/>
        </w:trPr>
        <w:tc>
          <w:tcPr>
            <w:tcW w:w="4318" w:type="dxa"/>
            <w:shd w:val="clear" w:color="auto" w:fill="365F91"/>
            <w:vAlign w:val="center"/>
          </w:tcPr>
          <w:p w:rsidR="00DC0CC3" w:rsidRPr="0076622A" w:rsidRDefault="00DC0CC3" w:rsidP="00EE266A">
            <w:pPr>
              <w:spacing w:before="100" w:beforeAutospacing="1" w:after="100" w:afterAutospacing="1"/>
              <w:ind w:firstLine="720"/>
              <w:jc w:val="center"/>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tl/>
              </w:rPr>
              <w:t>الحاجات الرئيسية في</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الكتب الدراسية</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1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المجال العلمي</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2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المجال السياسي</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3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المجال الإجتماعي</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4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مجال الوعي والتبصر العام</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5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مجال البناء</w:t>
            </w:r>
          </w:p>
        </w:tc>
      </w:tr>
      <w:tr w:rsidR="00DC0CC3" w:rsidRPr="0076622A" w:rsidTr="00EE266A">
        <w:trPr>
          <w:tblCellSpacing w:w="15" w:type="dxa"/>
        </w:trPr>
        <w:tc>
          <w:tcPr>
            <w:tcW w:w="4318" w:type="dxa"/>
            <w:shd w:val="clear" w:color="auto" w:fill="CCCC00"/>
            <w:vAlign w:val="center"/>
          </w:tcPr>
          <w:p w:rsidR="00DC0CC3" w:rsidRPr="00EE266A" w:rsidRDefault="00DC0CC3" w:rsidP="00EE266A">
            <w:pPr>
              <w:spacing w:before="100" w:beforeAutospacing="1" w:after="100" w:afterAutospacing="1"/>
              <w:ind w:left="228"/>
              <w:jc w:val="both"/>
              <w:rPr>
                <w:rFonts w:ascii="Traditional Arabic" w:hAnsi="Traditional Arabic" w:cs="Traditional Arabic"/>
                <w:b/>
                <w:bCs/>
                <w:color w:val="FFFFFF"/>
                <w:sz w:val="32"/>
                <w:szCs w:val="32"/>
              </w:rPr>
            </w:pPr>
            <w:r w:rsidRPr="00EE266A">
              <w:rPr>
                <w:rFonts w:ascii="Traditional Arabic" w:hAnsi="Traditional Arabic" w:cs="Traditional Arabic"/>
                <w:b/>
                <w:bCs/>
                <w:color w:val="FFFFFF"/>
                <w:sz w:val="32"/>
                <w:szCs w:val="32"/>
              </w:rPr>
              <w:t xml:space="preserve">6 </w:t>
            </w:r>
            <w:r w:rsidRPr="00EE266A">
              <w:rPr>
                <w:rFonts w:ascii="Traditional Arabic" w:hAnsi="Traditional Arabic" w:cs="Traditional Arabic"/>
                <w:b/>
                <w:bCs/>
                <w:color w:val="FFFFFF"/>
                <w:sz w:val="32"/>
                <w:szCs w:val="32"/>
                <w:rtl/>
              </w:rPr>
              <w:t>ـ</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التطور في مجال الإقتدار الوطني والسمعة</w:t>
            </w:r>
            <w:r w:rsidRPr="00EE266A">
              <w:rPr>
                <w:rFonts w:ascii="Traditional Arabic" w:hAnsi="Traditional Arabic" w:cs="Traditional Arabic"/>
                <w:b/>
                <w:bCs/>
                <w:color w:val="FFFFFF"/>
                <w:sz w:val="32"/>
                <w:szCs w:val="32"/>
              </w:rPr>
              <w:t xml:space="preserve"> </w:t>
            </w:r>
            <w:r w:rsidRPr="00EE266A">
              <w:rPr>
                <w:rFonts w:ascii="Traditional Arabic" w:hAnsi="Traditional Arabic" w:cs="Traditional Arabic"/>
                <w:b/>
                <w:bCs/>
                <w:color w:val="FFFFFF"/>
                <w:sz w:val="32"/>
                <w:szCs w:val="32"/>
                <w:rtl/>
              </w:rPr>
              <w:t>العالمية</w:t>
            </w:r>
          </w:p>
        </w:tc>
      </w:tr>
    </w:tbl>
    <w:tbl>
      <w:tblPr>
        <w:tblpPr w:leftFromText="180" w:rightFromText="180" w:vertAnchor="page" w:horzAnchor="margin" w:tblpXSpec="right" w:tblpY="11404"/>
        <w:tblW w:w="0" w:type="auto"/>
        <w:tblCellSpacing w:w="1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15" w:type="dxa"/>
          <w:left w:w="15" w:type="dxa"/>
          <w:bottom w:w="15" w:type="dxa"/>
          <w:right w:w="15" w:type="dxa"/>
        </w:tblCellMar>
        <w:tblLook w:val="0000"/>
      </w:tblPr>
      <w:tblGrid>
        <w:gridCol w:w="4375"/>
      </w:tblGrid>
      <w:tr w:rsidR="00DC0CC3" w:rsidRPr="0076622A" w:rsidTr="00EE266A">
        <w:trPr>
          <w:trHeight w:val="540"/>
          <w:tblCellSpacing w:w="15" w:type="dxa"/>
        </w:trPr>
        <w:tc>
          <w:tcPr>
            <w:tcW w:w="4315" w:type="dxa"/>
            <w:shd w:val="clear" w:color="auto" w:fill="365F91"/>
            <w:vAlign w:val="center"/>
          </w:tcPr>
          <w:p w:rsidR="00DC0CC3" w:rsidRPr="0076622A" w:rsidRDefault="00DC0CC3" w:rsidP="00EE266A">
            <w:pPr>
              <w:spacing w:before="100" w:beforeAutospacing="1" w:after="100" w:afterAutospacing="1"/>
              <w:ind w:firstLine="720"/>
              <w:jc w:val="center"/>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tl/>
              </w:rPr>
              <w:t>أرضية تطور</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الشعب</w:t>
            </w:r>
          </w:p>
        </w:tc>
      </w:tr>
      <w:tr w:rsidR="00DC0CC3" w:rsidRPr="0076622A" w:rsidTr="00EE266A">
        <w:trPr>
          <w:trHeight w:val="540"/>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1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المعارف الإلهية والإسلامية</w:t>
            </w:r>
          </w:p>
        </w:tc>
      </w:tr>
      <w:tr w:rsidR="00DC0CC3" w:rsidRPr="0076622A" w:rsidTr="00EE266A">
        <w:trPr>
          <w:trHeight w:val="540"/>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2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المعارف المدنية</w:t>
            </w:r>
          </w:p>
        </w:tc>
      </w:tr>
      <w:tr w:rsidR="00DC0CC3" w:rsidRPr="0076622A" w:rsidTr="00EE266A">
        <w:trPr>
          <w:trHeight w:val="540"/>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3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المعارف الحضارية</w:t>
            </w:r>
          </w:p>
        </w:tc>
      </w:tr>
      <w:tr w:rsidR="00DC0CC3" w:rsidRPr="0076622A" w:rsidTr="00EE266A">
        <w:trPr>
          <w:trHeight w:val="557"/>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4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معارف بناء الإنسان</w:t>
            </w:r>
          </w:p>
        </w:tc>
      </w:tr>
      <w:tr w:rsidR="00DC0CC3" w:rsidRPr="0076622A" w:rsidTr="00EE266A">
        <w:trPr>
          <w:trHeight w:val="540"/>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5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معارف رفعة الشعب</w:t>
            </w:r>
          </w:p>
        </w:tc>
      </w:tr>
      <w:tr w:rsidR="00DC0CC3" w:rsidRPr="0076622A" w:rsidTr="00EE266A">
        <w:trPr>
          <w:trHeight w:val="540"/>
          <w:tblCellSpacing w:w="15" w:type="dxa"/>
        </w:trPr>
        <w:tc>
          <w:tcPr>
            <w:tcW w:w="4315" w:type="dxa"/>
            <w:shd w:val="clear" w:color="auto" w:fill="CCCC00"/>
            <w:vAlign w:val="center"/>
          </w:tcPr>
          <w:p w:rsidR="00DC0CC3" w:rsidRPr="0076622A" w:rsidRDefault="00DC0CC3" w:rsidP="00EE266A">
            <w:pPr>
              <w:spacing w:before="100" w:beforeAutospacing="1" w:after="100" w:afterAutospacing="1"/>
              <w:ind w:firstLine="135"/>
              <w:jc w:val="both"/>
              <w:rPr>
                <w:rFonts w:ascii="Traditional Arabic" w:hAnsi="Traditional Arabic" w:cs="Traditional Arabic"/>
                <w:b/>
                <w:bCs/>
                <w:color w:val="FFFFFF"/>
                <w:sz w:val="32"/>
                <w:szCs w:val="32"/>
              </w:rPr>
            </w:pPr>
            <w:r w:rsidRPr="0076622A">
              <w:rPr>
                <w:rFonts w:ascii="Traditional Arabic" w:hAnsi="Traditional Arabic" w:cs="Traditional Arabic"/>
                <w:b/>
                <w:bCs/>
                <w:color w:val="FFFFFF"/>
                <w:sz w:val="32"/>
                <w:szCs w:val="32"/>
              </w:rPr>
              <w:t xml:space="preserve">6 </w:t>
            </w:r>
            <w:r w:rsidRPr="0076622A">
              <w:rPr>
                <w:rFonts w:ascii="Traditional Arabic" w:hAnsi="Traditional Arabic" w:cs="Traditional Arabic"/>
                <w:b/>
                <w:bCs/>
                <w:color w:val="FFFFFF"/>
                <w:sz w:val="32"/>
                <w:szCs w:val="32"/>
                <w:rtl/>
              </w:rPr>
              <w:t>ـ</w:t>
            </w:r>
            <w:r w:rsidRPr="0076622A">
              <w:rPr>
                <w:rFonts w:ascii="Traditional Arabic" w:hAnsi="Traditional Arabic" w:cs="Traditional Arabic"/>
                <w:b/>
                <w:bCs/>
                <w:color w:val="FFFFFF"/>
                <w:sz w:val="32"/>
                <w:szCs w:val="32"/>
              </w:rPr>
              <w:t xml:space="preserve"> </w:t>
            </w:r>
            <w:r w:rsidRPr="0076622A">
              <w:rPr>
                <w:rFonts w:ascii="Traditional Arabic" w:hAnsi="Traditional Arabic" w:cs="Traditional Arabic"/>
                <w:b/>
                <w:bCs/>
                <w:color w:val="FFFFFF"/>
                <w:sz w:val="32"/>
                <w:szCs w:val="32"/>
                <w:rtl/>
              </w:rPr>
              <w:t>المضمون المتناسب للجنسين</w:t>
            </w:r>
          </w:p>
        </w:tc>
      </w:tr>
    </w:tbl>
    <w:p w:rsidR="00DC0CC3" w:rsidRPr="00595AF4" w:rsidRDefault="00DC0CC3" w:rsidP="00EE266A">
      <w:pPr>
        <w:spacing w:before="100" w:beforeAutospacing="1" w:after="100" w:afterAutospacing="1"/>
        <w:jc w:val="both"/>
        <w:rPr>
          <w:rFonts w:ascii="Traditional Arabic" w:hAnsi="Traditional Arabic" w:cs="Traditional Arabic"/>
          <w:color w:val="17365D"/>
          <w:sz w:val="32"/>
          <w:szCs w:val="32"/>
        </w:rPr>
      </w:pPr>
    </w:p>
    <w:p w:rsidR="00DC0CC3" w:rsidRDefault="00DC0CC3">
      <w:pPr>
        <w:bidi w:val="0"/>
      </w:pPr>
    </w:p>
    <w:p w:rsidR="00DC0CC3" w:rsidRPr="00595AF4" w:rsidRDefault="00DC0CC3" w:rsidP="00595AF4">
      <w:pPr>
        <w:spacing w:before="100" w:beforeAutospacing="1" w:after="100" w:afterAutospacing="1"/>
        <w:ind w:firstLine="720"/>
        <w:jc w:val="both"/>
        <w:rPr>
          <w:rFonts w:ascii="Traditional Arabic" w:hAnsi="Traditional Arabic" w:cs="Traditional Arabic"/>
          <w:vanish/>
          <w:color w:val="17365D"/>
          <w:sz w:val="32"/>
          <w:szCs w:val="32"/>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70" o:spid="_x0000_s1156" alt="Description: KITAB08.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DEP&#10;fVHCAgAAzQUAAA4AAAAAAAAAAAAAAAAALgIAAGRycy9lMm9Eb2MueG1sUEsBAi0AFAAGAAgAAAAh&#10;AJj2bA3ZAAAAAwEAAA8AAAAAAAAAAAAAAAAAHAUAAGRycy9kb3ducmV2LnhtbFBLBQYAAAAABAAE&#10;APMAAAAiBgAAAAA=&#10;" filled="f" stroked="f">
            <o:lock v:ext="edit" aspectratio="t"/>
            <w10:anchorlock/>
          </v:rect>
        </w:pict>
      </w: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EE266A" w:rsidRDefault="00DC0CC3" w:rsidP="00FE3314">
      <w:pPr>
        <w:spacing w:before="100" w:beforeAutospacing="1" w:after="100" w:afterAutospacing="1"/>
        <w:ind w:firstLine="720"/>
        <w:jc w:val="center"/>
        <w:rPr>
          <w:rFonts w:ascii="Traditional Arabic" w:hAnsi="Traditional Arabic" w:cs="Traditional Arabic"/>
          <w:b/>
          <w:bCs/>
          <w:color w:val="365F91"/>
          <w:sz w:val="44"/>
          <w:szCs w:val="44"/>
          <w:u w:val="dotted" w:color="FFFF00"/>
          <w:rtl/>
        </w:rPr>
      </w:pPr>
    </w:p>
    <w:p w:rsidR="00DC0CC3" w:rsidRPr="00EE266A" w:rsidRDefault="00DC0CC3" w:rsidP="00FE3314">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EE266A">
        <w:rPr>
          <w:rFonts w:ascii="Traditional Arabic" w:hAnsi="Traditional Arabic" w:cs="Traditional Arabic"/>
          <w:b/>
          <w:bCs/>
          <w:color w:val="365F91"/>
          <w:sz w:val="44"/>
          <w:szCs w:val="44"/>
          <w:u w:val="dotted" w:color="FFFF00"/>
          <w:rtl/>
        </w:rPr>
        <w:t>كلمة الإمام الخامنئيّ في لقائه</w:t>
      </w:r>
      <w:r w:rsidRPr="00EE266A">
        <w:rPr>
          <w:rFonts w:ascii="Traditional Arabic" w:hAnsi="Traditional Arabic" w:cs="Traditional Arabic"/>
          <w:b/>
          <w:bCs/>
          <w:color w:val="365F91"/>
          <w:sz w:val="44"/>
          <w:szCs w:val="44"/>
          <w:u w:val="dotted" w:color="FFFF00"/>
        </w:rPr>
        <w:t xml:space="preserve"> </w:t>
      </w:r>
      <w:r w:rsidRPr="00EE266A">
        <w:rPr>
          <w:rFonts w:ascii="Traditional Arabic" w:hAnsi="Traditional Arabic" w:cs="Traditional Arabic"/>
          <w:b/>
          <w:bCs/>
          <w:color w:val="365F91"/>
          <w:sz w:val="44"/>
          <w:szCs w:val="44"/>
          <w:u w:val="dotted" w:color="FFFF00"/>
          <w:rtl/>
        </w:rPr>
        <w:t>جَمْعاً</w:t>
      </w:r>
    </w:p>
    <w:p w:rsidR="00DC0CC3" w:rsidRPr="00EE266A" w:rsidRDefault="00DC0CC3" w:rsidP="00FE3314">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EE266A">
        <w:rPr>
          <w:rFonts w:ascii="Traditional Arabic" w:hAnsi="Traditional Arabic" w:cs="Traditional Arabic"/>
          <w:b/>
          <w:bCs/>
          <w:color w:val="365F91"/>
          <w:sz w:val="44"/>
          <w:szCs w:val="44"/>
          <w:u w:val="dotted" w:color="FFFF00"/>
          <w:rtl/>
        </w:rPr>
        <w:t>من السيّدات الحوزويّات والجامعيّات</w:t>
      </w:r>
    </w:p>
    <w:p w:rsidR="00DC0CC3" w:rsidRPr="00EE266A" w:rsidRDefault="00DC0CC3" w:rsidP="00595AF4">
      <w:pPr>
        <w:spacing w:before="100" w:beforeAutospacing="1" w:after="100" w:afterAutospacing="1"/>
        <w:ind w:firstLine="720"/>
        <w:jc w:val="both"/>
        <w:rPr>
          <w:rFonts w:ascii="Traditional Arabic" w:hAnsi="Traditional Arabic" w:cs="Traditional Arabic"/>
          <w:color w:val="17365D"/>
          <w:sz w:val="36"/>
          <w:szCs w:val="36"/>
        </w:rPr>
      </w:pPr>
      <w:r w:rsidRPr="00EE266A">
        <w:rPr>
          <w:rFonts w:ascii="Traditional Arabic" w:hAnsi="Traditional Arabic" w:cs="Traditional Arabic"/>
          <w:color w:val="17365D"/>
          <w:sz w:val="36"/>
          <w:szCs w:val="36"/>
        </w:rPr>
        <w:t> </w:t>
      </w:r>
    </w:p>
    <w:p w:rsidR="00DC0CC3" w:rsidRPr="00EE266A" w:rsidRDefault="00DC0CC3" w:rsidP="00FE3314">
      <w:pPr>
        <w:spacing w:before="100" w:beforeAutospacing="1" w:after="100" w:afterAutospacing="1"/>
        <w:ind w:firstLine="720"/>
        <w:jc w:val="center"/>
        <w:rPr>
          <w:rFonts w:ascii="Traditional Arabic" w:hAnsi="Traditional Arabic" w:cs="Traditional Arabic"/>
          <w:color w:val="548DD4"/>
          <w:sz w:val="36"/>
          <w:szCs w:val="36"/>
        </w:rPr>
      </w:pPr>
      <w:r w:rsidRPr="00EE266A">
        <w:rPr>
          <w:rFonts w:ascii="Traditional Arabic" w:hAnsi="Traditional Arabic" w:cs="Traditional Arabic"/>
          <w:color w:val="548DD4"/>
          <w:sz w:val="36"/>
          <w:szCs w:val="36"/>
        </w:rPr>
        <w:t xml:space="preserve">11-05-2013 </w:t>
      </w:r>
      <w:r w:rsidRPr="00EE266A">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EE266A" w:rsidRDefault="00DC0CC3" w:rsidP="00EE266A">
      <w:pPr>
        <w:spacing w:before="100" w:beforeAutospacing="1" w:after="100" w:afterAutospacing="1"/>
        <w:ind w:firstLine="720"/>
        <w:jc w:val="center"/>
        <w:rPr>
          <w:rFonts w:ascii="Traditional Arabic" w:hAnsi="Traditional Arabic" w:cs="Traditional Arabic"/>
          <w:b/>
          <w:bCs/>
          <w:color w:val="17365D"/>
          <w:sz w:val="32"/>
          <w:szCs w:val="32"/>
          <w:rtl/>
        </w:rPr>
      </w:pPr>
      <w:r w:rsidRPr="00EE266A">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أتقدّم بالشكر الجزيل من السيّدات المحترمات والكريمات اللّواتي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نظَّمنَ هذا اللقاء الجيّد والمُثمر. لقد انتفعت واستفدت اليوم حقّاً من كلمات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السيّدات، وشكرت الله لما يشهده الإنسان من عمق في بحوث، جهود وفكر السيّدات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البارزات والمتميّزات في بلدنا، والحمد لله. المواضيع التي طرحتُنّها، كانت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أغلبها مواضيع جيّدة. وسنضع إن شاء الله، المقترحات المُقدّمة قيد الدرس. أمّا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المقدار المتعلّق بي، والمُتوجب عليَّ متابعته، فسوف أتابعه إن شاء الله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أشيعوا رأي الإسلام</w:t>
      </w:r>
    </w:p>
    <w:p w:rsidR="00DC0CC3" w:rsidRDefault="00DC0CC3" w:rsidP="00EE266A">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بالنسبة إلى قضيّة المرأة، وما يتعلّق بها، هناك الكثير ليُقال؛ نحن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نعاني من التخلّف، ولقد أشرتم أنتنّ السيّدات - بعض السيّدات اللّواتي تحدثنَ</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إليه. والتخلّف في هذا المجال، ليس من نوع التخلّف في العلوم ـ كأن نقول مثلاً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بأنّنا متخلّفون فيه ـ وتعبيرنا عن التخلف، هنا، هو من باب أنّ لدينا في مجال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جنس المرأة، والأمور التي تتحقّق وتجدُ لها معنىً، بوجود المرأة ـ كالعائلة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والأولاد والزواج والسكن وما شابه ـ كلاماً مهمّاً لم نوفّق في نقله وطرحه أمام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 فالتخلّف إذاً من هذه الناحية. في حين أنّ العالم بحاجة إلى مبانٍ ومفاهيم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واضحةٍ شاملةٍ ومُقدّمةٍ للحلول، وكما لاحظتنّ، فقد قالت بعض السيّدات: إنّنا 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نطرح تلك المفاهيم في العالم، فإنّها تحظى بالترحيب والإقبال. وقالت سيّدات أخريات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 الاكتشافات العلمية في مجال علم النفس، تؤيّد أحكام الإسلام فيما يتعلّق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بالمرأة. حسناً، فهذا جزء من قدرات النظام الفكريّ الإسلاميّ في هذه المسألة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الحسّاسة؛ ولم نستطع نحن أن نُبيّن هذه القُدرات ونُعرّفها بالشكل الصحيح. وكذا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 في الكثير من الميادين والساحات الفكريّة المتنوّعة. لم نستطع حقّاً نقل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وجهات نظر الإسلام إلى العالم. وعندما نقول</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b/>
          <w:bCs/>
          <w:color w:val="17365D"/>
          <w:sz w:val="32"/>
          <w:szCs w:val="32"/>
          <w:rtl/>
        </w:rPr>
        <w:t>(لم نستطع)</w:t>
      </w:r>
      <w:r w:rsidRPr="00EE266A">
        <w:rPr>
          <w:rFonts w:ascii="Traditional Arabic" w:hAnsi="Traditional Arabic" w:cs="Traditional Arabic"/>
          <w:b/>
          <w:bCs/>
          <w:color w:val="17365D"/>
          <w:sz w:val="32"/>
          <w:szCs w:val="32"/>
        </w:rPr>
        <w:t xml:space="preserve"> </w:t>
      </w:r>
      <w:r w:rsidRPr="00595AF4">
        <w:rPr>
          <w:rFonts w:ascii="Traditional Arabic" w:hAnsi="Traditional Arabic" w:cs="Traditional Arabic"/>
          <w:color w:val="17365D"/>
          <w:sz w:val="32"/>
          <w:szCs w:val="32"/>
          <w:rtl/>
        </w:rPr>
        <w:t>لا نقصد إدانة نظام الجمهوريّة الإسلاميّة، فالمقدار الذي أُنجز كان ببركة 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وببركة تغلغل فكر الثورة وفكر الإمام، اسم الثورة واسم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الإمام، الذي وبحمد الله؛ قد انتشر إلى حدٍّ ما. لكن علينا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EE266A">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القيام بأكثر من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لأنّنا بحاجة إلى ذلك؛ وسوف أوضح ذلك أكثر؛ نحن، ومن أجل امتلاك جبهة</w:t>
      </w:r>
      <w:r>
        <w:rPr>
          <w:rFonts w:ascii="Traditional Arabic" w:hAnsi="Traditional Arabic" w:cs="Traditional Arabic"/>
          <w:color w:val="17365D"/>
          <w:sz w:val="32"/>
          <w:szCs w:val="32"/>
          <w:rtl/>
        </w:rPr>
        <w:t xml:space="preserve"> (</w:t>
      </w:r>
      <w:r w:rsidRPr="00EE266A">
        <w:rPr>
          <w:rFonts w:ascii="Traditional Arabic" w:hAnsi="Traditional Arabic" w:cs="Traditional Arabic"/>
          <w:b/>
          <w:bCs/>
          <w:color w:val="17365D"/>
          <w:sz w:val="32"/>
          <w:szCs w:val="32"/>
          <w:rtl/>
        </w:rPr>
        <w:t>هجوميّة)</w:t>
      </w:r>
      <w:r w:rsidRPr="00595AF4">
        <w:rPr>
          <w:rFonts w:ascii="Traditional Arabic" w:hAnsi="Traditional Arabic" w:cs="Traditional Arabic"/>
          <w:color w:val="17365D"/>
          <w:sz w:val="32"/>
          <w:szCs w:val="32"/>
        </w:rPr>
        <w:t xml:space="preserve"> - </w:t>
      </w:r>
      <w:r w:rsidRPr="00595AF4">
        <w:rPr>
          <w:rFonts w:ascii="Traditional Arabic" w:hAnsi="Traditional Arabic" w:cs="Traditional Arabic"/>
          <w:color w:val="17365D"/>
          <w:sz w:val="32"/>
          <w:szCs w:val="32"/>
          <w:rtl/>
        </w:rPr>
        <w:t>تشكيل هجوميّ- مصونةٍ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هجمات الآخرين، بحاجة إلى نشر هذه الأعمال، هذه الأفكار والآراء، وإعلامها،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نحتاج إليه حقيقةً. في الواقع إنّ لهجماتنا هذه جانباً تحصينيّاً وقائيّاً؛ لذا،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برأيي، كلّما عملتم من أجل رفع هذا التخلّف، فهو مفيد ولازم. في مجال هذه النهضة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يجب القول إنّه في نهضة الصحوة وفي القضايا المتعلِّقة بالمرأة- يجب عدم الإهمال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وعدم التوقّف أو التقاعس في منتصف الطريق. مع أنّنا نمتلك هذا الخطاب الكامل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والمفيد والمقنع للإسلام، إلّا أنّنا عمليّاً وضعنا أنفسنا في موضع الانفعال مقابل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خطاب الغرب بخصوص المرأة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خطاب الغرب،</w:t>
      </w:r>
      <w:r>
        <w:rPr>
          <w:rFonts w:ascii="Traditional Arabic" w:hAnsi="Traditional Arabic" w:cs="Traditional Arabic"/>
          <w:b/>
          <w:bCs/>
          <w:color w:val="C00000"/>
          <w:sz w:val="32"/>
          <w:szCs w:val="32"/>
          <w:u w:val="dotted" w:color="00B0F0"/>
        </w:rPr>
        <w:t xml:space="preserve"> </w:t>
      </w:r>
      <w:r>
        <w:rPr>
          <w:rFonts w:ascii="Traditional Arabic" w:hAnsi="Traditional Arabic" w:cs="Traditional Arabic"/>
          <w:b/>
          <w:bCs/>
          <w:color w:val="C00000"/>
          <w:sz w:val="32"/>
          <w:szCs w:val="32"/>
          <w:u w:val="dotted" w:color="00B0F0"/>
          <w:rtl/>
        </w:rPr>
        <w:t xml:space="preserve"> </w:t>
      </w:r>
      <w:r w:rsidRPr="00634A44">
        <w:rPr>
          <w:rFonts w:ascii="Traditional Arabic" w:hAnsi="Traditional Arabic" w:cs="Traditional Arabic"/>
          <w:b/>
          <w:bCs/>
          <w:color w:val="C00000"/>
          <w:sz w:val="32"/>
          <w:szCs w:val="32"/>
          <w:u w:val="dotted" w:color="00B0F0"/>
          <w:rtl/>
        </w:rPr>
        <w:t>تقهقر وانحطاط</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خطاب الغرب حول المرأة، خطاب سياسيّ مدروس بدقّة. بمعنى أنّه أُجريت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محاسبات دقيقة، قبل بدء العمل بهذا الفكر وهذا الخطاب. بالطبع هذا ليس خبراً أنقله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استناداً إلى معلومات ووثائق. لكنّ القرائن تؤيّد هذا التحليل وتدعمه. فمع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بداية عصر النهضة، وما تبعه من ظهور الصناعة الحديثة وانتشارها في الغرب, تنامى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الخطاب الغربيّ تدريجيّاً، ووصل إلى أوجه في عصرنا. لكن بالطبع، سيصاحب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انحطاطٌ وتنزّل، وإن شاء الله ذلّ هذا الخطاب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وانهياره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لخطاب الغرب حول المرأة، أجزاء مختلفة، لكنّ جزءَيْن منه 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الأبرز</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ترجيل المرأة</w:t>
      </w:r>
    </w:p>
    <w:p w:rsidR="00DC0CC3" w:rsidRPr="00595AF4" w:rsidRDefault="00DC0CC3" w:rsidP="00EE266A">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الأول</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b/>
          <w:bCs/>
          <w:color w:val="17365D"/>
          <w:sz w:val="32"/>
          <w:szCs w:val="32"/>
          <w:rtl/>
        </w:rPr>
        <w:t>(تَرْجيل</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أي تشبُّهها بالرجل، وهو جزء مهمّ من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الخطاب. والآخر، أن تصبح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وسيلة سهلة لتلذّذ الرجل جنسيّاً. سواء أكان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تلذّذاً بصريّاً (أي بالنظر)، أم ما يلي ذلك من مراحل أسوأ وأبعد من التلذّذ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البصريّ, وهذا جزء آخر من خطاب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 بخصوص المرأة. أمّا 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الـ</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فمينيسم» (الدفاع عن حقوق المرأة) وما شابه من الأمور الرائجة في عالمنا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الحاليّ، فهي في الواقع نتاج الخطاب الغربيّ ذاك (من إفرازاته)، والذي سيوصل 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هنا في نهاية المطاف</w:t>
      </w:r>
      <w:r w:rsidRPr="00595AF4">
        <w:rPr>
          <w:rFonts w:ascii="Traditional Arabic" w:hAnsi="Traditional Arabic" w:cs="Traditional Arabic"/>
          <w:color w:val="17365D"/>
          <w:sz w:val="32"/>
          <w:szCs w:val="32"/>
        </w:rPr>
        <w:t>.</w:t>
      </w:r>
    </w:p>
    <w:p w:rsidR="00DC0CC3" w:rsidRDefault="00DC0CC3" w:rsidP="00EE266A">
      <w:pPr>
        <w:spacing w:before="100" w:beforeAutospacing="1" w:after="100" w:afterAutospacing="1"/>
        <w:ind w:firstLine="720"/>
        <w:jc w:val="both"/>
        <w:rPr>
          <w:rFonts w:ascii="Traditional Arabic" w:hAnsi="Traditional Arabic" w:cs="Traditional Arabic"/>
          <w:color w:val="17365D"/>
          <w:sz w:val="32"/>
          <w:szCs w:val="32"/>
          <w:rtl/>
        </w:rPr>
      </w:pPr>
      <w:r w:rsidRPr="00EE266A">
        <w:rPr>
          <w:rFonts w:ascii="Traditional Arabic" w:hAnsi="Traditional Arabic" w:cs="Traditional Arabic"/>
          <w:color w:val="17365D"/>
          <w:sz w:val="32"/>
          <w:szCs w:val="32"/>
          <w:shd w:val="clear" w:color="auto" w:fill="FFFF66"/>
          <w:rtl/>
        </w:rPr>
        <w:t>الهدف من</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w:t>
      </w:r>
      <w:r w:rsidRPr="00EE266A">
        <w:rPr>
          <w:rFonts w:ascii="Traditional Arabic" w:hAnsi="Traditional Arabic" w:cs="Traditional Arabic"/>
          <w:b/>
          <w:bCs/>
          <w:color w:val="17365D"/>
          <w:sz w:val="32"/>
          <w:szCs w:val="32"/>
          <w:shd w:val="clear" w:color="auto" w:fill="FFFF66"/>
          <w:rtl/>
        </w:rPr>
        <w:t>ترجيل المرأة</w:t>
      </w:r>
      <w:r w:rsidRPr="00EE266A">
        <w:rPr>
          <w:rFonts w:ascii="Traditional Arabic" w:hAnsi="Traditional Arabic" w:cs="Traditional Arabic"/>
          <w:color w:val="17365D"/>
          <w:sz w:val="32"/>
          <w:szCs w:val="32"/>
          <w:shd w:val="clear" w:color="auto" w:fill="FFFF66"/>
          <w:rtl/>
        </w:rPr>
        <w:t>)،</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دفعها للقيام بأعمال أكثر انسجاماً مع بنية الرجل الجسديّة،</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العصبيّة والفكريّة، وجعلُ ذلك افتخاراً وامتيازاً</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للمرأة. ونحن</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في المقابل انفعلنا</w:t>
      </w:r>
      <w:r w:rsidRPr="00EE266A">
        <w:rPr>
          <w:rStyle w:val="FootnoteReference"/>
          <w:rFonts w:ascii="Traditional Arabic" w:hAnsi="Traditional Arabic" w:cs="Traditional Arabic"/>
          <w:color w:val="17365D"/>
          <w:sz w:val="32"/>
          <w:szCs w:val="32"/>
          <w:shd w:val="clear" w:color="auto" w:fill="FFFF66"/>
          <w:rtl/>
        </w:rPr>
        <w:footnoteReference w:id="14"/>
      </w:r>
      <w:r w:rsidRPr="00EE266A">
        <w:rPr>
          <w:rFonts w:ascii="Traditional Arabic" w:hAnsi="Traditional Arabic" w:cs="Traditional Arabic"/>
          <w:color w:val="17365D"/>
          <w:sz w:val="32"/>
          <w:szCs w:val="32"/>
          <w:shd w:val="clear" w:color="auto" w:fill="FFFF66"/>
          <w:rtl/>
        </w:rPr>
        <w:t>، وخُدعنا</w:t>
      </w:r>
    </w:p>
    <w:p w:rsidR="00DC0CC3" w:rsidRPr="00595AF4" w:rsidRDefault="00DC0CC3" w:rsidP="00EE266A">
      <w:pPr>
        <w:spacing w:before="100" w:beforeAutospacing="1" w:after="100" w:afterAutospacing="1"/>
        <w:ind w:firstLine="720"/>
        <w:jc w:val="both"/>
        <w:rPr>
          <w:rFonts w:ascii="Traditional Arabic" w:hAnsi="Traditional Arabic" w:cs="Traditional Arabic"/>
          <w:color w:val="17365D"/>
          <w:sz w:val="32"/>
          <w:szCs w:val="32"/>
        </w:rPr>
      </w:pP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وقبلنا عن جهل أو عن</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غير التفات لهذا الخطاب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انظروا كيف أنّنا نفتخر بوجود هذا العدد من النساء، في المراكز التنفيذيّة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الفُلانيّة في البلاد. لا يخطئنّ أحد فهمي، فأنا لا إشكال عندي من وجود هؤلاء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السيّدات في تلك المناصب التنفيذيّة، أعني بأنّني لا أعارض ذلك ولا أنفيه، ولا أجد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 أيّة مشكلة ـ لنفترض بأن وزير الصحة عندنا كان امرأة، أو كانت بعض السيّدات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معاونات لرئيس الجمهورية، أو تولَّينَ مناصب أخرى في البلاد. ولا أرى إشكالاً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ـ إلّا أنّ المشكلة تكمن في الافتخار والتباهي أمام العالم، أن انظروا كم سيّدة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لدينا في المراكز التنفيذيّة للبلاد! هذا ما يسمّى الانخداع والانفعال. لا حاجة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للافتخار هنا</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سلبية النظرة الانفعاليّة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حسناً, فقد وُجدت سيّدة تمتلك خصائص وقُدرات أهّلتها لهذا المنصب،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جيد، ولمَ لا؟! فهو ليس مخالفاً للقانون. لكن أن نُفاخر بأن لدينا هذا العدد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السيّدات المسؤولات في المراكز التنفيذيّة، فهذا خطأ. لو أنّنا افتخرنا بوجود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العدد من السيّدات المثقّفات، المتعلّمات، فهذا جيّد، وهذا في مكانه، إذا قُلنا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لدينا هذا العدد من السيّدات المؤلّفات والناشطات الثقافيّات والسياسيّات، فلا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إشكال في ذلك؛ وإذا قُلنا بأنّ لدينا هذا العدد من السيّدات الاستشهاديّات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والمجاهدات في مختلف الميادين، فهذا جيّد؛ لو قلنا بأنّ لدينا هذا العدد من النساء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الفعّالات في المجالات السياسيّة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والثوريّة، مذيعات وكاتبات، فهذا جيّد، ومن الجيّد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نفخر بهنّ. لكن أن نفخر بأنّ لدينا هذا العدد من الوزيرات وهذا العدد من النوّاب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والمعاونات في المراكز التنفيذية المختلفة، وهذا العدد من مديرات المؤسّسات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التجاريّة، فهذا خطأ، وهذا انفعال في مقابلهم. وهل تقرّر إحالة أعمال الرجال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للنساء؟! لا،</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color w:val="17365D"/>
          <w:sz w:val="32"/>
          <w:szCs w:val="32"/>
          <w:shd w:val="clear" w:color="auto" w:fill="FFFF66"/>
          <w:rtl/>
        </w:rPr>
        <w:t>فمقام المرأة، هوية</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المرأة وشخصيّة المرأة؛ يكمن في جنس المرأة ذاتها- هويةٌ</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جدّ سامية ومكرّمة- وهي تتفوّق في بعض النواحي</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على</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الرجال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نجد أنّه في الإجمال لا فرق بين المرأة والرجل؛ ونجد أنّه من 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الخِلقة، ومن جهة الخصوصيّات الطبيعيّة التي خلقها الله المتعال فيها، هناك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الامتيازات للمرأة وبعض الامتيازات للرجل، وقد وهب الله تعالى قدراً من الخصوصيّة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لهذا الجنس وكذا للجنس الآخر. يمتلك هذا الجنس بعض المميّزات والخصائص، وكذا الجنس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الآخر، لذلك،</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color w:val="17365D"/>
          <w:sz w:val="32"/>
          <w:szCs w:val="32"/>
          <w:shd w:val="clear" w:color="auto" w:fill="FFFF66"/>
          <w:rtl/>
        </w:rPr>
        <w:t>ففي الأمور الإنسانيّة، لا فرق أو تفاوت</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بينهما؛</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كما لا فرق في الأمور التي جعلها الله للإنسان،</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لناحية</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الحقوق الإنسانيّة، والحقوق الاجتماعيّة ومن</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ناحية القيم المعنويّة والسير التكامليّ</w:t>
      </w:r>
      <w:r w:rsidRPr="00EE266A">
        <w:rPr>
          <w:rFonts w:ascii="Traditional Arabic" w:hAnsi="Traditional Arabic" w:cs="Traditional Arabic"/>
          <w:color w:val="17365D"/>
          <w:sz w:val="32"/>
          <w:szCs w:val="32"/>
          <w:shd w:val="clear" w:color="auto" w:fill="FFFF66"/>
        </w:rPr>
        <w:t xml:space="preserve"> </w:t>
      </w:r>
      <w:r w:rsidRPr="00EE266A">
        <w:rPr>
          <w:rFonts w:ascii="Traditional Arabic" w:hAnsi="Traditional Arabic" w:cs="Traditional Arabic"/>
          <w:color w:val="17365D"/>
          <w:sz w:val="32"/>
          <w:szCs w:val="32"/>
          <w:shd w:val="clear" w:color="auto" w:fill="FFFF66"/>
          <w:rtl/>
        </w:rPr>
        <w:t>المعنويّ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أنّ رجلاً يصبح كعليّ بن أبي طالب</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tl/>
        </w:rPr>
        <w:t>، وامرأة كالسيّدة فاطمة الزهراء</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ورجل كعيسى</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وامرأة كمريم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“عليها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فرق بين الاثنين. إذاً، هي نظرة صائبة، أن نعرف المرأة في إطار جنسها، كما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امرأة واقعيّة، أنثى. وأن نعرف أيّ قيم يمكن أن نُنمّيها ونُرقّيها في هذا الفرد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المنتمي إلى هذا الجنس، أو ذلك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المجتمع (الجماعة) المنتمي إلى هذا الجنس.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النظرة هي نظرة صائبة، علينا أن لا ننفعل أمام النظرة الغربيّة، لكن للأسف، هذا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أصابنا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وسيلة للتلذُّذ</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بالنسبة إلى الجزء الثاني, حيث جعلوا المرأة وسيلةً لتلذّذ الرجل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جنسيّاً، هو ليس بالتلذّذ المعنويّ والروحيّ ولا بالتلذّذ العلميّ، إذ يمكن لشخصين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الجلوس معاً فيستمتع أحدهما بحديث الآخر، بمعلوماته؛ لكن لا، فهذا ليس مطروحاً،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الهدف (عندهم) هو أن يتمكّن الرجل وبكلّ سهولة من التلذّذ جنسيّاً بالمرأة. وقد دخل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الأمر من الغرب كصفعة على وجه الدول غير المحصّنة وغير المسلّحة بسلاح الإسلام؛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بما في ذلك بلادنا. ولحسن الحظّ جاءت الثورة، وتمّ التصدّي لهذا المدّ بشكل كبير؛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يجب أن تصبح سدّاً في مواجهة هذا الخطر الداهم والبلاء العظيم. فالحجاب أحد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مقدّمات هذه المواجهة، وكذلك مسألة الثياب والزّي، ومسألة المعاشرة والاختلاط 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الرجل والمرأة ومعرفة حدودهما، أيضاً من مُقدّمات مواجهة هذا البلاء العظيم،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بلاء للمرأة والرجل على السواء، وفيه بالطبع مسألة تحقير المرأة؛ دون الالتفات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ذلك</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الغرب الخائف</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يجري اليوم وبشكل متعمّد إثارة هذه القضايا، وأنا على اطّلاع بذلك،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فقد قرأت كتابات وصحفاً ومؤلّفات لمفكّرين غربيّين، بدأوا يشعرون تدريجيّاً بالخوف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والاندهاش من هذه الأوضاع، الحقّ معهم؛ لكنّهم تأخّروا في إدراك ذلك. لقد أثاروا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 الشهوة والتي ترتكز على موضوع المرأة؛ لكن نشاهد اليوم حدوث الأسوأ من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وهو موضوع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السَّحاق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المثليّة</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 والزواج وتشكيل عائلة من زوجين مثليّين،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وما شاكل. أمور يبدو التحدّث عنها سهلاً، لكنّها هاويات عظيمة، سحيقة وخطرة، حُفرت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طريق الحضارة وفي طريق من يُدير تلك الحضارة ويُسيّرُها. منزلق عجيب، سوف يقضي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عليهم. إنّهم في منتصف الطريق، منتصف المُنحدر، وبرأيي لم يعودوا قادرين على وقف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الانزلاق، فقد تخطّت المشكلة مرحلة المعالجة</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لقد قرأت في صحف الدول الأجنبيّة منذ عدّة سنوات، قبل حوالي سبع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عشر سنوات، أنّ الأمريكيّين يبحثون عن كتب المؤلّف الفلانيّ مثلاً، أو ذلك الروائيّ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 القصصيّ الذي تتمحور كتاباته حول العائلة بغية تحويلها إلى فيلم سينمائيّ 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شابه. حسناً، لقد قاموا بشيء ما، وما زالوا يحاولون؛ بيد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أنّ مساعيهم لا تساوي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جدولٍ مائيّ صغير، مقابل سيل عظيم صنعوه بأنفسهم، فابتلوا به، ولسوف يبلوهم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فأكثر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نحن نملك نوعاً من الحصانة والتحصّن في هذه القضيّة، بسبب وجود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الحجاب وبقيّة الضوابط، لكن يجب أن لا نستسهل الأمر، وأن نأخذه على محمل الجدّ.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أشارت إليه السيّدات في هذا الإطار, وما قلن إنّهنّ يعملن عليه، كقضيّة الانجذاب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الجنسيّ وخطره على المرأة والرجل والمجتمع والعائلة. برأيي ينبغي النظر إليه بجدّ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وأهميّة كبرى</w:t>
      </w:r>
      <w:r w:rsidRPr="00595AF4">
        <w:rPr>
          <w:rFonts w:ascii="Traditional Arabic" w:hAnsi="Traditional Arabic" w:cs="Traditional Arabic"/>
          <w:color w:val="17365D"/>
          <w:sz w:val="32"/>
          <w:szCs w:val="32"/>
        </w:rPr>
        <w:t>.</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الخطاب الهجوميّ</w:t>
      </w:r>
    </w:p>
    <w:p w:rsidR="00DC0CC3" w:rsidRPr="00595AF4" w:rsidRDefault="00DC0CC3" w:rsidP="00AD1E9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حسناً، ذكرنا بأنّ خطاب الإسلام هو</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b/>
          <w:bCs/>
          <w:color w:val="17365D"/>
          <w:sz w:val="32"/>
          <w:szCs w:val="32"/>
          <w:rtl/>
        </w:rPr>
        <w:t>(المرأة</w:t>
      </w:r>
      <w:r w:rsidRPr="00EE266A">
        <w:rPr>
          <w:rFonts w:ascii="Traditional Arabic" w:hAnsi="Traditional Arabic" w:cs="Traditional Arabic"/>
          <w:b/>
          <w:bCs/>
          <w:color w:val="17365D"/>
          <w:sz w:val="32"/>
          <w:szCs w:val="32"/>
        </w:rPr>
        <w:t xml:space="preserve"> </w:t>
      </w:r>
      <w:r w:rsidRPr="00EE266A">
        <w:rPr>
          <w:rFonts w:ascii="Traditional Arabic" w:hAnsi="Traditional Arabic" w:cs="Traditional Arabic"/>
          <w:b/>
          <w:bCs/>
          <w:color w:val="17365D"/>
          <w:sz w:val="32"/>
          <w:szCs w:val="32"/>
          <w:rtl/>
        </w:rPr>
        <w:t>الحقيقيّة</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وكما أشرت ويجب أن نطرح هذا الخطاب بنحو</w:t>
      </w:r>
      <w:r w:rsidRPr="00595AF4">
        <w:rPr>
          <w:rFonts w:ascii="Traditional Arabic" w:hAnsi="Traditional Arabic" w:cs="Traditional Arabic"/>
          <w:color w:val="17365D"/>
          <w:sz w:val="32"/>
          <w:szCs w:val="32"/>
        </w:rPr>
        <w:t xml:space="preserve"> </w:t>
      </w:r>
      <w:r w:rsidRPr="00EE266A">
        <w:rPr>
          <w:rFonts w:ascii="Traditional Arabic" w:hAnsi="Traditional Arabic" w:cs="Traditional Arabic"/>
          <w:b/>
          <w:bCs/>
          <w:color w:val="17365D"/>
          <w:sz w:val="32"/>
          <w:szCs w:val="32"/>
          <w:rtl/>
        </w:rPr>
        <w:t>(هجوميّ)</w:t>
      </w:r>
      <w:r w:rsidRPr="00595AF4">
        <w:rPr>
          <w:rFonts w:ascii="Traditional Arabic" w:hAnsi="Traditional Arabic" w:cs="Traditional Arabic"/>
          <w:color w:val="17365D"/>
          <w:sz w:val="32"/>
          <w:szCs w:val="32"/>
          <w:rtl/>
        </w:rPr>
        <w:t>؛ وأن لا يأخذ موقع الدفاع على الإطلاق. قالت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السيّدات إنّ الساعين وراء مواثيق المرأة أو المؤسّسات التابعة للأمم المتّحدة،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يهدّدون بأنّكم إذا فعلتم كذا أو كذا، فسنصدر قراراً ضدّكم. حسناً، فليفعلوا، للدرك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الأسفل</w:t>
      </w:r>
      <w:r w:rsidRPr="00595AF4">
        <w:rPr>
          <w:rFonts w:ascii="Traditional Arabic" w:hAnsi="Traditional Arabic" w:cs="Traditional Arabic"/>
          <w:color w:val="17365D"/>
          <w:sz w:val="32"/>
          <w:szCs w:val="32"/>
        </w:rPr>
        <w:t xml:space="preserve">! </w:t>
      </w:r>
      <w:r w:rsidRPr="00AD1E9B">
        <w:rPr>
          <w:rFonts w:ascii="Traditional Arabic" w:hAnsi="Traditional Arabic" w:cs="Traditional Arabic"/>
          <w:color w:val="17365D"/>
          <w:sz w:val="32"/>
          <w:szCs w:val="32"/>
          <w:shd w:val="clear" w:color="auto" w:fill="FFFF66"/>
          <w:rtl/>
        </w:rPr>
        <w:t>يجب أن يُطرح الخطاب الإسلاميّ حول المرأة بشكل</w:t>
      </w:r>
      <w:r w:rsidRPr="00AD1E9B">
        <w:rPr>
          <w:rFonts w:ascii="Traditional Arabic" w:hAnsi="Traditional Arabic" w:cs="Traditional Arabic"/>
          <w:color w:val="17365D"/>
          <w:sz w:val="32"/>
          <w:szCs w:val="32"/>
          <w:shd w:val="clear" w:color="auto" w:fill="FFFF66"/>
        </w:rPr>
        <w:t xml:space="preserve"> </w:t>
      </w:r>
      <w:r>
        <w:rPr>
          <w:rFonts w:ascii="Traditional Arabic" w:hAnsi="Traditional Arabic" w:cs="Traditional Arabic"/>
          <w:color w:val="17365D"/>
          <w:sz w:val="32"/>
          <w:szCs w:val="32"/>
          <w:shd w:val="clear" w:color="auto" w:fill="FFFF66"/>
          <w:rtl/>
        </w:rPr>
        <w:t>(</w:t>
      </w:r>
      <w:r w:rsidRPr="00AD1E9B">
        <w:rPr>
          <w:rFonts w:ascii="Traditional Arabic" w:hAnsi="Traditional Arabic" w:cs="Traditional Arabic"/>
          <w:color w:val="17365D"/>
          <w:sz w:val="32"/>
          <w:szCs w:val="32"/>
          <w:shd w:val="clear" w:color="auto" w:fill="FFFF66"/>
          <w:rtl/>
        </w:rPr>
        <w:t>هجوميّ</w:t>
      </w:r>
      <w:r>
        <w:rPr>
          <w:rFonts w:ascii="Traditional Arabic" w:hAnsi="Traditional Arabic" w:cs="Traditional Arabic"/>
          <w:color w:val="17365D"/>
          <w:sz w:val="32"/>
          <w:szCs w:val="32"/>
          <w:shd w:val="clear" w:color="auto" w:fill="FFFF66"/>
          <w:rtl/>
        </w:rPr>
        <w:t>)</w:t>
      </w:r>
      <w:r w:rsidRPr="00AD1E9B">
        <w:rPr>
          <w:rFonts w:ascii="Traditional Arabic" w:hAnsi="Traditional Arabic" w:cs="Traditional Arabic"/>
          <w:color w:val="17365D"/>
          <w:sz w:val="32"/>
          <w:szCs w:val="32"/>
          <w:shd w:val="clear" w:color="auto" w:fill="FFFF66"/>
          <w:rtl/>
        </w:rPr>
        <w:t>،</w:t>
      </w:r>
      <w:r>
        <w:rPr>
          <w:rFonts w:ascii="Traditional Arabic" w:hAnsi="Traditional Arabic" w:cs="Traditional Arabic"/>
          <w:color w:val="17365D"/>
          <w:sz w:val="32"/>
          <w:szCs w:val="32"/>
          <w:shd w:val="clear" w:color="auto" w:fill="FFFF66"/>
          <w:rtl/>
        </w:rPr>
        <w:t xml:space="preserve"> (</w:t>
      </w:r>
      <w:r w:rsidRPr="00AD1E9B">
        <w:rPr>
          <w:rFonts w:ascii="Traditional Arabic" w:hAnsi="Traditional Arabic" w:cs="Traditional Arabic"/>
          <w:color w:val="17365D"/>
          <w:sz w:val="32"/>
          <w:szCs w:val="32"/>
          <w:shd w:val="clear" w:color="auto" w:fill="FFFF66"/>
          <w:rtl/>
        </w:rPr>
        <w:t>انتزاعيّ)، فإذا قالوا لمَ لا تسمحون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للمرأة بالتّجول دون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حجاب؟ يجب القول</w:t>
      </w:r>
      <w:r w:rsidRPr="00AD1E9B">
        <w:rPr>
          <w:rFonts w:ascii="Traditional Arabic" w:hAnsi="Traditional Arabic" w:cs="Traditional Arabic"/>
          <w:color w:val="17365D"/>
          <w:sz w:val="32"/>
          <w:szCs w:val="32"/>
          <w:shd w:val="clear" w:color="auto" w:fill="FFFF66"/>
        </w:rPr>
        <w:t xml:space="preserve">: </w:t>
      </w:r>
      <w:r>
        <w:rPr>
          <w:rFonts w:ascii="Traditional Arabic" w:hAnsi="Traditional Arabic" w:cs="Traditional Arabic"/>
          <w:color w:val="17365D"/>
          <w:sz w:val="32"/>
          <w:szCs w:val="32"/>
          <w:shd w:val="clear" w:color="auto" w:fill="FFFF66"/>
          <w:rtl/>
        </w:rPr>
        <w:t xml:space="preserve"> (</w:t>
      </w:r>
      <w:r w:rsidRPr="00AD1E9B">
        <w:rPr>
          <w:rFonts w:ascii="Traditional Arabic" w:hAnsi="Traditional Arabic" w:cs="Traditional Arabic"/>
          <w:color w:val="17365D"/>
          <w:sz w:val="32"/>
          <w:szCs w:val="32"/>
          <w:shd w:val="clear" w:color="auto" w:fill="FFFF66"/>
          <w:rtl/>
        </w:rPr>
        <w:t>لمَ تسمحون لهذا النوع من الحريّة</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المُضرّة والمُرعبة</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الموجودة حاليّاً في الغرب</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يجري اليوم حقيقةً؛ بخصوص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عدم الاحتشام والحجاب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 يجعل الإنسان يُصاب بالدهشة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والتساؤل عمّا سيفعلونه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وإلى أين هم سائرون؟ لا ريب وأنّكنَّ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تملكنَ معلومات أكثر منّي، لكنّني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أملك معلومات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كثيرة حول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يجري في هذا المجال؛ وعلى شتّى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المستويات: من المستويات العليا إلى مستوى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والمعيشة المتعارف عليها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الحياة والمهنة وما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w:t>
      </w:r>
      <w:r>
        <w:rPr>
          <w:rFonts w:ascii="Traditional Arabic" w:hAnsi="Traditional Arabic" w:cs="Traditional Arabic"/>
          <w:color w:val="17365D"/>
          <w:sz w:val="32"/>
          <w:szCs w:val="32"/>
          <w:rtl/>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المرأة، قدرات خلّاقة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من خصوصيّات المرأة المطروحة في هذا الخطاب: كرامة المرأة، عزّة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ظرافة المرأة، وليس فقط ظرافتها البنيويّة، بل أيضاً ظرافتها الفكريّة،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العصبيّة والعملانيّة. فهذه الحزم البالغة الرقّة للأطفال والأعصاب الظريفة جدّاً،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يمكن إلّا لأنامل الأمّ الظريفة واللطيفة، أن تفصلها عن بعضها بحيث لا تتشابك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وتتحوّل إلى عُقد، وما من أحد آخر يقدر على ذلك. أي لا يستطيع أيّ إنسان آخر غير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جنس المرأة، القيام بذلك، فهذا العمل هو عمل نسويّ</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(أنوثيّ). فبعض الأعمال ظريفة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جدّاً إلى حدٍّ يجعل الإنسان مندهشاً لهذه القدرة الإلهيّة التي خلقت كلّ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الاقتدار مع هذه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الظرافة في النساء. كنت أقول دائماً للأصدقاء والأقارب والنساء،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وبعكس ما هو متداول</w:t>
      </w:r>
      <w:r w:rsidRPr="00AD1E9B">
        <w:rPr>
          <w:rFonts w:ascii="Traditional Arabic" w:hAnsi="Traditional Arabic" w:cs="Traditional Arabic"/>
          <w:color w:val="17365D"/>
          <w:sz w:val="32"/>
          <w:szCs w:val="32"/>
          <w:shd w:val="clear" w:color="auto" w:fill="FFFF66"/>
          <w:rtl/>
        </w:rPr>
        <w:t>،</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إنّ المرأة هي</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الأقوى بين الجنسين، النساء أقوى من الرجال. بإمكان المرأة بالتدبير</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والدقّة والظرافة أن تدير الرجل بيدها. ويستطيع الإنسان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مشاهدة</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ذلك بالتجربة، ويمكنه إثباتها بالقياس الفكريّ</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والعقليّ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حقيقة. نعم هناك نساء عديمات التدبير فلا يستطعن القيام بذلك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المرأة صاحبة التدبير بإمكانها ترويض الرجل لنفسها، مثلُها كمثلِ شخص يقوم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بترويض الأسد البريّ، فيضع عليه اللجام ويمتطيه، وهذا لا يعني أنّ الرجل أقوى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جسديّاً من الأسد، لكنّ معناه أنّه استخدم قدراته المعنويّة في ذلك. تمتلك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القدرة، لكن مع الظرافة، والظرافة التي أقصدها، ليست الظرافة الجسديّة والتركيب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الجسميّ, إنّما الظرافة في الفكر والتفكّر والحكمة وجهاز اتخاذ القرارات أودعها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فيها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لذا, برأيي يجب أن يكون أساس العمل على هذا الشكل, يجب تعزيز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الخطاب والسير به قُدماً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مسألتان مهمّتان</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الثاني الذي ذكرناه؛ يتعلّق بالقضايا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الحاليّة للمرأة؛ باعتقادي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هناك مسألتين أهمّ من غيرهما، 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الأولى القول: إنّهما عاجلتان أكثر من غيرهما، الأولى: مسألة إعطاء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أهميّة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واعتبار أكبر للمنزل والعائلة. أي أن يكون للمنزل شأن أكبر؛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إذ لا يمكن تصوّر إنسان بدون منزل، بدون مسكنٍ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ومأوى؛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فكلّ إنسان يحتاج إلى المنزل، وإلى بيئة المنزل؛ والعائلة عبارة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روح المنزل. ويجب الاهتمام بها؛ والتفكّر والتدبّر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أمرها. الثانية: الحيلولة دون ضعف المرأة وظلمها وفي مختلف المستويات،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لدينا في بلادنا نساء ضعيفات، محرومات، نساء مظلومات مقهورات،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الحؤول دون هذا الظلم الواقع. ويجب وضع قوانين 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 بد من وجود خُلقيّات لازمة، وآداب وأعراف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تتحقّق في شتّى المستويات، لحماية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التعرّض للاضطهاد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التالية: المعاشرة، الجنس، الثقافة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والفكر. أي من 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الشخصيّة والخصوصيّة جدّاً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كالجنس, الذي يمكن أن تضطهد المرأة 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المسائل العامّة، كالمعاشرة والعائلة، ففي مسألة العائلة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الاحترام من قبل الزوج،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الأبناء، من الأب ومن الأخ</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فإذا كانت المرأة محترمة</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ومُكرّمة في محيط</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العائلة، فإنّ جزءاً مهمّاً</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من مشاكل المجتمع سيُحلّ</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يجب أن نجعل الأبناء يُقبّلون يد الأم. وهذا ما يصبو</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إليه الإسلام, أن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تكون العائلات أكثر تديُّناً وأخلاقاً</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وقُرباً من المفاهيم</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الدينيّة. أن تكون العلاقة بين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الأبناء والأمّ تكريميّة</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وهذا لا يتنافى أبداً مع</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العلاقات العاطفيّة والحميمة بين</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الأم والأبناء</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الغرب المتوحّش</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يجب أن يكون هذا الاحترام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قائماً. أن 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محترمة في عائلتها. هكذا يكون رفع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الظلم عنها.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ولو افترضنا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في عائلة ما ومنزلٍ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يهين الرجل زوجته بشتّى أنواع الإهانات،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الإهانات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السلوكيّة إلى الإهانات اللغويّة، فالإهانات العُنفيّة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باستخدام اليدين، والتي للأسف ما تزال موجودة في بعض مناطق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ويجب أن لا تكون موجودة أساساً. وبالطبع هي موجودة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المجتمعات الغربيّة، وبشكل كبير. وهذا ليس بخلاف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المتوقَّع, فالغربيّون لا سيّما الأوروبيّين هم وحشيّون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عنيفون، حتّى لو تمظهروا بالأناقة، ووضعوا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الكرافات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والعطور؛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إلّا أنّهم ما زالوا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يحملون ذات الباطن العنيف</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المتوحّش) الذي اتصفوا به عبر التاريخ. 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يقتلون بكلّ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سهولة، ويرتكبون الجرائم بدم بارد</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لذا فإنّ [عادة] ضرب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المنزل من 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الأوروبيّين، ومن قبل الأمريكيّين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بعدهم ليس بالأمر المُستبعد.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يجب عدم تصوّر وجود ذلك في البيئة الإسلاميّة، والذي هو وللأسف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موجود. وبالتالي فهاتان النقطتان أساسيّتان, وبرأيي مهما عملنا ووضعنا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برامج في هذا المجال فهو مناسب وجدير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أمور تَشغل البال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بعد هاتين النقطتين، يوجد مسائل مهمّة أخرى: 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الزواج والنجاة من العزوبيّة، فيجب إحصاء عقبات الزواج، 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أشارت إليه السيّدات اللواتي ينْشطن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وأنا راضٍ جدّاً, لأنّه، وبحمد الله، يجري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الخوض في هذه المسائل،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مسألة الستر، مسألة المعاشرة؛ فنحن بحاجة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للقيام بعمل أساسيّ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 مسألة الحماية المالية والحقوقيّة للنساء المحرومات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المظلومات، وكانت المحاكم من الأمور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تشغل بالي؛ وقد أشارت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خُراساني رضوي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يتمّ العمل على ذلك في المحاكم؛ أتمنّى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حقّاً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يتحقّق ذلك بشكل عملانيّ</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ومن 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الأخرى التي تشغل بالي وتقلقني،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تمتلك هؤلاء السيّدات القدرة في الدفاع عن أنفسهنّ في المحاكم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وأمام القضاء؛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لا يمتلكن المال الكافي لتعيين المحامين الجيّدين،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يتمكّنَّ من الدفاع بأنفسهنّ عن أنفسهنّ، فيقع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الظّلم عليهنّ. فهذه من جملة الأمور المهمّة التي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متابعتها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مسألة عمل المرأة، حدود هذا العمل، نوع هذا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كيفيّة هذا العمل وما تحدّثنا عنه في مجال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حرّية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فهذه من الأمور التي يجب القيام بها،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الأولويّة للمسألتين اللتين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تحدّثت عنهما في البداية</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شؤون المرأة</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نحو عملٍ جامعٍ</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من الأمور الأخرى التي تشغل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بالي أيضاً، وجود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هذه الأنشطة المتنوّعة في مجال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وقضيّة المرأة في البلاد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القضايا الحقوقيّة والقانونيّة والفقهيّة إلى القضايا الاجتماعيّة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والتنفيذيّة، إلى العاطفيّة, وكلّ المواضيع المطروحة في مجال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يجب أن تتّخذ شكلاً تنظيميّاً، وهندسيّاً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عامّاً.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التقارير التي وصلت إليَّ، أو بعض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قيل هنا، يشير إلى أنّه، 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طُرحت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الأفكار في هذا المجال؛ لكن وباعتقادي، يجب أن يكون العمل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جامعاً في هذا المجال. أن نتصوّر ونرسم لجميع قضايا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وشؤونها، شكلاً تنظيميّاً وهندسيّاً صحيحاً.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يُؤسّس مركز متقدّم وثابت، مع فريق مقتدرٍ وخطّة بعيدة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المدى</w:t>
      </w:r>
      <w:r w:rsidRPr="00AD1E9B">
        <w:rPr>
          <w:rFonts w:ascii="Traditional Arabic" w:hAnsi="Traditional Arabic" w:cs="Traditional Arabic"/>
          <w:color w:val="17365D"/>
          <w:sz w:val="32"/>
          <w:szCs w:val="32"/>
          <w:shd w:val="clear" w:color="auto" w:fill="FFFF66"/>
          <w:rtl/>
        </w:rPr>
        <w:t>،</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فأنا لا أؤمن بالخطط القصيرة المدى في</w:t>
      </w:r>
      <w:r w:rsidRPr="00AD1E9B">
        <w:rPr>
          <w:rFonts w:ascii="Traditional Arabic" w:hAnsi="Traditional Arabic" w:cs="Traditional Arabic"/>
          <w:color w:val="17365D"/>
          <w:sz w:val="32"/>
          <w:szCs w:val="32"/>
          <w:shd w:val="clear" w:color="auto" w:fill="FFFF66"/>
        </w:rPr>
        <w:t xml:space="preserve"> </w:t>
      </w:r>
      <w:r w:rsidRPr="00AD1E9B">
        <w:rPr>
          <w:rFonts w:ascii="Traditional Arabic" w:hAnsi="Traditional Arabic" w:cs="Traditional Arabic"/>
          <w:color w:val="17365D"/>
          <w:sz w:val="32"/>
          <w:szCs w:val="32"/>
          <w:shd w:val="clear" w:color="auto" w:fill="FFFF66"/>
          <w:rtl/>
        </w:rPr>
        <w:t>الأمور المهمّة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وبعدها يتمّ تعيين اللجان والمؤسّسات المُلحقة والمناسبة وفي مختلف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القطاعات. فيطَّلعون على إنجازات بعضهم ويُنشئون بنكاً للمعلومات. حيث إنّ 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الكثير من الأعمال؛ ومن الممكن أنّ بعض السيّدات المشاركات في هذا اللقاء غير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مطّلعات على أعمال وإنجازات بعضهنّ بعضاً. حسن، لدينا والحمد لله، هذا الكم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النساء العاقلات والنُخب، في مختلف المجالات، وبآراء مختلفة، فيجب الإفادة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المجموعة العظيمة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الحضور الفعّال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نقطة أخرى أيضاً ـ ولأن الوقت داهمنا وقد حان وقت الظهيرةـ فسأطرحها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كآخر المواضيع. هي أنّ السيّدات الفعّالات في جبهة الثورة، قمن بدور بارز في 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الأيّام ـ قبيل انتصار الثورة بقليل، وفي أوائل الثورة؛ وطوال الحرب المفروضة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فكان لهنّ حضور فعّال. فلا تَدَعْنَ حضور السيّدات الفعّال في جبهة الثورة، يَخْفت،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فالآخرون يحاولون في مواجهة الثورة ومعارضة الثورة، الإفادة من عنصر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الفعّال. بينما للثورة عدد أكبر من النساء الفعّالات، البارزات، الكاتبات،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والعالمات، وعلى السيّدات المِقدَامات، المفكّرات، من أصحاب القلم والتأليف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والخطابة، من اللواتي يُقدّمنَ الأفكار، أن لا يدعْنَ ساحة الثورة والدفاع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هذه نقطة. وسأستكمل النقطة الأخيرة بهذه الجملة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لإعلامٍ ملتزم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من أجل تقدّم وتطوّر ما عرضناه حول المرأة، وما سمعناه منكنَّ، 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يُفكَّرُ فيه، يستوجب أن يكون لمؤسّسة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الإذاعة والتلفزيون دور كبير. هم يستطيعون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تستطيع مؤسّسة الإذاعة والتلفزيون، أن تقوم بعمل ثقافيّ تجعل فيه السيّدات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المؤمنات، الفعّالات، المجاهدات في سبيل الله، المحجّبات، المتمتّعات بخصائص 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المسلمة، محترمات ومُكرّمات في المجتمع. بينما يريد الآخرون حصول عكس ذلك، وللأسف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فإنّ بعض البرامج في مؤسّسة الإذاعة والتلفزيون تصب في خانة أولئك الجماعات، ويجب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عكس ذلك, أعني أن تكون المؤسّسة 100% في خدمة هذا الفكر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على كلّ حال، ما يمكن التفكير فيه وتصوّره كمحصّلة لمجموعة الأعمال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أنّنا والحمد لله حقّقنا تقدّماً في قضايا المرأة في نظام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بيد أنّ هذا التقدّم ليس ممّا يتناسب مع الاحتياجات والتوقّعات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والإمكانيّات التي في الإسلام.. إذاً، نحن نعاني من حالة تخلّف، وسوف تتلافين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أنتنَّ أيّتها السيّدات هذا التخلّف إن شاء الله على أحسن وجه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ليحفظكنّ الله تعالى بحفظه وَلْيَزِدْ من توفيقاتكنّ، وسنتمكّن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شاء الله من الاقتراب يوماً بعد يوم، ممّا يريده الإسلام على هذا الصعيد</w:t>
      </w:r>
      <w:r w:rsidRPr="00595AF4">
        <w:rPr>
          <w:rFonts w:ascii="Traditional Arabic" w:hAnsi="Traditional Arabic" w:cs="Traditional Arabic"/>
          <w:color w:val="17365D"/>
          <w:sz w:val="32"/>
          <w:szCs w:val="32"/>
        </w:rPr>
        <w:t xml:space="preserve">. </w:t>
      </w:r>
    </w:p>
    <w:p w:rsidR="00DC0CC3" w:rsidRPr="00AD1E9B" w:rsidRDefault="00DC0CC3" w:rsidP="00AD1E9B">
      <w:pPr>
        <w:spacing w:before="100" w:beforeAutospacing="1" w:after="100" w:afterAutospacing="1"/>
        <w:ind w:firstLine="720"/>
        <w:jc w:val="right"/>
        <w:rPr>
          <w:rFonts w:ascii="Traditional Arabic" w:hAnsi="Traditional Arabic" w:cs="Traditional Arabic"/>
          <w:b/>
          <w:bCs/>
          <w:color w:val="17365D"/>
          <w:sz w:val="32"/>
          <w:szCs w:val="32"/>
        </w:rPr>
      </w:pPr>
      <w:r w:rsidRPr="00AD1E9B">
        <w:rPr>
          <w:rFonts w:ascii="Traditional Arabic" w:hAnsi="Traditional Arabic" w:cs="Traditional Arabic"/>
          <w:b/>
          <w:bCs/>
          <w:color w:val="17365D"/>
          <w:sz w:val="32"/>
          <w:szCs w:val="32"/>
          <w:rtl/>
        </w:rPr>
        <w:t>والسلام عليكنّ ورحمة الله و بركاته</w:t>
      </w:r>
      <w:r w:rsidRPr="00AD1E9B">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9" o:spid="_x0000_s1158" alt="Description: 19534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mbG9k&#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8" o:spid="_x0000_s1160" alt="Description: 024.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GYvQIAAMk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iTTGY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7" o:spid="_x0000_s1162" alt="Description: 195389.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3Jv7z&#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6" o:spid="_x0000_s1164" alt="Description: 02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A0vQm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5" o:spid="_x0000_s1166" alt="Description: 195403.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7jga&#10;lsECAADM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4" o:spid="_x0000_s1168" alt="Description: 02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phvQIAAMk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owKph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3" o:spid="_x0000_s1170" alt="Description: 195437.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HeWb&#10;G8ECAADM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2" o:spid="_x0000_s1172" alt="Description: 028.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XlvQIAAMk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aeqXl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1" o:spid="_x0000_s1174" alt="Description: 195446.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AQe7sK&#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0" o:spid="_x0000_s1176" alt="Description: 02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ARuQyAvQIA&#10;AMkFAAAOAAAAAAAAAAAAAAAAAC4CAABkcnMvZTJvRG9jLnhtbFBLAQItABQABgAIAAAAIQCY9mwN&#10;2QAAAAMBAAAPAAAAAAAAAAAAAAAAABcFAABkcnMvZG93bnJldi54bWxQSwUGAAAAAAQABADzAAAA&#10;HQYAAAAA&#10;" filled="f" stroked="f">
            <o:lock v:ext="edit" aspectratio="t"/>
            <w10:anchorlock/>
          </v:rect>
        </w:pict>
      </w:r>
    </w:p>
    <w:p w:rsidR="00DC0CC3" w:rsidRPr="00FE3314" w:rsidRDefault="00DC0CC3" w:rsidP="00595AF4">
      <w:pPr>
        <w:spacing w:before="100" w:beforeAutospacing="1" w:after="100" w:afterAutospacing="1"/>
        <w:ind w:firstLine="720"/>
        <w:jc w:val="both"/>
        <w:rPr>
          <w:rFonts w:ascii="Traditional Arabic" w:hAnsi="Traditional Arabic" w:cs="Traditional Arabic"/>
          <w:b/>
          <w:bCs/>
          <w:color w:val="365F91"/>
          <w:sz w:val="40"/>
          <w:szCs w:val="40"/>
          <w:u w:val="dotted" w:color="FFFF00"/>
        </w:rPr>
      </w:pPr>
      <w:r w:rsidRPr="00FE3314">
        <w:rPr>
          <w:rFonts w:ascii="Traditional Arabic" w:hAnsi="Traditional Arabic" w:cs="Traditional Arabic"/>
          <w:b/>
          <w:bCs/>
          <w:color w:val="365F91"/>
          <w:sz w:val="40"/>
          <w:szCs w:val="40"/>
          <w:u w:val="dotted" w:color="FFFF00"/>
          <w:rtl/>
        </w:rPr>
        <w:t>خطاب</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الإمام الخامنئي</w:t>
      </w:r>
      <w:r w:rsidRPr="00FE3314">
        <w:rPr>
          <w:rFonts w:ascii="Traditional Arabic" w:hAnsi="Traditional Arabic" w:cs="Traditional Arabic"/>
          <w:b/>
          <w:bCs/>
          <w:color w:val="365F91"/>
          <w:sz w:val="40"/>
          <w:szCs w:val="40"/>
          <w:u w:val="dotted" w:color="FFFF00"/>
        </w:rPr>
        <w:t xml:space="preserve"> </w:t>
      </w:r>
      <w:r>
        <w:rPr>
          <w:rFonts w:ascii="Traditional Arabic" w:hAnsi="Traditional Arabic" w:cs="Traditional Arabic"/>
          <w:b/>
          <w:bCs/>
          <w:color w:val="365F91"/>
          <w:sz w:val="40"/>
          <w:szCs w:val="40"/>
          <w:u w:val="dotted" w:color="FFFF00"/>
          <w:rtl/>
        </w:rPr>
        <w:t>(دام ظله)</w:t>
      </w:r>
      <w:r w:rsidRPr="00FE3314">
        <w:rPr>
          <w:rFonts w:ascii="Traditional Arabic" w:hAnsi="Traditional Arabic" w:cs="Traditional Arabic"/>
          <w:b/>
          <w:bCs/>
          <w:color w:val="365F91"/>
          <w:sz w:val="40"/>
          <w:szCs w:val="40"/>
          <w:u w:val="dotted" w:color="FFFF00"/>
        </w:rPr>
        <w:t xml:space="preserve"> </w:t>
      </w:r>
      <w:r w:rsidRPr="00FE3314">
        <w:rPr>
          <w:rFonts w:ascii="Traditional Arabic" w:hAnsi="Traditional Arabic" w:cs="Traditional Arabic"/>
          <w:b/>
          <w:bCs/>
          <w:color w:val="365F91"/>
          <w:sz w:val="40"/>
          <w:szCs w:val="40"/>
          <w:u w:val="dotted" w:color="FFFF00"/>
          <w:rtl/>
        </w:rPr>
        <w:t>في لقائه جمعاً من السيدات</w:t>
      </w:r>
    </w:p>
    <w:tbl>
      <w:tblPr>
        <w:tblpPr w:leftFromText="180" w:rightFromText="180" w:vertAnchor="text" w:horzAnchor="margin" w:tblpY="769"/>
        <w:tblW w:w="9990" w:type="dxa"/>
        <w:tblCellSpacing w:w="1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15" w:type="dxa"/>
          <w:left w:w="15" w:type="dxa"/>
          <w:bottom w:w="15" w:type="dxa"/>
          <w:right w:w="15" w:type="dxa"/>
        </w:tblCellMar>
        <w:tblLook w:val="0000"/>
      </w:tblPr>
      <w:tblGrid>
        <w:gridCol w:w="8820"/>
        <w:gridCol w:w="1170"/>
      </w:tblGrid>
      <w:tr w:rsidR="00DC0CC3" w:rsidRPr="00595AF4" w:rsidTr="00CD40BB">
        <w:trPr>
          <w:trHeight w:val="764"/>
          <w:tblCellSpacing w:w="15" w:type="dxa"/>
        </w:trPr>
        <w:tc>
          <w:tcPr>
            <w:tcW w:w="8775" w:type="dxa"/>
            <w:shd w:val="clear" w:color="auto" w:fill="FFFF00"/>
            <w:vAlign w:val="center"/>
          </w:tcPr>
          <w:p w:rsidR="00DC0CC3" w:rsidRPr="0067189E" w:rsidRDefault="00DC0CC3" w:rsidP="00CD40BB">
            <w:pPr>
              <w:spacing w:before="100" w:beforeAutospacing="1" w:after="100" w:afterAutospacing="1"/>
              <w:ind w:firstLine="720"/>
              <w:jc w:val="center"/>
              <w:rPr>
                <w:rFonts w:ascii="Traditional Arabic" w:hAnsi="Traditional Arabic" w:cs="Traditional Arabic"/>
                <w:b/>
                <w:bCs/>
                <w:color w:val="17365D"/>
                <w:sz w:val="32"/>
                <w:szCs w:val="32"/>
              </w:rPr>
            </w:pPr>
            <w:r w:rsidRPr="0067189E">
              <w:rPr>
                <w:rFonts w:ascii="Traditional Arabic" w:hAnsi="Traditional Arabic" w:cs="Traditional Arabic"/>
                <w:b/>
                <w:bCs/>
                <w:color w:val="17365D"/>
                <w:sz w:val="36"/>
                <w:szCs w:val="36"/>
                <w:rtl/>
              </w:rPr>
              <w:t>خلاصة الكلام</w:t>
            </w:r>
          </w:p>
        </w:tc>
        <w:tc>
          <w:tcPr>
            <w:tcW w:w="1125" w:type="dxa"/>
            <w:shd w:val="clear" w:color="auto" w:fill="FFFF66"/>
            <w:vAlign w:val="center"/>
          </w:tcPr>
          <w:p w:rsidR="00DC0CC3" w:rsidRPr="0067189E" w:rsidRDefault="00DC0CC3" w:rsidP="00CD40BB">
            <w:pPr>
              <w:spacing w:before="100" w:beforeAutospacing="1" w:after="100" w:afterAutospacing="1"/>
              <w:jc w:val="center"/>
              <w:rPr>
                <w:rFonts w:ascii="Traditional Arabic" w:hAnsi="Traditional Arabic" w:cs="Traditional Arabic"/>
                <w:b/>
                <w:bCs/>
                <w:color w:val="17365D"/>
                <w:sz w:val="32"/>
                <w:szCs w:val="32"/>
              </w:rPr>
            </w:pPr>
            <w:r w:rsidRPr="0067189E">
              <w:rPr>
                <w:rFonts w:ascii="Traditional Arabic" w:hAnsi="Traditional Arabic" w:cs="Traditional Arabic"/>
                <w:b/>
                <w:bCs/>
                <w:color w:val="17365D"/>
                <w:sz w:val="32"/>
                <w:szCs w:val="32"/>
                <w:rtl/>
              </w:rPr>
              <w:t>المواضيع الرئيسية</w:t>
            </w:r>
          </w:p>
        </w:tc>
      </w:tr>
      <w:tr w:rsidR="00DC0CC3" w:rsidRPr="00595AF4" w:rsidTr="00CD40BB">
        <w:trPr>
          <w:tblCellSpacing w:w="15" w:type="dxa"/>
        </w:trPr>
        <w:tc>
          <w:tcPr>
            <w:tcW w:w="8775" w:type="dxa"/>
            <w:shd w:val="clear" w:color="auto" w:fill="CCECFF"/>
            <w:vAlign w:val="center"/>
          </w:tcPr>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لدينا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مجال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جنس</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والأمور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التي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تتحقق</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وتجدُ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معنىً،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بوجود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كلاماً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هاماً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نوفق</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نقله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وطرحه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أمام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العالم</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العالم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بحاجة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مبانٍ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ومفاهيم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واضحةٍ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شاملةٍ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ومُقدّمةٍ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للحلول،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وحين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نطرح</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تلك</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المفاهيم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العالم،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فإنّها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تحظى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بالترحيب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والإقبال</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الغرب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حول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سياسيّ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مدروس</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بدقة</w:t>
            </w:r>
            <w:r w:rsidRPr="00AD1E9B">
              <w:rPr>
                <w:rFonts w:ascii="Traditional Arabic" w:hAnsi="Traditional Arabic" w:cs="Traditional Arabic"/>
                <w:b/>
                <w:bCs/>
                <w:color w:val="0F243E"/>
                <w:sz w:val="28"/>
                <w:szCs w:val="28"/>
              </w:rPr>
              <w:t xml:space="preserve">. </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مع</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بداية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عصر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النهضة،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تبعه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ظهور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الصناعة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الحديثة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وانتشارها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الغرب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تنامى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الغربي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تدريجياً،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ووصل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أوجه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عصرنا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لكن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بالطبع،</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سيصاحب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الأوج</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انحطاطٌ</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وتنزّل،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وإن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شاء</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الله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ذلّ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وانهيار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الخطاب</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لخطاب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الغرب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حول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أجزاء</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مختلفة،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لكنّ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جزئين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الأبرز</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الأول،</w:t>
            </w:r>
            <w:r>
              <w:rPr>
                <w:rFonts w:ascii="Traditional Arabic" w:hAnsi="Traditional Arabic" w:cs="Traditional Arabic"/>
                <w:b/>
                <w:bCs/>
                <w:color w:val="0F243E"/>
                <w:sz w:val="28"/>
                <w:szCs w:val="28"/>
                <w:rtl/>
              </w:rPr>
              <w:t xml:space="preserve">(تَرْجيل)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تشبُهها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بالرجل،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وهو</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جزء</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مهم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والآخر،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تصبح</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وسيلة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سهلة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لتلذّذ</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الرجل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جنسياً</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يجب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نستسهل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مسألة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الانجذاب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الجنسي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وخطره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والرجل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والمجتمع</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والعائلة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برأيي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ينبغي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النظر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إليه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بجد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وأهمية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أكبر</w:t>
            </w:r>
            <w:r w:rsidRPr="00AD1E9B">
              <w:rPr>
                <w:rFonts w:ascii="Traditional Arabic" w:hAnsi="Traditional Arabic" w:cs="Traditional Arabic"/>
                <w:b/>
                <w:bCs/>
                <w:color w:val="0F243E"/>
                <w:sz w:val="28"/>
                <w:szCs w:val="28"/>
              </w:rPr>
              <w:t>.</w:t>
            </w:r>
          </w:p>
        </w:tc>
        <w:tc>
          <w:tcPr>
            <w:tcW w:w="1125" w:type="dxa"/>
            <w:shd w:val="clear" w:color="auto" w:fill="0F243E"/>
            <w:vAlign w:val="center"/>
          </w:tcPr>
          <w:p w:rsidR="00DC0CC3" w:rsidRPr="0067189E" w:rsidRDefault="00DC0CC3" w:rsidP="00CD40BB">
            <w:pPr>
              <w:spacing w:before="100" w:beforeAutospacing="1" w:after="100" w:afterAutospacing="1"/>
              <w:jc w:val="center"/>
              <w:rPr>
                <w:rFonts w:ascii="Traditional Arabic" w:hAnsi="Traditional Arabic" w:cs="Traditional Arabic"/>
                <w:b/>
                <w:bCs/>
                <w:color w:val="FFFFFF"/>
                <w:sz w:val="32"/>
                <w:szCs w:val="32"/>
              </w:rPr>
            </w:pPr>
            <w:r w:rsidRPr="0067189E">
              <w:rPr>
                <w:rFonts w:ascii="Traditional Arabic" w:hAnsi="Traditional Arabic" w:cs="Traditional Arabic"/>
                <w:b/>
                <w:bCs/>
                <w:color w:val="FFFFFF"/>
                <w:sz w:val="32"/>
                <w:szCs w:val="32"/>
                <w:rtl/>
              </w:rPr>
              <w:t>الخطاب</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الغربي</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بخصوص</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المرأة</w:t>
            </w:r>
          </w:p>
        </w:tc>
      </w:tr>
      <w:tr w:rsidR="00DC0CC3" w:rsidRPr="00595AF4" w:rsidTr="00CD40BB">
        <w:trPr>
          <w:tblCellSpacing w:w="15" w:type="dxa"/>
        </w:trPr>
        <w:tc>
          <w:tcPr>
            <w:tcW w:w="8775" w:type="dxa"/>
            <w:shd w:val="clear" w:color="auto" w:fill="CCECFF"/>
            <w:vAlign w:val="center"/>
          </w:tcPr>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الإسلام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هو</w:t>
            </w:r>
            <w:r>
              <w:rPr>
                <w:rFonts w:ascii="Traditional Arabic" w:hAnsi="Traditional Arabic" w:cs="Traditional Arabic"/>
                <w:b/>
                <w:bCs/>
                <w:color w:val="0F243E"/>
                <w:sz w:val="28"/>
                <w:szCs w:val="28"/>
                <w:rtl/>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الحقيقية</w:t>
            </w:r>
            <w:r>
              <w:rPr>
                <w:rFonts w:ascii="Traditional Arabic" w:hAnsi="Traditional Arabic" w:cs="Traditional Arabic"/>
                <w:b/>
                <w:bCs/>
                <w:color w:val="0F243E"/>
                <w:sz w:val="28"/>
                <w:szCs w:val="28"/>
                <w:rtl/>
              </w:rPr>
              <w:t>)</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وكما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أشرت</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ويجب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نطرح</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بنحو</w:t>
            </w:r>
            <w:r w:rsidRPr="00AD1E9B">
              <w:rPr>
                <w:rFonts w:ascii="Traditional Arabic" w:hAnsi="Traditional Arabic" w:cs="Traditional Arabic"/>
                <w:b/>
                <w:bCs/>
                <w:color w:val="0F243E"/>
                <w:sz w:val="28"/>
                <w:szCs w:val="28"/>
              </w:rPr>
              <w:t xml:space="preserve"> </w:t>
            </w:r>
            <w:r>
              <w:rPr>
                <w:rFonts w:ascii="Traditional Arabic" w:hAnsi="Traditional Arabic" w:cs="Traditional Arabic"/>
                <w:b/>
                <w:bCs/>
                <w:color w:val="0F243E"/>
                <w:sz w:val="28"/>
                <w:szCs w:val="28"/>
                <w:rtl/>
              </w:rPr>
              <w:t>(</w:t>
            </w:r>
            <w:r w:rsidRPr="00AD1E9B">
              <w:rPr>
                <w:rFonts w:ascii="Traditional Arabic" w:hAnsi="Traditional Arabic" w:cs="Traditional Arabic"/>
                <w:b/>
                <w:bCs/>
                <w:color w:val="0F243E"/>
                <w:sz w:val="28"/>
                <w:szCs w:val="28"/>
                <w:rtl/>
              </w:rPr>
              <w:t>هجومي</w:t>
            </w:r>
            <w:r>
              <w:rPr>
                <w:rFonts w:ascii="Traditional Arabic" w:hAnsi="Traditional Arabic" w:cs="Traditional Arabic"/>
                <w:b/>
                <w:bCs/>
                <w:color w:val="0F243E"/>
                <w:sz w:val="28"/>
                <w:szCs w:val="28"/>
                <w:rtl/>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خصوصيات</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المطروحة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الخطاب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كرامة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عزّة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ظرافة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وليس</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فقط</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ظرافتها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البنيوية،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أيضاً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ظرافتها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الفكرية،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العصبية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والعملانية</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الحزم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البالغة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الرقة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للأطفال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والأعصاب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الظريفة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جداً،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يمكن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لأنامل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الظريفة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واللطيفة،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تفصلها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بعضها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بحيث</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تتشابك</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وتتحول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عُقد،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أحد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آخر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يقدر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ذلك</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يستطيع</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إنسان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آخر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غير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جنس</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القيام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بذلك</w:t>
            </w:r>
            <w:r w:rsidRPr="00AD1E9B">
              <w:rPr>
                <w:rFonts w:ascii="Traditional Arabic" w:hAnsi="Traditional Arabic" w:cs="Traditional Arabic"/>
                <w:b/>
                <w:bCs/>
                <w:color w:val="0F243E"/>
                <w:sz w:val="28"/>
                <w:szCs w:val="28"/>
              </w:rPr>
              <w:t>.</w:t>
            </w:r>
          </w:p>
        </w:tc>
        <w:tc>
          <w:tcPr>
            <w:tcW w:w="1125" w:type="dxa"/>
            <w:shd w:val="clear" w:color="auto" w:fill="0F243E"/>
            <w:vAlign w:val="center"/>
          </w:tcPr>
          <w:p w:rsidR="00DC0CC3" w:rsidRPr="0067189E" w:rsidRDefault="00DC0CC3" w:rsidP="00CD40BB">
            <w:pPr>
              <w:spacing w:before="100" w:beforeAutospacing="1" w:after="100" w:afterAutospacing="1"/>
              <w:jc w:val="center"/>
              <w:rPr>
                <w:rFonts w:ascii="Traditional Arabic" w:hAnsi="Traditional Arabic" w:cs="Traditional Arabic"/>
                <w:b/>
                <w:bCs/>
                <w:color w:val="FFFFFF"/>
                <w:sz w:val="32"/>
                <w:szCs w:val="32"/>
              </w:rPr>
            </w:pPr>
            <w:r w:rsidRPr="0067189E">
              <w:rPr>
                <w:rFonts w:ascii="Traditional Arabic" w:hAnsi="Traditional Arabic" w:cs="Traditional Arabic"/>
                <w:b/>
                <w:bCs/>
                <w:color w:val="FFFFFF"/>
                <w:sz w:val="32"/>
                <w:szCs w:val="32"/>
                <w:rtl/>
              </w:rPr>
              <w:t>الخطاب</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الإسلامي</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بخصوص</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المرأة</w:t>
            </w:r>
          </w:p>
        </w:tc>
      </w:tr>
      <w:tr w:rsidR="00DC0CC3" w:rsidRPr="00595AF4" w:rsidTr="00CD40BB">
        <w:trPr>
          <w:tblCellSpacing w:w="15" w:type="dxa"/>
        </w:trPr>
        <w:tc>
          <w:tcPr>
            <w:tcW w:w="8775" w:type="dxa"/>
            <w:shd w:val="clear" w:color="auto" w:fill="CCECFF"/>
            <w:vAlign w:val="center"/>
          </w:tcPr>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هناك</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مسألتين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أهم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غيرهما،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بل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الأولى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القول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إنهما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عاجلتان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أكثر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غيرهما،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الأولى</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مسألة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إعطاء</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أهمية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واعتبار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أكبر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للمنزل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والعائلة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المسألة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الثانية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الحيلولة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دون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ضعف</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وظلمها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مختلف</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المستويات</w:t>
            </w:r>
            <w:r w:rsidRPr="00AD1E9B">
              <w:rPr>
                <w:rFonts w:ascii="Traditional Arabic" w:hAnsi="Traditional Arabic" w:cs="Traditional Arabic"/>
                <w:b/>
                <w:bCs/>
                <w:color w:val="0F243E"/>
                <w:sz w:val="28"/>
                <w:szCs w:val="28"/>
              </w:rPr>
              <w:t xml:space="preserve">. </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إذا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كانت</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محترمة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ومُكرّمة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محيط</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العائلة،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فإن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جزءاً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مهماً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مشاكل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المجتمع</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سيُحل</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يجب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نجعل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الأبناء</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يُقبّلون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وهذا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يصبو</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إليه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الإسلام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تكون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العائلات</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أكثر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تديُّناً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وأخلاقاً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وقُرباً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المفاهيم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الدينية</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يجب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تتخذ</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الأنشطة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المتنوعة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مجال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وقضية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البلاد،</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شكلاً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تنظيمياً،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وهندسيّاً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عاماً</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لا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تدعوا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حضور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السيدات</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الفعّال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جبهة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الثورة،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يَخْفت</w:t>
            </w:r>
            <w:r w:rsidRPr="00AD1E9B">
              <w:rPr>
                <w:rFonts w:ascii="Traditional Arabic" w:hAnsi="Traditional Arabic" w:cs="Traditional Arabic"/>
                <w:b/>
                <w:bCs/>
                <w:color w:val="0F243E"/>
                <w:sz w:val="28"/>
                <w:szCs w:val="28"/>
              </w:rPr>
              <w:t>.</w:t>
            </w:r>
          </w:p>
          <w:p w:rsidR="00DC0CC3" w:rsidRPr="00AD1E9B" w:rsidRDefault="00DC0CC3" w:rsidP="00CD40BB">
            <w:pPr>
              <w:pStyle w:val="NoSpacing"/>
              <w:ind w:left="195"/>
              <w:rPr>
                <w:rFonts w:ascii="Traditional Arabic" w:hAnsi="Traditional Arabic" w:cs="Traditional Arabic"/>
                <w:b/>
                <w:bCs/>
                <w:color w:val="0F243E"/>
                <w:sz w:val="28"/>
                <w:szCs w:val="28"/>
              </w:rPr>
            </w:pPr>
            <w:r w:rsidRPr="00AD1E9B">
              <w:rPr>
                <w:rFonts w:ascii="Traditional Arabic" w:hAnsi="Traditional Arabic" w:cs="Traditional Arabic"/>
                <w:b/>
                <w:bCs/>
                <w:color w:val="0F243E"/>
                <w:sz w:val="28"/>
                <w:szCs w:val="28"/>
                <w:rtl/>
              </w:rPr>
              <w:t>من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أجل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تقدم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وتطوّر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عرضناه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حول</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المرأة،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سمعناه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منكم،</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وما</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يُفكرُ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فيه،</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يستوجب</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أن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يكون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لمؤسسة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الإذاعة</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والتلفزيون</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دور</w:t>
            </w:r>
            <w:r w:rsidRPr="00AD1E9B">
              <w:rPr>
                <w:rFonts w:ascii="Traditional Arabic" w:hAnsi="Traditional Arabic" w:cs="Traditional Arabic"/>
                <w:b/>
                <w:bCs/>
                <w:color w:val="0F243E"/>
                <w:sz w:val="28"/>
                <w:szCs w:val="28"/>
              </w:rPr>
              <w:t xml:space="preserve"> </w:t>
            </w:r>
            <w:r w:rsidRPr="00AD1E9B">
              <w:rPr>
                <w:rFonts w:ascii="Traditional Arabic" w:hAnsi="Traditional Arabic" w:cs="Traditional Arabic"/>
                <w:b/>
                <w:bCs/>
                <w:color w:val="0F243E"/>
                <w:sz w:val="28"/>
                <w:szCs w:val="28"/>
                <w:rtl/>
              </w:rPr>
              <w:t>كبير</w:t>
            </w:r>
            <w:r w:rsidRPr="00AD1E9B">
              <w:rPr>
                <w:rFonts w:ascii="Traditional Arabic" w:hAnsi="Traditional Arabic" w:cs="Traditional Arabic"/>
                <w:b/>
                <w:bCs/>
                <w:color w:val="0F243E"/>
                <w:sz w:val="28"/>
                <w:szCs w:val="28"/>
              </w:rPr>
              <w:t>.</w:t>
            </w:r>
          </w:p>
        </w:tc>
        <w:tc>
          <w:tcPr>
            <w:tcW w:w="1125" w:type="dxa"/>
            <w:shd w:val="clear" w:color="auto" w:fill="0F243E"/>
            <w:vAlign w:val="center"/>
          </w:tcPr>
          <w:p w:rsidR="00DC0CC3" w:rsidRPr="0067189E" w:rsidRDefault="00DC0CC3" w:rsidP="00CD40BB">
            <w:pPr>
              <w:spacing w:before="100" w:beforeAutospacing="1" w:after="100" w:afterAutospacing="1"/>
              <w:jc w:val="center"/>
              <w:rPr>
                <w:rFonts w:ascii="Traditional Arabic" w:hAnsi="Traditional Arabic" w:cs="Traditional Arabic"/>
                <w:b/>
                <w:bCs/>
                <w:color w:val="FFFFFF"/>
                <w:sz w:val="32"/>
                <w:szCs w:val="32"/>
              </w:rPr>
            </w:pPr>
            <w:r w:rsidRPr="0067189E">
              <w:rPr>
                <w:rFonts w:ascii="Traditional Arabic" w:hAnsi="Traditional Arabic" w:cs="Traditional Arabic"/>
                <w:b/>
                <w:bCs/>
                <w:color w:val="FFFFFF"/>
                <w:sz w:val="32"/>
                <w:szCs w:val="32"/>
                <w:rtl/>
              </w:rPr>
              <w:t>القضايا</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الحالية</w:t>
            </w:r>
            <w:r w:rsidRPr="0067189E">
              <w:rPr>
                <w:rFonts w:ascii="Traditional Arabic" w:hAnsi="Traditional Arabic" w:cs="Traditional Arabic"/>
                <w:b/>
                <w:bCs/>
                <w:color w:val="FFFFFF"/>
                <w:sz w:val="32"/>
                <w:szCs w:val="32"/>
              </w:rPr>
              <w:t xml:space="preserve"> </w:t>
            </w:r>
            <w:r w:rsidRPr="0067189E">
              <w:rPr>
                <w:rFonts w:ascii="Traditional Arabic" w:hAnsi="Traditional Arabic" w:cs="Traditional Arabic"/>
                <w:b/>
                <w:bCs/>
                <w:color w:val="FFFFFF"/>
                <w:sz w:val="32"/>
                <w:szCs w:val="32"/>
                <w:rtl/>
              </w:rPr>
              <w:t>للمرأة</w:t>
            </w:r>
          </w:p>
        </w:tc>
      </w:tr>
    </w:tbl>
    <w:p w:rsidR="00DC0CC3" w:rsidRPr="00FE3314" w:rsidRDefault="00DC0CC3" w:rsidP="00FE3314">
      <w:pPr>
        <w:spacing w:before="100" w:beforeAutospacing="1" w:after="100" w:afterAutospacing="1"/>
        <w:ind w:firstLine="720"/>
        <w:jc w:val="center"/>
        <w:rPr>
          <w:rFonts w:ascii="Traditional Arabic" w:hAnsi="Traditional Arabic" w:cs="Traditional Arabic"/>
          <w:color w:val="548DD4"/>
          <w:sz w:val="32"/>
          <w:szCs w:val="32"/>
        </w:rPr>
      </w:pPr>
      <w:r w:rsidRPr="00FE3314">
        <w:rPr>
          <w:rFonts w:ascii="Traditional Arabic" w:hAnsi="Traditional Arabic" w:cs="Traditional Arabic"/>
          <w:color w:val="548DD4"/>
          <w:sz w:val="32"/>
          <w:szCs w:val="32"/>
        </w:rPr>
        <w:t>11-05-2013</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pict>
          <v:shape id="Diagram 107" o:spid="_x0000_s1178" type="#_x0000_t75" style="position:absolute;left:0;text-align:left;margin-left:-16.25pt;margin-top:16.9pt;width:480pt;height:475.7pt;z-index:-251697152;visibility:visible;mso-wrap-distance-left:50.28pt;mso-wrap-distance-right:50.32pt;mso-wrap-distance-bottom:.67pt" wrapcoords="10530 0 10260 34 9450 443 7796 818 6176 1056 5940 1124 5198 1533 5164 1669 4860 2180 4759 2726 4826 3271 5062 3816 3071 3952 2160 4122 2160 4361 2025 4497 1721 4872 1519 5451 1519 5996 1721 6541 2126 7086 2160 7325 3949 7632 5434 7632 2498 7938 1046 8109 338 8688 34 9267 -34 9812 34 10357 304 10902 911 11447 979 11550 5636 11992 6885 11992 1586 12435 844 13049 574 13628 472 14173 540 14718 844 15331 1451 15808 1519 15842 3611 16353 3442 16626 3206 16864 3004 17444 2970 17989 3105 18534 3476 19079 3510 19385 4894 19624 6818 19624 6818 20169 7020 20714 7526 21293 8100 21566 8201 21566 13399 21566 13466 21566 14108 21259 14546 20714 14749 20169 14749 19624 16639 19624 18090 19385 18090 19079 18461 18534 18596 17989 18562 17444 18394 16898 18056 16524 17989 16353 20048 15842 20149 15808 20756 15263 21026 14718 21094 14173 20992 13628 20756 13049 20216 12640 20048 12469 18731 12333 14681 11992 15930 11992 20588 11550 20655 11447 21296 10902 21532 10357 21600 9812 21532 9267 21262 8688 20824 8347 20588 8109 16132 7632 17550 7632 19474 7325 19474 7086 19879 6541 20048 5996 20048 5451 19879 4906 19541 4463 19474 4122 18529 3952 16538 3816 16774 3271 16808 2726 16706 2180 16402 1567 15694 1158 15491 1090 12116 443 11306 34 11036 0 10530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">
            <v:imagedata r:id="rId11" o:title=""/>
            <o:lock v:ext="edit" aspectratio="f"/>
            <w10:wrap type="through"/>
          </v:shape>
        </w:pict>
      </w: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9" o:spid="_x0000_s1179" alt="Description: s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" filled="f" stroked="f">
            <o:lock v:ext="edit" aspectratio="t"/>
            <w10:anchorlock/>
          </v:rect>
        </w:pict>
      </w:r>
    </w:p>
    <w:p w:rsidR="00DC0CC3" w:rsidRPr="00CD40BB" w:rsidRDefault="00DC0CC3" w:rsidP="00CD40BB">
      <w:pPr>
        <w:spacing w:before="100" w:beforeAutospacing="1" w:after="100" w:afterAutospacing="1"/>
        <w:ind w:firstLine="720"/>
        <w:jc w:val="both"/>
        <w:rPr>
          <w:rFonts w:ascii="Traditional Arabic" w:hAnsi="Traditional Arabic" w:cs="Traditional Arabic"/>
          <w:b/>
          <w:bCs/>
          <w:color w:val="365F91"/>
          <w:sz w:val="40"/>
          <w:szCs w:val="40"/>
          <w:rtl/>
        </w:rPr>
      </w:pPr>
      <w:r>
        <w:rPr>
          <w:noProof/>
        </w:rPr>
      </w:r>
      <w:r w:rsidRPr="004F01C0">
        <w:rPr>
          <w:rFonts w:ascii="Traditional Arabic" w:hAnsi="Traditional Arabic" w:cs="Traditional Arabic"/>
          <w:b/>
          <w:bCs/>
          <w:noProof/>
          <w:color w:val="365F91"/>
          <w:sz w:val="40"/>
          <w:szCs w:val="40"/>
        </w:rPr>
        <w:pict>
          <v:rect id="Rectangle 58" o:spid="_x0000_s1181" alt="Description: KITAB09.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DV&#10;i930wwIAAM0FAAAOAAAAAAAAAAAAAAAAAC4CAABkcnMvZTJvRG9jLnhtbFBLAQItABQABgAIAAAA&#10;IQCY9mwN2QAAAAMBAAAPAAAAAAAAAAAAAAAAAB0FAABkcnMvZG93bnJldi54bWxQSwUGAAAAAAQA&#10;BADzAAAAIwYAAAAA&#10;" filled="f" stroked="f">
            <o:lock v:ext="edit" aspectratio="t"/>
            <w10:anchorlock/>
          </v:rect>
        </w:pict>
      </w:r>
    </w:p>
    <w:p w:rsidR="00DC0CC3" w:rsidRPr="00CD40BB"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FE3314">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522D7E" w:rsidRDefault="00DC0CC3" w:rsidP="00FE3314">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22D7E">
        <w:rPr>
          <w:rFonts w:ascii="Traditional Arabic" w:hAnsi="Traditional Arabic" w:cs="Traditional Arabic"/>
          <w:b/>
          <w:bCs/>
          <w:color w:val="365F91"/>
          <w:sz w:val="44"/>
          <w:szCs w:val="44"/>
          <w:u w:val="dotted" w:color="FFFF00"/>
          <w:rtl/>
        </w:rPr>
        <w:t>خطاب</w:t>
      </w:r>
      <w:r w:rsidRPr="00522D7E">
        <w:rPr>
          <w:rFonts w:ascii="Traditional Arabic" w:hAnsi="Traditional Arabic" w:cs="Traditional Arabic"/>
          <w:b/>
          <w:bCs/>
          <w:color w:val="365F91"/>
          <w:sz w:val="44"/>
          <w:szCs w:val="44"/>
          <w:u w:val="dotted" w:color="FFFF00"/>
        </w:rPr>
        <w:t xml:space="preserve"> </w:t>
      </w:r>
      <w:r w:rsidRPr="00522D7E">
        <w:rPr>
          <w:rFonts w:ascii="Traditional Arabic" w:hAnsi="Traditional Arabic" w:cs="Traditional Arabic"/>
          <w:b/>
          <w:bCs/>
          <w:color w:val="365F91"/>
          <w:sz w:val="44"/>
          <w:szCs w:val="44"/>
          <w:u w:val="dotted" w:color="FFFF00"/>
          <w:rtl/>
        </w:rPr>
        <w:t>الإمام الخامنئي</w:t>
      </w:r>
      <w:r w:rsidRPr="00522D7E">
        <w:rPr>
          <w:rFonts w:ascii="Traditional Arabic" w:hAnsi="Traditional Arabic" w:cs="Traditional Arabic"/>
          <w:b/>
          <w:bCs/>
          <w:color w:val="365F91"/>
          <w:sz w:val="44"/>
          <w:szCs w:val="44"/>
          <w:u w:val="dotted" w:color="FFFF00"/>
        </w:rPr>
        <w:t xml:space="preserve"> </w:t>
      </w:r>
      <w:r w:rsidRPr="00522D7E">
        <w:rPr>
          <w:rFonts w:ascii="Traditional Arabic" w:hAnsi="Traditional Arabic" w:cs="Traditional Arabic"/>
          <w:b/>
          <w:bCs/>
          <w:color w:val="365F91"/>
          <w:sz w:val="44"/>
          <w:szCs w:val="44"/>
          <w:u w:val="dotted" w:color="FFFF00"/>
          <w:rtl/>
        </w:rPr>
        <w:t>(دام ظله)</w:t>
      </w:r>
      <w:r w:rsidRPr="00522D7E">
        <w:rPr>
          <w:rFonts w:ascii="Traditional Arabic" w:hAnsi="Traditional Arabic" w:cs="Traditional Arabic"/>
          <w:b/>
          <w:bCs/>
          <w:color w:val="365F91"/>
          <w:sz w:val="44"/>
          <w:szCs w:val="44"/>
          <w:u w:val="dotted" w:color="FFFF00"/>
        </w:rPr>
        <w:t xml:space="preserve"> </w:t>
      </w:r>
      <w:r w:rsidRPr="00522D7E">
        <w:rPr>
          <w:rFonts w:ascii="Traditional Arabic" w:hAnsi="Traditional Arabic" w:cs="Traditional Arabic"/>
          <w:b/>
          <w:bCs/>
          <w:color w:val="365F91"/>
          <w:sz w:val="44"/>
          <w:szCs w:val="44"/>
          <w:u w:val="dotted" w:color="FFFF00"/>
          <w:rtl/>
        </w:rPr>
        <w:t>في</w:t>
      </w:r>
    </w:p>
    <w:p w:rsidR="00DC0CC3" w:rsidRPr="00522D7E" w:rsidRDefault="00DC0CC3" w:rsidP="00FE3314">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22D7E">
        <w:rPr>
          <w:rFonts w:ascii="Traditional Arabic" w:hAnsi="Traditional Arabic" w:cs="Traditional Arabic"/>
          <w:b/>
          <w:bCs/>
          <w:color w:val="365F91"/>
          <w:sz w:val="44"/>
          <w:szCs w:val="44"/>
          <w:u w:val="dotted" w:color="FFFF00"/>
          <w:rtl/>
        </w:rPr>
        <w:t>لقاء حشود من مختلف شرائح</w:t>
      </w:r>
      <w:r w:rsidRPr="00522D7E">
        <w:rPr>
          <w:rFonts w:ascii="Traditional Arabic" w:hAnsi="Traditional Arabic" w:cs="Traditional Arabic"/>
          <w:b/>
          <w:bCs/>
          <w:color w:val="365F91"/>
          <w:sz w:val="44"/>
          <w:szCs w:val="44"/>
          <w:u w:val="dotted" w:color="FFFF00"/>
        </w:rPr>
        <w:t xml:space="preserve"> </w:t>
      </w:r>
      <w:r w:rsidRPr="00522D7E">
        <w:rPr>
          <w:rFonts w:ascii="Traditional Arabic" w:hAnsi="Traditional Arabic" w:cs="Traditional Arabic"/>
          <w:b/>
          <w:bCs/>
          <w:color w:val="365F91"/>
          <w:sz w:val="44"/>
          <w:szCs w:val="44"/>
          <w:u w:val="dotted" w:color="FFFF00"/>
          <w:rtl/>
        </w:rPr>
        <w:t>الشعب</w:t>
      </w:r>
    </w:p>
    <w:p w:rsidR="00DC0CC3" w:rsidRPr="00522D7E" w:rsidRDefault="00DC0CC3" w:rsidP="00522D7E">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522D7E">
        <w:rPr>
          <w:rFonts w:ascii="Traditional Arabic" w:hAnsi="Traditional Arabic" w:cs="Traditional Arabic"/>
          <w:b/>
          <w:bCs/>
          <w:color w:val="365F91"/>
          <w:sz w:val="44"/>
          <w:szCs w:val="44"/>
          <w:u w:val="dotted" w:color="FFFF00"/>
          <w:rtl/>
        </w:rPr>
        <w:t>(من محافظات مازندران، كيلان، كلستان وكهكيلويه</w:t>
      </w:r>
      <w:r w:rsidRPr="00522D7E">
        <w:rPr>
          <w:rFonts w:ascii="Traditional Arabic" w:hAnsi="Traditional Arabic" w:cs="Traditional Arabic"/>
          <w:b/>
          <w:bCs/>
          <w:color w:val="365F91"/>
          <w:sz w:val="44"/>
          <w:szCs w:val="44"/>
          <w:u w:val="dotted" w:color="FFFF00"/>
        </w:rPr>
        <w:t xml:space="preserve"> </w:t>
      </w:r>
      <w:r w:rsidRPr="00522D7E">
        <w:rPr>
          <w:rFonts w:ascii="Traditional Arabic" w:hAnsi="Traditional Arabic" w:cs="Traditional Arabic"/>
          <w:b/>
          <w:bCs/>
          <w:color w:val="365F91"/>
          <w:sz w:val="44"/>
          <w:szCs w:val="44"/>
          <w:u w:val="dotted" w:color="FFFF00"/>
          <w:rtl/>
        </w:rPr>
        <w:t>وبوير أحمد)</w:t>
      </w:r>
    </w:p>
    <w:p w:rsidR="00DC0CC3" w:rsidRPr="00522D7E" w:rsidRDefault="00DC0CC3" w:rsidP="00FE3314">
      <w:pPr>
        <w:spacing w:before="100" w:beforeAutospacing="1" w:after="100" w:afterAutospacing="1"/>
        <w:ind w:firstLine="720"/>
        <w:jc w:val="center"/>
        <w:rPr>
          <w:rFonts w:ascii="Traditional Arabic" w:hAnsi="Traditional Arabic" w:cs="Traditional Arabic"/>
          <w:color w:val="548DD4"/>
          <w:sz w:val="36"/>
          <w:szCs w:val="36"/>
        </w:rPr>
      </w:pPr>
      <w:r w:rsidRPr="00522D7E">
        <w:rPr>
          <w:rFonts w:ascii="Traditional Arabic" w:hAnsi="Traditional Arabic" w:cs="Traditional Arabic"/>
          <w:color w:val="548DD4"/>
          <w:sz w:val="36"/>
          <w:szCs w:val="36"/>
        </w:rPr>
        <w:t xml:space="preserve">15-5-2013 </w:t>
      </w:r>
      <w:r w:rsidRPr="00522D7E">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22D7E" w:rsidRDefault="00DC0CC3" w:rsidP="00522D7E">
      <w:pPr>
        <w:spacing w:before="100" w:beforeAutospacing="1" w:after="100" w:afterAutospacing="1"/>
        <w:ind w:firstLine="720"/>
        <w:jc w:val="center"/>
        <w:rPr>
          <w:rFonts w:ascii="Traditional Arabic" w:hAnsi="Traditional Arabic" w:cs="Traditional Arabic"/>
          <w:b/>
          <w:bCs/>
          <w:color w:val="17365D"/>
          <w:sz w:val="32"/>
          <w:szCs w:val="32"/>
          <w:rtl/>
        </w:rPr>
      </w:pPr>
      <w:r w:rsidRPr="00522D7E">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أرحّب بجميع الإخوة والأخوات الأعزّاء؛ الجماهير المؤمنة، الشباب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المتحمّس، العلماء الأعلام، بالخصوص عوائل الشهداء الكرام، الذين أتوا من مناطق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بعيدة، وأضفوا اليوم على جمعنا، وعلى حسينيّتنا نورانيّةً وصفاءً. أسأل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المتعال أن يشمل فضله ورحمته وعنايته الخاصّة في هذا الشهر الشريف عباده المؤمنين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والمخلصين، ويشملكم جميعاً أيّها الإخوة والأخوات الأعزّاء، وعموم أهالي تلك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المحافظات الذين تكبّدوا عناء السفر من تلك المحافظات إلى هنا، وعموم أفراد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رجب, شهر التطهير</w:t>
      </w:r>
    </w:p>
    <w:p w:rsidR="00DC0CC3" w:rsidRDefault="00DC0CC3" w:rsidP="00522D7E">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أوّلاً أرى من اللّازم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ألفت نظر الإخوة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والأخوات الأعزّاء؛ خصوصاً الشباب إلى أهمّيّة شهر رجب. لا يمكن تجاوز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المناسبات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الخصوصيّات المرتبطة بالأيّام والشهور بسهولة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يعتبر العلماء وأهل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المعنى وأهل السلوك أنّ شهر رجب هو مقدّمة لشهر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رمضان</w:t>
      </w:r>
      <w:r w:rsidRPr="00595AF4">
        <w:rPr>
          <w:rFonts w:ascii="Traditional Arabic" w:hAnsi="Traditional Arabic" w:cs="Traditional Arabic"/>
          <w:color w:val="17365D"/>
          <w:sz w:val="32"/>
          <w:szCs w:val="32"/>
        </w:rPr>
        <w:t xml:space="preserve">. </w:t>
      </w:r>
      <w:r w:rsidRPr="00522D7E">
        <w:rPr>
          <w:rFonts w:ascii="Traditional Arabic" w:hAnsi="Traditional Arabic" w:cs="Traditional Arabic"/>
          <w:color w:val="17365D"/>
          <w:sz w:val="32"/>
          <w:szCs w:val="32"/>
          <w:shd w:val="clear" w:color="auto" w:fill="FFFF66"/>
          <w:rtl/>
        </w:rPr>
        <w:t>فشهرا رجب وشعبان، هما محطة من أجل</w:t>
      </w:r>
      <w:r w:rsidRPr="00522D7E">
        <w:rPr>
          <w:rFonts w:ascii="Traditional Arabic" w:hAnsi="Traditional Arabic" w:cs="Traditional Arabic"/>
          <w:color w:val="17365D"/>
          <w:sz w:val="32"/>
          <w:szCs w:val="32"/>
          <w:shd w:val="clear" w:color="auto" w:fill="FFFF66"/>
        </w:rPr>
        <w:t xml:space="preserve"> </w:t>
      </w:r>
      <w:r w:rsidRPr="00522D7E">
        <w:rPr>
          <w:rFonts w:ascii="Traditional Arabic" w:hAnsi="Traditional Arabic" w:cs="Traditional Arabic"/>
          <w:color w:val="17365D"/>
          <w:sz w:val="32"/>
          <w:szCs w:val="32"/>
          <w:shd w:val="clear" w:color="auto" w:fill="FFFF66"/>
          <w:rtl/>
        </w:rPr>
        <w:t>أن يتمكّن الإنسان من الدخول مستعدّاً إلى شهر رمضان</w:t>
      </w:r>
      <w:r w:rsidRPr="00522D7E">
        <w:rPr>
          <w:rFonts w:ascii="Traditional Arabic" w:hAnsi="Traditional Arabic" w:cs="Traditional Arabic"/>
          <w:color w:val="17365D"/>
          <w:sz w:val="32"/>
          <w:szCs w:val="32"/>
          <w:shd w:val="clear" w:color="auto" w:fill="FFFF66"/>
        </w:rPr>
        <w:t xml:space="preserve"> </w:t>
      </w:r>
      <w:r w:rsidRPr="00522D7E">
        <w:rPr>
          <w:rFonts w:ascii="Traditional Arabic" w:hAnsi="Traditional Arabic" w:cs="Traditional Arabic"/>
          <w:color w:val="17365D"/>
          <w:sz w:val="32"/>
          <w:szCs w:val="32"/>
          <w:shd w:val="clear" w:color="auto" w:fill="FFFF66"/>
          <w:rtl/>
        </w:rPr>
        <w:t>الذي</w:t>
      </w:r>
      <w:r w:rsidRPr="00522D7E">
        <w:rPr>
          <w:rFonts w:ascii="Traditional Arabic" w:hAnsi="Traditional Arabic" w:cs="Traditional Arabic"/>
          <w:color w:val="17365D"/>
          <w:sz w:val="32"/>
          <w:szCs w:val="32"/>
          <w:shd w:val="clear" w:color="auto" w:fill="FFFF66"/>
        </w:rPr>
        <w:t xml:space="preserve"> </w:t>
      </w:r>
      <w:r w:rsidRPr="00522D7E">
        <w:rPr>
          <w:rFonts w:ascii="Traditional Arabic" w:hAnsi="Traditional Arabic" w:cs="Traditional Arabic"/>
          <w:color w:val="17365D"/>
          <w:sz w:val="32"/>
          <w:szCs w:val="32"/>
          <w:shd w:val="clear" w:color="auto" w:fill="FFFF66"/>
          <w:rtl/>
        </w:rPr>
        <w:t>هو شهر ضيافة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الاستعداد لماذا؟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الدرجة الأولى، الاستعداد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لتوجّه القلب وحضوره؛ أن يعتبر نفسه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محضر العلم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 في محضر الله ـ</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22D7E">
        <w:rPr>
          <w:rFonts w:ascii="Traditional Arabic" w:hAnsi="Traditional Arabic" w:cs="Traditional Arabic"/>
          <w:b/>
          <w:bCs/>
          <w:color w:val="17365D"/>
          <w:sz w:val="32"/>
          <w:szCs w:val="32"/>
          <w:rtl/>
        </w:rPr>
        <w:t>سبحان من أحصى كلّ شيء</w:t>
      </w:r>
      <w:r w:rsidRPr="00522D7E">
        <w:rPr>
          <w:rFonts w:ascii="Traditional Arabic" w:hAnsi="Traditional Arabic" w:cs="Traditional Arabic"/>
          <w:b/>
          <w:bCs/>
          <w:color w:val="17365D"/>
          <w:sz w:val="32"/>
          <w:szCs w:val="32"/>
        </w:rPr>
        <w:t xml:space="preserve"> </w:t>
      </w:r>
      <w:r w:rsidRPr="00522D7E">
        <w:rPr>
          <w:rFonts w:ascii="Traditional Arabic" w:hAnsi="Traditional Arabic" w:cs="Traditional Arabic"/>
          <w:b/>
          <w:bCs/>
          <w:color w:val="17365D"/>
          <w:sz w:val="32"/>
          <w:szCs w:val="32"/>
          <w:rtl/>
        </w:rPr>
        <w:t>علمه</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ـ أن يعتبر جميع حالاته، حركاته، نيّاته،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خواطره القلبيّة في معرض العلم الإلهيّ ومحضره؛ هذا مهمّ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الدرجة الأولى؛ وإذا ما حصل هذا، عندها سيزداد التفاتنا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أعمالنا، أحاديثنا، مخالطاتنا ومعاشراتنا، سكوتنا، كلامنا؛ سنلتفت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نقول، أين نسير، على ماذا نُقدم، ضدّ من نتكلّم،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لمصلحة من نتكلّم. عندما يعتبر الإنسان نفسه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محضر الله، سيلتفت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إلى أعماله وحركاته وتصرّفاته.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أساس مشاكلنا هو بسبب غفلتنا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تصرّفاتنا وأفعالنا. عندما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يخرج الإنسان من حالة الغفلة، يلتفت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أنّه يُرى، يُحاسَب </w:t>
      </w:r>
      <w:r w:rsidRPr="00FE3314">
        <w:rPr>
          <w:rFonts w:ascii="Traditional Arabic" w:hAnsi="Traditional Arabic" w:cs="Traditional Arabic"/>
          <w:b/>
          <w:bCs/>
          <w:color w:val="548DD4"/>
          <w:sz w:val="32"/>
          <w:szCs w:val="32"/>
          <w:rtl/>
        </w:rPr>
        <w:t>ـ</w:t>
      </w:r>
      <w:r w:rsidRPr="00FE3314">
        <w:rPr>
          <w:rFonts w:ascii="Traditional Arabic" w:hAnsi="Traditional Arabic" w:cs="Traditional Arabic"/>
          <w:b/>
          <w:bCs/>
          <w:color w:val="548DD4"/>
          <w:sz w:val="32"/>
          <w:szCs w:val="32"/>
        </w:rPr>
        <w:t xml:space="preserve"> </w:t>
      </w:r>
      <w:r>
        <w:rPr>
          <w:rFonts w:ascii="Traditional Arabic" w:hAnsi="Traditional Arabic" w:cs="Traditional Arabic"/>
          <w:b/>
          <w:bCs/>
          <w:color w:val="548DD4"/>
          <w:sz w:val="32"/>
          <w:szCs w:val="32"/>
          <w:rtl/>
        </w:rPr>
        <w:t>﴿</w:t>
      </w:r>
      <w:r w:rsidRPr="00FE3314">
        <w:rPr>
          <w:rFonts w:ascii="Traditional Arabic" w:hAnsi="Traditional Arabic" w:cs="Traditional Arabic"/>
          <w:b/>
          <w:bCs/>
          <w:color w:val="548DD4"/>
          <w:sz w:val="32"/>
          <w:szCs w:val="32"/>
          <w:rtl/>
        </w:rPr>
        <w:t>إِنَّا</w:t>
      </w:r>
      <w:r w:rsidRPr="00FE3314">
        <w:rPr>
          <w:rFonts w:ascii="Traditional Arabic" w:hAnsi="Traditional Arabic" w:cs="Traditional Arabic"/>
          <w:b/>
          <w:bCs/>
          <w:color w:val="548DD4"/>
          <w:sz w:val="32"/>
          <w:szCs w:val="32"/>
        </w:rPr>
        <w:t xml:space="preserve"> </w:t>
      </w:r>
      <w:r w:rsidRPr="00FE3314">
        <w:rPr>
          <w:rFonts w:ascii="Traditional Arabic" w:hAnsi="Traditional Arabic" w:cs="Traditional Arabic"/>
          <w:b/>
          <w:bCs/>
          <w:color w:val="548DD4"/>
          <w:sz w:val="32"/>
          <w:szCs w:val="32"/>
          <w:rtl/>
        </w:rPr>
        <w:t>كُنَّا نَسْتَنْسِخُ مَا كُنْتُمْ تَعْمَلُونَ</w:t>
      </w:r>
      <w:r>
        <w:rPr>
          <w:rFonts w:ascii="Traditional Arabic" w:hAnsi="Traditional Arabic" w:cs="Traditional Arabic"/>
          <w:b/>
          <w:bCs/>
          <w:color w:val="548DD4"/>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الجاثية</w:t>
      </w:r>
      <w:r>
        <w:rPr>
          <w:rFonts w:ascii="Traditional Arabic" w:hAnsi="Traditional Arabic" w:cs="Traditional Arabic"/>
          <w:color w:val="17365D"/>
          <w:sz w:val="32"/>
          <w:szCs w:val="32"/>
          <w:rtl/>
        </w:rPr>
        <w:t>:29]</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تحرّكاته، أعماله في محضر الله، ويصبح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يراعي حتماً. بهذه الحالة، بهذه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الطهارة والنزاهة والإخلاص ، يَرِدُ الإنسان شهر رمضان ـ</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22D7E">
        <w:rPr>
          <w:rFonts w:ascii="Traditional Arabic" w:hAnsi="Traditional Arabic" w:cs="Traditional Arabic"/>
          <w:b/>
          <w:bCs/>
          <w:color w:val="17365D"/>
          <w:sz w:val="32"/>
          <w:szCs w:val="32"/>
          <w:rtl/>
        </w:rPr>
        <w:t>اغتسل ثمّ امش متهادياً إلى</w:t>
      </w:r>
      <w:r w:rsidRPr="00522D7E">
        <w:rPr>
          <w:rFonts w:ascii="Traditional Arabic" w:hAnsi="Traditional Arabic" w:cs="Traditional Arabic"/>
          <w:b/>
          <w:bCs/>
          <w:color w:val="17365D"/>
          <w:sz w:val="32"/>
          <w:szCs w:val="32"/>
        </w:rPr>
        <w:t xml:space="preserve"> </w:t>
      </w:r>
      <w:r w:rsidRPr="00522D7E">
        <w:rPr>
          <w:rFonts w:ascii="Traditional Arabic" w:hAnsi="Traditional Arabic" w:cs="Traditional Arabic"/>
          <w:b/>
          <w:bCs/>
          <w:color w:val="17365D"/>
          <w:sz w:val="32"/>
          <w:szCs w:val="32"/>
          <w:rtl/>
        </w:rPr>
        <w:t>الخرابات</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5"/>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 xml:space="preserve">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22D7E">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المغتسِل يمكنه أن يرد شهر رمضان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عندها سيستفيد الاستفادة القصوى في محضر الضيافة الإلهيّة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انظروا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شهر رجب بهذه النظرة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التوحيد: المقصد الأساس</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عندما ينظر الإنسان في أدعية شهر رجب المأثورة عن الأئمّة</w:t>
      </w:r>
      <w:r>
        <w:rPr>
          <w:rFonts w:ascii="Traditional Arabic" w:hAnsi="Traditional Arabic" w:cs="Traditional Arabic"/>
          <w:color w:val="17365D"/>
          <w:sz w:val="32"/>
          <w:szCs w:val="32"/>
          <w:rtl/>
        </w:rPr>
        <w:t>”عليهم السلام”</w:t>
      </w:r>
      <w:r w:rsidRPr="00595AF4">
        <w:rPr>
          <w:rFonts w:ascii="Traditional Arabic" w:hAnsi="Traditional Arabic" w:cs="Traditional Arabic"/>
          <w:color w:val="17365D"/>
          <w:sz w:val="32"/>
          <w:szCs w:val="32"/>
          <w:rtl/>
        </w:rPr>
        <w:t>، يرى أنّ أكثر [مضامين] هذه الأدعية ناظرة إلى المسائل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التوحيديّة؛ التوجّه للعظمة الإلهيّة، للصفات الإلهيّة، أن يرى الإنسان نفسه أمام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العظمة الالهيّة، معرفة الطريق الواضح إلى الله، المعرفة به وتحصيل الميل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والرغبة فيه. إحدى خصوصيّات أدعية شهر رجب هي: الالتفات إلى التوحيد، الالتفات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إلى الأسماء والصفات الالهيّة. علينا أن نعرف قدر هذا الشهر</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فرصة الصوم والاعتكاف</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الشهر مبارك بولادة الإمام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الباقر</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tl/>
        </w:rPr>
        <w:t>؛ وآخره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مبارك بأعظم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حدث في التاريخ؛ أي بعثة الرسول الأكرم</w:t>
      </w:r>
      <w:r>
        <w:rPr>
          <w:rFonts w:ascii="Traditional Arabic" w:hAnsi="Traditional Arabic" w:cs="Traditional Arabic"/>
          <w:color w:val="17365D"/>
          <w:sz w:val="32"/>
          <w:szCs w:val="32"/>
          <w:rtl/>
        </w:rPr>
        <w:t>”صلى الله عليه وآ’له وسلم”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منتصف هذا الشهر،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أشاع شباب بلادنا لسنوات لهذه السُّنّة الحسنة؛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سنّة الاعتكاف، دخول المسجد، الصيام. واقعاً، كم هو جميل رؤية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المشهد الجميل والعذب، حيث الجموع الكثيرة من شبابنا، وعلى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عكس السيرة المتعارفة لشباب العالم الغارق في الشهوات والأهواء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النفسيّة، يصومون أيّاماً، يقصدون المساجد، يعتكفون؛ ويجعلون أيّامهم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ولياليهم محلاً للذكر والفكر، والاستماع إلى المعارف الإلهيّة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والأحكام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ومذاكرة العلم الحقيقيّ ـ الذي هو علم التوحيد ـ؛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شيء غاية في الأهميّة. وهذا من بركة الثورة. 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انتصار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لم نكن نرى، أو قلّما كنّا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نرى أشخاصاً يمارسون الاعتكاف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منتصف شهر رجب. وكنّا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جميعاً، وجميع الناس غالباً، غافلين عن نافذة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الرحمة الإلهيّة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أنا أساساً لم أرَ في مشهد مثل ذلك؛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قم رأيت أفراداً معدودين، بعض الطلبة الذين كانوا يذهبون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مسجد الإمام الحسن العسكريّ</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ويعتكفون في الأيّام البيض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شهر رجب. انظروا اليوم؛ ليس فقط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المساجد الجامعة،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وليس فقط في المساجد الكبرى، وليس فقط في مدينة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ومدينتين،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 في جميع أنحاء البلاد، في جميع المدن، في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المساجد، شبابنا، رجالنا، أبناؤنا، يذهبون ويقفون في الصفّ،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يسجّلون أسماءهم لتُتاح لهم فرصة التواجد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 ذاك، فيصومون ثلاثة أيّام ويعتكفون؛ هذا شيء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 بالنسبة إلى 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ما، وهذا مهمّ جدّاً.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هؤلاء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الآن موجودون. هذا هو شهر رجب؛ فاستفيدوا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هذه الفرصة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الشباب! عليكم أنتم الاستفادة أكثر من غيركم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فقلوبكم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الطاهرة، ونفوسكم الصافية والنورانيّة مهيّأة لتلألؤات الرحمة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الإلهيّة وأنوارها، والتوجّهات الإلهيّة؛ فلتقدّروا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المعنويّات رصيد المواجهات</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يحصّله الشعب عن هذا الطريق ومن الطرق المعنويّة، يصبح رصيداً،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وذخيرةً، تمكّنه من التقدّم بإرادة ثابتة وعزم راسخ في مواجهة المشاكل في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ميادين الحياة؛ وفتح الطرق المسدودة، وإنجاز الأعمال الكبرى. إنّ رصيد كلّ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 هو هذه المعنويّة</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الإمام</w:t>
      </w:r>
      <w:r>
        <w:rPr>
          <w:rFonts w:ascii="Traditional Arabic" w:hAnsi="Traditional Arabic" w:cs="Traditional Arabic"/>
          <w:b/>
          <w:bCs/>
          <w:color w:val="C00000"/>
          <w:sz w:val="32"/>
          <w:szCs w:val="32"/>
          <w:u w:val="dotted" w:color="00B0F0"/>
          <w:rtl/>
        </w:rPr>
        <w:t>(قدس سره)</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راهب الليل وأسد</w:t>
      </w:r>
      <w:r w:rsidRPr="00634A44">
        <w:rPr>
          <w:rFonts w:ascii="Traditional Arabic" w:hAnsi="Traditional Arabic" w:cs="Traditional Arabic"/>
          <w:b/>
          <w:bCs/>
          <w:color w:val="C00000"/>
          <w:sz w:val="32"/>
          <w:szCs w:val="32"/>
          <w:u w:val="dotted" w:color="00B0F0"/>
        </w:rPr>
        <w:t xml:space="preserve"> </w:t>
      </w:r>
      <w:r w:rsidRPr="00634A44">
        <w:rPr>
          <w:rFonts w:ascii="Traditional Arabic" w:hAnsi="Traditional Arabic" w:cs="Traditional Arabic"/>
          <w:b/>
          <w:bCs/>
          <w:color w:val="C00000"/>
          <w:sz w:val="32"/>
          <w:szCs w:val="32"/>
          <w:u w:val="dotted" w:color="00B0F0"/>
          <w:rtl/>
        </w:rPr>
        <w:t>النهار</w:t>
      </w:r>
    </w:p>
    <w:p w:rsidR="00DC0CC3" w:rsidRDefault="00DC0CC3" w:rsidP="00522D7E">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شخصاً مثل إمامنا الراحل العظيم</w:t>
      </w:r>
      <w:r>
        <w:rPr>
          <w:rFonts w:ascii="Traditional Arabic" w:hAnsi="Traditional Arabic" w:cs="Traditional Arabic"/>
          <w:color w:val="17365D"/>
          <w:sz w:val="32"/>
          <w:szCs w:val="32"/>
          <w:rtl/>
        </w:rPr>
        <w:t>(قدس سره)</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ورد الميدان وحيداً، واستطاع بفضل العزم والإرادة الراسخين، والإيمان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والتوكّل، أن يعبّئ عموم أفراد الشعب، وأن يطلق هذه الحركة العظيمة، كان مستنداً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قبل أيّ شيء إلى ذلك الغليان القلبيّ، والمعنويّ، والروحيّ، والتوكّل، والمعرفة،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والعبادة. كان هذا العظيم إلى آخر عمره، على الرغم من الشيخوخة والضعف، والهرم،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يقوم في منتصف الليل، يذرف الدموع. نحن نعلم من أقربائه الذين كانوا مطّلعين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جميع تفاصيل حياته، وسمعنا، وأُخبرنا؛ أنّه كان يقوم في منتصف الليالي، ويستمدّ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العون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22D7E">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من الله ـ</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رهبان الليل</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Pr>
        <w:footnoteReference w:id="16"/>
      </w:r>
      <w:r w:rsidRPr="00595AF4">
        <w:rPr>
          <w:rFonts w:ascii="Traditional Arabic" w:hAnsi="Traditional Arabic" w:cs="Traditional Arabic"/>
          <w:color w:val="17365D"/>
          <w:sz w:val="32"/>
          <w:szCs w:val="32"/>
          <w:rtl/>
        </w:rPr>
        <w:t>ـ هذه حالته في الليل، فيما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نهاراً كأسد مزمجر في الساحات، يهزم القوى، يزيل ضعف الشعب، يقوّي إراداتنا جميعاً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نحن الشعب ويسيّرها؛ ببركة ذلك الرصيد المعنويّ</w:t>
      </w:r>
      <w:r w:rsidRPr="00595AF4">
        <w:rPr>
          <w:rFonts w:ascii="Traditional Arabic" w:hAnsi="Traditional Arabic" w:cs="Traditional Arabic"/>
          <w:color w:val="17365D"/>
          <w:sz w:val="32"/>
          <w:szCs w:val="32"/>
        </w:rPr>
        <w:t xml:space="preserve">. </w:t>
      </w:r>
    </w:p>
    <w:p w:rsidR="00DC0CC3" w:rsidRPr="00595AF4" w:rsidRDefault="00DC0CC3" w:rsidP="00522D7E">
      <w:pPr>
        <w:spacing w:before="100" w:beforeAutospacing="1" w:after="100" w:afterAutospacing="1"/>
        <w:jc w:val="both"/>
        <w:rPr>
          <w:rFonts w:ascii="Traditional Arabic" w:hAnsi="Traditional Arabic" w:cs="Traditional Arabic"/>
          <w:color w:val="17365D"/>
          <w:sz w:val="32"/>
          <w:szCs w:val="32"/>
        </w:rPr>
      </w:pP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رهبانيّة الإسلام</w:t>
      </w:r>
      <w:r w:rsidRPr="00634A44">
        <w:rPr>
          <w:rFonts w:ascii="Traditional Arabic" w:hAnsi="Traditional Arabic" w:cs="Traditional Arabic"/>
          <w:b/>
          <w:bCs/>
          <w:color w:val="C00000"/>
          <w:sz w:val="32"/>
          <w:szCs w:val="32"/>
          <w:u w:val="dotted" w:color="00B0F0"/>
        </w:rPr>
        <w:t xml:space="preserve"> </w:t>
      </w:r>
    </w:p>
    <w:p w:rsidR="00DC0CC3" w:rsidRDefault="00DC0CC3" w:rsidP="0071470C">
      <w:pPr>
        <w:spacing w:before="100" w:beforeAutospacing="1" w:after="100" w:afterAutospacing="1"/>
        <w:ind w:firstLine="720"/>
        <w:jc w:val="both"/>
        <w:rPr>
          <w:rFonts w:ascii="Traditional Arabic" w:hAnsi="Traditional Arabic" w:cs="Traditional Arabic"/>
          <w:b/>
          <w:bCs/>
          <w:color w:val="548DD4"/>
          <w:sz w:val="32"/>
          <w:szCs w:val="32"/>
          <w:rtl/>
        </w:rPr>
      </w:pPr>
      <w:r w:rsidRPr="00595AF4">
        <w:rPr>
          <w:rFonts w:ascii="Traditional Arabic" w:hAnsi="Traditional Arabic" w:cs="Traditional Arabic"/>
          <w:color w:val="17365D"/>
          <w:sz w:val="32"/>
          <w:szCs w:val="32"/>
          <w:rtl/>
        </w:rPr>
        <w:t>إنّ كلّ فرد منكم أّيّها الشعب العزيز ـ خاصّة الشباب ـ يمكنه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الاتّصال بذلك المصدر والمنبع العظيم القدرة، من خلال التوكّل، والإرادة، ويمكنه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الاستفادة، والاستفاضة، والاستنارة، ولعب الدور. إنّ الرهبانيّة في الإسلام حيث جاء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رهبان الليل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تختلف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الرهبانيّة التي ابتدعها النصارى</w:t>
      </w:r>
      <w:r>
        <w:rPr>
          <w:rFonts w:ascii="Traditional Arabic" w:hAnsi="Traditional Arabic" w:cs="Traditional Arabic"/>
          <w:color w:val="17365D"/>
          <w:sz w:val="32"/>
          <w:szCs w:val="32"/>
          <w:rtl/>
        </w:rPr>
        <w:t xml:space="preserve"> </w:t>
      </w:r>
      <w:r w:rsidRPr="00522D7E">
        <w:rPr>
          <w:rFonts w:ascii="Traditional Arabic" w:hAnsi="Traditional Arabic" w:cs="Traditional Arabic"/>
          <w:color w:val="548DD4"/>
          <w:sz w:val="32"/>
          <w:szCs w:val="32"/>
          <w:rtl/>
        </w:rPr>
        <w:t>﴿</w:t>
      </w:r>
      <w:r w:rsidRPr="00E62631">
        <w:rPr>
          <w:rFonts w:ascii="Traditional Arabic" w:hAnsi="Traditional Arabic" w:cs="Traditional Arabic"/>
          <w:b/>
          <w:bCs/>
          <w:color w:val="548DD4"/>
          <w:sz w:val="32"/>
          <w:szCs w:val="32"/>
          <w:rtl/>
        </w:rPr>
        <w:t>وَرَهْبَانِيَّةً ابْتَدَعُوهَا مَا</w:t>
      </w:r>
      <w:r w:rsidRPr="00E62631">
        <w:rPr>
          <w:rFonts w:ascii="Traditional Arabic" w:hAnsi="Traditional Arabic" w:cs="Traditional Arabic"/>
          <w:b/>
          <w:bCs/>
          <w:color w:val="548DD4"/>
          <w:sz w:val="32"/>
          <w:szCs w:val="32"/>
        </w:rPr>
        <w:t xml:space="preserve"> </w:t>
      </w:r>
      <w:r w:rsidRPr="00E62631">
        <w:rPr>
          <w:rFonts w:ascii="Traditional Arabic" w:hAnsi="Traditional Arabic" w:cs="Traditional Arabic"/>
          <w:b/>
          <w:bCs/>
          <w:color w:val="548DD4"/>
          <w:sz w:val="32"/>
          <w:szCs w:val="32"/>
          <w:rtl/>
        </w:rPr>
        <w:t>كَتَبْنَاهَا</w:t>
      </w:r>
      <w:r w:rsidRPr="00E62631">
        <w:rPr>
          <w:rFonts w:ascii="Traditional Arabic" w:hAnsi="Traditional Arabic" w:cs="Traditional Arabic"/>
          <w:b/>
          <w:bCs/>
          <w:color w:val="548DD4"/>
          <w:sz w:val="32"/>
          <w:szCs w:val="32"/>
        </w:rPr>
        <w:t xml:space="preserve"> </w:t>
      </w:r>
      <w:r w:rsidRPr="00E62631">
        <w:rPr>
          <w:rFonts w:ascii="Traditional Arabic" w:hAnsi="Traditional Arabic" w:cs="Traditional Arabic"/>
          <w:b/>
          <w:bCs/>
          <w:color w:val="548DD4"/>
          <w:sz w:val="32"/>
          <w:szCs w:val="32"/>
          <w:rtl/>
        </w:rPr>
        <w:t>عَلَيْهِمْ</w:t>
      </w:r>
      <w:r>
        <w:rPr>
          <w:rFonts w:ascii="Traditional Arabic" w:hAnsi="Traditional Arabic" w:cs="Traditional Arabic"/>
          <w:b/>
          <w:bCs/>
          <w:color w:val="548DD4"/>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الحديد: 27] لقد 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رهبانيّة النصارى والأديان الأخرى بمعنى الانزواء، والانعزال، والانقطاع عن الدنيا؛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رهبانيّة الإسلام كانت بمعنى الحضور في جميع ميادين الحياة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سياحة أمّتي الجهاد في سبيل الله</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Pr>
        <w:footnoteReference w:id="17"/>
      </w:r>
      <w:r w:rsidRPr="00595AF4">
        <w:rPr>
          <w:rFonts w:ascii="Traditional Arabic" w:hAnsi="Traditional Arabic" w:cs="Traditional Arabic"/>
          <w:color w:val="17365D"/>
          <w:sz w:val="32"/>
          <w:szCs w:val="32"/>
          <w:rtl/>
        </w:rPr>
        <w:t>ـ فجميع حركاتها، سكناتها هي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سبيل الله: صلحها، سلامها، حركاتها، سكوتها، سكونها، أفعالها، جميعها في سبيل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عندها يتحقّق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كان لله كان الله له</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 xml:space="preserve">، </w:t>
      </w:r>
      <w:r>
        <w:rPr>
          <w:rFonts w:ascii="Traditional Arabic" w:hAnsi="Traditional Arabic" w:cs="Traditional Arabic"/>
          <w:b/>
          <w:bCs/>
          <w:color w:val="548DD4"/>
          <w:sz w:val="32"/>
          <w:szCs w:val="32"/>
          <w:rtl/>
        </w:rPr>
        <w:t>﴿</w:t>
      </w:r>
      <w:r w:rsidRPr="006E0DD5">
        <w:rPr>
          <w:rFonts w:ascii="Traditional Arabic" w:hAnsi="Traditional Arabic" w:cs="Traditional Arabic"/>
          <w:b/>
          <w:bCs/>
          <w:color w:val="548DD4"/>
          <w:sz w:val="32"/>
          <w:szCs w:val="32"/>
          <w:rtl/>
        </w:rPr>
        <w:t>إِنْ تَنْصُرُوا اللَّهَ يَنْصُرْكُمْ</w:t>
      </w:r>
      <w:r>
        <w:rPr>
          <w:rFonts w:ascii="Traditional Arabic" w:hAnsi="Traditional Arabic" w:cs="Traditional Arabic"/>
          <w:b/>
          <w:bCs/>
          <w:color w:val="548DD4"/>
          <w:sz w:val="32"/>
          <w:szCs w:val="32"/>
          <w:rtl/>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محمد: 7</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 xml:space="preserve">، </w:t>
      </w:r>
      <w:r>
        <w:rPr>
          <w:rFonts w:ascii="Traditional Arabic" w:hAnsi="Traditional Arabic" w:cs="Traditional Arabic"/>
          <w:b/>
          <w:bCs/>
          <w:color w:val="548DD4"/>
          <w:sz w:val="32"/>
          <w:szCs w:val="32"/>
          <w:rtl/>
        </w:rPr>
        <w:t>﴿</w:t>
      </w:r>
      <w:r w:rsidRPr="006E0DD5">
        <w:rPr>
          <w:rFonts w:ascii="Traditional Arabic" w:hAnsi="Traditional Arabic" w:cs="Traditional Arabic"/>
          <w:b/>
          <w:bCs/>
          <w:color w:val="548DD4"/>
          <w:sz w:val="32"/>
          <w:szCs w:val="32"/>
          <w:rtl/>
        </w:rPr>
        <w:t>وَلَيَنْصُرَنَّ اللَّهُ مَنْ يَنْصُرُهُ</w:t>
      </w:r>
      <w:r>
        <w:rPr>
          <w:rFonts w:ascii="Traditional Arabic" w:hAnsi="Traditional Arabic" w:cs="Traditional Arabic"/>
          <w:b/>
          <w:bCs/>
          <w:color w:val="548DD4"/>
          <w:sz w:val="32"/>
          <w:szCs w:val="32"/>
          <w:rtl/>
        </w:rPr>
        <w:t xml:space="preserve">﴾ </w:t>
      </w:r>
    </w:p>
    <w:p w:rsidR="00DC0CC3" w:rsidRDefault="00DC0CC3">
      <w:pPr>
        <w:bidi w:val="0"/>
        <w:spacing w:after="200" w:line="276" w:lineRule="auto"/>
        <w:rPr>
          <w:rFonts w:ascii="Traditional Arabic" w:hAnsi="Traditional Arabic" w:cs="Traditional Arabic"/>
          <w:b/>
          <w:bCs/>
          <w:color w:val="548DD4"/>
          <w:sz w:val="32"/>
          <w:szCs w:val="32"/>
          <w:rtl/>
        </w:rPr>
      </w:pPr>
      <w:r>
        <w:rPr>
          <w:rFonts w:ascii="Traditional Arabic" w:hAnsi="Traditional Arabic" w:cs="Traditional Arabic"/>
          <w:b/>
          <w:bCs/>
          <w:color w:val="548DD4"/>
          <w:sz w:val="32"/>
          <w:szCs w:val="32"/>
          <w:rtl/>
        </w:rPr>
        <w:br w:type="page"/>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الحج: 40]. عندما تتحرّك في سبيل الله، سوف تكون مصحوباً باللطف الإلهيّ، بالمدد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 بالتسديد الإلهيّ</w:t>
      </w:r>
      <w:r w:rsidRPr="00595AF4">
        <w:rPr>
          <w:rFonts w:ascii="Traditional Arabic" w:hAnsi="Traditional Arabic" w:cs="Traditional Arabic"/>
          <w:color w:val="17365D"/>
          <w:sz w:val="32"/>
          <w:szCs w:val="32"/>
        </w:rPr>
        <w:t xml:space="preserve">.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سرُّ تقدُّمنا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أعزّائي! هذا هو سرّ تقدّم الشعب الإيرانيّ. ما تشاهدونه اليوم، وهو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شعباً على الرغم من كلّ هذه العداوات، وكلّ هذا المكر والرذالة اللذين يحيكهما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الأعداء له، على المستويات المختلفة، في الميادين المختلفة، من الجوانب المختلفة،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 ذلك لم يستطيعوا إيقاف هذا الشعب، وقد أجبر الشعب الإيرانيّ بعزمه وتقدّمه،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وحركته المستمرّة والجهاديّة، كلّ هؤلاء على التراجع، هو بسبب هذه الخصوصيّات، بسبب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الدعم الإلهيّ؛ وهذا سيستمرّ، وسوف يستمرّ الشعب الإيرانيّ في طريقه بعون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كان بعض الأعداء يأمل بسلخ</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شبابنا عن الدين؛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كانوا يطمعون في إلهاء شبابنا بالشهوات الحياتيّة، الماديّة وأمثالها؛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أخطؤوا. إنّ المجال الشبابيّ 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وشريحة الشباب في بلدنا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حيث الكميّة والنوعيّة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تساوي المسنّين، إن لم تَفُقْهم. وشبابنا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المؤمن اليوم، والأشخاص الذين انعقدت قلوبهم على الثورة، الذين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يروا الإمام، ولم يدركوا الثورة، ولم يشهدوا مرحلة الدفاع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المقدّس، إن لم تكن دوافعهم، وهممهم أكبر من دوافع 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مرحلة الدفاع المقدّس وهممهم، فهي لا تقلّ عنها؛ أقول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من موقع العلم والاطّلاع؛ هذا ليس تحليلاً، ولا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تخميناً. إنّ الإنجازات الكبرى التي يقوم بها شبابنا اليوم،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المستوى الوطنيّ وفي الأقسام المختلفة، قد تفوق أحياناً الأعمال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أُنجزت في مرحلة الدفاع المقدّس، أو التي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القيام بها، من حيث الجهد والضغط، وحتّى الخطر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المحافظة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الروحيّة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اليوم المؤثّر</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الأمر الذي يحوز على أهميّة بالدرجة الأولى حاليّاً بين قضايا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السياسيّة، هو مسألة الانتخابات. إنّ الانتخابات حدث يقع ويتمّ في يوم واحد؛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لكنّها من الأحداث التي يكون تأثيرها طويل المدى. إنّكم تقومون بانتخابات رئاسة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في ظرف يوم واحد. لكنّ أوّلاً: تحكّمون الشخص أو الأشخاص لمدّة أربع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سنوات في مصير البلد والأحداث المصيريّة في البلاد؛ وثانياً: إنّ نطاق تأثيرهم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ينحصر بهذه السنوات الأربع. أحياناً، تقوم الحكومة بأفعال، تبقى تأثيراتها لسنوات؛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سواءً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الأعمال الجيّدة، أو لا سمح الله الأعمال غير الجيّدة؛ تأثيرها لن ينحصر بتلك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السنوات الأربع؛ إنّما تبقى كتيّار. إذاً، إنّكم تقومون في يوم واحد بحركة،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بانتخابات، بعمل، قد يدوم تأثيره لمدّة قصيرة، أربع سنوات، أو لمدّة طويلة، أحياناً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أربعين سنة؛ الانتخابات مهمّة بهذا الحجم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العالم كلُّه يراقبنا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للانتخابات،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 أهمّيّة مضاعفة. أقول 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الإخوة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الأعزّاء، الأخوات العزيزات، يا عموم أفراد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لقد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تحوّلت انتخاباتكم اليوم ـ التي ستُجرى بعد حوالي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الشهر من الآن ـ إلى موضوع عالميّ مهمّ؛ فلتعلموا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فأجهزة الأعداء الفكريّة ـ على حدّ قولهم، الغرف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الفكريّة ـ ترصد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مقدّمات هذه الانتخابات، هذه الحادثة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الكبرى؛ إنّهم يراقبون؛ 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خطّتهم أيضاً، ولديهم أهدافهم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هدف جبهة أعدائكم هو النقطة المقابلة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لهدفكم. أنتم إذ تشاركون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الانتخابات، تسعون وراء الفرد الأصلح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 أن يتقدّم ببلدكم بالسرعة نفسها، بل بأسرع منها؛ سواءً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المادّي أو على المستوى المعنويّ. أنتم تسعون وراء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أجل أن يتمكّن شخص أو أشخاص، حكومة، رئيس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جمهوريّة، أن يعلي شأنكم وعزّتكم، أن يرسّخ</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استقلالكم،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يحسّن وضع حياتكم الاجتماعيّة ويجعلها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رفاهيّة، يحلّ العقد،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يُوجد الأمل والحماس والحيويّة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البلاد؛ لكنّ عدوّكم على العكس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يرغب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بإجراء انتخابات ـ حيث من المقرّر الآن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تُجرى؛ بالطبع، لو كانوا يستطيعون القيام بعمل تُلغى 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لفعلوه؛ لكنّهم الآن، حيث لا مفرّ من إجراء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ـ خالية من هذه المحسّنات التي هي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مستقبل البلاد، بل تسيّر البلاد نحو الارتباط بالأجنبيّ،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 الضعف،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 التراجع والتخلّف في الميادين المختلفة؛ يجرّ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نحو التخلّف،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يسوقها إلى الخلف؛ هذا هو هدف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هؤلاء. إذاً، هناك هدفان يقفان في مقابل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بعضهما: هدف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وهدف جبهة الأعداء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هكذا تتحقّق الأهداف</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كيف يمكن لهدف الشعب الإيراني أن يتحقّق؟ يتحقّق هذا الهدف من خلال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عاملين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العامل الأوّل: هو أن تكون هذه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انتخابات حامية ومفعمة بالحماس؛ أن يشارك فيها أفراد كثيرون،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يشارك فيها الشعب بحماس ورغبة، ويقترع</w:t>
      </w:r>
      <w:r w:rsidRPr="00595AF4">
        <w:rPr>
          <w:rFonts w:ascii="Traditional Arabic" w:hAnsi="Traditional Arabic" w:cs="Traditional Arabic"/>
          <w:color w:val="17365D"/>
          <w:sz w:val="32"/>
          <w:szCs w:val="32"/>
        </w:rPr>
        <w:t>.</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العامل الثاني: هو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تنتهي هذه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بانتخاب إنسان جدير غير مرتهن، ذي عزم،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مؤمن، ثوريّ، ذي همّة جهاديّة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خلال هذين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الأمرين يتحقّق هدف الشعب الإيرانيّ</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كيف يتحقّق هدف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الأعداء؟ يتحقّق أوّلاً: من خلال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إجراء انتخابات باردة؛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 يكون الشعب غير متحمّس، بأن يشارك عدد قليل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فيها، أن يقول بعض الناس: لِمَ نشارك؟ وما الفائدة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مشاركتنا؟ لا نريد المشاركة. هؤلاء يسرّون قلوب الأعداء</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ثانياً: أن تكون النتيجة المتأتّية عن صناديق الاقتراع، نتيجة تجعل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الحكومة تبعاً لدولة، والشعب مرتبطاً أكثر فأكثر، متوجّهاً نحو التبعيّة، نحو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التموضع في سياسات الأعداء؛ هذا ما يريده الأعداء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انظروا، فالمشهد واضح؛ ما تريدونه واضح، وما يريده الأعداء واضح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والآن نأتي إلى المطلب الثاني وهو كيف نجد الأصلح؟ وما هي مشخّصات الإنسان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أصلح من الآخرين؟ توجد في هذا المجال أمور، سوف أتطرّق إليها، إن شاء الله وإن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 الله في عمري، لاحقاً قبل إجراء الانتخابات</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634A44"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34A44">
        <w:rPr>
          <w:rFonts w:ascii="Traditional Arabic" w:hAnsi="Traditional Arabic" w:cs="Traditional Arabic"/>
          <w:b/>
          <w:bCs/>
          <w:color w:val="C00000"/>
          <w:sz w:val="32"/>
          <w:szCs w:val="32"/>
          <w:u w:val="dotted" w:color="00B0F0"/>
          <w:rtl/>
        </w:rPr>
        <w:t>يسعون لتيئيسكم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ما أريد أن أقوله اليوم، هو أنّ المسألة الأولى ـ أي الحماس والرغبة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الانتخابات، والتوجّه العامّ نحو الانتخابات ـ هي أوّل الأعمال المهمّة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يمكن للشعب القيام بها؛ ولا يريد العدوّ لها أن تتمّ. فماذا سيفعلون من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أجل الحدّ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حماس الشعب ومعنويّاته وحركته ونشاطه؟ يسعون لتيئيس الشعب من المشاركة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الإنتخابات: يا سيّدي، ما فائدة المشاركة؟ وما الذي سيحدث إن ذهبنا الآن واقترعنا؟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يريدون أن يثيروا هذا الجوّ بين الناس. لهذا، إنّكم إن استمعتم اليوم إلى الإذاعات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الغربيّة والمراسلين الصهاينة ـ إذ جميع أخبار العالم اليوم توجّهها في الواقع،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شبكة صهيونيّة كبرى، بحسب تعبيرهم تفلترها وتنشر الأخبار التي تحلو لها ـ ترون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أنّهم يسعون لإظهار الوضع في البلاد متأزّماً. حسنٌ، توجد مشاكل في البلاد؛ وأيّ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بلد خالٍ من المشاكل؟ الغلاء موجود، البطالة موجودة؛ وأيّ بلد في العالم اليوم غير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مبتلى بهذه المشاكل؟ اليوم، نفس تلك الدول الأوروبيّة المروّجة للدعايات ضدّ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غارقة في المشاكل إلى حنجرتها. فالشعب في واحدة أو عدد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الدول ينزل كل عدّة أيّام إلى الساحات، ويصرخون من الفقر والاضطرار، ويُهاجَمون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قبل القوى الأمنيّة في بلدانهم. هؤلاء طبعا يخفون هذه المشاكل ما استطاعوا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سبيلاً</w:t>
      </w:r>
      <w:r w:rsidRPr="00595AF4">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نحو هدفٍ واحد</w:t>
      </w:r>
      <w:r w:rsidRPr="005C62A0">
        <w:rPr>
          <w:rFonts w:ascii="Traditional Arabic" w:hAnsi="Traditional Arabic" w:cs="Traditional Arabic"/>
          <w:b/>
          <w:bCs/>
          <w:color w:val="C00000"/>
          <w:sz w:val="32"/>
          <w:szCs w:val="32"/>
          <w:u w:val="dotted" w:color="00B0F0"/>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لدينا أيضاً مشاكلنا. ينبغي أن نقارن المشاكل بالنقاط الإيجابيّة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الموجودة فينا الآن. أيّ بلد كبلدنا يملك شعباً منسجماً ومتّحداً مثل شعبنا؟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عشائر البلاد، وأديانها، ومدنها، ومناطقها المختلفة، جميعاً تحيا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وتسير في اتّجاه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واحد، نحو هدف واحد، بعواطف وأحاسيس واحدة، وعلى أمل واحد. أيّ بلد يملك كلّ هؤلاء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الشباب المفعمين بالأمل والنشيطين؟ إن شبابنا اليوم يفتحون الميادين العلميّة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العظيمة؛ ينالون الدرجات العليا في المباريات العالميّة المختلفة؛ أهذا شيء قليل؟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شعب مثل شعبنا، استطاع على الرغم من كلّ هذه العداوات أن يحقّق هذه العظمة،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وهذه الأهمّيّة، وهذا التأثير في القضايا العالميّة وفي قضايا المنطقة؟ إنّ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أعدائنا، بعض المأجورين لأعدائنا؛ يعرقلون قدر الإمكان؛ لكنّ الشعب الإيرانيّ يتابع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مسيره وسط الميدان، عزيزاً، شامخ الرأس، بوجه بشوش، مفعماً بالأمل، ومن دون ضغينة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لهذا وذاك. وهذا تعلمونه جيّداً؛ إنّ الشعوب ـ المطّلعين منهم حتماً، والحكماء،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والأشخاص الملمّين بالقضايا المختلفة ـ يشيرون إليكم بالبنان؛ يقولون انظروا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الإيرانيّ في أيّ المجالات تقدّم، ولا زلنا نحن نراوح أمكنتنا. هكذا هي حركة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الإيرانيّ</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أنتم بالمرصاد</w:t>
      </w:r>
      <w:r w:rsidRPr="005C62A0">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يسعى الأعداء في دعاياتهم الإعلاميّة إلى إشاعة جوّ من اليأس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والإحباط والأزمات على حوادث البلاد، يضخّمون المشاكل الصغيرة عدّة أضعاف؛ ويتّهمون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والبلد عمداً بمشاكل لا وجود لها؛ يظهرون المستقبل مظلماً، يعملون على تيئيس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هذا هو هدف الأعداء. إنّ هذا التيئيس بنظرهم هو مقدّمة لإفقاد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رونقها. عليكم العمل خلاف ما يريدون. أيّها الأعزّاء! الشباب! المسؤولون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المبلّغون! والأشخاص المتاح لهم مجال الخطابة في الناس! عليكم أن تعملوا بخلاف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يريدون؛ أن تبثّوا روح الأمل في الناس، ليس الأمل الواهي؛ إنّما الأمل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الواقعيّ</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على عموم أفراد الشعب أن يلتفتوا، ويعلموا أنّ المشاركة الحماسيّة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والحيويّة في الانتخابات تحفظ البلاد؛ وتقلّل طمع الأعداء في الاعتداء على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 والتعرّض والعداوة له والمكر به؛ لمشاركة الشعب كلّ هذه التأثيرات. وهم يسعون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لأن لا يحدث هذا. أنا أؤكّد لكم؛ كما جرّبنا شعبنا، وكما شهدنا اللطف والفضل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 مراراً، سوف يوجّه الشعب هذه المرّة، وكالمرّات السابقة، صفعةً قويّة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وجه العدوّ. إنّ الشعب بتوفيق الله سبحانه، سيجسّد في هذه الانتخابات امتحاناً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عزيزاً آخر في الميدان، ويضيفه إلى لائحة افتخاراته. هذا لطف إلهيّ؛ وسوف يتحقّق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بإذن الله تعالى</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فلتبقَ أهداف الثورة</w:t>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هو مهمّ في هذه المدّة وفي هذا الوقت، هو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للناس، مضافاً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همّة المشاركة، همّة في الانتخاب الجيّد. 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قلنا، إنّ الانتخاب الجيّد، الانتخاب الصحيح، لا يكون تأثيره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فقط على مدى أربع سنوات، أحياناً قد تبقى تأثيراته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لعشرات السنين. من أجل الانتخابات الصحيحة علينا التفكير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جيّداً، علينا معرفة المعايير. سأتطرّق في المستقبل ـ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شاء الله ـ إلى بعض المطالب؛ لكنّ المعيار الأساسيّ إجمالاً،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أن تكون همّة الأشخاص المنتخبين في حفظ عزّة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وحركته باتّجاه أهداف الثورة. ما نلناه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خيرات وبركات على امتداد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السنوات الطويلة، كان ببركة أهداف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وأينما قصّرنا،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تراجعنا، انهزمنا، فقد كان بسبب غفلتنا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أهداف الثورة الاسلاميّة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والأهداف الاسلاميّة. أن 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الأشخاص المنتخبون مصداقاً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للآية الكريمة</w:t>
      </w:r>
      <w:r w:rsidRPr="00595AF4">
        <w:rPr>
          <w:rFonts w:ascii="Traditional Arabic" w:hAnsi="Traditional Arabic" w:cs="Traditional Arabic"/>
          <w:color w:val="17365D"/>
          <w:sz w:val="32"/>
          <w:szCs w:val="32"/>
        </w:rPr>
        <w:t xml:space="preserve">: </w:t>
      </w:r>
      <w:r w:rsidRPr="0071470C">
        <w:rPr>
          <w:rFonts w:ascii="Traditional Arabic" w:hAnsi="Traditional Arabic" w:cs="Traditional Arabic"/>
          <w:b/>
          <w:bCs/>
          <w:color w:val="548DD4"/>
          <w:sz w:val="32"/>
          <w:szCs w:val="32"/>
          <w:rtl/>
        </w:rPr>
        <w:t>﴿إِنَّ الَّذِينَ قَالُوا رَبُّنَا اللَّهُ ثُمَّ</w:t>
      </w:r>
      <w:r w:rsidRPr="0071470C">
        <w:rPr>
          <w:rFonts w:ascii="Traditional Arabic" w:hAnsi="Traditional Arabic" w:cs="Traditional Arabic"/>
          <w:b/>
          <w:bCs/>
          <w:color w:val="548DD4"/>
          <w:sz w:val="32"/>
          <w:szCs w:val="32"/>
        </w:rPr>
        <w:t xml:space="preserve"> </w:t>
      </w:r>
      <w:r w:rsidRPr="0071470C">
        <w:rPr>
          <w:rFonts w:ascii="Traditional Arabic" w:hAnsi="Traditional Arabic" w:cs="Traditional Arabic"/>
          <w:b/>
          <w:bCs/>
          <w:color w:val="548DD4"/>
          <w:sz w:val="32"/>
          <w:szCs w:val="32"/>
          <w:rtl/>
        </w:rPr>
        <w:t>اسْتَقَامُوا﴾</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فصلت: 30]؛</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يكونوا أهل استقامة، 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صمود؛ أن يلبسوا درعاً فولاذيَّة من ذكر الله والتوكّل عليه، ويردوا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الميدان. راقبوا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الشعارات، وانظروا في الشعارات التي يطلقونها،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نوعها؟ قد يطلق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بعضهم أحياناً ـ وهم مخطئون بالطبع ـ ومن أجل جلب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الأصوات، شعارات خارجة عن حدود قدراتهم وصلاحيّاتهم؛ وهؤلاء يمكن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لشعبنا الواعي أن يعرفهم، يراقبهم، ويميّزهم. فلنفتّش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شعاراتهم عمّا هو ضروري للشعب، عمّا له أولويّة أكثر،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عمّا يتناسب وواقعيّات البلاد وإمكانيّاتها، عمّا يؤدّي إلى زيادة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القوّة الذاتيّة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للشعب؛ هذا واحد من المعايير</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الالتزام بالقانون</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لقد ترشّح أشخاص كثيرون. وإن شاء الله سيعرّف مجلس صيانة الدستور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طبقاً لوظائفه القانونيّة الأشخاص الذين يتحلّون بالصلاحيّة إلى الناس.على الجميع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الالتزام بالقانون. أينما يحدث إشكال، فبسبب مخالفة القانون. الإشكالات التي حدثت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العام 88، والتي كلّفت البلد خسائر، ولم تسمح للبلد والشعب أن يستلذّا بطعم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أصوات أربعين مليوناً، كانت بسبب مخالفة القانون. لقد خالف بعضهم القانون إمّا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أجل أغراض نفسيّة، أو من أجل الخلاف السياسيّ، أو أيّ كان ـ لا أريد الآن أن أحكم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ذلك المجال ـ وارتكبوا الأخطاء، ودخلوا من الطريق غير القانونيّ؛ فوجّهوا صفعةً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أنفسهم، وإلى الشعب، والبلد أيضاً. الطريق الصحيح هو طريق القانون. على الجميع</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الالتزام بالقانون والتسليم له. قد يكون قانون ما غير صحيح مئة في المئة، لكنّه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أفضل من اللّاقانون. أحياناً قد يصدر خطأ من منفّذ القانون في قسم ما، وتعلمون أنتم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ارتكب هذا الخطأ في تطبيق القانون؛ لكن إن لم نستطع إصلاحه بالطرق القانونيّة،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تحمّله أفضل من مخالفة القانون مجدّداً؛ وأن نصلح ما نراه خطأً من خلال مخالفة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القانون. القانون معيار ممتاز؛ هو وسيلة لراحة البلد، وهدوئه، وصون الشعب ووحدته،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ومواصلة الطريق العامّ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أدُّوا تكليفكم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الإخوة في مجلس صيانة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الدستور هم أناس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ورعون، أتقياء ومطّلعون؛ يشخّصون طبقاً للقانون، ويعرّفون البعض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كأشخاص صالحين؛ أنا وأنتم علينا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ننظر ونرى من هو الأصلح من 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هؤلاء الصالحين، أيّهم ينفع الناس أكثر، أيّهم يمكنه أخذ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المسؤوليّة الثقيلة على عاتقه أكثر، ومتابعة هذا الطريق والمسير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بأمانه تامّة؛ هذا ما ينبغي أن ننظر فيه ونراه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ونعرفه. أن نطلب العون والمساعدة ممّن يمكنهم إرشادنا؛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بالنهاية إلى الحجّة الشرعيّة. إذا عمل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أساس الحجّة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الشرعيّة، فإنّه سيكون مرفوع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الرأس، حتّى ولو ظهر خطَؤُه فيما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وسيقول: أنا أدّيت تكليفي؛ أمّا لو لم نعمل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أساس الحجّة الشرعيّة، وظهر الخطأ فيما بعد، فسوف نلوم أنفسنا؛ ولن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لدينا عذر، ولا حجّة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أنا بالطبع، متفائل. أملنا بالله تعالى كبير جدّاً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نشكر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سبحانه الذي لم يغلق نوافذ الأمل في قلوبنا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ينظر المرء في أوضاع البلاد، يتعاظم أمله يوماً فيوماً،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النهج، بمستقبل هذا الشعب، ومستقبل هذا البلد.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المؤمن، هذا الشعب النشيط، هؤلاء الشباب المفعمون بالحيويّة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والنشاط، في الميادين المختلفة، هذه كلّها تزيد من 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بالمستقبل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نسأل الله سبحانه أن يشملنا، إن شاء الله، بفضله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العميم؛ وأن يشملكم جميعاً، أيّها الشعب العزيز، دعاء بقيّة الله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أرضه (أرواحنا له الفداء)؛ وخاصّة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هذا الامتحان المهمّ القادم،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نسأل الله سبحانه أن يجلب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دعاء هذا الإنسان العظيم الهداية الالهيّة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لقلوبنا جميعاً،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يتحقّق على أيديكم أيّها الشعب العزيز،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الخير والصلاح لهذا البلد</w:t>
      </w:r>
      <w:r w:rsidRPr="00595AF4">
        <w:rPr>
          <w:rFonts w:ascii="Traditional Arabic" w:hAnsi="Traditional Arabic" w:cs="Traditional Arabic"/>
          <w:color w:val="17365D"/>
          <w:sz w:val="32"/>
          <w:szCs w:val="32"/>
        </w:rPr>
        <w:t>.</w:t>
      </w:r>
    </w:p>
    <w:p w:rsidR="00DC0CC3" w:rsidRPr="0071470C" w:rsidRDefault="00DC0CC3" w:rsidP="0071470C">
      <w:pPr>
        <w:spacing w:before="100" w:beforeAutospacing="1" w:after="100" w:afterAutospacing="1"/>
        <w:ind w:firstLine="720"/>
        <w:jc w:val="right"/>
        <w:rPr>
          <w:rFonts w:ascii="Traditional Arabic" w:hAnsi="Traditional Arabic" w:cs="Traditional Arabic"/>
          <w:b/>
          <w:bCs/>
          <w:color w:val="17365D"/>
          <w:sz w:val="32"/>
          <w:szCs w:val="32"/>
        </w:rPr>
      </w:pPr>
      <w:r w:rsidRPr="0071470C">
        <w:rPr>
          <w:rFonts w:ascii="Traditional Arabic" w:hAnsi="Traditional Arabic" w:cs="Traditional Arabic"/>
          <w:b/>
          <w:bCs/>
          <w:color w:val="17365D"/>
          <w:sz w:val="32"/>
          <w:szCs w:val="32"/>
          <w:rtl/>
        </w:rPr>
        <w:t>والسلام عليكم ورحمة الله وبركاته</w:t>
      </w:r>
      <w:r w:rsidRPr="0071470C">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3" o:spid="_x0000_s1183" alt="Description: 195514.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e3rqk&#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2" o:spid="_x0000_s1185" alt="Description: 03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DThH7B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1" o:spid="_x0000_s1187" alt="Description: 195525.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C2+4Tm/&#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0" o:spid="_x0000_s1189" alt="Description: 03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hBvQIAAMk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MhrhBvQIA&#10;AMkFAAAOAAAAAAAAAAAAAAAAAC4CAABkcnMvZTJvRG9jLnhtbFBLAQItABQABgAIAAAAIQCY9mwN&#10;2QAAAAMBAAAPAAAAAAAAAAAAAAAAABcFAABkcnMvZG93bnJldi54bWxQSwUGAAAAAAQABADzAAAA&#10;HQ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49" o:spid="_x0000_s1191" alt="Description: KITAB10.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Di&#10;7SeSwwIAAM0FAAAOAAAAAAAAAAAAAAAAAC4CAABkcnMvZTJvRG9jLnhtbFBLAQItABQABgAIAAAA&#10;IQCY9mwN2QAAAAMBAAAPAAAAAAAAAAAAAAAAAB0FAABkcnMvZG93bnJldi54bWxQSwUGAAAAAAQA&#10;BADzAAAAIw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71470C" w:rsidRDefault="00DC0CC3" w:rsidP="006E0DD5">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71470C">
        <w:rPr>
          <w:rFonts w:ascii="Traditional Arabic" w:hAnsi="Traditional Arabic" w:cs="Traditional Arabic"/>
          <w:b/>
          <w:bCs/>
          <w:color w:val="365F91"/>
          <w:sz w:val="44"/>
          <w:szCs w:val="44"/>
          <w:u w:val="dotted" w:color="FFFF00"/>
          <w:rtl/>
        </w:rPr>
        <w:t>خطاب الإمام الخامنئي</w:t>
      </w:r>
      <w:r w:rsidRPr="0071470C">
        <w:rPr>
          <w:rFonts w:ascii="Traditional Arabic" w:hAnsi="Traditional Arabic" w:cs="Traditional Arabic"/>
          <w:b/>
          <w:bCs/>
          <w:color w:val="365F91"/>
          <w:sz w:val="44"/>
          <w:szCs w:val="44"/>
          <w:u w:val="dotted" w:color="FFFF00"/>
        </w:rPr>
        <w:t xml:space="preserve"> </w:t>
      </w:r>
      <w:r w:rsidRPr="0071470C">
        <w:rPr>
          <w:rFonts w:ascii="Traditional Arabic" w:hAnsi="Traditional Arabic" w:cs="Traditional Arabic"/>
          <w:b/>
          <w:bCs/>
          <w:color w:val="365F91"/>
          <w:sz w:val="44"/>
          <w:szCs w:val="44"/>
          <w:u w:val="dotted" w:color="FFFF00"/>
          <w:rtl/>
        </w:rPr>
        <w:t>(دام ظله)</w:t>
      </w:r>
    </w:p>
    <w:p w:rsidR="00DC0CC3" w:rsidRPr="0071470C" w:rsidRDefault="00DC0CC3" w:rsidP="006E0DD5">
      <w:pPr>
        <w:spacing w:before="100" w:beforeAutospacing="1" w:after="100" w:afterAutospacing="1"/>
        <w:ind w:firstLine="720"/>
        <w:jc w:val="center"/>
        <w:rPr>
          <w:rFonts w:ascii="Traditional Arabic" w:hAnsi="Traditional Arabic" w:cs="Traditional Arabic"/>
          <w:b/>
          <w:bCs/>
          <w:color w:val="365F91"/>
          <w:sz w:val="44"/>
          <w:szCs w:val="44"/>
          <w:u w:val="dotted" w:color="FFFF00"/>
        </w:rPr>
      </w:pPr>
      <w:r w:rsidRPr="0071470C">
        <w:rPr>
          <w:rFonts w:ascii="Traditional Arabic" w:hAnsi="Traditional Arabic" w:cs="Traditional Arabic"/>
          <w:b/>
          <w:bCs/>
          <w:color w:val="365F91"/>
          <w:sz w:val="44"/>
          <w:szCs w:val="44"/>
          <w:u w:val="dotted" w:color="FFFF00"/>
          <w:rtl/>
        </w:rPr>
        <w:t>في جامعة الإمام</w:t>
      </w:r>
      <w:r w:rsidRPr="0071470C">
        <w:rPr>
          <w:rFonts w:ascii="Traditional Arabic" w:hAnsi="Traditional Arabic" w:cs="Traditional Arabic"/>
          <w:b/>
          <w:bCs/>
          <w:color w:val="365F91"/>
          <w:sz w:val="44"/>
          <w:szCs w:val="44"/>
          <w:u w:val="dotted" w:color="FFFF00"/>
        </w:rPr>
        <w:t xml:space="preserve"> </w:t>
      </w:r>
      <w:r w:rsidRPr="0071470C">
        <w:rPr>
          <w:rFonts w:ascii="Traditional Arabic" w:hAnsi="Traditional Arabic" w:cs="Traditional Arabic"/>
          <w:b/>
          <w:bCs/>
          <w:color w:val="365F91"/>
          <w:sz w:val="44"/>
          <w:szCs w:val="44"/>
          <w:u w:val="dotted" w:color="FFFF00"/>
          <w:rtl/>
        </w:rPr>
        <w:t>الحسين”عليه السلام”</w:t>
      </w:r>
    </w:p>
    <w:p w:rsidR="00DC0CC3" w:rsidRPr="0071470C" w:rsidRDefault="00DC0CC3" w:rsidP="006E0DD5">
      <w:pPr>
        <w:spacing w:before="100" w:beforeAutospacing="1" w:after="100" w:afterAutospacing="1"/>
        <w:ind w:firstLine="720"/>
        <w:jc w:val="center"/>
        <w:rPr>
          <w:rFonts w:ascii="Traditional Arabic" w:hAnsi="Traditional Arabic" w:cs="Traditional Arabic"/>
          <w:color w:val="548DD4"/>
          <w:sz w:val="36"/>
          <w:szCs w:val="36"/>
        </w:rPr>
      </w:pPr>
    </w:p>
    <w:p w:rsidR="00DC0CC3" w:rsidRPr="0071470C" w:rsidRDefault="00DC0CC3" w:rsidP="006E0DD5">
      <w:pPr>
        <w:spacing w:before="100" w:beforeAutospacing="1" w:after="100" w:afterAutospacing="1"/>
        <w:ind w:firstLine="720"/>
        <w:jc w:val="center"/>
        <w:rPr>
          <w:rFonts w:ascii="Traditional Arabic" w:hAnsi="Traditional Arabic" w:cs="Traditional Arabic"/>
          <w:color w:val="548DD4"/>
          <w:sz w:val="36"/>
          <w:szCs w:val="36"/>
        </w:rPr>
      </w:pPr>
      <w:r w:rsidRPr="0071470C">
        <w:rPr>
          <w:rFonts w:ascii="Traditional Arabic" w:hAnsi="Traditional Arabic" w:cs="Traditional Arabic"/>
          <w:color w:val="548DD4"/>
          <w:sz w:val="36"/>
          <w:szCs w:val="36"/>
        </w:rPr>
        <w:t xml:space="preserve">27-05-2013 </w:t>
      </w:r>
      <w:r w:rsidRPr="0071470C">
        <w:rPr>
          <w:rFonts w:ascii="Traditional Arabic" w:hAnsi="Traditional Arabic" w:cs="Traditional Arabic"/>
          <w:color w:val="548DD4"/>
          <w:sz w:val="36"/>
          <w:szCs w:val="36"/>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71470C" w:rsidRDefault="00DC0CC3" w:rsidP="0071470C">
      <w:pPr>
        <w:spacing w:before="100" w:beforeAutospacing="1" w:after="100" w:afterAutospacing="1"/>
        <w:ind w:firstLine="720"/>
        <w:jc w:val="center"/>
        <w:rPr>
          <w:rFonts w:ascii="Traditional Arabic" w:hAnsi="Traditional Arabic" w:cs="Traditional Arabic"/>
          <w:b/>
          <w:bCs/>
          <w:color w:val="17365D"/>
          <w:sz w:val="32"/>
          <w:szCs w:val="32"/>
          <w:rtl/>
        </w:rPr>
      </w:pPr>
      <w:r w:rsidRPr="0071470C">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البداية، أبارك لكم أيّها الشباب الأعزّاء، دخولكم ميدان الحرس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الأغرّ، سواءٌ منكم المتخرِّجون الذين نالوا اليوم الدرجات العسكريّة، أو طلاب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الكليّة الذين وردوا مرحلة الدراسة. إنّ لقاءنا بكم اليوم أيّها الشباب 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في هذا الميدان الأغرّ، هو كما العادة لقاء جميل وعذب. لقد شوهدت ابتكارات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كيفيّة إدارة هذا الميدان وإدارة برامج هذا الميدان، وهي جيّدة جدّاً وجديرة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بالثناء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حماية الثورة</w:t>
      </w:r>
      <w:r w:rsidRPr="005C62A0">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تمتاز هذه الجامعة من الجامعات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الأخرى بميزة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أساسيّة. إنّ العلم والتعلّم والرشد الفكريّ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والعقليّ وإنماء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الشخصيّة، هي أهداف أساسيّة في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جامعاتنا وفي جميع مؤسّساتنا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التعليميّة؛ لكن تُطرح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هذه الجامعة أيضاً، مسألة حماية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حسنٌ، إنّ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عامّة، يعتبر نفسه بشكلٍ ما معنيّاً بحماية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ـ سواءٌ المسؤولون الرسميّون، أو عامّة 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بدرجاتهم المختلفة ـ لكنّ ما يميّز حرس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هو أنّ هذه مهمّة محدّدة [ومشخّصة] بالنسبة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إليهم</w:t>
      </w:r>
      <w:r w:rsidRPr="00595AF4">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أجيال تربيّ أجيالاً</w:t>
      </w:r>
      <w:r w:rsidRPr="005C62A0">
        <w:rPr>
          <w:rFonts w:ascii="Traditional Arabic" w:hAnsi="Traditional Arabic" w:cs="Traditional Arabic"/>
          <w:b/>
          <w:bCs/>
          <w:color w:val="C00000"/>
          <w:sz w:val="32"/>
          <w:szCs w:val="32"/>
          <w:u w:val="dotted" w:color="00B0F0"/>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أنتم أيّها الشباب الأعزّاء في عزّ النشاط وينعان الشباب، تهيّئون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أنفسكم لحماية الثورة على امتداد فترة خدمتكم، ومن دون شكّ على امتداد أيّام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حياتكم؛ وذلك كما فعل بدوره الجيل الذي سبقكم، وأسلافكم في الحرس، في الميادين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الصعبة جدّاً. إنّ أحد المشاهد الجيّدة اليوم هو هذا المشهد نفسه، حيث الجيل القديم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لحرس الثورة الذين عاشوا مرحلة حرب الدفاع المقدّس، وشهدوا بدايات عهد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والذين واجهوا المخاطر بأبدانهم، بقلوبهم، بنفوسهم، واقفين جنباً إلى جنب مع 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اليوم الذين وردوا ميدان الحرس، يتبادلون الراية [العَلَم]، إنّه لمنظر رمزيّ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ومعبّر. في لقائنا الرمزيّ اليوم، إنّ الأرواح الطيّبة للشهداء الذين نالوا مقام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الشهادة السامي في العمليّات المختلفة على امتداد أعوام الدفاع المقدّس الثمانية،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وقبلها، وبعدها إلى اليوم، هي ماثلة [واقفة] أمامكم. والجرحى الذين قدّموا صحّتهم،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وشبابهم، وقواهم البدنيّة، في سبيل الله، وقد ابتُلوا بامتحان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صعب جدّاً، وبالطبع،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لقوا حسن عاقبة الجرح، يقفون مقابلكم. والرجال الذين كانوا يومذاك، يمضون مثلكم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فترة الشباب، يقفون مقابلكم بلحىً بيضاء، وقد أمضوا عشرات السنين من عمر الخدمة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إنّه لمشهد مهمّ جدّاً وملهم بالنسبة إليكم أيّها الشباب الأعزّاء الذين تريدون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حماية ثورتكم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الثورة فتحت الطريق</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غيّرت هذه الثورة تاريخ 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سلاطين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الجور وطواغيت التاريخ، قد فرضوا لقرون متمادية، مساراً ضلاليّاً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الشعب؛ وفي العقود الأخيرة قبل الثورة، وناهيك عن الاستبداد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والتفرّد والاحتكار في جميع الأمور، 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ضيّعوا عزّة هذا البلد أمام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الأعداء. جاءت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وخلّصت هذا البلد، وهذا الشعب من الوقوع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الإعصار المدمّر والمهلك؛ إنّنا [أصبحنا]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الصراط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المستقيم. والصراط المستقيم، بالطبع، سيوصلنا إلى الهدف؛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متى، بعد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كم من الوقت؟ مع أيّ سعي ومجاهدة؟ هذا متعلّق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بمدى جهدنا أنا وأنت، بمدى جدّيّتنا، بمقدار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نسير بطريقة صحيحة؛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مرتبط بهمّتنا؛ ولكنّ الثورة فتحت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الطريق أمام هذا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العريق والعظيم والذي لقي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لقيه من الظلم. أنتم تريدون أن تحافظوا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هذه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وتحموها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تعرّفوا على مبادئ الثورة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 xml:space="preserve">أوّلاً، عليكم أن تتعرّفوا على هذه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الثورة جيّداً. وأحد أعمالكم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المهمّة أيّها الشباب الأعزّاء هو أن تتعرّفوا بعمق على المباني النظريّة للثورة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رأينا أشخاصاً وردوا هذا الميدان تأثّراً وحماسةً، ومن دون الاستناد إلى حجّة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نظرية قويّة؛ فسقطوا في العاصفة، وغيّروا مسارهم. أولئك الذين يمكنهم الوقوف بقوّة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هذه الحركة وهذا المسير، هم من يتحلّون بالمعرفة العميقة بالمباني النظريّة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للثورة. جاء في الحديث الشريف</w:t>
      </w:r>
      <w:r w:rsidRPr="00595AF4">
        <w:rPr>
          <w:rFonts w:ascii="Traditional Arabic" w:hAnsi="Traditional Arabic" w:cs="Traditional Arabic"/>
          <w:color w:val="17365D"/>
          <w:sz w:val="32"/>
          <w:szCs w:val="32"/>
        </w:rPr>
        <w:t xml:space="preserve">: </w:t>
      </w:r>
      <w:r w:rsidRPr="0071470C">
        <w:rPr>
          <w:rFonts w:ascii="Traditional Arabic" w:hAnsi="Traditional Arabic" w:cs="Traditional Arabic"/>
          <w:b/>
          <w:bCs/>
          <w:color w:val="17365D"/>
          <w:sz w:val="32"/>
          <w:szCs w:val="32"/>
          <w:rtl/>
        </w:rPr>
        <w:t>(المؤمن كالجبل الراسخ لا</w:t>
      </w:r>
      <w:r w:rsidRPr="0071470C">
        <w:rPr>
          <w:rFonts w:ascii="Traditional Arabic" w:hAnsi="Traditional Arabic" w:cs="Traditional Arabic"/>
          <w:b/>
          <w:bCs/>
          <w:color w:val="17365D"/>
          <w:sz w:val="32"/>
          <w:szCs w:val="32"/>
        </w:rPr>
        <w:t xml:space="preserve"> </w:t>
      </w:r>
      <w:r w:rsidRPr="0071470C">
        <w:rPr>
          <w:rFonts w:ascii="Traditional Arabic" w:hAnsi="Traditional Arabic" w:cs="Traditional Arabic"/>
          <w:b/>
          <w:bCs/>
          <w:color w:val="17365D"/>
          <w:sz w:val="32"/>
          <w:szCs w:val="32"/>
          <w:rtl/>
        </w:rPr>
        <w:t>تحرّكه العواصف</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8"/>
      </w:r>
      <w:r w:rsidRPr="00595AF4">
        <w:rPr>
          <w:rFonts w:ascii="Traditional Arabic" w:hAnsi="Traditional Arabic" w:cs="Traditional Arabic"/>
          <w:color w:val="17365D"/>
          <w:sz w:val="32"/>
          <w:szCs w:val="32"/>
          <w:rtl/>
        </w:rPr>
        <w:t xml:space="preserve"> ؛ لا يمكن لأيّ عاصفة أو إعصار أن يغيّر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مسارهم، فهم يتحلّون ببعض الميّزات؛ من جملتها وأهمّها، الاعتقاد الصحيح والمعرفة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الصحيحة بالمباني النظريّة لهذه الثورة. هذا أحد الأمور التي ينبغي 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معرفتها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معرفة تجربة الثورة</w:t>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بعد ذلك، عليكم معرفة تجربة الثورة، أي المصداق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لهذه النظريّة على امتداد هذه السنوات، وتاريخ الثورة.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ليست محض ادّعاء كالكثير من الشعارات الأخرى السائدة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العالم؛ وهناك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مجال واسع من التجارب والعمل أمامها.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قد جُرّبت واختُبرت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الشعارات، شعارات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أثبتت صدقيّتها في ميدان العمل. فإمامنا العزيز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يعلّمنا التوكّل على الله، والثقة به، وأن نحسن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الظنّ به ونعمل جاهدين، وكان يقول إنّ النصر سيكون حليفنا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قمنا بهذا العمل، وكما حصل في صدر الإسلام؛ حيث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جاء عن أمير المؤمنين</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tl/>
        </w:rPr>
        <w:t>في نهج البلاغة</w:t>
      </w:r>
      <w:r w:rsidRPr="00595AF4">
        <w:rPr>
          <w:rFonts w:ascii="Traditional Arabic" w:hAnsi="Traditional Arabic" w:cs="Traditional Arabic"/>
          <w:color w:val="17365D"/>
          <w:sz w:val="32"/>
          <w:szCs w:val="32"/>
        </w:rPr>
        <w:t xml:space="preserve">: </w:t>
      </w:r>
      <w:r w:rsidRPr="0071470C">
        <w:rPr>
          <w:rFonts w:ascii="Traditional Arabic" w:hAnsi="Traditional Arabic" w:cs="Traditional Arabic"/>
          <w:b/>
          <w:bCs/>
          <w:color w:val="17365D"/>
          <w:sz w:val="32"/>
          <w:szCs w:val="32"/>
          <w:rtl/>
        </w:rPr>
        <w:t>(فَلَمَّا رَأَى اللَّه</w:t>
      </w:r>
      <w:r w:rsidRPr="0071470C">
        <w:rPr>
          <w:rFonts w:ascii="Traditional Arabic" w:hAnsi="Traditional Arabic" w:cs="Traditional Arabic"/>
          <w:b/>
          <w:bCs/>
          <w:color w:val="17365D"/>
          <w:sz w:val="32"/>
          <w:szCs w:val="32"/>
        </w:rPr>
        <w:t xml:space="preserve"> </w:t>
      </w:r>
      <w:r w:rsidRPr="0071470C">
        <w:rPr>
          <w:rFonts w:ascii="Traditional Arabic" w:hAnsi="Traditional Arabic" w:cs="Traditional Arabic"/>
          <w:b/>
          <w:bCs/>
          <w:color w:val="17365D"/>
          <w:sz w:val="32"/>
          <w:szCs w:val="32"/>
          <w:rtl/>
        </w:rPr>
        <w:t>صِدْقَنَا أَنْزَلَ بِعَدُوِّنَا الْكَبْتَ وأَنْزَلَ عَلَيْنَا</w:t>
      </w:r>
      <w:r w:rsidRPr="0071470C">
        <w:rPr>
          <w:rFonts w:ascii="Traditional Arabic" w:hAnsi="Traditional Arabic" w:cs="Traditional Arabic"/>
          <w:b/>
          <w:bCs/>
          <w:color w:val="17365D"/>
          <w:sz w:val="32"/>
          <w:szCs w:val="32"/>
        </w:rPr>
        <w:t xml:space="preserve"> </w:t>
      </w:r>
      <w:r w:rsidRPr="0071470C">
        <w:rPr>
          <w:rFonts w:ascii="Traditional Arabic" w:hAnsi="Traditional Arabic" w:cs="Traditional Arabic"/>
          <w:b/>
          <w:bCs/>
          <w:color w:val="17365D"/>
          <w:sz w:val="32"/>
          <w:szCs w:val="32"/>
          <w:rtl/>
        </w:rPr>
        <w:t>النَّصْرَ</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19"/>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أثبت هذا الشعب صدقه،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واستقامته؛ ورد الميدان وجرّب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الفكر وهذه المباني النظريّة.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يجب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تروه في تاريخ الثورة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اقرؤوا مذكّرات الحرب</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لماذا تسعى وسائل الإعلام الأجنبيّة لتكبير نقاط ضعفنا الصغيرة عشرة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أضعاف في أعيننا ـ فكيف بعيون الآخرين ـ؟ من أجل أن ينسونا هذه التجربة؛ من أجل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ننسى أنّ مبانينا النظريّة قد جُرّبت واختُبرت؛ وأثبتت نفسها في ميدان العمل. إنّكم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بمعرفتكم لتاريخ الثورة تحقّقون هذا</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وصيّتي لكم أن تقرؤوا</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مذكّرات الحرب، ومرحلة</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الدفاع المقدّس، عمليّات بيت</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المقدس وتحرير خرّمشهر، انظروا من كانوا، ما كانوا، ماذا</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فعلوا، وكيف فعلوا، لهذا؛</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color w:val="17365D"/>
          <w:sz w:val="32"/>
          <w:szCs w:val="32"/>
          <w:shd w:val="clear" w:color="auto" w:fill="FFFF66"/>
          <w:rtl/>
        </w:rPr>
        <w:t>يلزم هذا الأمر. عندها، سينزل</w:t>
      </w:r>
      <w:r w:rsidRPr="00595AF4">
        <w:rPr>
          <w:rFonts w:ascii="Traditional Arabic" w:hAnsi="Traditional Arabic" w:cs="Traditional Arabic"/>
          <w:color w:val="17365D"/>
          <w:sz w:val="32"/>
          <w:szCs w:val="32"/>
        </w:rPr>
        <w:t xml:space="preserve"> </w:t>
      </w:r>
    </w:p>
    <w:p w:rsidR="00DC0CC3" w:rsidRDefault="00DC0CC3">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Pr>
        <w:br w:type="page"/>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sidRPr="0071470C">
        <w:rPr>
          <w:rFonts w:ascii="Traditional Arabic" w:hAnsi="Traditional Arabic" w:cs="Traditional Arabic"/>
          <w:color w:val="17365D"/>
          <w:sz w:val="32"/>
          <w:szCs w:val="32"/>
          <w:shd w:val="clear" w:color="auto" w:fill="FFFF66"/>
          <w:rtl/>
        </w:rPr>
        <w:t>الله النصر</w:t>
      </w:r>
      <w:r w:rsidRPr="0071470C">
        <w:rPr>
          <w:rFonts w:ascii="Traditional Arabic" w:hAnsi="Traditional Arabic" w:cs="Traditional Arabic"/>
          <w:color w:val="17365D"/>
          <w:sz w:val="32"/>
          <w:szCs w:val="32"/>
          <w:shd w:val="clear" w:color="auto" w:fill="FFFF66"/>
        </w:rPr>
        <w:t xml:space="preserve"> </w:t>
      </w:r>
      <w:r w:rsidRPr="0071470C">
        <w:rPr>
          <w:rFonts w:ascii="Traditional Arabic" w:hAnsi="Traditional Arabic" w:cs="Traditional Arabic"/>
          <w:b/>
          <w:bCs/>
          <w:color w:val="17365D"/>
          <w:sz w:val="32"/>
          <w:szCs w:val="32"/>
          <w:shd w:val="clear" w:color="auto" w:fill="FFFF66"/>
          <w:rtl/>
        </w:rPr>
        <w:t>(</w:t>
      </w:r>
      <w:r w:rsidRPr="0071470C">
        <w:rPr>
          <w:rFonts w:ascii="Traditional Arabic" w:hAnsi="Traditional Arabic" w:cs="Traditional Arabic"/>
          <w:b/>
          <w:bCs/>
          <w:color w:val="17365D"/>
          <w:sz w:val="32"/>
          <w:szCs w:val="32"/>
          <w:shd w:val="clear" w:color="auto" w:fill="FFFF66"/>
        </w:rPr>
        <w:t xml:space="preserve"> </w:t>
      </w:r>
      <w:r w:rsidRPr="0071470C">
        <w:rPr>
          <w:rFonts w:ascii="Traditional Arabic" w:hAnsi="Traditional Arabic" w:cs="Traditional Arabic"/>
          <w:b/>
          <w:bCs/>
          <w:color w:val="17365D"/>
          <w:sz w:val="32"/>
          <w:szCs w:val="32"/>
          <w:shd w:val="clear" w:color="auto" w:fill="FFFF66"/>
          <w:rtl/>
        </w:rPr>
        <w:t>أنزل بعدوّنا</w:t>
      </w:r>
      <w:r w:rsidRPr="0071470C">
        <w:rPr>
          <w:rFonts w:ascii="Traditional Arabic" w:hAnsi="Traditional Arabic" w:cs="Traditional Arabic"/>
          <w:b/>
          <w:bCs/>
          <w:color w:val="17365D"/>
          <w:sz w:val="32"/>
          <w:szCs w:val="32"/>
          <w:shd w:val="clear" w:color="auto" w:fill="FFFF66"/>
        </w:rPr>
        <w:t xml:space="preserve"> </w:t>
      </w:r>
      <w:r w:rsidRPr="0071470C">
        <w:rPr>
          <w:rFonts w:ascii="Traditional Arabic" w:hAnsi="Traditional Arabic" w:cs="Traditional Arabic"/>
          <w:b/>
          <w:bCs/>
          <w:color w:val="17365D"/>
          <w:sz w:val="32"/>
          <w:szCs w:val="32"/>
          <w:shd w:val="clear" w:color="auto" w:fill="FFFF66"/>
          <w:rtl/>
        </w:rPr>
        <w:t>الكبت)، (أنزل علينا النصر).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بعد ذلك، تهذيب النفس كأناس صالحين. على الجميع أن يهذّب نفسه. عليّ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أنا أن أهذّب نفسي، وعليكم أنتم أن تهذّبوا أنفسكم. إنّ عملكم أسهل من عمل شخص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مثلي. أنتم شباب، مستعدّون، نورانيّون، وذوو قلوب صافية؛ يمكنكم بسهولة أن تتمثّلوا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بالقدوة التي يثني عليها الإسلام والقرآن. هذه واحدة من مسؤوليّاتكم؛ بالطبع،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مسؤوليّة تقع على عاتق المعلّمين والمدراء ومسؤولي هذه الجامعة، ومؤسّسة الحرس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ومسؤولي كلّ مجموعة، وأيضاً على عاتق شبابنا الأعزّاء الحاضرين هناك؛ هذه 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لازمة. إذا ما تحقّقت هذه الأمور ـ وستتحقّق يقيناً بتوفيق الله وبإذنه تعالى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عندها سيكون المستقبل ذاك الذي تكلّمنا عنه دوماً وكرّرنا القول: المستقبل الحاسم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والباعث على الاطمئنان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خطوة تبشّر بخطوة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كلّ خطوة خطتها هذه الثورة منذ اليوم الأوّل إلى يومنا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كانت خطوةً مبشّرةً بالخطوة التي تليها. وهذا أمر بالغ الأهميّة. لم نواجه يوماً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بحائط مسدود، لم نقع يوماً في دهاليز اليأس والإحباط؛ لقد كان الفرج دوماً أمامنا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أحياناً، قصّرنا، ضعفنا، لم نتقدّم إلى الأمام ـ وهذا قد حدث ـ لكنّ الطريق لم يكن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يوماً مسدوداً ومغلقاً؛ كلّ خطوة من خطواتنا كانت مبشّرة بالخطوة التي تليها؛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والمسألة اليوم هي كذلك</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وأقول لكم أيّها 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الخطوة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سيخطوها الشعب الإيراني في الأيّام القليلة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المقبلة ـ أي خطوة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ـ هي واحدة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الخطوات المبشّرة إن شاء الله بالخطوات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اللّاحقة. إنّنا لا نعلم من سيكون رئيساً للجمهوريّة،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أيّ شخص سيهدي الله سبحانه القلوب؛ لكنّنا نعلم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حضور الشعب أمام صناديق الاقتراع ـ والذي هو إعلان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الحضور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القويّ لهذا الشعب في ميدان السير والتقدّم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نحو الأهداف ـ سيستتبع بلا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شكّ نجاحات أخرى؛ يصون الوطن، ويمنحه العزّة، والسمعة العالميّة،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ويُسعد أصدقاءكم، ويحزن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أعداءكم ويفشّلهم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ملحمة الانتخابات القادمة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أمامنا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أسبوعان أو ثلاثة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أسابيع إلى حين موعد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منذ فترات طويلة سابقة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وها هي تشتدّ الآن ـ يُعمل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يتعاطى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مع الانتخابات ببرودة. لماذا؟ لأنّ الناس إن كانوا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متحمّسين، إن خاضوا هذا الميدان، إن أثبتوا حركتهم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الحماسيّة</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كما هي العادة ـ وإن شاء الله سيفعلون ـ 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ثقيلاً عليهم</w:t>
      </w:r>
      <w:r w:rsidRPr="00595AF4">
        <w:rPr>
          <w:rFonts w:ascii="Traditional Arabic" w:hAnsi="Traditional Arabic" w:cs="Traditional Arabic"/>
          <w:color w:val="17365D"/>
          <w:sz w:val="32"/>
          <w:szCs w:val="32"/>
        </w:rPr>
        <w:t>.</w:t>
      </w:r>
    </w:p>
    <w:p w:rsidR="00DC0CC3" w:rsidRDefault="00DC0CC3" w:rsidP="0071470C">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إنّهم يبدون آراءهم في انتخاباتنا</w:t>
      </w:r>
      <w:r>
        <w:rPr>
          <w:rStyle w:val="FootnoteReference"/>
          <w:rFonts w:ascii="Traditional Arabic" w:hAnsi="Traditional Arabic" w:cs="Traditional Arabic"/>
          <w:color w:val="17365D"/>
          <w:sz w:val="32"/>
          <w:szCs w:val="32"/>
          <w:rtl/>
        </w:rPr>
        <w:footnoteReference w:id="20"/>
      </w:r>
      <w:r w:rsidRPr="00595AF4">
        <w:rPr>
          <w:rFonts w:ascii="Traditional Arabic" w:hAnsi="Traditional Arabic" w:cs="Traditional Arabic"/>
          <w:color w:val="17365D"/>
          <w:sz w:val="32"/>
          <w:szCs w:val="32"/>
          <w:rtl/>
        </w:rPr>
        <w:t>؛ من هم هؤلاء؟ إنّهم الأشخاص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الذين أراق معتقل غوانتانامو ماء وجوههم؛ الذين وصمت طيّاراتهم من دون طيّار فوق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القرى الأفغانية والباكستانيّة المحرومة جبينهم بالعار؛ والذين ساهم إشعالهم للحروب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منطقتنا الحسّاسة، واحتلالهم لبلدين من بلاد المسلمين، في تشويه سمعتهم؛ والذين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تدعو حمايتهم ودعمهم المطلقان للنظام الصهيونيّ الغاشم إلى الخجل, [هؤلاء] ـ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كانوا يفهمون ـ ينتقدون الجمهوريّة الإسلاميّة المحترمة والعزيزة! ينبغي أن لا نردّ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هذه التصريحات؛ وهي بالأساس لا تستأهل اكتراث الشعب الإيرانيّ والمسؤولين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في هذا البلد. لكنّها بالنسبة إلى عموم أفراد الشعب الإيرانيّ وبالنسبة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إلينا جميعاً تبعث على الاعتبار، أن انظروا كم هي حسّاسّة وخطيرة هذه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بالنسبة إليهم. الأمر لا يختصّ بهذه الانتخابات فقط؛ فعلى مدى بضعة وثلاثين عاماً،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كلّما كنّا نجري الانتخابات، كنا نشهد مثل هذه التصريحات؛ دائماً ما يثيرون الفتن،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ويسعون إليها، ولكنّهم يتلقّون الصفعات. ممّن؟ من هذا الشعب العظيم. وبتوفيق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عزّ وجلّ،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71470C">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سيتلقّون هذه المرّة أيضاً صفعةً على وجوههم</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الانتخابات</w:t>
      </w:r>
      <w:r>
        <w:rPr>
          <w:rFonts w:ascii="Traditional Arabic" w:hAnsi="Traditional Arabic" w:cs="Traditional Arabic"/>
          <w:b/>
          <w:bCs/>
          <w:color w:val="C00000"/>
          <w:sz w:val="32"/>
          <w:szCs w:val="32"/>
          <w:u w:val="dotted" w:color="00B0F0"/>
          <w:rtl/>
        </w:rPr>
        <w:t xml:space="preserve">، </w:t>
      </w:r>
      <w:r w:rsidRPr="005C62A0">
        <w:rPr>
          <w:rFonts w:ascii="Traditional Arabic" w:hAnsi="Traditional Arabic" w:cs="Traditional Arabic"/>
          <w:b/>
          <w:bCs/>
          <w:color w:val="C00000"/>
          <w:sz w:val="32"/>
          <w:szCs w:val="32"/>
          <w:u w:val="dotted" w:color="00B0F0"/>
          <w:rtl/>
        </w:rPr>
        <w:t>تشخيص الأصلح</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حسنٌ، علينا نحن أن ننظّم أعمالنا بأنفسنا. وعلى الشعب أن ينظر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تصريحات المرشّحين المحترمين الذين وردوا هذا الميدان، ونحن أيضاً ننظر؛ نشخّص،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نرجّح، نرى من هو ذلك الشخص الذي يمكنه أن يعمل أكثر وبنحو أفضل من أجل الثورة، 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أجل البلاد، وللمستقبل، ومن أجل العزّة الوطنيّة، ولحلّ المشاكل، ومن أجل الصمود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القويّ والعزيز أمام جبهة المعاندين، ومن أجل جعل الجمهوريّة الإسلاميّة نموذجاً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يُحتذى في عيون مستضعفي العالم؟ قد يختلف تشخيص فرد ما عن تشخيص آخر؛ لا مشكلة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أقول هذا للجميع: قد تميل –أنت- إلى أحد المرشّحين، ويميل صديقك إلى مرشّح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آخر؛ هذا لا يوجب أن تقفا بوجه بعضكما. توجد آليّات صحيحة للانتخابات، ولاختيار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أعلى سلطة تنفيذيّة في البلاد ـ والتي هي في غاية الحساسيّة والأهميّة ـ؛ آليّة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القانون. لا مانع على الإطلاق أن تميل إلى أحدهم، وأميل أنا إلى شخص آخر؛ أن تصوّت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 وأصوّت أنا لغيره؛ ففي النهاية هناك أكثريّة، وأقليّة، هناك ضابطة، وهناك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قانون؛ سوف يتمّ العمل بناءً عليه. على عموم أفراد الشعب أن لا يوجدوا الضغينة فيما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بينهم من دون سبب. وبسبب أنّ هذا يميل إلى هذا،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وهذا يميل إلى ذاك. حسنٌ فليكونوا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على المرشّحين المحترمين أنفسهم أن يراعوا هذا الأمر. أن يسيروا بالأمر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بحماس ونشاط وشهامة، لكن من دون تحدٍّ، ومن دون تنافر. هنا عذوبة العمل، حيث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الممكن أن لا يكون هناك سكون وسكوت وجمود وخمود ، وأن يسود النشاط والحركة ،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الميدان وفي المناظرات ـ المناظرات الحامية والساخنة ـ وفي الوقت عينه أن لا 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نفور و [كراهية]؛ هذا ممكن. هذه مسألة على السادة المرشّحين المحترمين مراعاتها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جيّداً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سلوك المرشّحين</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المسألة الأخرى هي أنّ سلوك المرشّحين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والإنفاق والدعايات الزائدة عن المقدار اللازم، يمكنها أن تنبّهنا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وسائر أفراد الشعب وتلفتنا وتوقظنا إلى ما سيحدث فيما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بعد. فذاك الشخص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ينفق من بيت المال، أو يستفيد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أموال البعض المشتبهة بالحرام،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يمكنه نيل ثقة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الالتفات كثيراً إلى هذه الأمور</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يحظى بالأهمّيّة في الدعايات الانتخابيّة، في الشعارات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الانتخابيّة، هو تثبيت المواقف العزيزة والصحيحة والعاقلة والحكيمة للثورة والنظام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حذارِ من خلال شعاراتنا أن نعطي الضوء الأخضر لزيد أو لعمرو خارج إيران أو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أشخاص في الداخل الإيراني. حسنٌ، فالأعداء يسعون جهدهم؛ يثيرون الغبار ضدّ شخص،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أشخاص، وأكثر من الجميع ضدّ الثورة نفسها والنظام والانتخابات. حتماً، يوجد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الداخل أيضاً أصوات لا تتقّي الله. ففي الداخل، وللأسف ألسنة مجرّدة من التقوى،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وأقلام، وأصوات كذلك، تردّد كلام العدوّ نفسه الذي يطلقه من أجل بثّ اليأس في نفوس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وإحباطهم؛ لا ينبغي لعموم أفراد الشعب الاكتراث لهؤلاء. إنّ غد هذا الشعب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غد مشرق. وغد هذه الثورة غدٌ عزيز. وغد هذا البلد وهذا الشعب سيكون إن شاء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بتوفيق الله، مثالاً بالنسبة إلى الجميع</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أسأل الله تعالى أن تكونوا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أيّها الشباب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الأعزّاء الذين تحضرون في هذا الميدان، وجميع شباب حرس ثورتنا، وجميع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الشباب التعبوّيّ، وجميع الشباب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العاملين والناشطين في قوّاتنا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المسلّحة، وجميع الشباب المنشغلين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المؤسّسات التعليميّة بتحصيل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 الروّاد ومحرّكات السير إلى هذه الوجهة النورانية. وكلّي 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 الأرواح الطيّبة للشهداء والروح المطهّرة لإمامنا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العظيم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راضية عنكم وعنّي، وأن نكون جميعاً مشمولين بدعاء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 العصر (أرواحنا له الفداء) والسلام عليكم ورحمة الله وبركاته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48" o:spid="_x0000_s1193" alt="Description: 195588.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EhJzC&#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47" o:spid="_x0000_s1195" alt="Description: 03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44" o:spid="_x0000_s1197" alt="Description: 195598.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w2HuM&#10;wAIAAMw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43" o:spid="_x0000_s1199" alt="Description: 03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42" o:spid="_x0000_s1201" alt="Description: KITAB1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Bk&#10;BZEqwwIAAM0FAAAOAAAAAAAAAAAAAAAAAC4CAABkcnMvZTJvRG9jLnhtbFBLAQItABQABgAIAAAA&#10;IQCY9mwN2QAAAAMBAAAPAAAAAAAAAAAAAAAAAB0FAABkcnMvZG93bnJldi54bWxQSwUGAAAAAAQA&#10;BADzAAAAIwYAAAAA&#10;" filled="f" stroked="f">
            <o:lock v:ext="edit" aspectratio="t"/>
            <w10:anchorlock/>
          </v:rect>
        </w:pict>
      </w:r>
    </w:p>
    <w:p w:rsidR="00DC0CC3" w:rsidRPr="006E0DD5" w:rsidRDefault="00DC0CC3" w:rsidP="006E0DD5">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6E0DD5">
        <w:rPr>
          <w:rFonts w:ascii="Traditional Arabic" w:hAnsi="Traditional Arabic" w:cs="Traditional Arabic"/>
          <w:b/>
          <w:bCs/>
          <w:color w:val="365F91"/>
          <w:sz w:val="40"/>
          <w:szCs w:val="40"/>
          <w:u w:val="dotted" w:color="FFFF00"/>
          <w:rtl/>
        </w:rPr>
        <w:t>كلمة الإمام الخامنئيّ في لقائه</w:t>
      </w:r>
    </w:p>
    <w:p w:rsidR="00DC0CC3" w:rsidRPr="006E0DD5" w:rsidRDefault="00DC0CC3" w:rsidP="006E0DD5">
      <w:pPr>
        <w:spacing w:before="100" w:beforeAutospacing="1" w:after="100" w:afterAutospacing="1"/>
        <w:ind w:firstLine="720"/>
        <w:jc w:val="center"/>
        <w:rPr>
          <w:rFonts w:ascii="Traditional Arabic" w:hAnsi="Traditional Arabic" w:cs="Traditional Arabic"/>
          <w:b/>
          <w:bCs/>
          <w:color w:val="365F91"/>
          <w:sz w:val="40"/>
          <w:szCs w:val="40"/>
          <w:u w:val="dotted" w:color="FFFF00"/>
        </w:rPr>
      </w:pPr>
      <w:r w:rsidRPr="006E0DD5">
        <w:rPr>
          <w:rFonts w:ascii="Traditional Arabic" w:hAnsi="Traditional Arabic" w:cs="Traditional Arabic"/>
          <w:b/>
          <w:bCs/>
          <w:color w:val="365F91"/>
          <w:sz w:val="40"/>
          <w:szCs w:val="40"/>
          <w:u w:val="dotted" w:color="FFFF00"/>
          <w:rtl/>
        </w:rPr>
        <w:t>نوّاب مجلس الشورى الإسلاميّ</w:t>
      </w:r>
    </w:p>
    <w:p w:rsidR="00DC0CC3" w:rsidRPr="006E0DD5" w:rsidRDefault="00DC0CC3" w:rsidP="006E0DD5">
      <w:pPr>
        <w:spacing w:before="100" w:beforeAutospacing="1" w:after="100" w:afterAutospacing="1"/>
        <w:ind w:firstLine="720"/>
        <w:jc w:val="center"/>
        <w:rPr>
          <w:rFonts w:ascii="Traditional Arabic" w:hAnsi="Traditional Arabic" w:cs="Traditional Arabic"/>
          <w:color w:val="548DD4"/>
          <w:sz w:val="32"/>
          <w:szCs w:val="32"/>
        </w:rPr>
      </w:pPr>
      <w:r w:rsidRPr="006E0DD5">
        <w:rPr>
          <w:rFonts w:ascii="Traditional Arabic" w:hAnsi="Traditional Arabic" w:cs="Traditional Arabic"/>
          <w:color w:val="548DD4"/>
          <w:sz w:val="32"/>
          <w:szCs w:val="32"/>
        </w:rPr>
        <w:t xml:space="preserve">29-05-2013 </w:t>
      </w:r>
      <w:r w:rsidRPr="006E0DD5">
        <w:rPr>
          <w:rFonts w:ascii="Traditional Arabic" w:hAnsi="Traditional Arabic" w:cs="Traditional Arabic"/>
          <w:color w:val="548DD4"/>
          <w:sz w:val="32"/>
          <w:szCs w:val="32"/>
          <w:rtl/>
        </w:rPr>
        <w:t>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A35289" w:rsidRDefault="00DC0CC3" w:rsidP="00A35289">
      <w:pPr>
        <w:spacing w:before="100" w:beforeAutospacing="1" w:after="100" w:afterAutospacing="1"/>
        <w:ind w:firstLine="720"/>
        <w:jc w:val="center"/>
        <w:rPr>
          <w:rFonts w:ascii="Traditional Arabic" w:hAnsi="Traditional Arabic" w:cs="Traditional Arabic"/>
          <w:b/>
          <w:bCs/>
          <w:color w:val="17365D"/>
          <w:sz w:val="32"/>
          <w:szCs w:val="32"/>
          <w:rtl/>
        </w:rPr>
      </w:pPr>
      <w:r w:rsidRPr="00A35289">
        <w:rPr>
          <w:rFonts w:ascii="Traditional Arabic" w:hAnsi="Traditional Arabic" w:cs="Traditional Arabic"/>
          <w:b/>
          <w:bCs/>
          <w:color w:val="17365D"/>
          <w:sz w:val="32"/>
          <w:szCs w:val="32"/>
          <w:rtl/>
        </w:rPr>
        <w:t>بسم الله الرحمن الرحيم</w:t>
      </w:r>
    </w:p>
    <w:p w:rsidR="00DC0CC3" w:rsidRPr="00595AF4" w:rsidRDefault="00DC0CC3" w:rsidP="00A35289">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البدء، أرحّب بجميع الإخوة الأعزّاء والأخوات العزيزات، النوّاب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وأدعو الله سبحانه للإخوة النوّاب الأعزّاء بمناسبة مرور سنة على دخولهم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الندوة النيابيّة</w:t>
      </w:r>
      <w:r>
        <w:rPr>
          <w:rStyle w:val="FootnoteReference"/>
          <w:rFonts w:ascii="Traditional Arabic" w:hAnsi="Traditional Arabic" w:cs="Traditional Arabic"/>
          <w:color w:val="17365D"/>
          <w:sz w:val="32"/>
          <w:szCs w:val="32"/>
          <w:rtl/>
        </w:rPr>
        <w:footnoteReference w:id="21"/>
      </w:r>
      <w:r w:rsidRPr="00595AF4">
        <w:rPr>
          <w:rFonts w:ascii="Traditional Arabic" w:hAnsi="Traditional Arabic" w:cs="Traditional Arabic"/>
          <w:color w:val="17365D"/>
          <w:sz w:val="32"/>
          <w:szCs w:val="32"/>
          <w:rtl/>
        </w:rPr>
        <w:t>ـ وإن شاء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تكون هذه السنة مورد الرضا الإلهيّ وحسنة في سجلّ أعمالكم ـ كما أدعو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سبحانه لرئيس المجلس المحترم والهيئة الرئاسيّة الذين كسبوا ثقتكم المجدّدة أيّها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النوّاب المحترمون، وتحمّلوا المسؤوليّة، أن يقدّر لهم ولكم الخير، ويوفّقكم جميعاً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لما فيه مرضاته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العمل الصالح</w:t>
      </w:r>
      <w:r w:rsidRPr="005C62A0">
        <w:rPr>
          <w:rFonts w:ascii="Traditional Arabic" w:hAnsi="Traditional Arabic" w:cs="Traditional Arabic"/>
          <w:b/>
          <w:bCs/>
          <w:color w:val="C00000"/>
          <w:sz w:val="32"/>
          <w:szCs w:val="32"/>
          <w:u w:val="dotted" w:color="00B0F0"/>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الأساس في أعمالنا هو هذا أيّها الإخوة والأخوات الأعزّاء! وهذه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المراكز الظاهريّة وهذه العناوين والرئاسة والمسؤوليّة والنيابة والشأن بين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تذهب؛ ما يبقى لي ولكم هو عملنا؛ فإن عَمِلْنا عملاً صالحاً وبنيّةٍ حسنةٍ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السنوات التي تمضي بنا، لن تضرّنا هذه التسميات وهذه الخصوصيّات. وإن ـ لا سمح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لم نحقّق في هذه الفترة من المسؤوليّة والمَهمّة والألقاب والعناوين، أو تركت ـ لا قدّر الله ـ فينا تأثيرات سلبيّة، وجعلتنا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مَدينين، فهذا أسوأ مصير يمكن لهذه المسؤوليّات أن تسجّله لأمثالي ولأمثالكم. علينا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الالتفات إلى هذه المسألة دائماً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فرصةٌ واختبار</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بالطبع، إنّ هذه الفرصة ـ فرصة تمثيل الشعب ـ هي فرصة ثمينة.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 شخص يمكنه أن يتولّى في المجتمع الإسلاميّ والنظام الإسلاميّ مهمّة،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يؤدّيها جيّداً، أن يشكر الله تعالى؛ ولكن عليه أيضاً أن يلتفت إلى أنّ هذه الفرصة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اختبار كبير. إنّنا في حالة اختبار. في أبرز محطّات الحياة نخوض امتحانات صعبة،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وفي سياق الحياة العاديّة يوجد امتحانات، لكنّ الامتحانات الأبرز والحابسة للأنفاس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عادةً ما تكون حينما يرد الإنسان مراحل حسّاسة؛ ومن جملتها مسؤوليّاتنا هذه نفسها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قد يمضي شخص سنوات طويلة من عمره بالأمانة والنزاهة، إلى أن يصل بعدها إلى فترة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اختبار؛ فإن لم يتمكّن من إبراز قدرته في لجم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A35289">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نفسه، سوف يسقط. هذه المرحلة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الحسّاسة: النيابة في مجلس الشورى؛ المناصب الحكوميّة؛ مسؤوليّات من قبيل مسؤوليّتي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أنا العبد الفقير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هي تلك المراحل الحسّاسة من حياتنا؛ هنا يجب الانتباه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أنفسنا ومراقبتها. أحياناً، في الحياة العاديّة يعيش الإنسان حياةً صالحة؛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 يصل إلى حافّة الجرف، وإلى نقطة حسّاسة، عندما يصل إلى منعطف خطير، لا يمكنه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السيطرة على نفسه جيّداً. علينا أن لا ننسى هذا</w:t>
      </w:r>
      <w:r w:rsidRPr="00595AF4">
        <w:rPr>
          <w:rFonts w:ascii="Traditional Arabic" w:hAnsi="Traditional Arabic" w:cs="Traditional Arabic"/>
          <w:color w:val="17365D"/>
          <w:sz w:val="32"/>
          <w:szCs w:val="32"/>
        </w:rPr>
        <w:t xml:space="preserve">. </w:t>
      </w:r>
      <w:r w:rsidRPr="00A35289">
        <w:rPr>
          <w:rFonts w:ascii="Traditional Arabic" w:hAnsi="Traditional Arabic" w:cs="Traditional Arabic"/>
          <w:b/>
          <w:bCs/>
          <w:color w:val="17365D"/>
          <w:sz w:val="32"/>
          <w:szCs w:val="32"/>
          <w:rtl/>
        </w:rPr>
        <w:t>(في تقلّب</w:t>
      </w:r>
      <w:r w:rsidRPr="00A35289">
        <w:rPr>
          <w:rFonts w:ascii="Traditional Arabic" w:hAnsi="Traditional Arabic" w:cs="Traditional Arabic"/>
          <w:b/>
          <w:bCs/>
          <w:color w:val="17365D"/>
          <w:sz w:val="32"/>
          <w:szCs w:val="32"/>
        </w:rPr>
        <w:t xml:space="preserve"> </w:t>
      </w:r>
      <w:r w:rsidRPr="00A35289">
        <w:rPr>
          <w:rFonts w:ascii="Traditional Arabic" w:hAnsi="Traditional Arabic" w:cs="Traditional Arabic"/>
          <w:b/>
          <w:bCs/>
          <w:color w:val="17365D"/>
          <w:sz w:val="32"/>
          <w:szCs w:val="32"/>
          <w:rtl/>
        </w:rPr>
        <w:t>الأحوال عِلْمُ جواهر الرجال</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22"/>
      </w:r>
      <w:r w:rsidRPr="00595AF4">
        <w:rPr>
          <w:rFonts w:ascii="Traditional Arabic" w:hAnsi="Traditional Arabic" w:cs="Traditional Arabic"/>
          <w:color w:val="17365D"/>
          <w:sz w:val="32"/>
          <w:szCs w:val="32"/>
          <w:rtl/>
        </w:rPr>
        <w:t>؛ يمكننا أن نختبر أنفسنا في مثل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المقاطع الحسّاسة. عادةً ما يُحسن المرء الظنّ بنفسه. إنّنا لا نرى عيوبنا؛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وعادةً ما نرى حسناتنا أكبر ممّا هي عليه. في مثل هذه الأوقات، عندما نختلي بالله،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يمكننا اكتشاف ضعفنا، وعيوبنا. حينما يكون المال موجوداً، حين تكون السلطة موجودة،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حين تكون الوجاهة موجودة، حين تكون الشهوات الجنسيّة؛ هذه اختبارات صعبة</w:t>
      </w:r>
      <w:r w:rsidRPr="00595AF4">
        <w:rPr>
          <w:rFonts w:ascii="Traditional Arabic" w:hAnsi="Traditional Arabic" w:cs="Traditional Arabic"/>
          <w:color w:val="17365D"/>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النظرُ الثاقب</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مهمّ بالنسبة للنوّاب المحترمين،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للمسؤولين في الحكومة، للمسؤولين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القضاء، للقوّات المسلّحة، لرجال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 للأشخاص 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يتصدّون لأكثر من مسؤوليّة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المسؤوليّات، هو أن ينظروا في أنفسهم في مواقع الامتحان ومواطنه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بنظر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ثاقب؛ وليعلموا أنّ هذه المرحلة هي مرحلة امتحان؛ علينا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نغفل. فإن تمكّنّا من عبور هذا المنعطف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المقطع الحسّاس، شفا هذا الجرف بسلام، فلنشكر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تعالى ونحمده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هي النقطة الرئيسية وهذا كلامنا الأساسيّ معكم أيّها الإخوة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والأخوات الأعزّاء</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نعمة مشفوعة بالمخاطر</w:t>
      </w:r>
      <w:r w:rsidRPr="005C62A0">
        <w:rPr>
          <w:rFonts w:ascii="Traditional Arabic" w:hAnsi="Traditional Arabic" w:cs="Traditional Arabic"/>
          <w:b/>
          <w:bCs/>
          <w:color w:val="C00000"/>
          <w:sz w:val="32"/>
          <w:szCs w:val="32"/>
          <w:u w:val="dotted" w:color="00B0F0"/>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في المرتبة الأولى، أوجّه هذه النصيحة إلى نفسي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أقول لكم هذا، حتّى يتأثّر بعونه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 قلب هذا الحقير بهذا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الكلام ويقبل النصح ويتّعظ؛</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فمن ناحية</w:t>
      </w:r>
      <w:r w:rsidRPr="00A35289">
        <w:rPr>
          <w:rFonts w:ascii="Traditional Arabic" w:hAnsi="Traditional Arabic" w:cs="Traditional Arabic"/>
          <w:color w:val="17365D"/>
          <w:sz w:val="32"/>
          <w:szCs w:val="32"/>
          <w:shd w:val="clear" w:color="auto" w:fill="FFFF66"/>
          <w:rtl/>
        </w:rPr>
        <w:t>،</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لنعرف قدر الموقعيّة التي أتاحت لنا الفرصة</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لخدمة الشعب وخدمة الإسلام وخدمة البلاد وخدمة النظام، ونعدّها</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نعمة الله الكبرى علينا</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ومن ناحية أخرى، نلتفت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امتلاك هذه الفرصة مشفوع بالمخاطر. إنّ سيّارة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نظيفة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وجديدة، ذات عجلة قيادة جيّدة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وسريعة تحت 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لهي توفيق بالطبع، توصل الإنسان إلى الهدف؛ لكنّها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لها مخاطر بنفس الحجم؛ علينا مراقبة أنفسنا. هذا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كلامنا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الأساسي لكم أيّها الإخوة والأخوات الأعزّاء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أمل أن تكون هذه الكلمات مؤثّرة فينا جميعاً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ميزةُ التخصّص</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يمكننا الحديث عنه بالنسبة إلى 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الشورى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هذه السنة التي مرّت على انتخابه،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وجود الاختصاصات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المتنوّعة في المجلس ـ كما جاءني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التقارير ـ قد ساعد بحمد الله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نضوج وإيناع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المشاريع المتنوّعة والبرامج المختلفة والمشاريع المقدّمة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الحكومة وتحقيق النتائج الفُضلى فيها. وهذه هي ميزة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التخصّص؛ عندما يكون العلم موجوداً، والقدرة موجودة ويتبعهما الشعور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بمسؤوليّة الخدمة، حتماً ستكون نتيجة العمل أفضل. هنا محلّ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السرور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وأداء الشكر حيث يتمتّع المجلس ـ بحمد الله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بمثل هذه القدرة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مظهر إرادة الشعب</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المواقف السياسيّة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لمجلس الشورى في هذه المدّة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ـ كما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بيّن ـ هي مواقف جيّدة في المجالات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المختلفة؛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لقد اتّخذ مواقف صحيحة ومناسبة. إنّكم ممثّلون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لمجموع الشعب؛ تظهر إراداتهم وأمنياتهم في سلوككم. وما شهدناه بحمد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كان جيّداً جدّاً</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مثلُ قمّة الجبل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هو مهمّ أيّها الإخوة والأخوات النوّاب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وينبغي الالتفات إليه، وقد ذكّرت به دائماً في جميع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الدورات أو أغلبها، حين كنت أوفّق للكلام مع النوّاب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هو أن تعلموا أنّكم مثل قمّة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الجبل؛ ما ينبعث من قلب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القمّة ينحدر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هيكل الجبل وسفحه. إنّ الآداب والأخلاق، وكيفيّة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التعاطي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مجلس الشورى الإسلاميّ، هي كباقي القمم الموجودة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تؤثّر في سلوك عموم أفراد المجتمع وآدابهم، وأخلاقهم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وتصرّفاتهم؛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أمر طبيعيّ، ودائم. إذا كان العقل والفكر والطمأنينة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والسّكينة والهدوء والمحبّة [ كلّ هذا] حاكماً على المجلس، وانعكس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الأمر من أبواق المجلس على مستوى المجتمع، سوف تترك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الخصوصيّات أثرها في المجتمع تدريجيّاً. وإذا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التشنّج، والعداوة، والتقصير حاكماً على المجلس، فهذا أيضاً سينعكس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بدوره في سلوك الشعب؛ هذا التأثير طبيعيّ. هذا التأثير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دفعيّاً ولا بارزاً ولا ظاهراً، لكن آثاره تظهر بمرور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الأيّام وتدريجيّاً؛ هذا يزيد من مسؤوليّة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لذا، أرى أنّ على الأصدقاء الأعزّاء والنوّاب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انطلاقاً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وجهة النظر هذه، أن يراقبوا تصرّفاتهم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وأفعالهم مراقبةً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تامّة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أدُّوا لهم حقوقهم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العمل على مشاريع القوانين والمقترحات هو تكليف تحت عنوان أداء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حقّ الناس ـ والذي هو الآن أمر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واضح ومحدّد ـ أي عندما يُطرح مشروع قانون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المجلس، أو عندما تعدّون أنتم مشروعاً في المجلس، وتريدون أن تنفّذوه في منطقة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مناطق البلاد حيث بالإمكان [تعميمه] لملء لائحة أنشطة وأعمال واسعة للبلاد، فإنّ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دقّتكم، ومراقبتكم، واهتمامكم، وتحقيقاتكم، ودراساتكم، التي تساعد في نضوج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المشروع أو مقترح القانون، هي حقّ للشعب ملقى على عاتقكم. قد يُقدّم مشروع قانون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المجلس ـ أنا نفسي كنت عضواً من أعضاء مجلس الشورى وقد خبُرت هذه المسائل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قرب ـ عندما يُطرح المشروع على اللّجنة ويوضع بين أيدي هذا النائب؛ فأحياناً،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يتعاطى [النائب] مع هذا المشروع كأمر مرتبط به شخصيّاً تماماً؛ فيدقّق، يدرس،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يحقّق، يجلس مع الخبراء ويتناقش معهم، يرسّم الموضوع في ذهنه بشكل تامّ؛ وأحياناً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أخرى لا, ليس كذلك، يُقدّم المشروع أو يُراد المصادقة على مشروع في المجلس، فهذا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النائب لا يعرف الكثير عن مضمون المشروع، لا يشعر بالمسؤوليّة كثيراً، لا يتابع؛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اللجنة، ولا في قاعة المجلس. إنّ تصويته بـ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نعم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مثل هذا المشروع أو مسودّة المشروع غير خالٍ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الشبهة؛ كما أنّ امتناعه عن التصويت أيضاً، ليس خالياً من الشبهة. إنّنا لم نأتِ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هنا لنجلس ونمتنع عن التصويت؛ أتينا لنقول هذا يكون وهذا لا يكون. الامتناع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التصويت يكون حين يعمل الإنسان جهده، ويعمل ما ينبغي له، ولا يصل فكره بالنهاية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حلّ؛ حسنٌ، هنا حتماً يمتنع الإنسان عن التصويت؛ كالفقيه والمجتهد الذي يسعى جهده،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ويراجع المصادر، وينظر في الأدلّة الاجتهاديّة والأدلّة الفقهيّة، ومن ثَمّ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يتوصّل إلى نتيجة يقول حسناً، هنا احتاطوا؛ يقول: لا رأي لديّ، لا فتوى لديّ. هنا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يصحّ الامتناع عن التصويت؛ أمّا لو لم ندرس الموضوع، ولم نعمل عليه، ومن ثمّ ولكي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نجعل من أنفسنا أسرى لـ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نعم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 لا دليل عليها وغير المستندة إلى دليل، نقول: 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سنمتنع عن التصويت! هذا لا يصحّ</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إذاً، أحد الأعمال المهمّة جدّاً واللّازمة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والأساسيّة في المجلس، هو هذا العمل على مشاريع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القوانين؛ سواءٌ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المشاريع التي تحوّلها الحكومة إلى مجلس الشورى، أو تلك التي تعدّونها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أنتم [كنوابٍ] في المجلس. حقاً، ينبغي العمل عليها. فليتوصّل كلّ واحد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نتيجة حاسمة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فإن كان من أهل الاجتهاد في هذا الفنّ، فبالنحو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الاجتهاديّ؛ وإن لم يكن من أهل الاختصاص، فعن طريق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استشارة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وذاك؛ هذا أحد الأعمال الأساسيّة جدّاً</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قوامُ التمثيل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بالطبع، يوجد هذا العتب، وقد وجّهت 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العتب مراراً في الدورات الماضية إلى نوّاب 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الشورى المحترمين،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وإلى رؤساء المجلس المختلفين، حيث يرى المرء أحياناً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الكثير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المقاعد فارغة؛ بحيث تتجاوز حدّ النصاب المسموح 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طبعا هناك عذر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لعدد من أصحاب المقاعد، لكن هذا بالنهاية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 نصاب. أحياناً يرى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 أنّها تجاوزت حدّ النصاب،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ويشعر أنّه لا يُعمل بالتكليف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أحياناً يكون البعض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حاضرين في المجلس ـ هذه أيضاً ظاهرة ـ لا يشاركون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التصويت؛ يجلس السادة في تلك الناحية الخلفيّة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المجلس، ينظّمون جلسة [قعدة]! هذا أيضاً ليس من المصلحة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 أنّ الحضور الشكليّ في المجلس، وكذلك الحضور القلبيّ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لازم؛ أي الالتفات إلى تلك المسألة، والاستماع إلى كلام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المؤيّدين وكلام المعارضين؛ هذه بعض الوظائف التي فيها قوام التمثيل،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 يصحّ غضّ الطرف عنها؛ هذه أمور غاية في الأهمّيّة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الواقع، رجائي أن يلتفت الإخوة والأخوات النوّاب الأعزّاء إلى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المسألة، والاهتمام بها؛ سواءٌ الحضور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المجلس، بمعنى الحضور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الجسمي والمادّي؛ وسواءٌ بمعنى الحضور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المعنويّ والروحيّ، أي حضور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القلب وحضور الذهن؛ هذه مسألة مهمّة</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حتّى يُحبُّوكم</w:t>
      </w:r>
      <w:r w:rsidRPr="005C62A0">
        <w:rPr>
          <w:rFonts w:ascii="Traditional Arabic" w:hAnsi="Traditional Arabic" w:cs="Traditional Arabic"/>
          <w:b/>
          <w:bCs/>
          <w:color w:val="C00000"/>
          <w:sz w:val="32"/>
          <w:szCs w:val="32"/>
          <w:u w:val="dotted" w:color="00B0F0"/>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هناك مسألة أخرى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كما أشرنا ـ وهي </w:t>
      </w:r>
      <w:r w:rsidRPr="00A35289">
        <w:rPr>
          <w:rFonts w:ascii="Traditional Arabic" w:hAnsi="Traditional Arabic" w:cs="Traditional Arabic"/>
          <w:color w:val="17365D"/>
          <w:sz w:val="32"/>
          <w:szCs w:val="32"/>
          <w:shd w:val="clear" w:color="auto" w:fill="FFFF66"/>
          <w:rtl/>
        </w:rPr>
        <w:t>أنّ</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سلوك النوّاب مؤثّر</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في تربية</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المجتمع وسوقه إلى هذه الجهة وتلك الجهة. إذا</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ما لوحظت</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في المجلس التقوى والأمانة والأخلاق والإحساس بالمسؤوليّة</w:t>
      </w:r>
      <w:r w:rsidRPr="00A35289">
        <w:rPr>
          <w:rFonts w:ascii="Traditional Arabic" w:hAnsi="Traditional Arabic" w:cs="Traditional Arabic"/>
          <w:color w:val="17365D"/>
          <w:sz w:val="32"/>
          <w:szCs w:val="32"/>
          <w:shd w:val="clear" w:color="auto" w:fill="FFFF66"/>
        </w:rPr>
        <w:t xml:space="preserve"> </w:t>
      </w:r>
      <w:r w:rsidRPr="00A35289">
        <w:rPr>
          <w:rFonts w:ascii="Traditional Arabic" w:hAnsi="Traditional Arabic" w:cs="Traditional Arabic"/>
          <w:color w:val="17365D"/>
          <w:sz w:val="32"/>
          <w:szCs w:val="32"/>
          <w:shd w:val="clear" w:color="auto" w:fill="FFFF66"/>
          <w:rtl/>
        </w:rPr>
        <w:t>والنشاط في العمل، فهذا سيترك أثراً في المجتمع؛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الدرجة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الأولى، تجعل الناس يحبّون نوّاب المجلس وينظرون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نظرةً حسنة ويؤمنون بهم، وفي الدرجة الثانية، تجعل سلوكهم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قريباً من سلوك هؤلاء النوّاب الأعزّاء , الذين 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القمّة، والوجوه البارزة، والمبرّزون</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إذا لوحظ أنّ التعبيرات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يستعملها النائب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 سواءٌ في كلامه قبل تصدير القانون، 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تصريحاته، أو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دردشاته، مراعية للأدب , بعيدة عن الإهانة، والتعبيرات المبتذلة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والسخيفة ـ إنّ رؤية هذه المشاهد تجعل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حسّاساً؛ عندما 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 جالساً قرب المذياع يستمع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 يدرك أنّ هذا السيّد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 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الموضع أن يستعمل تعابير مهينة، ولكنّه لم يفعل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يؤثّر فيّ أنا المستمع كثيراً؛ أمّا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لو كان العكس،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ولوحظ لا قدّر الله عكس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الأمر؛ أي عدم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مراعاة الأدب في الخطاب،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الكلام،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التعبير، تعبيرات مهينة أو غير مؤدّبة، أو صدر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سلوك غير مؤدّب، هذا سيترك أثره مباشرةً. أي أنّ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المستمع مع أنّه لا يحبّذ ذلك السلوك، يتأثّر في الوقت عينه به.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كالطفل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يتأثّر بسلوك والده، من دون أن يفهم قبح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أو حسنه؛ لا، فالناس يدركون قبح العمل وحسنه؛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طبيعة القضيّة. لاحظوا أنتم، في الأماكن المختلفة،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والأقوام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المختلفة، يقوم شخص ما بعمل ما، يعبّر بعبارة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يتلفّظ بكلمة لا تعجب المرء؛ لكنّه في الوقت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عينه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يتأثّر؛ أي أنّ تكرار ذلك التصرّف يسهّل الأمر على الإنسان؛ هذه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طبيعة المسألة</w:t>
      </w:r>
      <w:r w:rsidRPr="00595AF4">
        <w:rPr>
          <w:rFonts w:ascii="Traditional Arabic" w:hAnsi="Traditional Arabic" w:cs="Traditional Arabic"/>
          <w:color w:val="17365D"/>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أنصِفْهُ من نفسك</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أيضاً هناك مسألة أخرى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الإنصاف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بالطبع، هذه الأمور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نتكلّم عنها هي في الواقع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قبيل توضيح الواضحات، وأنتم أيّها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السيّدات والسادة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مطّلعون على هذه الأمور؛ لعلّكم أنفسكم توصون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بهذه الأمور؛ ولكن من مسؤوليتنا أيضاً أن نطرحها؛ ولو كنتم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الآن، بحمد الله، غير محتاجين لأن نذكّركم، إلّا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يلزم التطرّق إلى هذا الموضوع. ينبغي مراعاة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الإنصاف؛ الإنصاف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مواجهة ذاك الصديق الزميل لكم في المجلس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النيابيّ، الإنصاف في مواجهة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الشخص خارج المجلس النيابيّ، الإنصاف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مواجهة الحكومة، الإنصاف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مقابل السلطة القضائيّة.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لكم مراعاة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A35289">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الإنصاف</w:t>
      </w:r>
      <w:r w:rsidRPr="00A35289">
        <w:rPr>
          <w:rFonts w:ascii="Traditional Arabic" w:hAnsi="Traditional Arabic" w:cs="Traditional Arabic"/>
          <w:color w:val="548DD4"/>
          <w:sz w:val="32"/>
          <w:szCs w:val="32"/>
          <w:rtl/>
        </w:rPr>
        <w:t>﴿</w:t>
      </w:r>
      <w:r w:rsidRPr="006E0DD5">
        <w:rPr>
          <w:rFonts w:ascii="Traditional Arabic" w:hAnsi="Traditional Arabic" w:cs="Traditional Arabic"/>
          <w:b/>
          <w:bCs/>
          <w:color w:val="548DD4"/>
          <w:sz w:val="32"/>
          <w:szCs w:val="32"/>
          <w:rtl/>
        </w:rPr>
        <w:t>وَلَا يَجْرِمَنَّكُمْ شَنَآَنُ</w:t>
      </w:r>
      <w:r w:rsidRPr="006E0DD5">
        <w:rPr>
          <w:rFonts w:ascii="Traditional Arabic" w:hAnsi="Traditional Arabic" w:cs="Traditional Arabic"/>
          <w:b/>
          <w:bCs/>
          <w:color w:val="548DD4"/>
          <w:sz w:val="32"/>
          <w:szCs w:val="32"/>
        </w:rPr>
        <w:t xml:space="preserve"> </w:t>
      </w:r>
      <w:r w:rsidRPr="006E0DD5">
        <w:rPr>
          <w:rFonts w:ascii="Traditional Arabic" w:hAnsi="Traditional Arabic" w:cs="Traditional Arabic"/>
          <w:b/>
          <w:bCs/>
          <w:color w:val="548DD4"/>
          <w:sz w:val="32"/>
          <w:szCs w:val="32"/>
          <w:rtl/>
        </w:rPr>
        <w:t>قَوْمٍ عَلَى أَلَّا تَعْدِلُوا</w:t>
      </w:r>
      <w:r>
        <w:rPr>
          <w:rFonts w:ascii="Traditional Arabic" w:hAnsi="Traditional Arabic" w:cs="Traditional Arabic"/>
          <w:b/>
          <w:bCs/>
          <w:color w:val="548DD4"/>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المائدة: 8] قد لا نتوافق مع بعض الأشخاص،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قد ننفر منه؛ حسناً، قد يكون هذا الأمر مُسوَّغاً؛ ففي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النهاية هناك سبب، للنفور من شخص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ينبغي مراعاة الإنصاف مقابل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 الذي ننفر منه والذي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لدينا أيضاً أسبابنا للنفور منه. علينا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نجعل الشخص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لديه صفة [نقطة] جيّدة تحت تأثير الصفة [النقطة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السيّئة الموجودة في أذهاننا عنه؛ هذا أمر بالغ</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الأهمّيّة. إنّ عدم رعاية الإنصاف والتعامل غير اللائق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يؤدّي إلى ردّة فعل مشابهة عند الطرف الآخر. بالنهاية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نحن بشر ضعفاء؛ على سبيل المثال، لو لم تراعِ الإنصاف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يوماً معي، فأنا ليس لديّ ذلك الكمّ من القدرة والقوّة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وضبط النفس لأقول حسنٌ، لم ينصفني، فليفعل؛ سأكون مضطّراً لعدم مراعاة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الإنصاف معه. هكذا يشيع الإجحاف المتبادل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 وذلك بدل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مراعاة الإنصاف، وبدل تبادل المحبّة. انظروا،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التأثير موجود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لأنّكم ممثّلون للشعب في المجلس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النيابيّ؛ وإلّا إن كنتم جزءاً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أفراد المجتمع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العاديّين، لكان لهذا الأمر تأثيره، لكن بشكل محدود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نكون جالسين على منصّة والناس تنظر إلينا، 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لتصرّفنا معنىً؛ وعندما نكون ضائعين بين عامّة الناس،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لهذا التصرّف نفسه معنىً آخر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لكلٍّ حقُّه</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موضوع آخر أطرحه دائماً على الأصدقاء في المجلس،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التعامل</w:t>
      </w:r>
      <w:r w:rsidRPr="00595AF4">
        <w:rPr>
          <w:rFonts w:ascii="Traditional Arabic" w:hAnsi="Traditional Arabic" w:cs="Traditional Arabic"/>
          <w:color w:val="17365D"/>
          <w:sz w:val="32"/>
          <w:szCs w:val="32"/>
        </w:rPr>
        <w:t xml:space="preserve"> </w:t>
      </w:r>
    </w:p>
    <w:p w:rsidR="00DC0CC3" w:rsidRDefault="00DC0CC3">
      <w:pPr>
        <w:bidi w:val="0"/>
        <w:spacing w:after="200" w:line="276" w:lineRule="auto"/>
        <w:rPr>
          <w:rFonts w:ascii="Traditional Arabic" w:hAnsi="Traditional Arabic" w:cs="Traditional Arabic"/>
          <w:color w:val="17365D"/>
          <w:sz w:val="32"/>
          <w:szCs w:val="32"/>
        </w:rPr>
      </w:pPr>
      <w:r>
        <w:rPr>
          <w:rFonts w:ascii="Traditional Arabic" w:hAnsi="Traditional Arabic" w:cs="Traditional Arabic"/>
          <w:color w:val="17365D"/>
          <w:sz w:val="32"/>
          <w:szCs w:val="32"/>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مع السلطة التنفيذيّة. عندما نجلس أيضاً مع السلطة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التنفيذيّة، سواءٌ مع رئيس الجمهوريّة المحترم، أم 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الوزراء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أو معهما معاً، أوصيهم بهذه الوصيّة نفسها،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يتعاملوا مع السلطة التشريعيّة. لكلٍّ حقّه. للمجلس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حقّ، في حدود معيّنة؛ وللسلطة التنفيذيّة والأجهزة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الإجرائيّة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حقّها، في حدود معيّنة. ينبغي الحفاظ</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حدود بعضهم البعض، والتعامل مع بعضهم؛ هذا التعامل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طريق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ذو جانبين ـ يقول الغربيّون والمتفرنجون: للطريق جانبان؛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إشكال في هذا الكلام، ولا عيب فيه ـ ينبغي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التعامل موجوداً من كلا الطرفين. بالطبع، قد تظهر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الوقت عينه،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وعلى الرغم من حسن نوايا الطرفين،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الإشكالات وسوء التفاهم ـ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إشكال في ذلك ـ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إشكال في سوء التفاهم هذا في الحدود الطبيعيّة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يقتضيها العمل؛ لا ينبغي التشدّد، وإيجاد النفرة؛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مراقبة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الأمور</w:t>
      </w:r>
      <w:r w:rsidRPr="00595AF4">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u w:val="dotted" w:color="00B0F0"/>
        </w:rPr>
      </w:pPr>
      <w:r w:rsidRPr="00595AF4">
        <w:rPr>
          <w:rFonts w:ascii="Traditional Arabic" w:hAnsi="Traditional Arabic" w:cs="Traditional Arabic"/>
          <w:color w:val="17365D"/>
          <w:sz w:val="32"/>
          <w:szCs w:val="32"/>
        </w:rPr>
        <w:br/>
      </w:r>
      <w:r w:rsidRPr="005C62A0">
        <w:rPr>
          <w:rFonts w:ascii="Traditional Arabic" w:hAnsi="Traditional Arabic" w:cs="Traditional Arabic"/>
          <w:b/>
          <w:bCs/>
          <w:color w:val="C00000"/>
          <w:sz w:val="32"/>
          <w:szCs w:val="32"/>
          <w:u w:val="dotted" w:color="00B0F0"/>
          <w:rtl/>
        </w:rPr>
        <w:t>القانون أساس العمل</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أقول لكم؛ إنّ السلطة التنفيذيّة واقفة في الميدان ـ سواءٌ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الحكومة أو أيّ حكومة أخرى ـ والأعمال في عهدتها، المسؤوليّات على عاتقها، الملامات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تنهال عليها، المساءلات والمؤاخذات تجري بحقّها؛ لذا ينبغي ملاحظتها. كما أوصي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السلطة التنفيذيّة دائماً؛ أن يُراعى هذا الحقّ العظيم الملاحظ في القانون للمجلس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التشريعي وللقانون كلّه، من قبل السلطة التنفيذيّة. القانون أساس العمل، القانون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السكّة التي يسير عليها هذا القطار؛ عليكم السعي لأن تسيروا على هذه السكّة. وعليهم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هم أيضاً السير على هذه السكّة. اعملوا أنتم على أن تكون هذه السكّة بنحو يمكن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للقطار الانعطاف فيها على المنعطفات. لقد رأى السادة قطار منطقة الشمال الإيراني؛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بعض الأمكنة توجد منعطفات حادّة، لكن هناك بالنهاية طريقة تمكّن القطار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العبور. يسير القطار من أسفل الجبل إلى أعلاه، يصعد ويهبط، ولا تعترضه أيّ مشكلة؛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لأنّ السكك نُصبت بشكل جيّد. لو لم توجد هذه المنعطفات التي كان من اللّازم وجودها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بهذا الشكل، فلو نُصبت مثلاً بنحو لا يمكن للقطار عبورها، لكنتم شاهدتم مراراً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حوادث سقوط للقطار من تلك المرتفعات. ينبغي ملاحظة هذا الأمر في نصب السكّة. أنتم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منشئو هذه السكّة، وعليها [الحكومة] أن تسير على هذه السكّة، وأن تعرف قدركم؛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عليكم أنتم في النهاية أن تعلموا أيضاً، أنّه من المفترض السير على هذه السكّة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لهذا، إنّ طرفي المسألة مهمَّان. قلت، هذا لا يختصّ بهذه الحكومة؛ لقد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أوصيت بهذا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مراراً، في جميع الحكومات، وفي عدد من دورات المجلس والحكومة؛ وبالطبع، لقد راعى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البعض إنصافاً، هذه التوصيات، والبعض الآخر أهملها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المجلس في رأس الأمور</w:t>
      </w:r>
    </w:p>
    <w:p w:rsidR="00DC0CC3" w:rsidRPr="00595AF4" w:rsidRDefault="00DC0CC3" w:rsidP="00A35289">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مجلس الشورى حتماً في رأس الأمور ـ كما قال الإمام (رضوان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 ـ لكن التفتوا، إنّ عبارة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A35289">
        <w:rPr>
          <w:rFonts w:ascii="Traditional Arabic" w:hAnsi="Traditional Arabic" w:cs="Traditional Arabic"/>
          <w:b/>
          <w:bCs/>
          <w:color w:val="17365D"/>
          <w:sz w:val="32"/>
          <w:szCs w:val="32"/>
          <w:rtl/>
        </w:rPr>
        <w:t>المجلس في رأس 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تعني أنّ كلّ نائب على رأس الأمور؛</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A35289">
        <w:rPr>
          <w:rFonts w:ascii="Traditional Arabic" w:hAnsi="Traditional Arabic" w:cs="Traditional Arabic"/>
          <w:b/>
          <w:bCs/>
          <w:color w:val="17365D"/>
          <w:sz w:val="32"/>
          <w:szCs w:val="32"/>
          <w:rtl/>
        </w:rPr>
        <w:t>مجلس الشورى</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رأس الأمور؛ النائب نائب. أي لا يتصوّرنّ النائب المحترم والعزيز الذي اجتمع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في ناحية ما من البلاد بشوق وحماس وانتخبوه، أنّه في رأس الأمور؛ لا،</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A35289">
        <w:rPr>
          <w:rFonts w:ascii="Traditional Arabic" w:hAnsi="Traditional Arabic" w:cs="Traditional Arabic"/>
          <w:b/>
          <w:bCs/>
          <w:color w:val="17365D"/>
          <w:sz w:val="32"/>
          <w:szCs w:val="32"/>
          <w:rtl/>
        </w:rPr>
        <w:t>مجلس الشورى</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رأس الأمور؛ فليقس تصرّفاته على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النحو</w:t>
      </w:r>
      <w:r w:rsidRPr="00595AF4">
        <w:rPr>
          <w:rFonts w:ascii="Traditional Arabic" w:hAnsi="Traditional Arabic" w:cs="Traditional Arabic"/>
          <w:color w:val="17365D"/>
          <w:sz w:val="32"/>
          <w:szCs w:val="32"/>
        </w:rPr>
        <w:t>.</w:t>
      </w:r>
    </w:p>
    <w:p w:rsidR="00DC0CC3" w:rsidRPr="00595AF4" w:rsidRDefault="00DC0CC3" w:rsidP="001F5C08">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بناءً على هذا، نعود إلى كلامنا الأوّل، أيّها الإخوة والأخوات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الأعزّاء! ما يبقى لي ولكم ويجعل هذا الدعاء مستجاباً</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1F5C08">
        <w:rPr>
          <w:rFonts w:ascii="Traditional Arabic" w:hAnsi="Traditional Arabic" w:cs="Traditional Arabic"/>
          <w:b/>
          <w:bCs/>
          <w:color w:val="17365D"/>
          <w:sz w:val="32"/>
          <w:szCs w:val="32"/>
          <w:rtl/>
        </w:rPr>
        <w:t>ولا</w:t>
      </w:r>
      <w:r w:rsidRPr="001F5C08">
        <w:rPr>
          <w:rFonts w:ascii="Traditional Arabic" w:hAnsi="Traditional Arabic" w:cs="Traditional Arabic"/>
          <w:b/>
          <w:bCs/>
          <w:color w:val="17365D"/>
          <w:sz w:val="32"/>
          <w:szCs w:val="32"/>
        </w:rPr>
        <w:t xml:space="preserve"> </w:t>
      </w:r>
      <w:r w:rsidRPr="001F5C08">
        <w:rPr>
          <w:rFonts w:ascii="Traditional Arabic" w:hAnsi="Traditional Arabic" w:cs="Traditional Arabic"/>
          <w:b/>
          <w:bCs/>
          <w:color w:val="17365D"/>
          <w:sz w:val="32"/>
          <w:szCs w:val="32"/>
          <w:rtl/>
        </w:rPr>
        <w:t>تهلكني غمّاً حتّى تغفر لي وترحمني</w:t>
      </w:r>
      <w:r w:rsidRPr="001F5C08">
        <w:rPr>
          <w:rFonts w:ascii="Traditional Arabic" w:hAnsi="Traditional Arabic" w:cs="Traditional Arabic"/>
          <w:b/>
          <w:bCs/>
          <w:color w:val="17365D"/>
          <w:sz w:val="32"/>
          <w:szCs w:val="32"/>
        </w:rPr>
        <w:t xml:space="preserve"> </w:t>
      </w:r>
      <w:r w:rsidRPr="001F5C08">
        <w:rPr>
          <w:rFonts w:ascii="Traditional Arabic" w:hAnsi="Traditional Arabic" w:cs="Traditional Arabic"/>
          <w:b/>
          <w:bCs/>
          <w:color w:val="17365D"/>
          <w:sz w:val="32"/>
          <w:szCs w:val="32"/>
          <w:rtl/>
        </w:rPr>
        <w:t>وتُعرّفني الاستجابة في دعائي</w:t>
      </w:r>
      <w:r>
        <w:rPr>
          <w:rFonts w:ascii="Traditional Arabic" w:hAnsi="Traditional Arabic" w:cs="Traditional Arabic"/>
          <w:color w:val="17365D"/>
          <w:sz w:val="32"/>
          <w:szCs w:val="32"/>
          <w:rtl/>
        </w:rPr>
        <w:t>)</w:t>
      </w:r>
      <w:r>
        <w:rPr>
          <w:rStyle w:val="FootnoteReference"/>
          <w:rFonts w:ascii="Traditional Arabic" w:hAnsi="Traditional Arabic" w:cs="Traditional Arabic"/>
          <w:color w:val="17365D"/>
          <w:sz w:val="32"/>
          <w:szCs w:val="32"/>
          <w:rtl/>
        </w:rPr>
        <w:footnoteReference w:id="23"/>
      </w:r>
      <w:r w:rsidRPr="00595AF4">
        <w:rPr>
          <w:rFonts w:ascii="Traditional Arabic" w:hAnsi="Traditional Arabic" w:cs="Traditional Arabic"/>
          <w:color w:val="17365D"/>
          <w:sz w:val="32"/>
          <w:szCs w:val="32"/>
          <w:rtl/>
        </w:rPr>
        <w:t>، هو عملنا الحالي إذا كان بجدّ،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بمجاهدة، بإخلاص، مع الشعور بالمسؤوليّة. إن تحقّقت كلّ هذه، سوف يصفح الله سبحانه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بعض الزيادة والنقصان والتسامح والتساهل؛ لكنّ المهمّ أنّ جهدنا منصبّ على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يكون عملنا بعون الله نظيفاً وطاهراً ومن دون حواشٍ وجدّيّاً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الشعب، اتّحاد وانسجام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سأقول كلمة حول الانتخابات. كما أشار رئيس مجلس الشورى المحترم،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مهمّة دوماً، وهي الآن أكثر أهمّيّة لأسباب عديدة. على الجميع السعي لأن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تُجرى هذه الانتخابات بحماسة ومشاركة عموم أفراد الشعب. وهذا يؤدّي إلى صون 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وإلى قوّتها، وإلى استتباب الأمن. إنّ مشاركة الشعب تزيل تهديد الأعداء. أنتم ترون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بعض الساسة الغربيّين، وخاصّةً بعض السياسات الأميركيّة الخفيّة، تقدّم تحليلات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إذ يُنشر بعضها، ويُتناقل بعضها في وسائل الإعلام ـ ويقولون: إنّ نظام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في إيران لا يتزعزع بهذه السهولة وبهذه السرعة. لماذا يتكلّمون بهذا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الكلام؟ لأنّهم يرون أنّ هذا النظام معتمد على الشعب؛ هذا هو السرّ فقط؛ وإلّا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نتصوّر الآن أنّ زيداً أو عمرواً على رأس النظام، هؤلاء لا يساوون شيئاً أمام عظمة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حضور الشعب ودعم النظام، في الواقع ليسوا بشيء، لا يمثّلون شيئاً</w:t>
      </w:r>
      <w:r w:rsidRPr="00595AF4">
        <w:rPr>
          <w:rFonts w:ascii="Traditional Arabic" w:hAnsi="Traditional Arabic" w:cs="Traditional Arabic"/>
          <w:color w:val="17365D"/>
          <w:sz w:val="32"/>
          <w:szCs w:val="32"/>
        </w:rPr>
        <w:t>.</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عندما يكون الشعب في نظام ما، متّحداً، منسجماً، داعماً للنظام،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موالياً له، سوف يُصان هذا النظام، ويقوى ويشتدّ عوده، وسوف يصعب اقتلاعه من مكانه؛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كالشجرة التي امتدّت جذورها في أعماق الأرض؛ هذه لا يمكن اجتثاثها. يوجد بعض</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الأنظمة التي تمتلك المال والإمكانات، وتتحلّى بدعم الساسة الاستعماريّين في العالم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ومديحهم، لكن ليس لها جذور؛ هم أنفسهم يعلمون أن ليس لديهم جذور. إنّ 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الجمهوريّة الإسلاميّة له جذور؛ هذه الجذور هي الشعب. فاجتماع الشعب حول النظام،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مصدر العزّة والبركة للبلاد وللنظام ولذلك الشعب نفسه.الشعب يدعم هذا النظام فيحصد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العزّة؛ هذا نفسه عزّة للشعب؛ هذا نفسه، يحفظ الشعب ويحقّق له الأمن؛ هذا نفسه،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يشكّل الإمكانيّة لحلّ جميع مشاكل الشعب؛ هذا ما يجب أن نعلمه؛ هذه قاعدة عامّة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بناءً على هذا، ينبغي للانتخابات التي هي تجلٍّ لمشاركة الشعب أن تُجرى بحماس؛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وينبغي لجهود المسؤولين وهممهم أن تنصبّ على هذا الأمر</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القانون، حلّال المشاكل</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من حسن الحظّ، أنّ القوانين الموجودة قوانين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جيّدة؛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قوانين معقولة. وكما أشرنا مراراً، لا وجود لطريق مسدود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نرى أنّ المسار القانونيّ في هذه الانتخابات نفسها،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المرحلة التي قطعناها إلى الآن، قد شقّ طريقه. عندما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سُئل المرشّحون المحترمون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للانتخابات، أنّه إن ارتأى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مجلس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صيانة الدستور أمراً، هل تقبلونه؟ فأجاب الجميع: نعم نقبل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وهكذا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فعلوا. علينا واقعاً أن نشكر جميع الذين قالوا: نعم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برأي مجلس صيانة الدستور، ولم يعترضوا عليه. علينا واقعاً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نشكر جميع المرشّحين، أولئك الذين لم تُحرز أهليّتهم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بنحو ما. هؤلاء قالوا: نقبل برأي مجلس صيانة الدستور، وعملوا بما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وعدوا به، ولم يعترضوا؛ هذا دليل على أهمّيّة القانون وأرجحيّته، دليل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فائدة القانون؛ لأنّ القانون حاكم على البلاد. قد أكون أنا أو أنت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راضين عن القانون ـ أحياناً يحدث هذا الأمر ـ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 يرضخ الإنسان للقانون، يصبح سبباً لحلّ الاختلافات، يصبح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الخطاب؛ هذه نعمة كبرى، وبركة عظيمة</w:t>
      </w:r>
      <w:r w:rsidRPr="00595AF4">
        <w:rPr>
          <w:rFonts w:ascii="Traditional Arabic" w:hAnsi="Traditional Arabic" w:cs="Traditional Arabic"/>
          <w:color w:val="17365D"/>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الأُنس السياسيّ</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إنّ الناس في بلدنا بحمد الله يتحلّون بالوعي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والذكاء. لسنا هنا في موقع التملّق؛ لكنّ حقيقة 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الأنس الذهنيّ لشعبنا بالمسائل السياسيّة، يفوق المعدّل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المتوسّط لدول العالم فيه. وحسب اطّلاعنا على أوضاع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الدول ـ حيث تُقدّم إليّ التقارير، وتصل إليّ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مصادر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علنيّة ومصادر غير علنيّة ـ لدى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سواءٌ في الدول الأوروبيّة،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الدول الأميركيّة، أو في الدول الآسيويّة، مستويات وعي واطلاع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متفاوتة،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كثيرة وقليلة، لديهم معدّل متوسّط؛ لكنّ وعي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الإيرانيّ وتبصّره في المسائل السياسيّة، يفوق المعدّل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المتوسّط لدول العالم. لا نريد ادّعاء عصمة عموم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الشعب الإيرانيّ، لكنّ هذا الادّعاء ممكن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القبول وواقعيّ؛ إنّهم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يراقبون، يتحلّون بالبصيرة، يشخّصون.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حسن الحظّ، أنّ وسيلة التشخيص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اليوم أيضاً في متناول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وهي مؤسّسة الإذاعة والتلفزيون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إنّها تنظّم البرامج، وتعرضها، تعرض الكلمات، وتستقبل الشخصيّات؛ يمكن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للناس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يشاهدوا، ويتوصّلوا إلى نتيجة؛ يمكن لهذه النتيجة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 صحيحة، ويمكن أن تكون خاطئة؛ يمكن لزيد أن يتوصّل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نتيجة، ولعمرو أن يصل إلى نتيجة أخرى؛ حسنٌ،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حتماً ستكون إحدى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النتيجتين صحيحة والثانية خاطئة؛ لكنّ الله سبحانه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سيثيب كلا الاثنين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 يشاهد الإنسان ويلاحظ ويشخّص ويعمل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بناءً على تشخيصه لمجرّد رضا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سيعطيه الله سبحانه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وتعالى الأجر والثواب. هذا هو تكليفنا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عموم أفراد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أن نشاهد وننظر واقعاً لأيّ نتيجة سنصل، ونعمل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طبقا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لتلك النتيجة</w:t>
      </w:r>
      <w:r w:rsidRPr="00595AF4">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الواقعيّة الشفّافة</w:t>
      </w:r>
    </w:p>
    <w:p w:rsidR="00DC0CC3" w:rsidRPr="00595AF4" w:rsidRDefault="00DC0CC3" w:rsidP="001F5C08">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بالطبع، يتحمّل السادة الذين ظهروا على التلفاز كمرشّحين للانتخابات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الرئاسيّة وخاضوا المناظرة، مسؤوليّات ثقيلة؛ عليهم هم أيضاً أن ينتبهوا.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للكلمة التي تخرج من فم الإنسان أن تكون واقعيّة، شفّافة، مستندة إلى معلومات صحيحة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وصادرة عن لسان صادق وقويم. علينا أن لا نكون بحيث إذا أردنا جلب نظر الشعب،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نقول كلّ ما خطر على ألسنتنا؛ عليهم أن يراقبوا هذا الأمر. العمل الذي يراه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المرشّحون صحيحاً، يمكنهم القيام به، الإعلان عنه ـ بعنوان وعد، بعنوان برنامج،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بأيّ عنوان ـ ليسعوا أن يواجهوا الناس بالحقيقة [بالواقع]؛ سواءٌ بواقع الأحوال،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واقعهم. إذا ما حدث هذا، سوف يبارك الله لنا؛ إن حدث هذا، سيمدّنا الله بالعون؛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لأنّ الأمور بيد الله، كلّ شيء يرجع إلى إرادة الله</w:t>
      </w:r>
      <w:r w:rsidRPr="001F5C08">
        <w:rPr>
          <w:rFonts w:ascii="Traditional Arabic" w:hAnsi="Traditional Arabic" w:cs="Traditional Arabic"/>
          <w:b/>
          <w:bCs/>
          <w:color w:val="548DD4"/>
          <w:sz w:val="32"/>
          <w:szCs w:val="32"/>
          <w:rtl/>
        </w:rPr>
        <w:t>؛﴿كلّ إليه راجعون﴾</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p>
    <w:p w:rsidR="00DC0CC3" w:rsidRPr="001F5C08" w:rsidRDefault="00DC0CC3" w:rsidP="001F5C08">
      <w:pPr>
        <w:spacing w:before="100" w:beforeAutospacing="1" w:after="100" w:afterAutospacing="1"/>
        <w:ind w:firstLine="720"/>
        <w:rPr>
          <w:rFonts w:ascii="Traditional Arabic" w:hAnsi="Traditional Arabic" w:cs="Traditional Arabic"/>
          <w:b/>
          <w:bCs/>
          <w:color w:val="0F243E"/>
          <w:sz w:val="32"/>
          <w:szCs w:val="32"/>
        </w:rPr>
      </w:pPr>
      <w:r>
        <w:rPr>
          <w:rFonts w:ascii="Traditional Arabic" w:hAnsi="Traditional Arabic" w:cs="Traditional Arabic"/>
          <w:b/>
          <w:bCs/>
          <w:color w:val="0F243E"/>
          <w:sz w:val="32"/>
          <w:szCs w:val="32"/>
          <w:rtl/>
        </w:rPr>
        <w:t>((</w:t>
      </w:r>
      <w:r w:rsidRPr="001F5C08">
        <w:rPr>
          <w:rFonts w:ascii="Traditional Arabic" w:hAnsi="Traditional Arabic" w:cs="Traditional Arabic"/>
          <w:b/>
          <w:bCs/>
          <w:color w:val="0F243E"/>
          <w:sz w:val="32"/>
          <w:szCs w:val="32"/>
          <w:rtl/>
        </w:rPr>
        <w:t>أزمّة الأمور طُرّاً بيده</w:t>
      </w:r>
    </w:p>
    <w:p w:rsidR="00DC0CC3" w:rsidRPr="001F5C08" w:rsidRDefault="00DC0CC3" w:rsidP="001F5C08">
      <w:pPr>
        <w:spacing w:before="100" w:beforeAutospacing="1" w:after="100" w:afterAutospacing="1"/>
        <w:ind w:firstLine="720"/>
        <w:jc w:val="center"/>
        <w:rPr>
          <w:rFonts w:ascii="Traditional Arabic" w:hAnsi="Traditional Arabic" w:cs="Traditional Arabic"/>
          <w:b/>
          <w:bCs/>
          <w:color w:val="0F243E"/>
          <w:sz w:val="32"/>
          <w:szCs w:val="32"/>
        </w:rPr>
      </w:pPr>
      <w:r w:rsidRPr="001F5C08">
        <w:rPr>
          <w:rFonts w:ascii="Traditional Arabic" w:hAnsi="Traditional Arabic" w:cs="Traditional Arabic"/>
          <w:b/>
          <w:bCs/>
          <w:color w:val="0F243E"/>
          <w:sz w:val="32"/>
          <w:szCs w:val="32"/>
          <w:rtl/>
        </w:rPr>
        <w:t>والكلّ مستمدّة من مدده</w:t>
      </w:r>
      <w:r>
        <w:rPr>
          <w:rFonts w:ascii="Traditional Arabic" w:hAnsi="Traditional Arabic" w:cs="Traditional Arabic"/>
          <w:b/>
          <w:bCs/>
          <w:color w:val="0F243E"/>
          <w:sz w:val="32"/>
          <w:szCs w:val="32"/>
          <w:rtl/>
        </w:rPr>
        <w:t>))</w:t>
      </w:r>
      <w:r>
        <w:rPr>
          <w:rStyle w:val="FootnoteReference"/>
          <w:rFonts w:ascii="Traditional Arabic" w:hAnsi="Traditional Arabic" w:cs="Traditional Arabic"/>
          <w:b/>
          <w:bCs/>
          <w:color w:val="0F243E"/>
          <w:sz w:val="32"/>
          <w:szCs w:val="32"/>
          <w:rtl/>
        </w:rPr>
        <w:footnoteReference w:id="24"/>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إذا عملنا بصدق، ستعيننا المشيئة الالهيّة. أحياناً تكون الإعانة 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بالتوفيق لهذه المسؤوليّة، أحياناً تكون الإعانة لي بعدم التوفيق لهذه المسؤوليّة؛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كلاهما إعانة إلهيّة. إذا عملنا بصدق سيمدّنا الله بالعون وسيعطينا كلّ ما 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الخير والصلاح. علينا أن لا نعمل على تخريب كلّ ما هو وراءنا من أجل لفت أنظار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إلينا؛ سواءٌ كان متعلّقاً بالمرشّحين الآخرين، أو كان متعلّقاً بالواقع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الموجود في المجتمع. علينا العمل بالنحو الصحيح، عندها سننتخب</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تخمينات مضرّة</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بالطبع، هذه الأحاديث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أنّ فلاناً، (القيادة</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العبد الحقير، يميل إلى فلان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 فلان، هي من تلك الأحاديث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كانت تُتناقل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دوماً وليس لها أساس من الصحّة؛ وإنّ أكثر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ينقلون هذه الأحاديث، يعلمون أنّ لا صحّة لها. أنّى 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 إلى مَنْ مِنَ المرشّحين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أميل؟ لم يسمع أحد منّي؛ لم يسمع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الماضي،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وإلى الآن أيضاً لم يسمع، ولن يسمع بعد الآن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إنّهم يخمّنون؛ من الأفضل لهذه التخمينات أن لا تُتناقل،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 تجري على الألسنة؛ إنّهم لا يعلمون. 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رأي أيضاً مثل بقيّة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الناس. لقد قلت هذا حينها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جمع الإخوة وطلّاب جامعة الحرس: قد 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شخص، وأميل أنا إلى شخص آخر؛ ما المشكلة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أنت تفضّل شخصاً وأنا أفضّل شخصاً آخر؛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إشكال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أبداً. أنت تعرف أمراً عن فلان،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وأنا لا أعرفه عنه؛ لا مانع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ليس الأمر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عليّ أن أعرف كلّ ما تعرفه بالتمام والكمال،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 أن تعرف أنت كلّ ما أعرفه أنا بحذافيره؛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تشخيصات. ما هو حجّة بيننا وبين الله،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نتمكّن من التشخيص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جيّداً. ما يُنشر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أخبار وسائل الإعلام الغربيّة ويُكتب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المقالات ـ والتي حتماً تسمعونها وترونها ـ يرتكز على أهدافهم،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فتراهم يشيعون هذه الأمور، ويلهبون الأجواء. حسنٌ، أهدافهم واضحة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بالطبع،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ينبغي أن نكون بحيث لا نعلم أهدافهم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الأعمال. إنّنا نؤدّي أعمالنا.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نحن نعرف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ماذا سنفعل؟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المجتمع الإسلامي والنظام الإسلامي يعلم ماذا يفعل. النظام الإسلامي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زال يتابع مسيره. الهدف واضح. والطريق واضح، والتدابير واضحة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يقوم بعمله؛ وها هم الآخرون الآن يفرضون آراءهم، فليفرضوا؛ لن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يؤثّر ذلك في عمل النظام؛ لكنّ الوعي والذكاء مهمّان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المراحل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أسأل الله سبحانه أن يقدّر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الخير لهذا البلد،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ولكم، ولعموم أفراد الشعب، وأن ينزل بركاته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عليكم، وعلينا، وعلى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الجميع، وأسأل الله تعالى أن يكون غد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البلد وهذا الشعب أفضل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أمسه ويومه. والسلام عليكم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ورحمة الله وبركاته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9" o:spid="_x0000_s1203" alt="Description: 195753.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zmwQIAAMw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L8rM&#10;5sECAADM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8" o:spid="_x0000_s1205" alt="Description: 046.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Ceajh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7" o:spid="_x0000_s1207" alt="Description: 195770.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DFhwQIAAMw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B9Ax&#10;YcECAADMBQAADgAAAAAAAAAAAAAAAAAuAgAAZHJzL2Uyb0RvYy54bWxQSwECLQAUAAYACAAAACEA&#10;mPZsDdkAAAADAQAADwAAAAAAAAAAAAAAAAAbBQAAZHJzL2Rvd25yZXYueG1sUEsFBgAAAAAEAAQA&#10;8wAAACE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6" o:spid="_x0000_s1209" alt="Description: 045.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DPwCwL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5" o:spid="_x0000_s1211" alt="Description: ZIARA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Dkk&#10;NhvCAgAAzQUAAA4AAAAAAAAAAAAAAAAALgIAAGRycy9lMm9Eb2MueG1sUEsBAi0AFAAGAAgAAAAh&#10;AJj2bA3ZAAAAAwEAAA8AAAAAAAAAAAAAAAAAHAUAAGRycy9kb3ducmV2LnhtbFBLBQYAAAAABAAE&#10;APMAAAAi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4" o:spid="_x0000_s1213" alt="Description: ZIARA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Cm&#10;VOuFwwIAAM0FAAAOAAAAAAAAAAAAAAAAAC4CAABkcnMvZTJvRG9jLnhtbFBLAQItABQABgAIAAAA&#10;IQCY9mwN2QAAAAMBAAAPAAAAAAAAAAAAAAAAAB0FAABkcnMvZG93bnJldi54bWxQSwUGAAAAAAQA&#10;BADzAAAAIwYAAAAA&#10;" filled="f" stroked="f">
            <o:lock v:ext="edit" aspectratio="t"/>
            <w10:anchorlock/>
          </v:rect>
        </w:pict>
      </w:r>
    </w:p>
    <w:p w:rsidR="00DC0CC3" w:rsidRDefault="00DC0CC3">
      <w:pPr>
        <w:bidi w:val="0"/>
        <w:spacing w:after="200" w:line="276" w:lineRule="auto"/>
        <w:rPr>
          <w:rFonts w:ascii="Traditional Arabic" w:hAnsi="Traditional Arabic" w:cs="Traditional Arabic"/>
          <w:b/>
          <w:bCs/>
          <w:color w:val="365F91"/>
          <w:sz w:val="40"/>
          <w:szCs w:val="40"/>
          <w:rtl/>
        </w:rPr>
      </w:pPr>
      <w:r>
        <w:rPr>
          <w:rFonts w:ascii="Traditional Arabic" w:hAnsi="Traditional Arabic" w:cs="Traditional Arabic"/>
          <w:b/>
          <w:bCs/>
          <w:color w:val="365F91"/>
          <w:sz w:val="40"/>
          <w:szCs w:val="40"/>
          <w:rtl/>
        </w:rPr>
        <w:br w:type="page"/>
      </w:r>
    </w:p>
    <w:tbl>
      <w:tblPr>
        <w:tblpPr w:leftFromText="180" w:rightFromText="180" w:vertAnchor="text" w:horzAnchor="margin" w:tblpY="7405"/>
        <w:tblW w:w="0" w:type="auto"/>
        <w:tblLook w:val="00A0"/>
      </w:tblPr>
      <w:tblGrid>
        <w:gridCol w:w="9286"/>
      </w:tblGrid>
      <w:tr w:rsidR="00DC0CC3" w:rsidRPr="003F5B5B" w:rsidTr="009506AA">
        <w:tc>
          <w:tcPr>
            <w:tcW w:w="9286" w:type="dxa"/>
            <w:tcBorders>
              <w:top w:val="thinThickSmallGap" w:sz="24" w:space="0" w:color="FFFFFF"/>
              <w:left w:val="thinThickSmallGap" w:sz="24" w:space="0" w:color="FFFFFF"/>
              <w:bottom w:val="thinThickSmallGap" w:sz="24" w:space="0" w:color="FFFF00"/>
              <w:right w:val="thinThickSmallGap" w:sz="24" w:space="0" w:color="FFFFFF"/>
            </w:tcBorders>
          </w:tcPr>
          <w:p w:rsidR="00DC0CC3" w:rsidRPr="009506AA" w:rsidRDefault="00DC0CC3" w:rsidP="009506AA">
            <w:pPr>
              <w:bidi w:val="0"/>
              <w:spacing w:after="200" w:line="276" w:lineRule="auto"/>
              <w:jc w:val="center"/>
              <w:rPr>
                <w:rFonts w:ascii="Traditional Arabic" w:hAnsi="Traditional Arabic" w:cs="Traditional Arabic"/>
                <w:b/>
                <w:bCs/>
                <w:color w:val="548DD4"/>
                <w:sz w:val="200"/>
                <w:szCs w:val="200"/>
              </w:rPr>
            </w:pPr>
            <w:r w:rsidRPr="009506AA">
              <w:rPr>
                <w:rFonts w:ascii="Traditional Arabic" w:hAnsi="Traditional Arabic" w:cs="Traditional Arabic"/>
                <w:b/>
                <w:bCs/>
                <w:color w:val="548DD4"/>
                <w:sz w:val="200"/>
                <w:szCs w:val="200"/>
                <w:rtl/>
              </w:rPr>
              <w:t>زيارة القائد</w:t>
            </w:r>
          </w:p>
        </w:tc>
      </w:tr>
    </w:tbl>
    <w:p w:rsidR="00DC0CC3" w:rsidRPr="003F5B5B" w:rsidRDefault="00DC0CC3" w:rsidP="003F5B5B">
      <w:pPr>
        <w:bidi w:val="0"/>
        <w:spacing w:after="200" w:line="276" w:lineRule="auto"/>
        <w:jc w:val="center"/>
        <w:rPr>
          <w:rFonts w:ascii="Traditional Arabic" w:hAnsi="Traditional Arabic" w:cs="Traditional Arabic"/>
          <w:b/>
          <w:bCs/>
          <w:color w:val="548DD4"/>
          <w:sz w:val="200"/>
          <w:szCs w:val="200"/>
          <w:rtl/>
        </w:rPr>
      </w:pPr>
      <w:r w:rsidRPr="003F5B5B">
        <w:rPr>
          <w:rFonts w:ascii="Traditional Arabic" w:hAnsi="Traditional Arabic" w:cs="Traditional Arabic"/>
          <w:b/>
          <w:bCs/>
          <w:color w:val="548DD4"/>
          <w:sz w:val="200"/>
          <w:szCs w:val="200"/>
          <w:rtl/>
        </w:rPr>
        <w:br w:type="page"/>
      </w:r>
    </w:p>
    <w:p w:rsidR="00DC0CC3" w:rsidRDefault="00DC0CC3">
      <w:pPr>
        <w:bidi w:val="0"/>
        <w:spacing w:after="200" w:line="276" w:lineRule="auto"/>
        <w:rPr>
          <w:rFonts w:ascii="Traditional Arabic" w:hAnsi="Traditional Arabic" w:cs="Traditional Arabic"/>
          <w:b/>
          <w:bCs/>
          <w:color w:val="365F91"/>
          <w:sz w:val="40"/>
          <w:szCs w:val="40"/>
          <w:rtl/>
        </w:rPr>
      </w:pPr>
    </w:p>
    <w:p w:rsidR="00DC0CC3" w:rsidRDefault="00DC0CC3">
      <w:pPr>
        <w:bidi w:val="0"/>
        <w:spacing w:after="200" w:line="276" w:lineRule="auto"/>
        <w:rPr>
          <w:rFonts w:ascii="Traditional Arabic" w:hAnsi="Traditional Arabic" w:cs="Traditional Arabic"/>
          <w:b/>
          <w:bCs/>
          <w:color w:val="365F91"/>
          <w:sz w:val="40"/>
          <w:szCs w:val="40"/>
          <w:rtl/>
        </w:rPr>
      </w:pPr>
      <w:r>
        <w:rPr>
          <w:rFonts w:ascii="Traditional Arabic" w:hAnsi="Traditional Arabic" w:cs="Traditional Arabic"/>
          <w:b/>
          <w:bCs/>
          <w:color w:val="365F91"/>
          <w:sz w:val="40"/>
          <w:szCs w:val="40"/>
          <w:rtl/>
        </w:rPr>
        <w:br w:type="page"/>
      </w: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Default="00DC0CC3" w:rsidP="003F5B5B">
      <w:pPr>
        <w:spacing w:before="100" w:beforeAutospacing="1" w:after="100" w:afterAutospacing="1"/>
        <w:ind w:firstLine="720"/>
        <w:jc w:val="center"/>
        <w:rPr>
          <w:rFonts w:ascii="Traditional Arabic" w:hAnsi="Traditional Arabic" w:cs="Traditional Arabic"/>
          <w:b/>
          <w:bCs/>
          <w:color w:val="365F91"/>
          <w:sz w:val="40"/>
          <w:szCs w:val="40"/>
          <w:u w:val="dotted" w:color="FFFF00"/>
          <w:rtl/>
        </w:rPr>
      </w:pPr>
    </w:p>
    <w:p w:rsidR="00DC0CC3" w:rsidRPr="003F5B5B" w:rsidRDefault="00DC0CC3" w:rsidP="003F5B5B">
      <w:pPr>
        <w:spacing w:before="100" w:beforeAutospacing="1" w:after="100" w:afterAutospacing="1"/>
        <w:ind w:firstLine="720"/>
        <w:jc w:val="center"/>
        <w:rPr>
          <w:rFonts w:ascii="Traditional Arabic" w:hAnsi="Traditional Arabic" w:cs="Traditional Arabic"/>
          <w:b/>
          <w:bCs/>
          <w:color w:val="365F91"/>
          <w:sz w:val="48"/>
          <w:szCs w:val="48"/>
          <w:u w:val="dotted" w:color="FFFF00"/>
        </w:rPr>
      </w:pPr>
      <w:r w:rsidRPr="003F5B5B">
        <w:rPr>
          <w:rFonts w:ascii="Traditional Arabic" w:hAnsi="Traditional Arabic" w:cs="Traditional Arabic"/>
          <w:b/>
          <w:bCs/>
          <w:color w:val="365F91"/>
          <w:sz w:val="48"/>
          <w:szCs w:val="48"/>
          <w:u w:val="dotted" w:color="FFFF00"/>
          <w:rtl/>
        </w:rPr>
        <w:t>زيارة الإمام الخامنئي</w:t>
      </w:r>
    </w:p>
    <w:p w:rsidR="00DC0CC3" w:rsidRPr="003F5B5B" w:rsidRDefault="00DC0CC3" w:rsidP="003F5B5B">
      <w:pPr>
        <w:spacing w:before="100" w:beforeAutospacing="1" w:after="100" w:afterAutospacing="1"/>
        <w:ind w:firstLine="720"/>
        <w:jc w:val="center"/>
        <w:rPr>
          <w:rFonts w:ascii="Traditional Arabic" w:hAnsi="Traditional Arabic" w:cs="Traditional Arabic"/>
          <w:b/>
          <w:bCs/>
          <w:color w:val="365F91"/>
          <w:sz w:val="48"/>
          <w:szCs w:val="48"/>
          <w:u w:val="dotted" w:color="FFFF00"/>
        </w:rPr>
      </w:pPr>
      <w:r w:rsidRPr="003F5B5B">
        <w:rPr>
          <w:rFonts w:ascii="Traditional Arabic" w:hAnsi="Traditional Arabic" w:cs="Traditional Arabic"/>
          <w:b/>
          <w:bCs/>
          <w:color w:val="365F91"/>
          <w:sz w:val="48"/>
          <w:szCs w:val="48"/>
          <w:u w:val="dotted" w:color="FFFF00"/>
          <w:rtl/>
        </w:rPr>
        <w:t>لآباء الشهداء في المستشفى</w:t>
      </w:r>
    </w:p>
    <w:p w:rsidR="00DC0CC3" w:rsidRPr="003F5B5B" w:rsidRDefault="00DC0CC3" w:rsidP="003F5B5B">
      <w:pPr>
        <w:spacing w:before="100" w:beforeAutospacing="1" w:after="100" w:afterAutospacing="1"/>
        <w:ind w:firstLine="720"/>
        <w:jc w:val="center"/>
        <w:rPr>
          <w:rFonts w:ascii="Traditional Arabic" w:hAnsi="Traditional Arabic" w:cs="Traditional Arabic"/>
          <w:b/>
          <w:bCs/>
          <w:color w:val="365F91"/>
          <w:sz w:val="48"/>
          <w:szCs w:val="48"/>
          <w:u w:val="dotted" w:color="FFFF00"/>
        </w:rPr>
      </w:pPr>
      <w:r w:rsidRPr="003F5B5B">
        <w:rPr>
          <w:rFonts w:ascii="Traditional Arabic" w:hAnsi="Traditional Arabic" w:cs="Traditional Arabic"/>
          <w:b/>
          <w:bCs/>
          <w:color w:val="365F91"/>
          <w:sz w:val="48"/>
          <w:szCs w:val="48"/>
          <w:u w:val="dotted" w:color="FFFF00"/>
          <w:rtl/>
        </w:rPr>
        <w:t>قطعة من الجنّة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تقرير: پير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حسين كوليوند- مدير مستشفى خاتم الأنبياء</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“صلى الله عليه وآ’له وسلم”</w:t>
      </w:r>
    </w:p>
    <w:p w:rsidR="00DC0CC3" w:rsidRPr="003F5B5B" w:rsidRDefault="00DC0CC3" w:rsidP="003F5B5B">
      <w:pPr>
        <w:spacing w:before="100" w:beforeAutospacing="1" w:after="100" w:afterAutospacing="1"/>
        <w:ind w:firstLine="720"/>
        <w:jc w:val="center"/>
        <w:rPr>
          <w:rFonts w:ascii="Traditional Arabic" w:hAnsi="Traditional Arabic" w:cs="Traditional Arabic"/>
          <w:b/>
          <w:bCs/>
          <w:color w:val="17365D"/>
          <w:sz w:val="32"/>
          <w:szCs w:val="32"/>
          <w:rtl/>
        </w:rPr>
      </w:pPr>
      <w:r w:rsidRPr="003F5B5B">
        <w:rPr>
          <w:rFonts w:ascii="Traditional Arabic" w:hAnsi="Traditional Arabic" w:cs="Traditional Arabic"/>
          <w:b/>
          <w:bCs/>
          <w:color w:val="17365D"/>
          <w:sz w:val="32"/>
          <w:szCs w:val="32"/>
          <w:rtl/>
        </w:rPr>
        <w:t>بسم الله الرحمن الرحيم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Pr="003F5B5B" w:rsidRDefault="00DC0CC3" w:rsidP="003F5B5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قصة زيارة قائد الثورة الإسلاميّة إلى قسمِ العناية المُركّزة</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Pr>
        <w:t xml:space="preserve"> (ICU)</w:t>
      </w:r>
      <w:r w:rsidRPr="00595AF4">
        <w:rPr>
          <w:rFonts w:ascii="Traditional Arabic" w:hAnsi="Traditional Arabic" w:cs="Traditional Arabic"/>
          <w:color w:val="17365D"/>
          <w:sz w:val="32"/>
          <w:szCs w:val="32"/>
          <w:rtl/>
        </w:rPr>
        <w:t>، المخصّص لآباء الشهداء في مستشفى</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خاتم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الأنبياء</w:t>
      </w:r>
      <w:r>
        <w:rPr>
          <w:rFonts w:ascii="Traditional Arabic" w:hAnsi="Traditional Arabic" w:cs="Traditional Arabic"/>
          <w:color w:val="17365D"/>
          <w:sz w:val="32"/>
          <w:szCs w:val="32"/>
          <w:rtl/>
        </w:rPr>
        <w:t>).</w:t>
      </w:r>
    </w:p>
    <w:p w:rsidR="00DC0CC3" w:rsidRPr="00595AF4" w:rsidRDefault="00DC0CC3" w:rsidP="003F5B5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كانت الساعة السادسة والنصف عصر يوم الخميس، عندما بلغني خبر زيارة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الإمام آية الله السيّد</w:t>
      </w:r>
      <w:r w:rsidRPr="00595AF4">
        <w:rPr>
          <w:rFonts w:ascii="Traditional Arabic" w:hAnsi="Traditional Arabic" w:cs="Traditional Arabic"/>
          <w:color w:val="17365D"/>
          <w:sz w:val="32"/>
          <w:szCs w:val="32"/>
        </w:rPr>
        <w:t xml:space="preserve"> </w:t>
      </w:r>
      <w:r w:rsidRPr="003F5B5B">
        <w:rPr>
          <w:rFonts w:ascii="Traditional Arabic" w:hAnsi="Traditional Arabic" w:cs="Traditional Arabic"/>
          <w:b/>
          <w:bCs/>
          <w:color w:val="17365D"/>
          <w:sz w:val="32"/>
          <w:szCs w:val="32"/>
          <w:rtl/>
        </w:rPr>
        <w:t>(عليّ</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الخامنئيّ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المفاجئة إلى مستشفى</w:t>
      </w:r>
      <w:r>
        <w:rPr>
          <w:rFonts w:ascii="Traditional Arabic" w:hAnsi="Traditional Arabic" w:cs="Traditional Arabic"/>
          <w:color w:val="17365D"/>
          <w:sz w:val="32"/>
          <w:szCs w:val="32"/>
          <w:rtl/>
        </w:rPr>
        <w:t>(</w:t>
      </w:r>
      <w:r w:rsidRPr="003F5B5B">
        <w:rPr>
          <w:rFonts w:ascii="Traditional Arabic" w:hAnsi="Traditional Arabic" w:cs="Traditional Arabic"/>
          <w:b/>
          <w:bCs/>
          <w:color w:val="17365D"/>
          <w:sz w:val="32"/>
          <w:szCs w:val="32"/>
          <w:rtl/>
        </w:rPr>
        <w:t>خاتم الأنبياء</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“صلى الله عليه وآ’له وسلم”)</w:t>
      </w:r>
      <w:r w:rsidRPr="003F5B5B">
        <w:rPr>
          <w:rFonts w:ascii="Traditional Arabic" w:hAnsi="Traditional Arabic" w:cs="Traditional Arabic"/>
          <w:b/>
          <w:bCs/>
          <w:color w:val="17365D"/>
          <w:sz w:val="32"/>
          <w:szCs w:val="32"/>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بدأ السيّد القائد زيارته إلى قسم العناية المُركّزة</w:t>
      </w:r>
      <w:r w:rsidRPr="00595AF4">
        <w:rPr>
          <w:rFonts w:ascii="Traditional Arabic" w:hAnsi="Traditional Arabic" w:cs="Traditional Arabic"/>
          <w:color w:val="17365D"/>
          <w:sz w:val="32"/>
          <w:szCs w:val="32"/>
        </w:rPr>
        <w:t xml:space="preserve"> (ICU) </w:t>
      </w:r>
      <w:r w:rsidRPr="00595AF4">
        <w:rPr>
          <w:rFonts w:ascii="Traditional Arabic" w:hAnsi="Traditional Arabic" w:cs="Traditional Arabic"/>
          <w:color w:val="17365D"/>
          <w:sz w:val="32"/>
          <w:szCs w:val="32"/>
          <w:rtl/>
        </w:rPr>
        <w:t>المخصّص لآباء الشهداء، بزيارة وعيادة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3F5B5B">
        <w:rPr>
          <w:rFonts w:ascii="Traditional Arabic" w:hAnsi="Traditional Arabic" w:cs="Traditional Arabic"/>
          <w:b/>
          <w:bCs/>
          <w:color w:val="17365D"/>
          <w:sz w:val="32"/>
          <w:szCs w:val="32"/>
          <w:rtl/>
        </w:rPr>
        <w:t>آية الله طاهري</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خُرّم آبادي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 ومن ثَمَّ جالَ على بقية مرضى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القسم وتحدّث إليهم. بعد انتهاء الجولة عاد مجدّداً إلى غرفة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3F5B5B">
        <w:rPr>
          <w:rFonts w:ascii="Traditional Arabic" w:hAnsi="Traditional Arabic" w:cs="Traditional Arabic"/>
          <w:b/>
          <w:bCs/>
          <w:color w:val="17365D"/>
          <w:sz w:val="32"/>
          <w:szCs w:val="32"/>
          <w:rtl/>
        </w:rPr>
        <w:t>آية الله 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وقبل المغادرة، توجّه بالدعاء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الموظّفين والممرّضين وجميع العاملين في هذا المستشفى</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3F5B5B" w:rsidRDefault="00DC0CC3" w:rsidP="003F5B5B">
      <w:pPr>
        <w:spacing w:before="100" w:beforeAutospacing="1" w:after="100" w:afterAutospacing="1"/>
        <w:ind w:firstLine="720"/>
        <w:jc w:val="both"/>
        <w:rPr>
          <w:rFonts w:ascii="Traditional Arabic" w:hAnsi="Traditional Arabic" w:cs="Traditional Arabic"/>
          <w:b/>
          <w:bCs/>
          <w:color w:val="C00000"/>
          <w:sz w:val="32"/>
          <w:szCs w:val="32"/>
          <w:u w:val="dotted" w:color="548DD4"/>
        </w:rPr>
      </w:pPr>
      <w:r w:rsidRPr="003F5B5B">
        <w:rPr>
          <w:rFonts w:ascii="Traditional Arabic" w:hAnsi="Traditional Arabic" w:cs="Traditional Arabic"/>
          <w:b/>
          <w:bCs/>
          <w:color w:val="C00000"/>
          <w:sz w:val="32"/>
          <w:szCs w:val="32"/>
          <w:u w:val="dotted" w:color="548DD4"/>
          <w:rtl/>
        </w:rPr>
        <w:t>عيادة آية الله</w:t>
      </w:r>
      <w:r w:rsidRPr="003F5B5B">
        <w:rPr>
          <w:rFonts w:ascii="Traditional Arabic" w:hAnsi="Traditional Arabic" w:cs="Traditional Arabic"/>
          <w:b/>
          <w:bCs/>
          <w:color w:val="C00000"/>
          <w:sz w:val="32"/>
          <w:szCs w:val="32"/>
          <w:u w:val="dotted" w:color="548DD4"/>
        </w:rPr>
        <w:t xml:space="preserve"> </w:t>
      </w:r>
      <w:r w:rsidRPr="003F5B5B">
        <w:rPr>
          <w:rFonts w:ascii="Traditional Arabic" w:hAnsi="Traditional Arabic" w:cs="Traditional Arabic"/>
          <w:b/>
          <w:bCs/>
          <w:color w:val="C00000"/>
          <w:sz w:val="32"/>
          <w:szCs w:val="32"/>
          <w:u w:val="dotted" w:color="548DD4"/>
          <w:rtl/>
        </w:rPr>
        <w:t>طاهري خُرَّم آبادي</w:t>
      </w:r>
    </w:p>
    <w:p w:rsidR="00DC0CC3" w:rsidRPr="00595AF4" w:rsidRDefault="00DC0CC3" w:rsidP="00F83F66">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لم يكن</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3F5B5B">
        <w:rPr>
          <w:rFonts w:ascii="Traditional Arabic" w:hAnsi="Traditional Arabic" w:cs="Traditional Arabic"/>
          <w:b/>
          <w:bCs/>
          <w:color w:val="17365D"/>
          <w:sz w:val="32"/>
          <w:szCs w:val="32"/>
          <w:rtl/>
        </w:rPr>
        <w:t>آية الله 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تمام وعيه،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فلم ينتبه لوجود قائد الثورة الإسلاميّة في غرفته. تقدَّمَ السيّد القائد من سرير</w:t>
      </w:r>
      <w:r w:rsidRPr="00595AF4">
        <w:rPr>
          <w:rFonts w:ascii="Traditional Arabic" w:hAnsi="Traditional Arabic" w:cs="Traditional Arabic"/>
          <w:color w:val="17365D"/>
          <w:sz w:val="32"/>
          <w:szCs w:val="32"/>
        </w:rPr>
        <w:t xml:space="preserve"> </w:t>
      </w:r>
      <w:r w:rsidRPr="003F5B5B">
        <w:rPr>
          <w:rFonts w:ascii="Traditional Arabic" w:hAnsi="Traditional Arabic" w:cs="Traditional Arabic"/>
          <w:b/>
          <w:bCs/>
          <w:color w:val="17365D"/>
          <w:sz w:val="32"/>
          <w:szCs w:val="32"/>
          <w:rtl/>
        </w:rPr>
        <w:t>(آية الله 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ومسح على رأسه ووجهه، وسلّم عليه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تحدّث نَجْلا</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3F5B5B">
        <w:rPr>
          <w:rFonts w:ascii="Traditional Arabic" w:hAnsi="Traditional Arabic" w:cs="Traditional Arabic"/>
          <w:b/>
          <w:bCs/>
          <w:color w:val="17365D"/>
          <w:sz w:val="32"/>
          <w:szCs w:val="32"/>
          <w:rtl/>
        </w:rPr>
        <w:t>آية</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الله</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الموجودان في المستشفى إلى السيّد القائد عن حالة وَالدِهما الصحيّة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فسأل السيّد القائد أحد الابْنَين عمَّ أصاب والده، ومنذ كمْ من الوقت وهو على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الحالة؟ فَرَدَّ الابنُ بتقديم شرح مختصرٍ عن حالة وَالدِهِ الصحيّة. بعدَ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مَكَثَ قائد الثورة بضعَ دقائق إلى جانب سرير</w:t>
      </w:r>
      <w:r w:rsidRPr="00595AF4">
        <w:rPr>
          <w:rFonts w:ascii="Traditional Arabic" w:hAnsi="Traditional Arabic" w:cs="Traditional Arabic"/>
          <w:color w:val="17365D"/>
          <w:sz w:val="32"/>
          <w:szCs w:val="32"/>
        </w:rPr>
        <w:t xml:space="preserve"> </w:t>
      </w:r>
      <w:r w:rsidRPr="003F5B5B">
        <w:rPr>
          <w:rFonts w:ascii="Traditional Arabic" w:hAnsi="Traditional Arabic" w:cs="Traditional Arabic"/>
          <w:b/>
          <w:bCs/>
          <w:color w:val="17365D"/>
          <w:sz w:val="32"/>
          <w:szCs w:val="32"/>
          <w:rtl/>
        </w:rPr>
        <w:t>(آية الله</w:t>
      </w:r>
      <w:r w:rsidRPr="003F5B5B">
        <w:rPr>
          <w:rFonts w:ascii="Traditional Arabic" w:hAnsi="Traditional Arabic" w:cs="Traditional Arabic"/>
          <w:b/>
          <w:bCs/>
          <w:color w:val="17365D"/>
          <w:sz w:val="32"/>
          <w:szCs w:val="32"/>
        </w:rPr>
        <w:t xml:space="preserve"> </w:t>
      </w:r>
      <w:r w:rsidRPr="003F5B5B">
        <w:rPr>
          <w:rFonts w:ascii="Traditional Arabic" w:hAnsi="Traditional Arabic" w:cs="Traditional Arabic"/>
          <w:b/>
          <w:bCs/>
          <w:color w:val="17365D"/>
          <w:sz w:val="32"/>
          <w:szCs w:val="32"/>
          <w:rtl/>
        </w:rPr>
        <w:t>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 وبعد أن تحدّث إلى نَجْلَيْهِ قال</w:t>
      </w:r>
      <w:r w:rsidRPr="00595AF4">
        <w:rPr>
          <w:rFonts w:ascii="Traditional Arabic" w:hAnsi="Traditional Arabic" w:cs="Traditional Arabic"/>
          <w:color w:val="17365D"/>
          <w:sz w:val="32"/>
          <w:szCs w:val="32"/>
        </w:rPr>
        <w:t xml:space="preserve">: </w:t>
      </w:r>
      <w:r w:rsidRPr="00F83F66">
        <w:rPr>
          <w:rFonts w:ascii="Traditional Arabic" w:hAnsi="Traditional Arabic" w:cs="Traditional Arabic"/>
          <w:b/>
          <w:bCs/>
          <w:color w:val="17365D"/>
          <w:sz w:val="32"/>
          <w:szCs w:val="32"/>
          <w:rtl/>
        </w:rPr>
        <w:t>(سنجول على</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بقيّة</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مرضى هذا القسم، ثمّ نعود ثانية إلى</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هنا)</w:t>
      </w:r>
      <w:r w:rsidRPr="00595AF4">
        <w:rPr>
          <w:rFonts w:ascii="Traditional Arabic" w:hAnsi="Traditional Arabic" w:cs="Traditional Arabic"/>
          <w:color w:val="17365D"/>
          <w:sz w:val="32"/>
          <w:szCs w:val="32"/>
        </w:rPr>
        <w:t>.</w:t>
      </w:r>
    </w:p>
    <w:p w:rsidR="00DC0CC3" w:rsidRPr="00595AF4" w:rsidRDefault="00DC0CC3" w:rsidP="00F83F66">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بعد أن أنهى السيّد القائد جولته على آباء الشهداء في قسم العناية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المُركّزة، عاد مجدّداً إلى غرفة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F83F66">
        <w:rPr>
          <w:rFonts w:ascii="Traditional Arabic" w:hAnsi="Traditional Arabic" w:cs="Traditional Arabic"/>
          <w:b/>
          <w:bCs/>
          <w:color w:val="17365D"/>
          <w:sz w:val="32"/>
          <w:szCs w:val="32"/>
          <w:rtl/>
        </w:rPr>
        <w:t>آية الله طاهري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كان قد فتح عينيه بشكل كامل، وانتبه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لوجود قائد الثورة بالقرب من سريره. سلّم السيّد القائد عليه ثانيةً وتمنّى 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الشفاء العاجل</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3F5B5B"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548DD4"/>
        </w:rPr>
      </w:pPr>
      <w:r w:rsidRPr="003F5B5B">
        <w:rPr>
          <w:rFonts w:ascii="Traditional Arabic" w:hAnsi="Traditional Arabic" w:cs="Traditional Arabic"/>
          <w:b/>
          <w:bCs/>
          <w:color w:val="C00000"/>
          <w:sz w:val="32"/>
          <w:szCs w:val="32"/>
          <w:u w:val="dotted" w:color="548DD4"/>
          <w:rtl/>
        </w:rPr>
        <w:t>قصّة تأسيس قسم العناية المُركّزة</w:t>
      </w:r>
      <w:r w:rsidRPr="003F5B5B">
        <w:rPr>
          <w:rFonts w:ascii="Traditional Arabic" w:hAnsi="Traditional Arabic" w:cs="Traditional Arabic"/>
          <w:b/>
          <w:bCs/>
          <w:color w:val="C00000"/>
          <w:sz w:val="32"/>
          <w:szCs w:val="32"/>
          <w:u w:val="dotted" w:color="548DD4"/>
        </w:rPr>
        <w:t xml:space="preserve"> (ICU) </w:t>
      </w:r>
      <w:r w:rsidRPr="003F5B5B">
        <w:rPr>
          <w:rFonts w:ascii="Traditional Arabic" w:hAnsi="Traditional Arabic" w:cs="Traditional Arabic"/>
          <w:b/>
          <w:bCs/>
          <w:color w:val="C00000"/>
          <w:sz w:val="32"/>
          <w:szCs w:val="32"/>
          <w:u w:val="dotted" w:color="548DD4"/>
          <w:rtl/>
        </w:rPr>
        <w:t>المخصّص لآباء</w:t>
      </w:r>
      <w:r w:rsidRPr="003F5B5B">
        <w:rPr>
          <w:rFonts w:ascii="Traditional Arabic" w:hAnsi="Traditional Arabic" w:cs="Traditional Arabic"/>
          <w:b/>
          <w:bCs/>
          <w:color w:val="C00000"/>
          <w:sz w:val="32"/>
          <w:szCs w:val="32"/>
          <w:u w:val="dotted" w:color="548DD4"/>
        </w:rPr>
        <w:t xml:space="preserve"> </w:t>
      </w:r>
      <w:r w:rsidRPr="003F5B5B">
        <w:rPr>
          <w:rFonts w:ascii="Traditional Arabic" w:hAnsi="Traditional Arabic" w:cs="Traditional Arabic"/>
          <w:b/>
          <w:bCs/>
          <w:color w:val="C00000"/>
          <w:sz w:val="32"/>
          <w:szCs w:val="32"/>
          <w:u w:val="dotted" w:color="548DD4"/>
          <w:rtl/>
        </w:rPr>
        <w:t>الشهداء</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قبل ثلاث سنوات، وعند منتصف الليل تقريباً،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أحضروا وَالد أحد الشهداء إلى قسم الطوارئ. كانت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حالته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تَسْتدعي نقلهُ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قسم العناية المُركّزة، لكن لم يكن لدينا أيّ سريرٍ خالٍ ولا حتى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الأقسام العاديّة. اتصلت بالزُملاء في المستشفيات الأخرى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وجدت سريراً خالياً في قسم العناية المُركّزة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أحد المستشفيات. فطلبت من ذَوِيه نقلَهُ إلى ذلك المستشفى، على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أُنَسّق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 سيّارة الإسعاف لنقله ثانيةً في اليوم التالي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هنا، بعد أن يُصبح أحدُ الأسرّة خالياً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صباح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اليوم التالي، أصبح أحد الأسرّة خالياً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فاتصلت لاستعادة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والد الشهيد العزيز. لكن أُخبرتُ بأنّه وللأسف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انتقل إلى رحمته تعالى. تأثّرت كثيراً بما حدث.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المقرّر في ذلك الوقت أن يُبنى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الطابق قاعةً للمؤتمرات،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لكنّنا عَدَلْنَا عن ذلك وقرّرنا بناء قسم للعناية الفائقة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مجهّزٍ بأحدث التقنيّات ومخصّصٍ لآباء الشهداء فقط</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نحن مدينون كثيراً لهؤلاء الأعزّاء، فلو قدَّمنا أرواحنا فداءً لهم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سنبقى مُقصّرين في حقِّهم. علينا أن لا ندعهم يشعرون بالقلق لناحية الطبابة أو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شابه. لذلك قُمنا بتأسيس هذا القسم بأسرع ما يمكن، فجهّزناه بأحدث التقنيّات وبأفضل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فريقٍ طبي. والحمد لله وصلنا إلى النتيجة المرجوّة، فقد أفْتُتِحَ هذا القسم في 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مولد الرسول الأعظم</w:t>
      </w:r>
      <w:r>
        <w:rPr>
          <w:rFonts w:ascii="Traditional Arabic" w:hAnsi="Traditional Arabic" w:cs="Traditional Arabic"/>
          <w:color w:val="17365D"/>
          <w:sz w:val="32"/>
          <w:szCs w:val="32"/>
          <w:rtl/>
        </w:rPr>
        <w:t>”صلى الله عليه وآ’له وسلم”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يُعتبر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القسم واحداً مِن أكبر أقسام العناية المُركّزة والفائقة في المنطقة. كما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يُعتبر من ناحية التجهيزات والإمكانات والمرضى الذين هم من عوائل الشهداء، منقطع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النظير.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نأمل أن يكون هذا النوع من تقديم الخدمات الطبيّة لآباء الشهداء، قدوةً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لغيرنا من مراكز تقديم الخدمات الطبيّة في البلاد</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أشعر بأنّ هذا القسم وبسبب وجود آباء الشهداء وأُمّهاتهم، قطعة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الجنّة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F83F66"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548DD4"/>
        </w:rPr>
      </w:pPr>
      <w:r w:rsidRPr="00F83F66">
        <w:rPr>
          <w:rFonts w:ascii="Traditional Arabic" w:hAnsi="Traditional Arabic" w:cs="Traditional Arabic"/>
          <w:b/>
          <w:bCs/>
          <w:color w:val="C00000"/>
          <w:sz w:val="32"/>
          <w:szCs w:val="32"/>
          <w:u w:val="dotted" w:color="548DD4"/>
          <w:rtl/>
        </w:rPr>
        <w:t>لقاء آباء الشهداء</w:t>
      </w:r>
    </w:p>
    <w:p w:rsidR="00DC0CC3" w:rsidRPr="00595AF4" w:rsidRDefault="00DC0CC3" w:rsidP="00F83F66">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كان يوجد يوم الخميس في قسم العناية الدماغيّة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الفائقة، </w:t>
      </w:r>
      <w:r w:rsidRPr="00595AF4">
        <w:rPr>
          <w:rFonts w:ascii="Traditional Arabic" w:hAnsi="Traditional Arabic" w:cs="Traditional Arabic"/>
          <w:color w:val="17365D"/>
          <w:sz w:val="32"/>
          <w:szCs w:val="32"/>
        </w:rPr>
        <w:t xml:space="preserve">33 </w:t>
      </w:r>
      <w:r w:rsidRPr="00595AF4">
        <w:rPr>
          <w:rFonts w:ascii="Traditional Arabic" w:hAnsi="Traditional Arabic" w:cs="Traditional Arabic"/>
          <w:color w:val="17365D"/>
          <w:sz w:val="32"/>
          <w:szCs w:val="32"/>
          <w:rtl/>
        </w:rPr>
        <w:t>من آباء الشهداء وأُمّهاتهم. تفقّدَ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القائد هؤلاء الأعزّاء فَرْداً فرداً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بعض هؤلاء المرضى، فاقداً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للوعي بسبب ما يعانونه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مشاكل في الدماغ، و تمكّن آخرون ممّن 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أفضل حالاً من التحدّث إلى السيّد القائد 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مختصرٍ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السيّد القائد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يمسحُ على رؤوس هؤلاء الأعزّاء ويواسيهم و يتحدّث</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إليهم عن مآثر شهدائهم ويدعوا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لهم</w:t>
      </w:r>
      <w:r w:rsidRPr="00595AF4">
        <w:rPr>
          <w:rFonts w:ascii="Traditional Arabic" w:hAnsi="Traditional Arabic" w:cs="Traditional Arabic"/>
          <w:color w:val="17365D"/>
          <w:sz w:val="32"/>
          <w:szCs w:val="32"/>
        </w:rPr>
        <w:t xml:space="preserve">: </w:t>
      </w:r>
      <w:r w:rsidRPr="00F83F66">
        <w:rPr>
          <w:rFonts w:ascii="Traditional Arabic" w:hAnsi="Traditional Arabic" w:cs="Traditional Arabic"/>
          <w:b/>
          <w:bCs/>
          <w:color w:val="17365D"/>
          <w:sz w:val="32"/>
          <w:szCs w:val="32"/>
          <w:rtl/>
        </w:rPr>
        <w:t>(ليحشر</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الله شهيدكم مع النبيّ</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“صلى الله عليه وآ’له وسلم”)</w:t>
      </w:r>
      <w:r w:rsidRPr="00F83F66">
        <w:rPr>
          <w:rFonts w:ascii="Traditional Arabic" w:hAnsi="Traditional Arabic" w:cs="Traditional Arabic"/>
          <w:b/>
          <w:bCs/>
          <w:color w:val="17365D"/>
          <w:sz w:val="32"/>
          <w:szCs w:val="32"/>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 المرضى وبسبب وضع</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كمّامات الأوكسيجين</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يستطيعوا تبادل الحديث مع السيّد القائد واكتفوا بالإيماء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عندما كان الممرّضون يعرّفون السيّد القائد على المريض، و يعلمُ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بأنّه والدٌ لشهيدين، كان يغمُرُه بمحبّةٍ أكبر، فيسأل عن أحواله ويبقى عند سريره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مدةً أطول</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شكر أحد المرضى وهو والد لشهيدين، السيّد القائد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كثيراً، ورحبّ به ترحيباً حارّاً. وقد جَرَت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F83F66" w:rsidRDefault="00DC0CC3" w:rsidP="00F83F66">
      <w:pPr>
        <w:spacing w:before="100" w:beforeAutospacing="1" w:after="100" w:afterAutospacing="1"/>
        <w:ind w:firstLine="720"/>
        <w:jc w:val="both"/>
        <w:rPr>
          <w:rFonts w:ascii="Traditional Arabic" w:hAnsi="Traditional Arabic" w:cs="Traditional Arabic"/>
          <w:b/>
          <w:bCs/>
          <w:color w:val="17365D"/>
          <w:sz w:val="32"/>
          <w:szCs w:val="32"/>
        </w:rPr>
      </w:pPr>
      <w:r w:rsidRPr="00595AF4">
        <w:rPr>
          <w:rFonts w:ascii="Traditional Arabic" w:hAnsi="Traditional Arabic" w:cs="Traditional Arabic"/>
          <w:color w:val="17365D"/>
          <w:sz w:val="32"/>
          <w:szCs w:val="32"/>
          <w:rtl/>
        </w:rPr>
        <w:t>دموع الشوق من مقلتيه،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قال</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F83F66">
        <w:rPr>
          <w:rFonts w:ascii="Traditional Arabic" w:hAnsi="Traditional Arabic" w:cs="Traditional Arabic"/>
          <w:b/>
          <w:bCs/>
          <w:color w:val="17365D"/>
          <w:sz w:val="32"/>
          <w:szCs w:val="32"/>
          <w:rtl/>
        </w:rPr>
        <w:t>ادعوا لي يا</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سيّد</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خامنئيّ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فقال له السيّد القائد</w:t>
      </w:r>
      <w:r w:rsidRPr="00595AF4">
        <w:rPr>
          <w:rFonts w:ascii="Traditional Arabic" w:hAnsi="Traditional Arabic" w:cs="Traditional Arabic"/>
          <w:color w:val="17365D"/>
          <w:sz w:val="32"/>
          <w:szCs w:val="32"/>
        </w:rPr>
        <w:t xml:space="preserve">: </w:t>
      </w:r>
      <w:r w:rsidRPr="00F83F66">
        <w:rPr>
          <w:rFonts w:ascii="Traditional Arabic" w:hAnsi="Traditional Arabic" w:cs="Traditional Arabic"/>
          <w:b/>
          <w:bCs/>
          <w:color w:val="17365D"/>
          <w:sz w:val="32"/>
          <w:szCs w:val="32"/>
          <w:rtl/>
        </w:rPr>
        <w:t>(نحن</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سندعو لكم، فأدعوا أنتم لنا)</w:t>
      </w:r>
      <w:r w:rsidRPr="00F83F66">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F83F66"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548DD4"/>
        </w:rPr>
      </w:pPr>
      <w:r w:rsidRPr="00F83F66">
        <w:rPr>
          <w:rFonts w:ascii="Traditional Arabic" w:hAnsi="Traditional Arabic" w:cs="Traditional Arabic"/>
          <w:b/>
          <w:bCs/>
          <w:color w:val="C00000"/>
          <w:sz w:val="32"/>
          <w:szCs w:val="32"/>
          <w:u w:val="dotted" w:color="548DD4"/>
          <w:rtl/>
        </w:rPr>
        <w:t>تقديم تقريرٍ لقائد الثورة عن أوضاع المستشفى، وعن الرؤيا</w:t>
      </w:r>
      <w:r w:rsidRPr="00F83F66">
        <w:rPr>
          <w:rFonts w:ascii="Traditional Arabic" w:hAnsi="Traditional Arabic" w:cs="Traditional Arabic"/>
          <w:b/>
          <w:bCs/>
          <w:color w:val="C00000"/>
          <w:sz w:val="32"/>
          <w:szCs w:val="32"/>
          <w:u w:val="dotted" w:color="548DD4"/>
        </w:rPr>
        <w:t xml:space="preserve"> </w:t>
      </w:r>
      <w:r w:rsidRPr="00F83F66">
        <w:rPr>
          <w:rFonts w:ascii="Traditional Arabic" w:hAnsi="Traditional Arabic" w:cs="Traditional Arabic"/>
          <w:b/>
          <w:bCs/>
          <w:color w:val="C00000"/>
          <w:sz w:val="32"/>
          <w:szCs w:val="32"/>
          <w:u w:val="dotted" w:color="548DD4"/>
          <w:rtl/>
        </w:rPr>
        <w:t>التي رأيتها عن الشهداء</w:t>
      </w:r>
      <w:r w:rsidRPr="00F83F66">
        <w:rPr>
          <w:rFonts w:ascii="Traditional Arabic" w:hAnsi="Traditional Arabic" w:cs="Traditional Arabic"/>
          <w:b/>
          <w:bCs/>
          <w:color w:val="C00000"/>
          <w:sz w:val="32"/>
          <w:szCs w:val="32"/>
          <w:u w:val="dotted" w:color="548DD4"/>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قدَّمت للسيّد القائد أثناء زيارته، تقريراً مختصراً عن كيفيّة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العناية بعوائل الشهداء في قسم العناية المُركّزة</w:t>
      </w:r>
      <w:r w:rsidRPr="00595AF4">
        <w:rPr>
          <w:rFonts w:ascii="Traditional Arabic" w:hAnsi="Traditional Arabic" w:cs="Traditional Arabic"/>
          <w:color w:val="17365D"/>
          <w:sz w:val="32"/>
          <w:szCs w:val="32"/>
        </w:rPr>
        <w:t xml:space="preserve"> (ICU)</w:t>
      </w:r>
      <w:r w:rsidRPr="00595AF4">
        <w:rPr>
          <w:rFonts w:ascii="Traditional Arabic" w:hAnsi="Traditional Arabic" w:cs="Traditional Arabic"/>
          <w:color w:val="17365D"/>
          <w:sz w:val="32"/>
          <w:szCs w:val="32"/>
          <w:rtl/>
        </w:rPr>
        <w:t>، وعن أوضاع المستشفى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المتخصّص، وعن الأنشطة الثقافيّة الجانبيّة المُقَدَّمَة للمرضى</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أخبرت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السيّد القائد بأنّني قُمتُ قبل العيد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بجولةٍ تفقُديَّةٍ لقسم العناية المُركّزة الخاصّ بآباء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الشهداء. فَرَأيت الزُملاء يُحَمِّمونَ والِدَ شهيدٍ مريضاً. (كان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الممرّضون يُحَمِّمون المرضى مّرةً كل يومين أو ثلاثة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أيّام)، سُعدت كثيراً لرؤية هذا المشهد، وكيف أنَّ الممرّضين يقومون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بواجبهم بكلّ إيمانٍ واتَفَانٍ. تلك الليلة، رأيت في المنام أنَّني أتفقّدُ القسم، وأنّ الشهداء قد وقفوا بالقرب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أسرّة آبائهم يُراقبون عمل الممرّضين. نظروا إليّ وكأنّنا نعرف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بعضاً منذ أمدٍ بعيد. سلّمت على الشهداء وسألت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أحوالهم وقد بادلوني التحيّة وصافحوني بشكل شعرت فيه،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في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F83F66">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عالم الرؤيا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ذاك، بحرارة أيديهم. التفتَ إليّ أحد الشهداء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الواقف قُرب سرير والده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وقال</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F83F66">
        <w:rPr>
          <w:rFonts w:ascii="Traditional Arabic" w:hAnsi="Traditional Arabic" w:cs="Traditional Arabic"/>
          <w:b/>
          <w:bCs/>
          <w:color w:val="17365D"/>
          <w:sz w:val="32"/>
          <w:szCs w:val="32"/>
          <w:rtl/>
        </w:rPr>
        <w:t>سلمتْ أيديكم، أنتم تتعبون</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كثيراً من أجلنا)</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عندما أخبرت السيّد القائد بما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رأيت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المنام قال</w:t>
      </w:r>
      <w:r w:rsidRPr="00595AF4">
        <w:rPr>
          <w:rFonts w:ascii="Traditional Arabic" w:hAnsi="Traditional Arabic" w:cs="Traditional Arabic"/>
          <w:color w:val="17365D"/>
          <w:sz w:val="32"/>
          <w:szCs w:val="32"/>
        </w:rPr>
        <w:t xml:space="preserve">: </w:t>
      </w:r>
      <w:r w:rsidRPr="00F83F66">
        <w:rPr>
          <w:rFonts w:ascii="Traditional Arabic" w:hAnsi="Traditional Arabic" w:cs="Traditional Arabic"/>
          <w:b/>
          <w:bCs/>
          <w:color w:val="17365D"/>
          <w:sz w:val="32"/>
          <w:szCs w:val="32"/>
          <w:rtl/>
        </w:rPr>
        <w:t>(يا لسعادتكم! فهذه</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هي الحقيقة)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ثمّ توجّه بالدعاء إلى الممرّضين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والممرّضات عدّة مرّات</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التوفيق الكبير</w:t>
      </w:r>
    </w:p>
    <w:p w:rsidR="00DC0CC3" w:rsidRPr="00595AF4" w:rsidRDefault="00DC0CC3" w:rsidP="00F83F66">
      <w:pPr>
        <w:spacing w:before="100" w:beforeAutospacing="1" w:after="100" w:afterAutospacing="1"/>
        <w:ind w:firstLine="720"/>
        <w:jc w:val="both"/>
        <w:rPr>
          <w:rFonts w:ascii="Traditional Arabic" w:hAnsi="Traditional Arabic" w:cs="Traditional Arabic"/>
          <w:color w:val="17365D"/>
          <w:sz w:val="32"/>
          <w:szCs w:val="32"/>
        </w:rPr>
      </w:pPr>
      <w:r w:rsidRPr="00F83F66">
        <w:rPr>
          <w:rFonts w:ascii="Traditional Arabic" w:hAnsi="Traditional Arabic" w:cs="Traditional Arabic"/>
          <w:b/>
          <w:bCs/>
          <w:color w:val="17365D"/>
          <w:sz w:val="32"/>
          <w:szCs w:val="32"/>
          <w:rtl/>
        </w:rPr>
        <w:t>(وفقكم الله، إنّ خدمة</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هؤلاء الأعزّاء الموجودين هنا، لَهوَ توفيقٌ كبيرٌ من</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الله)</w:t>
      </w:r>
      <w:r w:rsidRPr="00F83F66">
        <w:rPr>
          <w:rFonts w:ascii="Traditional Arabic" w:hAnsi="Traditional Arabic" w:cs="Traditional Arabic"/>
          <w:b/>
          <w:bCs/>
          <w:color w:val="17365D"/>
          <w:sz w:val="32"/>
          <w:szCs w:val="32"/>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 خَتَمَ قائد الثورة الإسلاميّة زيارته لآباء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الشهداء ولـ</w:t>
      </w:r>
      <w:r w:rsidRPr="00595AF4">
        <w:rPr>
          <w:rFonts w:ascii="Traditional Arabic" w:hAnsi="Traditional Arabic" w:cs="Traditional Arabic"/>
          <w:color w:val="17365D"/>
          <w:sz w:val="32"/>
          <w:szCs w:val="32"/>
        </w:rPr>
        <w:t xml:space="preserve"> </w:t>
      </w:r>
      <w:r w:rsidRPr="00F83F66">
        <w:rPr>
          <w:rFonts w:ascii="Traditional Arabic" w:hAnsi="Traditional Arabic" w:cs="Traditional Arabic"/>
          <w:b/>
          <w:bCs/>
          <w:color w:val="17365D"/>
          <w:sz w:val="32"/>
          <w:szCs w:val="32"/>
          <w:rtl/>
        </w:rPr>
        <w:t>(آية الله طاهري خُرَّم آبادي)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بهاتين الجملتين اللّتين وَجَّهَهُما لمسؤولي المستشفى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الحاضرين حينها. وغادر المستشفى عند المغيب</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3" o:spid="_x0000_s1215" alt="Description: ZIARA0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BJduYcQCAADNBQAADgAAAAAAAAAAAAAAAAAuAgAAZHJzL2Uyb0RvYy54bWxQSwECLQAUAAYACAAA&#10;ACEAmPZsDdkAAAADAQAADwAAAAAAAAAAAAAAAAAeBQAAZHJzL2Rvd25yZXYueG1sUEsFBgAAAAAE&#10;AAQA8wAAACQGA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2" o:spid="_x0000_s1217" alt="Description: 195887.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50kV5&#10;wAIAAMw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1" o:spid="_x0000_s1219" alt="Description: 047.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CKonuO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0" o:spid="_x0000_s1221" alt="Description: 195891.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JM2eJm/&#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9" o:spid="_x0000_s1223" alt="Description: 049.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ETvAIAAMk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NaJIRO8AgAA&#10;yQUAAA4AAAAAAAAAAAAAAAAALgIAAGRycy9lMm9Eb2MueG1sUEsBAi0AFAAGAAgAAAAhAJj2bA3Z&#10;AAAAAwEAAA8AAAAAAAAAAAAAAAAAFgUAAGRycy9kb3ducmV2LnhtbFBLBQYAAAAABAAEAPMAAAAc&#10;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8" o:spid="_x0000_s1225" alt="Description: ZIARA0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CsZ&#10;7/zCAgAAzQUAAA4AAAAAAAAAAAAAAAAALgIAAGRycy9lMm9Eb2MueG1sUEsBAi0AFAAGAAgAAAAh&#10;AJj2bA3ZAAAAAwEAAA8AAAAAAAAAAAAAAAAAHAUAAGRycy9kb3ducmV2LnhtbFBLBQYAAAAABAAE&#10;APMAAAAi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7" o:spid="_x0000_s1227" alt="Description: 195908.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FilxHe/&#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6" o:spid="_x0000_s1229" alt="Description: 048.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FcP00m8AgAA&#10;yQUAAA4AAAAAAAAAAAAAAAAALgIAAGRycy9lMm9Eb2MueG1sUEsBAi0AFAAGAAgAAAAhAJj2bA3Z&#10;AAAAAwEAAA8AAAAAAAAAAAAAAAAAFgUAAGRycy9kb3ducmV2LnhtbFBLBQYAAAAABAAEAPMAAAAc&#10;Bg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15" o:spid="_x0000_s1231" alt="Description: 195915.pn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4" o:spid="_x0000_s1233" alt="Description: 050.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KLbHx68AgAA&#10;yQUAAA4AAAAAAAAAAAAAAAAALgIAAGRycy9lMm9Eb2MueG1sUEsBAi0AFAAGAAgAAAAhAJj2bA3Z&#10;AAAAAwEAAA8AAAAAAAAAAAAAAAAAFgUAAGRycy9kb3ducmV2LnhtbFBLBQYAAAAABAAEAPMAAAAc&#10;Bg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3" o:spid="_x0000_s1235" alt="Description: NASHAT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CM&#10;vltbwwIAAM4FAAAOAAAAAAAAAAAAAAAAAC4CAABkcnMvZTJvRG9jLnhtbFBLAQItABQABgAIAAAA&#10;IQCY9mwN2QAAAAMBAAAPAAAAAAAAAAAAAAAAAB0FAABkcnMvZG93bnJldi54bWxQSwUGAAAAAAQA&#10;BADzAAAAIw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2" o:spid="_x0000_s1237" alt="Description: NASHAT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Ah&#10;WDcgwwIAAM4FAAAOAAAAAAAAAAAAAAAAAC4CAABkcnMvZTJvRG9jLnhtbFBLAQItABQABgAIAAAA&#10;IQCY9mwN2QAAAAMBAAAPAAAAAAAAAAAAAAAAAB0FAABkcnMvZG93bnJldi54bWxQSwUGAAAAAAQA&#10;BADzAAAAIwYAAAAA&#10;" filled="f" stroked="f">
            <o:lock v:ext="edit" aspectratio="t"/>
            <w10:anchorlock/>
          </v:rect>
        </w:pict>
      </w:r>
    </w:p>
    <w:tbl>
      <w:tblPr>
        <w:tblpPr w:leftFromText="180" w:rightFromText="180" w:vertAnchor="text" w:horzAnchor="margin" w:tblpY="9096"/>
        <w:tblW w:w="0" w:type="auto"/>
        <w:tblBorders>
          <w:top w:val="thinThickSmallGap" w:sz="24" w:space="0" w:color="FFFFFF"/>
          <w:left w:val="thinThickSmallGap" w:sz="24" w:space="0" w:color="FFFFFF"/>
          <w:bottom w:val="thinThickSmallGap" w:sz="24" w:space="0" w:color="FFFFFF"/>
          <w:right w:val="thinThickSmallGap" w:sz="24" w:space="0" w:color="FFFFFF"/>
          <w:insideH w:val="thinThickSmallGap" w:sz="24" w:space="0" w:color="FFFFFF"/>
          <w:insideV w:val="thinThickSmallGap" w:sz="24" w:space="0" w:color="FFFFFF"/>
        </w:tblBorders>
        <w:tblLook w:val="00A0"/>
      </w:tblPr>
      <w:tblGrid>
        <w:gridCol w:w="9286"/>
      </w:tblGrid>
      <w:tr w:rsidR="00DC0CC3" w:rsidRPr="00F83F66" w:rsidTr="009506AA">
        <w:tc>
          <w:tcPr>
            <w:tcW w:w="9286" w:type="dxa"/>
            <w:tcBorders>
              <w:bottom w:val="thinThickSmallGap" w:sz="24" w:space="0" w:color="365F91"/>
            </w:tcBorders>
          </w:tcPr>
          <w:p w:rsidR="00DC0CC3" w:rsidRPr="009506AA" w:rsidRDefault="00DC0CC3" w:rsidP="009506AA">
            <w:pPr>
              <w:bidi w:val="0"/>
              <w:spacing w:after="200" w:line="276" w:lineRule="auto"/>
              <w:jc w:val="center"/>
              <w:rPr>
                <w:rFonts w:ascii="Traditional Arabic" w:hAnsi="Traditional Arabic" w:cs="Traditional Arabic"/>
                <w:b/>
                <w:bCs/>
                <w:color w:val="C00000"/>
                <w:sz w:val="200"/>
                <w:szCs w:val="200"/>
              </w:rPr>
            </w:pPr>
            <w:r w:rsidRPr="009506AA">
              <w:rPr>
                <w:rFonts w:ascii="Traditional Arabic" w:hAnsi="Traditional Arabic" w:cs="Traditional Arabic"/>
                <w:b/>
                <w:bCs/>
                <w:color w:val="C00000"/>
                <w:sz w:val="200"/>
                <w:szCs w:val="200"/>
                <w:rtl/>
              </w:rPr>
              <w:t>أنشطة ولقاءات</w:t>
            </w:r>
          </w:p>
        </w:tc>
      </w:tr>
    </w:tbl>
    <w:p w:rsidR="00DC0CC3" w:rsidRDefault="00DC0CC3">
      <w:pPr>
        <w:bidi w:val="0"/>
        <w:spacing w:after="200" w:line="276" w:lineRule="auto"/>
        <w:rPr>
          <w:rFonts w:ascii="Traditional Arabic" w:hAnsi="Traditional Arabic" w:cs="Traditional Arabic"/>
          <w:b/>
          <w:bCs/>
          <w:color w:val="365F91"/>
          <w:sz w:val="36"/>
          <w:szCs w:val="36"/>
          <w:rtl/>
        </w:rPr>
      </w:pPr>
      <w:r>
        <w:rPr>
          <w:rFonts w:ascii="Traditional Arabic" w:hAnsi="Traditional Arabic" w:cs="Traditional Arabic"/>
          <w:b/>
          <w:bCs/>
          <w:color w:val="365F91"/>
          <w:sz w:val="36"/>
          <w:szCs w:val="36"/>
          <w:rtl/>
        </w:rPr>
        <w:br w:type="page"/>
      </w:r>
    </w:p>
    <w:p w:rsidR="00DC0CC3" w:rsidRDefault="00DC0CC3">
      <w:pPr>
        <w:bidi w:val="0"/>
        <w:spacing w:after="200" w:line="276" w:lineRule="auto"/>
        <w:rPr>
          <w:rFonts w:ascii="Traditional Arabic" w:hAnsi="Traditional Arabic" w:cs="Traditional Arabic"/>
          <w:b/>
          <w:bCs/>
          <w:color w:val="365F91"/>
          <w:sz w:val="36"/>
          <w:szCs w:val="36"/>
          <w:rtl/>
        </w:rPr>
      </w:pPr>
    </w:p>
    <w:p w:rsidR="00DC0CC3" w:rsidRDefault="00DC0CC3">
      <w:pPr>
        <w:bidi w:val="0"/>
        <w:spacing w:after="200" w:line="276" w:lineRule="auto"/>
        <w:rPr>
          <w:rFonts w:ascii="Traditional Arabic" w:hAnsi="Traditional Arabic" w:cs="Traditional Arabic"/>
          <w:b/>
          <w:bCs/>
          <w:color w:val="365F91"/>
          <w:sz w:val="36"/>
          <w:szCs w:val="36"/>
          <w:rtl/>
        </w:rPr>
      </w:pPr>
      <w:r>
        <w:rPr>
          <w:rFonts w:ascii="Traditional Arabic" w:hAnsi="Traditional Arabic" w:cs="Traditional Arabic"/>
          <w:b/>
          <w:bCs/>
          <w:color w:val="365F91"/>
          <w:sz w:val="36"/>
          <w:szCs w:val="36"/>
          <w:rtl/>
        </w:rPr>
        <w:br w:type="page"/>
      </w:r>
    </w:p>
    <w:p w:rsidR="00DC0CC3" w:rsidRPr="00F83F66" w:rsidRDefault="00DC0CC3" w:rsidP="00F83F66">
      <w:pPr>
        <w:spacing w:before="100" w:beforeAutospacing="1" w:after="100" w:afterAutospacing="1"/>
        <w:ind w:firstLine="720"/>
        <w:jc w:val="center"/>
        <w:rPr>
          <w:rFonts w:ascii="Traditional Arabic" w:hAnsi="Traditional Arabic" w:cs="Traditional Arabic"/>
          <w:b/>
          <w:bCs/>
          <w:color w:val="365F91"/>
          <w:sz w:val="36"/>
          <w:szCs w:val="36"/>
        </w:rPr>
      </w:pPr>
      <w:r w:rsidRPr="00F83F66">
        <w:rPr>
          <w:rFonts w:ascii="Traditional Arabic" w:hAnsi="Traditional Arabic" w:cs="Traditional Arabic"/>
          <w:b/>
          <w:bCs/>
          <w:color w:val="C00000"/>
          <w:sz w:val="40"/>
          <w:szCs w:val="40"/>
          <w:rtl/>
        </w:rPr>
        <w:t>قائد الثورة الإسلامية يعزّي بوفاة العلّامة</w:t>
      </w:r>
      <w:r w:rsidRPr="00F83F66">
        <w:rPr>
          <w:rFonts w:ascii="Traditional Arabic" w:hAnsi="Traditional Arabic" w:cs="Traditional Arabic"/>
          <w:b/>
          <w:bCs/>
          <w:color w:val="C00000"/>
          <w:sz w:val="40"/>
          <w:szCs w:val="40"/>
        </w:rPr>
        <w:t xml:space="preserve"> </w:t>
      </w:r>
      <w:r w:rsidRPr="00F83F66">
        <w:rPr>
          <w:rFonts w:ascii="Traditional Arabic" w:hAnsi="Traditional Arabic" w:cs="Traditional Arabic"/>
          <w:b/>
          <w:bCs/>
          <w:color w:val="C00000"/>
          <w:sz w:val="40"/>
          <w:szCs w:val="40"/>
          <w:rtl/>
        </w:rPr>
        <w:t>الفضليّ</w:t>
      </w:r>
    </w:p>
    <w:p w:rsidR="00DC0CC3"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rtl/>
        </w:rPr>
      </w:pPr>
    </w:p>
    <w:p w:rsidR="00DC0CC3" w:rsidRPr="00F83F66"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rPr>
      </w:pPr>
      <w:r w:rsidRPr="00F83F66">
        <w:rPr>
          <w:rFonts w:ascii="Traditional Arabic" w:hAnsi="Traditional Arabic" w:cs="Traditional Arabic"/>
          <w:b/>
          <w:bCs/>
          <w:color w:val="17365D"/>
          <w:sz w:val="32"/>
          <w:szCs w:val="32"/>
          <w:rtl/>
        </w:rPr>
        <w:t>بعث قائد الثورة الإسلاميّة الإمام السيّد علي الخامنئيّ رسالة</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تعزية بمناسبة رحيل عالم الدين والمفكّر الإسلاميّ آية الله الدكتور عبد الهادي</w:t>
      </w:r>
      <w:r w:rsidRPr="00F83F66">
        <w:rPr>
          <w:rFonts w:ascii="Traditional Arabic" w:hAnsi="Traditional Arabic" w:cs="Traditional Arabic"/>
          <w:b/>
          <w:bCs/>
          <w:color w:val="17365D"/>
          <w:sz w:val="32"/>
          <w:szCs w:val="32"/>
        </w:rPr>
        <w:t xml:space="preserve"> </w:t>
      </w:r>
      <w:r w:rsidRPr="00F83F66">
        <w:rPr>
          <w:rFonts w:ascii="Traditional Arabic" w:hAnsi="Traditional Arabic" w:cs="Traditional Arabic"/>
          <w:b/>
          <w:bCs/>
          <w:color w:val="17365D"/>
          <w:sz w:val="32"/>
          <w:szCs w:val="32"/>
          <w:rtl/>
        </w:rPr>
        <w:t>الفضليّ والذي وافته المنيّة في السعوديّة. فيما يلي نصّ الرسالة</w:t>
      </w:r>
      <w:r w:rsidRPr="00F83F66">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تلقّيت ببالغ الحزن والأسى نبأ رحيل العلّامة آية الله الدكتور عبد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الهادي الفضليّ إلى جوار ربّه</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قضى العلّامة الفقيد عمره الشريف في الجهاد العلميّ والسياسيّ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والدفاع عن مقدّسات الأمّة الإسلاميّة وقضاياها العادلة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كان الفقيد من روّاد الفكر والمنظّرين الإسلاميّين البارزين، وخير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دليل على ذلك ما نجده في مؤلّفاته وآثاره الجليلة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كان رحمه الله ملاذاً لعلماء الأمّة حيث جسّد بفكره وحركته وجهاده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وجهوده الوحدويّة قدوة لتأليف القلوب وتوحيد الصفّ الإسلاميّ ولمّ الشمل ونبذ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الخلافات وتوجيه الأنظار والأفكار نحو العدوّ المشترك لأبناء أمّتنا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العظيمة. كما قدّم الفقيد الراحل من خلال صبره على الابتلاء الإلهيّ في أواخر حياته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حيث ألمّ به المرض وكبّده الكثير من العناء مثالاً رائعاً للإنسان المؤمن الصابر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الشاكر المحتسب المتوكّل على الله العليّ القدير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إنّني بهذه المناسبة الأليمة إذ أتقدّم بأحرّ التعازي لأعضاء أسرته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الكريمة ورفاق دربه وتلامذته ومحبّيه ولاسيّما لعلماء أمّتنا الإسلاميّة والحوزات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العلميّة الدينيّة، أسال الله أن يتغمّده برحمته الواسعة ويسكنه فسيح جنانه ويدخله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سعة رضوانه ويلهم ذويه ومحبيه الصبر والسلوان, كما أسال الله جلّ وعلا أن يمنّ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جميع علمائنا الأخيار بوفور الصحّة ودوام التوفيق والاقتداء بفقيدنا السعيد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فكراً وسلوكاً وجهاداً وإنّا لله وإنّا إليه راجعون</w:t>
      </w:r>
      <w:r w:rsidRPr="00595AF4">
        <w:rPr>
          <w:rFonts w:ascii="Traditional Arabic" w:hAnsi="Traditional Arabic" w:cs="Traditional Arabic"/>
          <w:color w:val="17365D"/>
          <w:sz w:val="32"/>
          <w:szCs w:val="32"/>
        </w:rPr>
        <w:t>.</w:t>
      </w:r>
    </w:p>
    <w:p w:rsidR="00DC0CC3" w:rsidRPr="00F83F66" w:rsidRDefault="00DC0CC3" w:rsidP="00F83F66">
      <w:pPr>
        <w:spacing w:before="100" w:beforeAutospacing="1" w:after="100" w:afterAutospacing="1"/>
        <w:ind w:firstLine="720"/>
        <w:jc w:val="right"/>
        <w:rPr>
          <w:rFonts w:ascii="Traditional Arabic" w:hAnsi="Traditional Arabic" w:cs="Traditional Arabic"/>
          <w:color w:val="C00000"/>
          <w:sz w:val="32"/>
          <w:szCs w:val="32"/>
        </w:rPr>
      </w:pPr>
      <w:r w:rsidRPr="00F83F66">
        <w:rPr>
          <w:rFonts w:ascii="Traditional Arabic" w:hAnsi="Traditional Arabic" w:cs="Traditional Arabic"/>
          <w:color w:val="C00000"/>
          <w:sz w:val="32"/>
          <w:szCs w:val="32"/>
          <w:rtl/>
        </w:rPr>
        <w:t>السيّد علي الحسينيّ الخامنئيّ بتاريخ 28 جمادي الأولى</w:t>
      </w:r>
      <w:r w:rsidRPr="00F83F66">
        <w:rPr>
          <w:rFonts w:ascii="Traditional Arabic" w:hAnsi="Traditional Arabic" w:cs="Traditional Arabic"/>
          <w:color w:val="C00000"/>
          <w:sz w:val="32"/>
          <w:szCs w:val="32"/>
        </w:rPr>
        <w:t xml:space="preserve"> 1434</w:t>
      </w:r>
      <w:r w:rsidRPr="00F83F66">
        <w:rPr>
          <w:rFonts w:ascii="Traditional Arabic" w:hAnsi="Traditional Arabic" w:cs="Traditional Arabic"/>
          <w:color w:val="C00000"/>
          <w:sz w:val="32"/>
          <w:szCs w:val="32"/>
          <w:rtl/>
        </w:rPr>
        <w:t>هـ</w:t>
      </w:r>
    </w:p>
    <w:p w:rsidR="00DC0CC3" w:rsidRPr="00F83F66" w:rsidRDefault="00DC0CC3" w:rsidP="00F83F66">
      <w:pPr>
        <w:spacing w:before="100" w:beforeAutospacing="1" w:after="100" w:afterAutospacing="1"/>
        <w:ind w:firstLine="720"/>
        <w:jc w:val="right"/>
        <w:rPr>
          <w:rFonts w:ascii="Traditional Arabic" w:hAnsi="Traditional Arabic" w:cs="Traditional Arabic"/>
          <w:color w:val="C00000"/>
          <w:sz w:val="32"/>
          <w:szCs w:val="32"/>
        </w:rPr>
      </w:pPr>
      <w:r>
        <w:rPr>
          <w:noProof/>
        </w:rPr>
        <w:pict>
          <v:line id="Straight Connector 108" o:spid="_x0000_s1239" style="position:absolute;left:0;text-align:left;z-index:251620352;visibility:visible" from="85.65pt,12.9pt" to="461.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" strokecolor="#c0504d" strokeweight="3pt">
            <v:stroke dashstyle="dash"/>
            <v:shadow on="t" color="black" opacity="22937f" origin=",.5" offset="0,.63889mm"/>
          </v:line>
        </w:pict>
      </w:r>
      <w:r w:rsidRPr="00F83F66">
        <w:rPr>
          <w:rFonts w:ascii="Traditional Arabic" w:hAnsi="Traditional Arabic" w:cs="Traditional Arabic"/>
          <w:color w:val="C00000"/>
          <w:sz w:val="32"/>
          <w:szCs w:val="32"/>
        </w:rPr>
        <w:t xml:space="preserve">09/04/2013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Default="00DC0CC3" w:rsidP="00595AF4">
      <w:pPr>
        <w:spacing w:before="100" w:beforeAutospacing="1" w:after="100" w:afterAutospacing="1"/>
        <w:ind w:firstLine="720"/>
        <w:jc w:val="both"/>
        <w:rPr>
          <w:rFonts w:ascii="Traditional Arabic" w:hAnsi="Traditional Arabic" w:cs="Traditional Arabic"/>
          <w:b/>
          <w:bCs/>
          <w:color w:val="365F91"/>
          <w:sz w:val="36"/>
          <w:szCs w:val="36"/>
          <w:rtl/>
        </w:rPr>
      </w:pPr>
    </w:p>
    <w:p w:rsidR="00DC0CC3" w:rsidRDefault="00DC0CC3">
      <w:pPr>
        <w:bidi w:val="0"/>
        <w:spacing w:after="200" w:line="276" w:lineRule="auto"/>
        <w:rPr>
          <w:rFonts w:ascii="Traditional Arabic" w:hAnsi="Traditional Arabic" w:cs="Traditional Arabic"/>
          <w:b/>
          <w:bCs/>
          <w:color w:val="365F91"/>
          <w:sz w:val="36"/>
          <w:szCs w:val="36"/>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p>
    <w:p w:rsidR="00DC0CC3" w:rsidRPr="00F83F66"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tl/>
        </w:rPr>
      </w:pPr>
      <w:r w:rsidRPr="00F83F66">
        <w:rPr>
          <w:rFonts w:ascii="Traditional Arabic" w:hAnsi="Traditional Arabic" w:cs="Traditional Arabic"/>
          <w:b/>
          <w:bCs/>
          <w:color w:val="C00000"/>
          <w:sz w:val="40"/>
          <w:szCs w:val="40"/>
          <w:rtl/>
        </w:rPr>
        <w:t>الإمام الخامنئي يلتقي</w:t>
      </w:r>
    </w:p>
    <w:p w:rsidR="00DC0CC3" w:rsidRPr="00F83F66"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Pr>
      </w:pPr>
      <w:r w:rsidRPr="00F83F66">
        <w:rPr>
          <w:rFonts w:ascii="Traditional Arabic" w:hAnsi="Traditional Arabic" w:cs="Traditional Arabic"/>
          <w:b/>
          <w:bCs/>
          <w:color w:val="C00000"/>
          <w:sz w:val="40"/>
          <w:szCs w:val="40"/>
          <w:rtl/>
        </w:rPr>
        <w:t>رئيس جمهورية بروندي والوفد</w:t>
      </w:r>
      <w:r w:rsidRPr="00F83F66">
        <w:rPr>
          <w:rFonts w:ascii="Traditional Arabic" w:hAnsi="Traditional Arabic" w:cs="Traditional Arabic"/>
          <w:b/>
          <w:bCs/>
          <w:color w:val="C00000"/>
          <w:sz w:val="40"/>
          <w:szCs w:val="40"/>
        </w:rPr>
        <w:t xml:space="preserve"> </w:t>
      </w:r>
      <w:r w:rsidRPr="00F83F66">
        <w:rPr>
          <w:rFonts w:ascii="Traditional Arabic" w:hAnsi="Traditional Arabic" w:cs="Traditional Arabic"/>
          <w:b/>
          <w:bCs/>
          <w:color w:val="C00000"/>
          <w:sz w:val="40"/>
          <w:szCs w:val="40"/>
          <w:rtl/>
        </w:rPr>
        <w:t>المرافق له</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1" o:spid="_x0000_s1240" alt="Description: 05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10" o:spid="_x0000_s1242" alt="Description: 05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" filled="f" stroked="f">
            <o:lock v:ext="edit" aspectratio="t"/>
            <w10:anchorlock/>
          </v:rect>
        </w:pict>
      </w:r>
    </w:p>
    <w:p w:rsidR="00DC0CC3" w:rsidRPr="00F83F66" w:rsidRDefault="00DC0CC3" w:rsidP="00F83F66">
      <w:pPr>
        <w:spacing w:before="100" w:beforeAutospacing="1" w:after="100" w:afterAutospacing="1"/>
        <w:ind w:firstLine="720"/>
        <w:jc w:val="right"/>
        <w:rPr>
          <w:rFonts w:ascii="Traditional Arabic" w:hAnsi="Traditional Arabic" w:cs="Traditional Arabic"/>
          <w:color w:val="C00000"/>
          <w:sz w:val="32"/>
          <w:szCs w:val="32"/>
        </w:rPr>
      </w:pPr>
      <w:r>
        <w:rPr>
          <w:noProof/>
        </w:rPr>
        <w:pict>
          <v:line id="Straight Connector 109" o:spid="_x0000_s1244" style="position:absolute;left:0;text-align:left;z-index:251621376;visibility:visible" from="76.7pt,8.35pt" to="452.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" strokecolor="#c0504d" strokeweight="3pt">
            <v:stroke dashstyle="dash"/>
            <v:shadow on="t" color="black" opacity="22937f" origin=",.5" offset="0,.63889mm"/>
          </v:line>
        </w:pict>
      </w:r>
      <w:r w:rsidRPr="00F83F66">
        <w:rPr>
          <w:rFonts w:ascii="Traditional Arabic" w:hAnsi="Traditional Arabic" w:cs="Traditional Arabic"/>
          <w:color w:val="C00000"/>
          <w:sz w:val="32"/>
          <w:szCs w:val="32"/>
        </w:rPr>
        <w:t xml:space="preserve">10/04/2013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9" o:spid="_x0000_s1245" alt="Description: NASHAT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OjW&#10;9+HCAgAAzAUAAA4AAAAAAAAAAAAAAAAALgIAAGRycy9lMm9Eb2MueG1sUEsBAi0AFAAGAAgAAAAh&#10;AJj2bA3ZAAAAAwEAAA8AAAAAAAAAAAAAAAAAHAUAAGRycy9kb3ducmV2LnhtbFBLBQYAAAAABAAE&#10;APMAAAAiBgAAAAA=&#10;" filled="f" stroked="f">
            <o:lock v:ext="edit" aspectratio="t"/>
            <w10:anchorlock/>
          </v:rect>
        </w:pict>
      </w:r>
    </w:p>
    <w:p w:rsidR="00DC0CC3" w:rsidRDefault="00DC0CC3">
      <w:pPr>
        <w:bidi w:val="0"/>
        <w:spacing w:after="200" w:line="276" w:lineRule="auto"/>
        <w:rPr>
          <w:rFonts w:ascii="Traditional Arabic" w:hAnsi="Traditional Arabic" w:cs="Traditional Arabic"/>
          <w:b/>
          <w:bCs/>
          <w:color w:val="365F91"/>
          <w:sz w:val="36"/>
          <w:szCs w:val="36"/>
          <w:rtl/>
        </w:rPr>
      </w:pPr>
      <w:r>
        <w:rPr>
          <w:rFonts w:ascii="Traditional Arabic" w:hAnsi="Traditional Arabic" w:cs="Traditional Arabic"/>
          <w:b/>
          <w:bCs/>
          <w:color w:val="365F91"/>
          <w:sz w:val="36"/>
          <w:szCs w:val="36"/>
          <w:rtl/>
        </w:rPr>
        <w:br w:type="page"/>
      </w:r>
    </w:p>
    <w:p w:rsidR="00DC0CC3" w:rsidRPr="00F83F66" w:rsidRDefault="00DC0CC3" w:rsidP="00F83F66">
      <w:pPr>
        <w:spacing w:before="100" w:beforeAutospacing="1" w:after="100" w:afterAutospacing="1"/>
        <w:ind w:firstLine="720"/>
        <w:jc w:val="center"/>
        <w:rPr>
          <w:rFonts w:ascii="Traditional Arabic" w:hAnsi="Traditional Arabic" w:cs="Traditional Arabic"/>
          <w:b/>
          <w:bCs/>
          <w:color w:val="C00000"/>
          <w:sz w:val="40"/>
          <w:szCs w:val="40"/>
        </w:rPr>
      </w:pPr>
      <w:r w:rsidRPr="00F83F66">
        <w:rPr>
          <w:rFonts w:ascii="Traditional Arabic" w:hAnsi="Traditional Arabic" w:cs="Traditional Arabic"/>
          <w:b/>
          <w:bCs/>
          <w:color w:val="C00000"/>
          <w:sz w:val="40"/>
          <w:szCs w:val="40"/>
          <w:rtl/>
        </w:rPr>
        <w:t>الإمام الخامنئيّ في لقاء جموع من قادة الجيش ومقرّات</w:t>
      </w:r>
      <w:r w:rsidRPr="00F83F66">
        <w:rPr>
          <w:rFonts w:ascii="Traditional Arabic" w:hAnsi="Traditional Arabic" w:cs="Traditional Arabic"/>
          <w:b/>
          <w:bCs/>
          <w:color w:val="C00000"/>
          <w:sz w:val="40"/>
          <w:szCs w:val="40"/>
        </w:rPr>
        <w:t xml:space="preserve"> </w:t>
      </w:r>
      <w:r w:rsidRPr="00F83F66">
        <w:rPr>
          <w:rFonts w:ascii="Traditional Arabic" w:hAnsi="Traditional Arabic" w:cs="Traditional Arabic"/>
          <w:b/>
          <w:bCs/>
          <w:color w:val="C00000"/>
          <w:sz w:val="40"/>
          <w:szCs w:val="40"/>
          <w:rtl/>
        </w:rPr>
        <w:t>التعبئة والمنتسبين النخبة وعوائلهم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F83F66"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rPr>
      </w:pPr>
      <w:r w:rsidRPr="00F83F66">
        <w:rPr>
          <w:rFonts w:ascii="Traditional Arabic" w:hAnsi="Traditional Arabic" w:cs="Traditional Arabic"/>
          <w:b/>
          <w:bCs/>
          <w:color w:val="17365D"/>
          <w:sz w:val="32"/>
          <w:szCs w:val="32"/>
          <w:rtl/>
        </w:rPr>
        <w:t>أبرز ما جاء في كلمته</w:t>
      </w:r>
      <w:r w:rsidRPr="00F83F66">
        <w:rPr>
          <w:rFonts w:ascii="Traditional Arabic" w:hAnsi="Traditional Arabic" w:cs="Traditional Arabic"/>
          <w:b/>
          <w:bCs/>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جیش الجمهوریّة الإسلامیّة الإیرانیّة هو جیش جماهیريّ وعلميّ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وعقائديّ وذو ابتكارات متنوّعة وتجارب واختبارات ناجحة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الحضارة الغربیّة الیوم معرّضة للسقوط والانهیار بسبب تناقضاتها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ولامنطقیّتها وتعسّفها وعدم اكتراثها للأصول الإنسانیّة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یحظى الجیش فی نظام الجمهوریّة الإسلامیّة الإیرانیّة باحترام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وتقديره وإسناده ودعمه، وذلك بسبب تضحیاته وجهاده ولیس لتعسُّفه واقتداره</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التقدّم والإنجازات العلمیّة والبحثیّة للقوّات المسلّحة ومنها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الجیش، فی مجالات الصناعات الدفاعیّة والإلكترونيّة لتبعث على الدهشة ولا تقبل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المقارنة مع ما قبل الثورة الإسلامیّة وحتّى مع السنوات الأولی للثورة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تحقّق كلّ هذا التقدّم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فی ظروف بخل فیها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المسیئون للشعب الإیرانیّ بإعطائه حتّى أقلّ الإمكانیّات، لكنّ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التدفّق الذاتيّ لمواهب الشباب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وأبناء هذا الشعب خلق المفاجآت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والعجائب</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قدّم الجیش والحرس الثوريّ والتعبئة ثقافة وتوجّهاً جدیدین للعالم،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وهو نموذج بدیع مقابل التوجّهات الاستعماریّة والسلطویّة لمعظم جیوش العالم</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أینما تواجدت الروح السلطویّة للمنظومات العسكریّة فی جبهة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الاستكبار ـ وخصوصاً أمریكا ـ تسبّبت فی الفساد الأخلاقي واضطهاد الناس وتقتیلهم</w:t>
      </w:r>
      <w:r w:rsidRPr="00595AF4">
        <w:rPr>
          <w:rFonts w:ascii="Traditional Arabic" w:hAnsi="Traditional Arabic" w:cs="Traditional Arabic"/>
          <w:color w:val="17365D"/>
          <w:sz w:val="32"/>
          <w:szCs w:val="32"/>
        </w:rPr>
        <w:t xml:space="preserve">. </w:t>
      </w:r>
    </w:p>
    <w:p w:rsidR="00DC0CC3" w:rsidRPr="00595AF4" w:rsidRDefault="00DC0CC3" w:rsidP="00B065DB">
      <w:pPr>
        <w:spacing w:before="100" w:beforeAutospacing="1" w:after="100" w:afterAutospacing="1"/>
        <w:ind w:firstLine="720"/>
        <w:jc w:val="right"/>
        <w:rPr>
          <w:rFonts w:ascii="Traditional Arabic" w:hAnsi="Traditional Arabic" w:cs="Traditional Arabic"/>
          <w:color w:val="17365D"/>
          <w:sz w:val="32"/>
          <w:szCs w:val="32"/>
        </w:rPr>
      </w:pPr>
      <w:r>
        <w:rPr>
          <w:noProof/>
        </w:rPr>
        <w:pict>
          <v:line id="Straight Connector 110" o:spid="_x0000_s1247" style="position:absolute;left:0;text-align:left;z-index:251622400;visibility:visible" from="81.7pt,8.55pt" to="457.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" strokecolor="#c0504d" strokeweight="3pt">
            <v:stroke dashstyle="dash"/>
            <v:shadow on="t" color="black" opacity="22937f" origin=",.5" offset="0,.63889mm"/>
          </v:line>
        </w:pict>
      </w:r>
      <w:r w:rsidRPr="00595AF4">
        <w:rPr>
          <w:rFonts w:ascii="Traditional Arabic" w:hAnsi="Traditional Arabic" w:cs="Traditional Arabic"/>
          <w:color w:val="17365D"/>
          <w:sz w:val="32"/>
          <w:szCs w:val="32"/>
        </w:rPr>
        <w:t> </w:t>
      </w:r>
      <w:r w:rsidRPr="00B065DB">
        <w:rPr>
          <w:rFonts w:ascii="Traditional Arabic" w:hAnsi="Traditional Arabic" w:cs="Traditional Arabic"/>
          <w:color w:val="C00000"/>
          <w:sz w:val="32"/>
          <w:szCs w:val="32"/>
          <w:rtl/>
        </w:rPr>
        <w:t>17/04/2013</w:t>
      </w:r>
    </w:p>
    <w:p w:rsidR="00DC0CC3" w:rsidRDefault="00DC0CC3">
      <w:pPr>
        <w:bidi w:val="0"/>
        <w:spacing w:after="200" w:line="276" w:lineRule="auto"/>
        <w:rPr>
          <w:rFonts w:ascii="Traditional Arabic" w:hAnsi="Traditional Arabic" w:cs="Traditional Arabic"/>
          <w:b/>
          <w:bCs/>
          <w:color w:val="365F91"/>
          <w:sz w:val="36"/>
          <w:szCs w:val="36"/>
          <w:rtl/>
        </w:rPr>
      </w:pPr>
      <w:r>
        <w:rPr>
          <w:rFonts w:ascii="Traditional Arabic" w:hAnsi="Traditional Arabic" w:cs="Traditional Arabic"/>
          <w:b/>
          <w:bCs/>
          <w:color w:val="365F91"/>
          <w:sz w:val="36"/>
          <w:szCs w:val="36"/>
          <w:rtl/>
        </w:rPr>
        <w:br w:type="page"/>
      </w:r>
    </w:p>
    <w:p w:rsidR="00DC0CC3" w:rsidRPr="00B065DB" w:rsidRDefault="00DC0CC3" w:rsidP="00B065DB">
      <w:pPr>
        <w:spacing w:before="100" w:beforeAutospacing="1" w:after="100" w:afterAutospacing="1"/>
        <w:ind w:firstLine="720"/>
        <w:jc w:val="center"/>
        <w:rPr>
          <w:rFonts w:ascii="Traditional Arabic" w:hAnsi="Traditional Arabic" w:cs="Traditional Arabic"/>
          <w:b/>
          <w:bCs/>
          <w:color w:val="C00000"/>
          <w:sz w:val="40"/>
          <w:szCs w:val="40"/>
        </w:rPr>
      </w:pPr>
      <w:r w:rsidRPr="00B065DB">
        <w:rPr>
          <w:rFonts w:ascii="Traditional Arabic" w:hAnsi="Traditional Arabic" w:cs="Traditional Arabic"/>
          <w:b/>
          <w:bCs/>
          <w:color w:val="C00000"/>
          <w:sz w:val="40"/>
          <w:szCs w:val="40"/>
          <w:rtl/>
        </w:rPr>
        <w:t>الإمام الخامنئيّ يزور معرض طهران الدوليّ للكتاب</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زار سماحة آية الله العظمى السيّد عليّ الخامنئيّ صباح يوم السبت</w:t>
      </w:r>
      <w:r w:rsidRPr="00595AF4">
        <w:rPr>
          <w:rFonts w:ascii="Traditional Arabic" w:hAnsi="Traditional Arabic" w:cs="Traditional Arabic"/>
          <w:color w:val="17365D"/>
          <w:sz w:val="32"/>
          <w:szCs w:val="32"/>
        </w:rPr>
        <w:t xml:space="preserve"> 04/05/2013 </w:t>
      </w:r>
      <w:r w:rsidRPr="00595AF4">
        <w:rPr>
          <w:rFonts w:ascii="Traditional Arabic" w:hAnsi="Traditional Arabic" w:cs="Traditional Arabic"/>
          <w:color w:val="17365D"/>
          <w:sz w:val="32"/>
          <w:szCs w:val="32"/>
          <w:rtl/>
        </w:rPr>
        <w:t>م معرض طهران الدوليّ السادس والعشرين للكتاب المقام في مصلّى الإمام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الخمينيّ (رض) الكبير وسط العاصمة الإيرانيّة. وقد استمرّت لساعتين ونصف الساعة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وقدّم أمناء الأجنحة وبعض الناشرين المشاركين في المعرض إيضاحاتهم بخصوص الجديد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أعمالهم ونشاطاتهم وما نشروه من كتب</w:t>
      </w:r>
      <w:r w:rsidRPr="00595AF4">
        <w:rPr>
          <w:rFonts w:ascii="Traditional Arabic" w:hAnsi="Traditional Arabic" w:cs="Traditional Arabic"/>
          <w:color w:val="17365D"/>
          <w:sz w:val="32"/>
          <w:szCs w:val="32"/>
        </w:rPr>
        <w:t>.</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يلتقي العاملين في دائرتي أدب المقاومة وأدب الثورة الإسلاميّة</w:t>
      </w:r>
      <w:r w:rsidRPr="00595AF4">
        <w:rPr>
          <w:rFonts w:ascii="Traditional Arabic" w:hAnsi="Traditional Arabic" w:cs="Traditional Arabic"/>
          <w:color w:val="17365D"/>
          <w:sz w:val="32"/>
          <w:szCs w:val="32"/>
        </w:rPr>
        <w:t xml:space="preserve">  </w:t>
      </w:r>
    </w:p>
    <w:p w:rsidR="00DC0CC3" w:rsidRPr="00B065DB" w:rsidRDefault="00DC0CC3" w:rsidP="00B065DB">
      <w:pPr>
        <w:spacing w:before="100" w:beforeAutospacing="1" w:after="100" w:afterAutospacing="1"/>
        <w:ind w:firstLine="720"/>
        <w:jc w:val="right"/>
        <w:rPr>
          <w:rFonts w:ascii="Traditional Arabic" w:hAnsi="Traditional Arabic" w:cs="Traditional Arabic"/>
          <w:color w:val="C00000"/>
          <w:sz w:val="32"/>
          <w:szCs w:val="32"/>
        </w:rPr>
      </w:pPr>
      <w:r>
        <w:rPr>
          <w:noProof/>
        </w:rPr>
        <w:pict>
          <v:line id="Straight Connector 111" o:spid="_x0000_s1248" style="position:absolute;left:0;text-align:left;z-index:251623424;visibility:visible" from="78.35pt,7.4pt" to="454.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" strokecolor="#c0504d" strokeweight="3pt">
            <v:stroke dashstyle="dash"/>
            <v:shadow on="t" color="black" opacity="22937f" origin=",.5" offset="0,.63889mm"/>
          </v:line>
        </w:pict>
      </w:r>
      <w:r w:rsidRPr="00B065DB">
        <w:rPr>
          <w:rFonts w:ascii="Traditional Arabic" w:hAnsi="Traditional Arabic" w:cs="Traditional Arabic"/>
          <w:color w:val="C00000"/>
          <w:sz w:val="32"/>
          <w:szCs w:val="32"/>
        </w:rPr>
        <w:t xml:space="preserve">13/05/2013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B065DB" w:rsidRDefault="00DC0CC3" w:rsidP="00B065DB">
      <w:pPr>
        <w:spacing w:before="100" w:beforeAutospacing="1" w:after="100" w:afterAutospacing="1"/>
        <w:ind w:firstLine="720"/>
        <w:jc w:val="center"/>
        <w:rPr>
          <w:rFonts w:ascii="Traditional Arabic" w:hAnsi="Traditional Arabic" w:cs="Traditional Arabic"/>
          <w:b/>
          <w:bCs/>
          <w:color w:val="C00000"/>
          <w:sz w:val="40"/>
          <w:szCs w:val="40"/>
        </w:rPr>
      </w:pPr>
      <w:r w:rsidRPr="00B065DB">
        <w:rPr>
          <w:rFonts w:ascii="Traditional Arabic" w:hAnsi="Traditional Arabic" w:cs="Traditional Arabic"/>
          <w:b/>
          <w:bCs/>
          <w:color w:val="C00000"/>
          <w:sz w:val="40"/>
          <w:szCs w:val="40"/>
          <w:rtl/>
        </w:rPr>
        <w:t>الإمام الخامنئي يلتقي العاملين في دائرتي أدب</w:t>
      </w:r>
      <w:r w:rsidRPr="00B065DB">
        <w:rPr>
          <w:rFonts w:ascii="Traditional Arabic" w:hAnsi="Traditional Arabic" w:cs="Traditional Arabic"/>
          <w:b/>
          <w:bCs/>
          <w:color w:val="C00000"/>
          <w:sz w:val="40"/>
          <w:szCs w:val="40"/>
        </w:rPr>
        <w:t xml:space="preserve"> </w:t>
      </w:r>
      <w:r w:rsidRPr="00B065DB">
        <w:rPr>
          <w:rFonts w:ascii="Traditional Arabic" w:hAnsi="Traditional Arabic" w:cs="Traditional Arabic"/>
          <w:b/>
          <w:bCs/>
          <w:color w:val="C00000"/>
          <w:sz w:val="40"/>
          <w:szCs w:val="40"/>
          <w:rtl/>
        </w:rPr>
        <w:t>المقاومة وأدب الثورة الإسلاميّة</w:t>
      </w:r>
    </w:p>
    <w:p w:rsidR="00DC0CC3" w:rsidRPr="00B065DB" w:rsidRDefault="00DC0CC3" w:rsidP="00595AF4">
      <w:pPr>
        <w:spacing w:before="100" w:beforeAutospacing="1" w:after="100" w:afterAutospacing="1"/>
        <w:ind w:firstLine="720"/>
        <w:jc w:val="both"/>
        <w:rPr>
          <w:rFonts w:ascii="Traditional Arabic" w:hAnsi="Traditional Arabic" w:cs="Traditional Arabic"/>
          <w:b/>
          <w:bCs/>
          <w:color w:val="17365D"/>
          <w:sz w:val="32"/>
          <w:szCs w:val="32"/>
        </w:rPr>
      </w:pPr>
      <w:r w:rsidRPr="00B065DB">
        <w:rPr>
          <w:rFonts w:ascii="Traditional Arabic" w:hAnsi="Traditional Arabic" w:cs="Traditional Arabic"/>
          <w:b/>
          <w:bCs/>
          <w:color w:val="17365D"/>
          <w:sz w:val="32"/>
          <w:szCs w:val="32"/>
          <w:rtl/>
        </w:rPr>
        <w:t>أبرز ما جاء في كلمته</w:t>
      </w:r>
      <w:r w:rsidRPr="00B065DB">
        <w:rPr>
          <w:rFonts w:ascii="Traditional Arabic" w:hAnsi="Traditional Arabic" w:cs="Traditional Arabic"/>
          <w:b/>
          <w:bCs/>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إطلاق حركة عظيمة ومُلهِمة ومحفّزة في آداب المقاومة والثورة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وكذلك الحؤول دون إثمار إرادات بعض التّيارات المعاندة للثورة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الرامية لعزل وتهميش مفاهيم الثورة الإسلاميّة وحقائقها، هما خصوصيّتان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مهمّتان ومميّزتان في أنشطة مركز الفكر والفنّ الإسلاميّ، وهذه الحركة الرائدة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والمؤثّرة أغنت البلاد عن الأدب المستورد</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هناك محاولات للتيّار المسمّى بالتنويريّ لقلب الحقائق والتعتيم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الثورة الإسلاميّة بوصفها ملحمة كبيرة وعظيمة وما يتعلّق بها من قضايا وأمور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وإنّ شرح الإمكانيّات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والطاقات المعرفيّة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والمعنويّة الهائلة المنبثقة من الثورة الإسلاميّة من قبل الفنّانين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الملتزمين غيّر السياق والتقليد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الخاطئ في أعمال المستنيرين والاكتفاء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بالأعمال المترجمة، وأدّى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استغناء في النتاجات وتقديم أعمال 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قيمة وفاخرة في مختلف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المجالات الأدبيّة والفنيّة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ضرورة تعزيز القسم البحثيّ وتطويره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مجال أدب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المقاومة وأدب الثورة الإسلاميّة, وهذا طبعاً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لا يعني الاقتصار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مناهج البحث الغربيّة، إنّما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إلى جانب استخدام تلك المناهج،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على إطلاق ابتكارات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ذكيّة وعقلائيّة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أهميّة أسلوب</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التاريخ الشفهيّ</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تدوين الأعمال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الأدبيّة في قسم المقاومة والثورة الإسلاميّة، وضرورة الاهتمام بحقوق الكتّاب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والعاملين على إعداد هذه الأعمال والكتب، وإنّ دور مدوّني وكتّاب الأعمال إلى جانب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رواتها أشبه بالصياغة الفنية للأعمال الفنيّة التي تخرجها بشكل جذاب وشيق، لذلك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الاهتمام اهتماماً جادّاً بالعاملين على إنتاج هذه الأعمال وكتابتها</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ضرورة إنجاز دراسات مقارنة بين ملحمة الدفاع المقدّس في إيران وسائر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الحروب المعاصرة، وكذلك المقارنة بين الثورات الكبرى في العالم والثورة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إيران</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تمتاز الثورة الإسلامية، مقارنةً بغيرها من الثورات الكبرى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 بمزيد من العمق والقوة والكفاءة والفاعليّة، ومع ذلك، وخلافاً لسائر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الثورات الكبرى، لم يجر التطرّق لها ودراستها والبحث فيها بالمقدار اللّازم، ومن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الضروريّ العمل أكثر على تدوين الكتب التاريخيّة والروايات وما شاكل من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الأعمال</w:t>
      </w:r>
      <w:r w:rsidRPr="00595AF4">
        <w:rPr>
          <w:rFonts w:ascii="Traditional Arabic" w:hAnsi="Traditional Arabic" w:cs="Traditional Arabic"/>
          <w:color w:val="17365D"/>
          <w:sz w:val="32"/>
          <w:szCs w:val="32"/>
        </w:rPr>
        <w:t xml:space="preserve">. </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أهميّة</w:t>
      </w:r>
      <w:r>
        <w:rPr>
          <w:rFonts w:ascii="Traditional Arabic" w:hAnsi="Traditional Arabic" w:cs="Traditional Arabic"/>
          <w:color w:val="17365D"/>
          <w:sz w:val="32"/>
          <w:szCs w:val="32"/>
          <w:rtl/>
        </w:rPr>
        <w:t xml:space="preserve"> (</w:t>
      </w:r>
      <w:r w:rsidRPr="00595AF4">
        <w:rPr>
          <w:rFonts w:ascii="Traditional Arabic" w:hAnsi="Traditional Arabic" w:cs="Traditional Arabic"/>
          <w:color w:val="17365D"/>
          <w:sz w:val="32"/>
          <w:szCs w:val="32"/>
          <w:rtl/>
        </w:rPr>
        <w:t>البرمجة لنشر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 مكتوبة جيّدة على شكل نتاجات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فنيّة متنوعة</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أهمية</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التوزيع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الواسع والممنهج للأعمال المنتجة</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ضرورة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ترجمة الأعمال المميّزة لأدب المقاومة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والثورة إلى اللغات الأجنبيّة</w:t>
      </w:r>
      <w:r>
        <w:rPr>
          <w:rFonts w:ascii="Traditional Arabic" w:hAnsi="Traditional Arabic" w:cs="Traditional Arabic"/>
          <w:color w:val="17365D"/>
          <w:sz w:val="32"/>
          <w:szCs w:val="32"/>
          <w:rtl/>
        </w:rPr>
        <w:t>).</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نشر أدب المقاومة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والثورة في الأجواء الجامعيّة</w:t>
      </w:r>
      <w:r>
        <w:rPr>
          <w:rFonts w:ascii="Traditional Arabic" w:hAnsi="Traditional Arabic" w:cs="Traditional Arabic"/>
          <w:color w:val="17365D"/>
          <w:sz w:val="32"/>
          <w:szCs w:val="32"/>
          <w:rtl/>
        </w:rPr>
        <w:t>).</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tl/>
          <w:lang w:bidi="ar-LB"/>
        </w:rPr>
      </w:pP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tl/>
        </w:rPr>
        <w:t>ضرورة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تكريم الأعمال القيمة والشخصيّات البارزة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الناشطة في مجال أدب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المقاومة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والثورة الإسلاميّة</w:t>
      </w:r>
      <w:r>
        <w:rPr>
          <w:rFonts w:ascii="Traditional Arabic" w:hAnsi="Traditional Arabic" w:cs="Traditional Arabic"/>
          <w:color w:val="17365D"/>
          <w:sz w:val="32"/>
          <w:szCs w:val="32"/>
          <w:rtl/>
        </w:rPr>
        <w:t>).</w:t>
      </w:r>
    </w:p>
    <w:p w:rsidR="00DC0CC3" w:rsidRPr="00B065DB" w:rsidRDefault="00DC0CC3" w:rsidP="00B065DB">
      <w:pPr>
        <w:spacing w:before="100" w:beforeAutospacing="1" w:after="100" w:afterAutospacing="1"/>
        <w:ind w:firstLine="720"/>
        <w:jc w:val="right"/>
        <w:rPr>
          <w:rFonts w:ascii="Traditional Arabic" w:hAnsi="Traditional Arabic" w:cs="Traditional Arabic"/>
          <w:color w:val="C00000"/>
          <w:sz w:val="32"/>
          <w:szCs w:val="32"/>
          <w:rtl/>
          <w:lang w:bidi="ar-LB"/>
        </w:rPr>
      </w:pPr>
      <w:r>
        <w:rPr>
          <w:noProof/>
        </w:rPr>
        <w:pict>
          <v:line id="Straight Connector 166" o:spid="_x0000_s1249" style="position:absolute;left:0;text-align:left;z-index:251624448;visibility:visible" from="77.55pt,9.8pt" to="453.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" strokecolor="#c0504d" strokeweight="3pt">
            <v:stroke dashstyle="dash"/>
            <v:shadow on="t" color="black" opacity="22937f" origin=",.5" offset="0,.63889mm"/>
          </v:line>
        </w:pict>
      </w:r>
      <w:r w:rsidRPr="00B065DB">
        <w:rPr>
          <w:rFonts w:ascii="Traditional Arabic" w:hAnsi="Traditional Arabic" w:cs="Traditional Arabic"/>
          <w:color w:val="C00000"/>
          <w:sz w:val="32"/>
          <w:szCs w:val="32"/>
        </w:rPr>
        <w:t xml:space="preserve">13/05/2013 </w:t>
      </w:r>
    </w:p>
    <w:p w:rsidR="00DC0CC3" w:rsidRDefault="00DC0CC3" w:rsidP="00B065DB">
      <w:pPr>
        <w:spacing w:before="100" w:beforeAutospacing="1" w:after="100" w:afterAutospacing="1"/>
        <w:ind w:firstLine="720"/>
        <w:jc w:val="center"/>
        <w:rPr>
          <w:rFonts w:ascii="Traditional Arabic" w:hAnsi="Traditional Arabic" w:cs="Traditional Arabic"/>
          <w:b/>
          <w:bCs/>
          <w:color w:val="C00000"/>
          <w:sz w:val="40"/>
          <w:szCs w:val="40"/>
          <w:rtl/>
        </w:rPr>
      </w:pPr>
      <w:r w:rsidRPr="00B065DB">
        <w:rPr>
          <w:rFonts w:ascii="Traditional Arabic" w:hAnsi="Traditional Arabic" w:cs="Traditional Arabic"/>
          <w:b/>
          <w:bCs/>
          <w:color w:val="C00000"/>
          <w:sz w:val="40"/>
          <w:szCs w:val="40"/>
          <w:rtl/>
        </w:rPr>
        <w:t xml:space="preserve">نداء الإمام الخامنئيّ إثر وقوع زلزال </w:t>
      </w:r>
    </w:p>
    <w:p w:rsidR="00DC0CC3" w:rsidRPr="00B065DB" w:rsidRDefault="00DC0CC3" w:rsidP="00B065DB">
      <w:pPr>
        <w:spacing w:before="100" w:beforeAutospacing="1" w:after="100" w:afterAutospacing="1"/>
        <w:ind w:firstLine="720"/>
        <w:jc w:val="center"/>
        <w:rPr>
          <w:rFonts w:ascii="Traditional Arabic" w:hAnsi="Traditional Arabic" w:cs="Traditional Arabic"/>
          <w:b/>
          <w:bCs/>
          <w:color w:val="C00000"/>
          <w:sz w:val="36"/>
          <w:szCs w:val="36"/>
        </w:rPr>
      </w:pPr>
      <w:r w:rsidRPr="00B065DB">
        <w:rPr>
          <w:rFonts w:ascii="Traditional Arabic" w:hAnsi="Traditional Arabic" w:cs="Traditional Arabic"/>
          <w:b/>
          <w:bCs/>
          <w:color w:val="C00000"/>
          <w:sz w:val="36"/>
          <w:szCs w:val="36"/>
          <w:rtl/>
        </w:rPr>
        <w:t>في محافظة</w:t>
      </w:r>
      <w:r w:rsidRPr="00B065DB">
        <w:rPr>
          <w:rFonts w:ascii="Traditional Arabic" w:hAnsi="Traditional Arabic" w:cs="Traditional Arabic"/>
          <w:b/>
          <w:bCs/>
          <w:color w:val="C00000"/>
          <w:sz w:val="36"/>
          <w:szCs w:val="36"/>
        </w:rPr>
        <w:t xml:space="preserve"> </w:t>
      </w:r>
      <w:r w:rsidRPr="00B065DB">
        <w:rPr>
          <w:rFonts w:ascii="Traditional Arabic" w:hAnsi="Traditional Arabic" w:cs="Traditional Arabic"/>
          <w:b/>
          <w:bCs/>
          <w:color w:val="C00000"/>
          <w:sz w:val="36"/>
          <w:szCs w:val="36"/>
          <w:rtl/>
        </w:rPr>
        <w:t>بوشهر جنوب البلاد</w:t>
      </w:r>
    </w:p>
    <w:p w:rsidR="00DC0CC3" w:rsidRPr="00B065DB" w:rsidRDefault="00DC0CC3" w:rsidP="00B065DB">
      <w:pPr>
        <w:spacing w:before="100" w:beforeAutospacing="1" w:after="100" w:afterAutospacing="1"/>
        <w:ind w:firstLine="720"/>
        <w:jc w:val="center"/>
        <w:rPr>
          <w:rFonts w:ascii="Traditional Arabic" w:hAnsi="Traditional Arabic" w:cs="Traditional Arabic"/>
          <w:b/>
          <w:bCs/>
          <w:color w:val="17365D"/>
          <w:sz w:val="32"/>
          <w:szCs w:val="32"/>
        </w:rPr>
      </w:pPr>
      <w:r w:rsidRPr="00B065DB">
        <w:rPr>
          <w:rFonts w:ascii="Traditional Arabic" w:hAnsi="Traditional Arabic" w:cs="Traditional Arabic"/>
          <w:b/>
          <w:bCs/>
          <w:color w:val="17365D"/>
          <w:sz w:val="32"/>
          <w:szCs w:val="32"/>
          <w:rtl/>
        </w:rPr>
        <w:t>بسم الله الرحمن الرحيم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بمزيد من الأسف والحزن تلقّيت نبأ الزلزال في محافظة بوشهر والخسائر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الإنسانيّة التي تسبّب بها</w:t>
      </w:r>
      <w:r w:rsidRPr="00595AF4">
        <w:rPr>
          <w:rFonts w:ascii="Traditional Arabic" w:hAnsi="Traditional Arabic" w:cs="Traditional Arabic"/>
          <w:color w:val="17365D"/>
          <w:sz w:val="32"/>
          <w:szCs w:val="32"/>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وإنّني إذ أدعو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وأسأله الرحمة والمغفرة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للمتوفّين، والشفاء للمصابين، والصبر والأجر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لذوي المفقودين، أطلب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الممثّل المحترم للوليّ الفقيه والمسؤولين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المحترمين في المحافظة،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وكذلك المسؤولين المعنيّين بالأمر في العاصمة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وغيرها، </w:t>
      </w:r>
    </w:p>
    <w:p w:rsidR="00DC0CC3" w:rsidRDefault="00DC0CC3">
      <w:pPr>
        <w:bidi w:val="0"/>
        <w:spacing w:after="200" w:line="276" w:lineRule="auto"/>
        <w:rPr>
          <w:rFonts w:ascii="Traditional Arabic" w:hAnsi="Traditional Arabic" w:cs="Traditional Arabic"/>
          <w:color w:val="17365D"/>
          <w:sz w:val="32"/>
          <w:szCs w:val="32"/>
          <w:rtl/>
        </w:rPr>
      </w:pP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أن يبذلوا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مساعيهم لإنقاذ المتضرّرين، ومساعدة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حلّت بهم الخسائر والأضرار،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وأتمنّی أن يمارس 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العزيز في كلّ أنحاء البلاد، وكما هو دائماً،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دوره المشرق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التقليل من آلام المنكوبين</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والسلام عليكم ورحمة الله</w:t>
      </w:r>
      <w:r w:rsidRPr="00595AF4">
        <w:rPr>
          <w:rFonts w:ascii="Traditional Arabic" w:hAnsi="Traditional Arabic" w:cs="Traditional Arabic"/>
          <w:color w:val="17365D"/>
          <w:sz w:val="32"/>
          <w:szCs w:val="32"/>
        </w:rPr>
        <w:t>.</w:t>
      </w:r>
    </w:p>
    <w:p w:rsidR="00DC0CC3" w:rsidRPr="006E0DD5" w:rsidRDefault="00DC0CC3" w:rsidP="006E0DD5">
      <w:pPr>
        <w:spacing w:before="100" w:beforeAutospacing="1" w:after="100" w:afterAutospacing="1"/>
        <w:ind w:firstLine="720"/>
        <w:jc w:val="right"/>
        <w:rPr>
          <w:rFonts w:ascii="Traditional Arabic" w:hAnsi="Traditional Arabic" w:cs="Traditional Arabic"/>
          <w:color w:val="C00000"/>
          <w:sz w:val="32"/>
          <w:szCs w:val="32"/>
        </w:rPr>
      </w:pPr>
      <w:r w:rsidRPr="006E0DD5">
        <w:rPr>
          <w:rFonts w:ascii="Traditional Arabic" w:hAnsi="Traditional Arabic" w:cs="Traditional Arabic"/>
          <w:color w:val="C00000"/>
          <w:sz w:val="32"/>
          <w:szCs w:val="32"/>
          <w:rtl/>
        </w:rPr>
        <w:t>السيّد علي الخامنئيّ 20 فروردين 1392</w:t>
      </w:r>
    </w:p>
    <w:p w:rsidR="00DC0CC3" w:rsidRPr="006E0DD5" w:rsidRDefault="00DC0CC3" w:rsidP="006E0DD5">
      <w:pPr>
        <w:spacing w:before="100" w:beforeAutospacing="1" w:after="100" w:afterAutospacing="1"/>
        <w:ind w:firstLine="720"/>
        <w:jc w:val="right"/>
        <w:rPr>
          <w:rFonts w:ascii="Traditional Arabic" w:hAnsi="Traditional Arabic" w:cs="Traditional Arabic"/>
          <w:color w:val="C00000"/>
          <w:sz w:val="32"/>
          <w:szCs w:val="32"/>
        </w:rPr>
      </w:pPr>
      <w:r>
        <w:rPr>
          <w:noProof/>
        </w:rPr>
        <w:pict>
          <v:line id="Straight Connector 170" o:spid="_x0000_s1250" style="position:absolute;left:0;text-align:left;z-index:251625472;visibility:visible" from="75pt,10.85pt" to="45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" strokecolor="#c0504d" strokeweight="3pt">
            <v:stroke dashstyle="dash"/>
            <v:shadow on="t" color="black" opacity="22937f" origin=",.5" offset="0,.63889mm"/>
          </v:line>
        </w:pict>
      </w:r>
      <w:r w:rsidRPr="006E0DD5">
        <w:rPr>
          <w:rFonts w:ascii="Traditional Arabic" w:hAnsi="Traditional Arabic" w:cs="Traditional Arabic"/>
          <w:color w:val="C00000"/>
          <w:sz w:val="32"/>
          <w:szCs w:val="32"/>
        </w:rPr>
        <w:t xml:space="preserve">09/04/2013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7" o:spid="_x0000_s1251" alt="Description: MASS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Dmx3KR&#10;wAIAAMo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tbl>
      <w:tblPr>
        <w:tblpPr w:leftFromText="180" w:rightFromText="180" w:vertAnchor="text" w:tblpY="471"/>
        <w:bidiVisual/>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41"/>
      </w:tblGrid>
      <w:tr w:rsidR="00DC0CC3" w:rsidTr="009506AA">
        <w:trPr>
          <w:trHeight w:val="4755"/>
        </w:trPr>
        <w:tc>
          <w:tcPr>
            <w:tcW w:w="9941" w:type="dxa"/>
            <w:tcBorders>
              <w:top w:val="thinThickSmallGap" w:sz="24" w:space="0" w:color="FFFFFF"/>
              <w:left w:val="thinThickSmallGap" w:sz="24" w:space="0" w:color="FFFFFF"/>
              <w:bottom w:val="thinThickSmallGap" w:sz="24" w:space="0" w:color="FFFF66"/>
              <w:right w:val="thinThickSmallGap" w:sz="24" w:space="0" w:color="FFFFFF"/>
            </w:tcBorders>
          </w:tcPr>
          <w:p w:rsidR="00DC0CC3" w:rsidRPr="009506AA" w:rsidRDefault="00DC0CC3" w:rsidP="009506AA">
            <w:pPr>
              <w:spacing w:before="100" w:beforeAutospacing="1" w:after="100" w:afterAutospacing="1"/>
              <w:jc w:val="both"/>
              <w:rPr>
                <w:rFonts w:ascii="Traditional Arabic" w:hAnsi="Traditional Arabic" w:cs="Traditional Arabic"/>
                <w:b/>
                <w:bCs/>
                <w:color w:val="CCECFF"/>
                <w:sz w:val="200"/>
                <w:szCs w:val="200"/>
                <w:rtl/>
              </w:rPr>
            </w:pPr>
            <w:r w:rsidRPr="009506AA">
              <w:rPr>
                <w:rFonts w:ascii="Traditional Arabic" w:hAnsi="Traditional Arabic" w:cs="Traditional Arabic"/>
                <w:b/>
                <w:bCs/>
                <w:color w:val="CCECFF"/>
                <w:sz w:val="200"/>
                <w:szCs w:val="200"/>
                <w:rtl/>
              </w:rPr>
              <w:t>مسؤوليّتنا يحددها</w:t>
            </w:r>
          </w:p>
          <w:p w:rsidR="00DC0CC3" w:rsidRPr="009506AA" w:rsidRDefault="00DC0CC3" w:rsidP="009506AA">
            <w:pPr>
              <w:spacing w:before="100" w:beforeAutospacing="1" w:after="100" w:afterAutospacing="1"/>
              <w:jc w:val="center"/>
              <w:rPr>
                <w:rFonts w:ascii="Traditional Arabic" w:hAnsi="Traditional Arabic" w:cs="Traditional Arabic"/>
                <w:b/>
                <w:bCs/>
                <w:color w:val="C00000"/>
                <w:sz w:val="32"/>
                <w:szCs w:val="32"/>
                <w:u w:val="dotted" w:color="00B0F0"/>
                <w:rtl/>
              </w:rPr>
            </w:pPr>
            <w:r w:rsidRPr="009506AA">
              <w:rPr>
                <w:rFonts w:ascii="Traditional Arabic" w:hAnsi="Traditional Arabic" w:cs="Traditional Arabic"/>
                <w:b/>
                <w:bCs/>
                <w:color w:val="CCECFF"/>
                <w:sz w:val="200"/>
                <w:szCs w:val="200"/>
                <w:rtl/>
              </w:rPr>
              <w:t>القائد</w:t>
            </w:r>
          </w:p>
        </w:tc>
      </w:tr>
    </w:tbl>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B065DB">
      <w:pPr>
        <w:spacing w:before="100" w:beforeAutospacing="1" w:after="100" w:afterAutospacing="1"/>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B065DB">
      <w:pPr>
        <w:spacing w:before="100" w:beforeAutospacing="1" w:after="100" w:afterAutospacing="1"/>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خطر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الفساد</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والانحراف</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على العلماء أن يسدّوا الطريق أمام الاختراق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بفطنة ودقّة متناهية وبمعرفة أساليب العدوّ الخادعة وحيله، وأن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يحبطوا مكائده. إنّ الجلوس على الموائد الملوّنة بمتاع الدنيا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من أكبر الآفات, وإنّ التلوّث بهبات أصحاب المال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والسلطة وعطاياهم، والارتباط المادي بطواغيت الشّهوة والقوّة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أخطر عوامل الانفصال عن الناس والتفريط بثقتهم ومحبّتهم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فالأنانيّة وحبّ الجاه الذي يجرّ الضعفاء إلى أقطاب القوّة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يشكّلان أرضيّة خصبة للتلوّث بالفساد والانحراف. 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نضع نصب أعيننا قوله سبحانه</w:t>
      </w:r>
      <w:r w:rsidRPr="00595AF4">
        <w:rPr>
          <w:rFonts w:ascii="Traditional Arabic" w:hAnsi="Traditional Arabic" w:cs="Traditional Arabic"/>
          <w:color w:val="17365D"/>
          <w:sz w:val="32"/>
          <w:szCs w:val="32"/>
        </w:rPr>
        <w:t xml:space="preserve">: </w:t>
      </w:r>
      <w:r w:rsidRPr="00B065DB">
        <w:rPr>
          <w:rFonts w:ascii="Traditional Arabic" w:hAnsi="Traditional Arabic" w:cs="Traditional Arabic"/>
          <w:color w:val="548DD4"/>
          <w:sz w:val="32"/>
          <w:szCs w:val="32"/>
          <w:rtl/>
        </w:rPr>
        <w:t>﴿</w:t>
      </w:r>
      <w:r w:rsidRPr="00B065DB">
        <w:rPr>
          <w:rFonts w:ascii="Traditional Arabic" w:hAnsi="Traditional Arabic" w:cs="Traditional Arabic"/>
          <w:b/>
          <w:bCs/>
          <w:color w:val="548DD4"/>
          <w:sz w:val="32"/>
          <w:szCs w:val="32"/>
          <w:rtl/>
        </w:rPr>
        <w:t>تِلْكَ الدَّارُ الْآخِرَةُ نَجْعَلُهَا</w:t>
      </w:r>
      <w:r w:rsidRPr="00B065DB">
        <w:rPr>
          <w:rFonts w:ascii="Traditional Arabic" w:hAnsi="Traditional Arabic" w:cs="Traditional Arabic"/>
          <w:b/>
          <w:bCs/>
          <w:color w:val="548DD4"/>
          <w:sz w:val="32"/>
          <w:szCs w:val="32"/>
        </w:rPr>
        <w:t xml:space="preserve"> </w:t>
      </w:r>
      <w:r w:rsidRPr="00B065DB">
        <w:rPr>
          <w:rFonts w:ascii="Traditional Arabic" w:hAnsi="Traditional Arabic" w:cs="Traditional Arabic"/>
          <w:b/>
          <w:bCs/>
          <w:color w:val="548DD4"/>
          <w:sz w:val="32"/>
          <w:szCs w:val="32"/>
          <w:rtl/>
        </w:rPr>
        <w:t>لِلَّذِينَ لَا يُرِيدُونَ عُلُوًّا فِي الْأَرْضِ ولَا فَسَادًا والْعَاقِبَةُ</w:t>
      </w:r>
      <w:r w:rsidRPr="00B065DB">
        <w:rPr>
          <w:rFonts w:ascii="Traditional Arabic" w:hAnsi="Traditional Arabic" w:cs="Traditional Arabic"/>
          <w:b/>
          <w:bCs/>
          <w:color w:val="548DD4"/>
          <w:sz w:val="32"/>
          <w:szCs w:val="32"/>
        </w:rPr>
        <w:t xml:space="preserve"> </w:t>
      </w:r>
      <w:r w:rsidRPr="00B065DB">
        <w:rPr>
          <w:rFonts w:ascii="Traditional Arabic" w:hAnsi="Traditional Arabic" w:cs="Traditional Arabic"/>
          <w:b/>
          <w:bCs/>
          <w:color w:val="548DD4"/>
          <w:sz w:val="32"/>
          <w:szCs w:val="32"/>
          <w:rtl/>
        </w:rPr>
        <w:t>لِلْمُتَّقِينَ﴾</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القصص: 83</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أمّة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إحقاق</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الحق</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لا يجوز أن ننظر إلى هذا الأفق بنظرة متسرّعة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متشائمة. التشاؤم في تقويم قدراتنا كفران بنعم الله، والغفلة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الإمداد الإلهيّ ودعم سنن الخلق انزلاق في ورطة</w:t>
      </w:r>
      <w:r w:rsidRPr="006B753A">
        <w:rPr>
          <w:rFonts w:ascii="Traditional Arabic" w:hAnsi="Traditional Arabic" w:cs="Traditional Arabic"/>
          <w:b/>
          <w:bCs/>
          <w:color w:val="548DD4"/>
          <w:sz w:val="32"/>
          <w:szCs w:val="32"/>
        </w:rPr>
        <w:t xml:space="preserve"> : </w:t>
      </w:r>
      <w:r>
        <w:rPr>
          <w:rFonts w:ascii="Traditional Arabic" w:hAnsi="Traditional Arabic" w:cs="Traditional Arabic"/>
          <w:b/>
          <w:bCs/>
          <w:color w:val="548DD4"/>
          <w:sz w:val="32"/>
          <w:szCs w:val="32"/>
          <w:rtl/>
        </w:rPr>
        <w:t>﴿</w:t>
      </w:r>
      <w:r w:rsidRPr="006B753A">
        <w:rPr>
          <w:rFonts w:ascii="Traditional Arabic" w:hAnsi="Traditional Arabic" w:cs="Traditional Arabic"/>
          <w:b/>
          <w:bCs/>
          <w:color w:val="548DD4"/>
          <w:sz w:val="32"/>
          <w:szCs w:val="32"/>
          <w:rtl/>
        </w:rPr>
        <w:t>الظَّانِّينَ بِاللهِ ظَنَّ</w:t>
      </w:r>
      <w:r w:rsidRPr="006B753A">
        <w:rPr>
          <w:rFonts w:ascii="Traditional Arabic" w:hAnsi="Traditional Arabic" w:cs="Traditional Arabic"/>
          <w:b/>
          <w:bCs/>
          <w:color w:val="548DD4"/>
          <w:sz w:val="32"/>
          <w:szCs w:val="32"/>
        </w:rPr>
        <w:t xml:space="preserve"> </w:t>
      </w:r>
      <w:r w:rsidRPr="006B753A">
        <w:rPr>
          <w:rFonts w:ascii="Traditional Arabic" w:hAnsi="Traditional Arabic" w:cs="Traditional Arabic"/>
          <w:b/>
          <w:bCs/>
          <w:color w:val="548DD4"/>
          <w:sz w:val="32"/>
          <w:szCs w:val="32"/>
          <w:rtl/>
        </w:rPr>
        <w:t>السَّوْءِ</w:t>
      </w:r>
      <w:r>
        <w:rPr>
          <w:rFonts w:ascii="Traditional Arabic" w:hAnsi="Traditional Arabic" w:cs="Traditional Arabic"/>
          <w:b/>
          <w:bCs/>
          <w:color w:val="548DD4"/>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الفتح: 6</w:t>
      </w:r>
      <w:r>
        <w:rPr>
          <w:rFonts w:ascii="Traditional Arabic" w:hAnsi="Traditional Arabic" w:cs="Traditional Arabic"/>
          <w:color w:val="17365D"/>
          <w:sz w:val="32"/>
          <w:szCs w:val="32"/>
        </w:rPr>
        <w:t>[</w:t>
      </w:r>
      <w:r>
        <w:rPr>
          <w:rFonts w:ascii="Traditional Arabic" w:hAnsi="Traditional Arabic" w:cs="Traditional Arabic"/>
          <w:color w:val="17365D"/>
          <w:sz w:val="32"/>
          <w:szCs w:val="32"/>
          <w:rtl/>
        </w:rPr>
        <w:t>.</w:t>
      </w:r>
    </w:p>
    <w:p w:rsidR="00DC0CC3" w:rsidRPr="00595AF4" w:rsidRDefault="00DC0CC3" w:rsidP="00B065DB">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نحن قادرون على أن نكسر حلقة الاحتكارات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العلميّة والاقتصاديّة والسياسيّة لقوى الهيمنة، وأن نجعل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الأمّة الإسلاميّة سبّاقة لإحقاق حقوق أكثريّة شعوب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العالم التي هي اليوم مقهورة أمام أقليّة مستكبرة</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لا</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للتبعيّة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ينبغي في إطار حركات الصحوة الإسلاميّة الالتفات دائماً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التجربة المرّة والفظيعة التي تركتها التبعيّة للغرب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السياسة والأخلاق والسلوك ونمط الحياة</w:t>
      </w:r>
      <w:r w:rsidRPr="00595AF4">
        <w:rPr>
          <w:rFonts w:ascii="Traditional Arabic" w:hAnsi="Traditional Arabic" w:cs="Traditional Arabic"/>
          <w:color w:val="17365D"/>
          <w:sz w:val="32"/>
          <w:szCs w:val="32"/>
        </w:rPr>
        <w:t>.</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لقد مُنيت البلدان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خلال أكثر من قرن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التبعيّة لثقافة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الدول المستكبرة وسياستها, بآفات مهلكة مثل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الذّيلية[التبعيّة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والذّلة السياسيّة والفقر الاقتصاديّ وتهاوي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الأخلاق والفضيلة، والتخلّف العلميّ المخجِل، بينما الأمّة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تمتلك تاريخاً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مشرقاً من التقدّم في جميع هذه المجالات</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فلسطين</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علامة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الوفاء</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أيّ تيار في البلدان الإسلاميّة يتناسى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الواجب الدينيّ والوطنيّ انصياعاً للإرادة الأمريكيّة المتعنّتة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بمسوِّغات غير منطقيّة يجب أن لا يتوقّع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غير التشكيك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وفائه للإسلام وفي صدق ادعاءاته الوطنيّة</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هذا هو المحكّ. كلّ من يرفض شعار تحرير القدس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الشريف وإنقاذ الشعب الفلسطينيّ وأرض فلسطين، أو يجعلها 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ثانويّة، ويدير ظهره لجبهة المقاومة، فهو متّهم</w:t>
      </w:r>
      <w:r w:rsidRPr="00595AF4">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من</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نام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لم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يُنَم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عنه</w:t>
      </w:r>
      <w:r w:rsidRPr="005C62A0">
        <w:rPr>
          <w:rFonts w:ascii="Traditional Arabic" w:hAnsi="Traditional Arabic" w:cs="Traditional Arabic"/>
          <w:b/>
          <w:bCs/>
          <w:color w:val="C00000"/>
          <w:sz w:val="32"/>
          <w:szCs w:val="32"/>
          <w:u w:val="dotted" w:color="00B0F0"/>
        </w:rPr>
        <w:t xml:space="preserve"> </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إنّ درس الإمام عليّ</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“عليه السلام”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لنا هو أنّه</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BF7323">
        <w:rPr>
          <w:rFonts w:ascii="Traditional Arabic" w:hAnsi="Traditional Arabic" w:cs="Traditional Arabic"/>
          <w:b/>
          <w:bCs/>
          <w:color w:val="17365D"/>
          <w:sz w:val="32"/>
          <w:szCs w:val="32"/>
          <w:rtl/>
        </w:rPr>
        <w:t>من</w:t>
      </w:r>
      <w:r w:rsidRPr="00BF7323">
        <w:rPr>
          <w:rFonts w:ascii="Traditional Arabic" w:hAnsi="Traditional Arabic" w:cs="Traditional Arabic"/>
          <w:b/>
          <w:bCs/>
          <w:color w:val="17365D"/>
          <w:sz w:val="32"/>
          <w:szCs w:val="32"/>
        </w:rPr>
        <w:t xml:space="preserve"> </w:t>
      </w:r>
      <w:r w:rsidRPr="00BF7323">
        <w:rPr>
          <w:rFonts w:ascii="Traditional Arabic" w:hAnsi="Traditional Arabic" w:cs="Traditional Arabic"/>
          <w:b/>
          <w:bCs/>
          <w:color w:val="17365D"/>
          <w:sz w:val="32"/>
          <w:szCs w:val="32"/>
          <w:rtl/>
        </w:rPr>
        <w:t>نام لم يُنَم عنه</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وإن تجربتنا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الجمهوريّة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مليئة بدروس العبرة في هذا المجال. إذ بعد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انتصار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في إيران، بدأت الحكومات الغربيّة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والأمريكيّة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المستكبرة التي كانت منذ أمد بعيد تسيطر على طواغيت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إيران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وتتحكّم في المصير السياسيّ والاقتصاديّ والثقافيّ لبلدنا،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وتستهين بالقوّة الضّخمة للإيمان الإسلاميّ في داخل المجتمع، وكانت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غافلة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 قوّة الإسلام والقرآن في التعبئة والتوجيه، بدأت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فجأة ما وقعت فيه من غفلة، فتحرّكت دوائرها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الحكوميّة وأجهزتها الاستخباريّة ومراكز صنع القرار فيها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لِتَجبُرَ ما مُنيت به من هزيمة فاقت الحدود</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الثبات</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والحضور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رأينا خلال هذه الأعوام الثلاثين ونيّف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أنواع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المؤامرات والمخطّطات، والذي بدّد مكرهم أساساً عاملان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الثبات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المبادئ الإسلاميّة، والحضور الجماهيريّ في الساحة</w:t>
      </w:r>
      <w:r w:rsidRPr="00595AF4">
        <w:rPr>
          <w:rFonts w:ascii="Traditional Arabic" w:hAnsi="Traditional Arabic" w:cs="Traditional Arabic"/>
          <w:color w:val="17365D"/>
          <w:sz w:val="32"/>
          <w:szCs w:val="32"/>
        </w:rPr>
        <w:t>.</w:t>
      </w:r>
    </w:p>
    <w:p w:rsidR="00DC0CC3" w:rsidRPr="00BF7323"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هذان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العاملان هما مفتاح الفتح والفَرَج في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مكان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العامل الأوّل يضمنه الإيمان الصادق بالوعد الإلهيّ، والعامل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الثاني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سيبقى ببركة الجهود المخلصة والبيان الصادق. الشعب الذي يؤمن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بصدقِ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قادته وإخلاصهم يجعل الساحة فاعلة بحضوره المبارك. وأينما حضر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بعزم راسخ, في أيّ ساحة, فستعجز أيّ قدرة عن إنزال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الهزيمة به. هذه تجربة ناجحة لكلّ الشعوب التي صنعت بحضورها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الصحوة الإسلاميّة</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وصيّة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للمسؤولين</w:t>
      </w:r>
    </w:p>
    <w:p w:rsidR="00DC0CC3" w:rsidRPr="00BF7323" w:rsidRDefault="00DC0CC3" w:rsidP="00BF7323">
      <w:pPr>
        <w:spacing w:before="100" w:beforeAutospacing="1" w:after="100" w:afterAutospacing="1"/>
        <w:ind w:firstLine="720"/>
        <w:jc w:val="both"/>
        <w:rPr>
          <w:rFonts w:ascii="Traditional Arabic" w:hAnsi="Traditional Arabic" w:cs="Traditional Arabic"/>
          <w:color w:val="C00000"/>
          <w:sz w:val="32"/>
          <w:szCs w:val="32"/>
        </w:rPr>
      </w:pPr>
      <w:r w:rsidRPr="00595AF4">
        <w:rPr>
          <w:rFonts w:ascii="Traditional Arabic" w:hAnsi="Traditional Arabic" w:cs="Traditional Arabic"/>
          <w:color w:val="17365D"/>
          <w:sz w:val="32"/>
          <w:szCs w:val="32"/>
          <w:rtl/>
        </w:rPr>
        <w:t>وصيّتي لكم أيّها المسؤولون المحترمون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هي: اتّخذوا القانون معياراً. في الآية الكريمة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تُليت، تمّت الإشارة إلى أداء الأمانة </w:t>
      </w:r>
      <w:r>
        <w:rPr>
          <w:rFonts w:ascii="Traditional Arabic" w:hAnsi="Traditional Arabic" w:cs="Traditional Arabic"/>
          <w:b/>
          <w:bCs/>
          <w:color w:val="17365D"/>
          <w:sz w:val="32"/>
          <w:szCs w:val="32"/>
          <w:rtl/>
        </w:rPr>
        <w:t>﴿</w:t>
      </w:r>
      <w:r w:rsidRPr="006B753A">
        <w:rPr>
          <w:rFonts w:ascii="Traditional Arabic" w:hAnsi="Traditional Arabic" w:cs="Traditional Arabic"/>
          <w:b/>
          <w:bCs/>
          <w:color w:val="548DD4"/>
          <w:sz w:val="32"/>
          <w:szCs w:val="32"/>
          <w:rtl/>
        </w:rPr>
        <w:t>إنّ الله يأمركم أن تؤدّوا الأمانات إلى</w:t>
      </w:r>
      <w:r w:rsidRPr="006B753A">
        <w:rPr>
          <w:rFonts w:ascii="Traditional Arabic" w:hAnsi="Traditional Arabic" w:cs="Traditional Arabic"/>
          <w:b/>
          <w:bCs/>
          <w:color w:val="548DD4"/>
          <w:sz w:val="32"/>
          <w:szCs w:val="32"/>
        </w:rPr>
        <w:t xml:space="preserve"> </w:t>
      </w:r>
      <w:r w:rsidRPr="006B753A">
        <w:rPr>
          <w:rFonts w:ascii="Traditional Arabic" w:hAnsi="Traditional Arabic" w:cs="Traditional Arabic"/>
          <w:b/>
          <w:bCs/>
          <w:color w:val="548DD4"/>
          <w:sz w:val="32"/>
          <w:szCs w:val="32"/>
          <w:rtl/>
        </w:rPr>
        <w:t>أهلها</w:t>
      </w:r>
      <w:r>
        <w:rPr>
          <w:rFonts w:ascii="Traditional Arabic" w:hAnsi="Traditional Arabic" w:cs="Traditional Arabic"/>
          <w:b/>
          <w:bCs/>
          <w:color w:val="548DD4"/>
          <w:sz w:val="32"/>
          <w:szCs w:val="32"/>
          <w:rtl/>
        </w:rPr>
        <w:t>﴾</w:t>
      </w:r>
      <w:r>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النساء</w:t>
      </w:r>
      <w:r>
        <w:rPr>
          <w:rFonts w:ascii="Traditional Arabic" w:hAnsi="Traditional Arabic" w:cs="Traditional Arabic"/>
          <w:color w:val="17365D"/>
          <w:sz w:val="32"/>
          <w:szCs w:val="32"/>
          <w:rtl/>
        </w:rPr>
        <w:t>:58</w:t>
      </w:r>
      <w:r>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أداء الأمانة هو بالعمل طبقاً لنصّ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القانون</w:t>
      </w:r>
    </w:p>
    <w:p w:rsidR="00DC0CC3" w:rsidRPr="00BF7323"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BF7323">
        <w:rPr>
          <w:rFonts w:ascii="Traditional Arabic" w:hAnsi="Traditional Arabic" w:cs="Traditional Arabic"/>
          <w:color w:val="C00000"/>
          <w:sz w:val="32"/>
          <w:szCs w:val="32"/>
        </w:rPr>
        <w:t>29/04/2013</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الحصانة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نحن نملك نوعاً من الحصانة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والتحصّن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القضيّة، بسبب وجود الحجاب وبقيّة الضوابط، لكن يجب أن لا نستسهل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الأمر، وأن نأخذه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محمل الجدّ. فقضيّة الانجذاب الجنسيّ وخطره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والرجل والمجتمع والعائلة. برأيي ينبغي النظر إليه بجدّ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وأهميّة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كبرى</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حماية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المرأة</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لدينا في بلادنا نساء ضعيفات، محرومات، نساء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مظلومات مقهورات، يجب الحؤول دون هذا الظلم الواقع. ويجب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وضع قوانين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مهمّة، ولا بد من وجود خُلقيّات لازمة، وآداب وأعراف ينبغي أن تتحقّق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شتّى المستويات، لحماية المرأة من التعرّض للاضطهاد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الأمور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التالية: الاحترام، المعاشرة، الجنس، الثقافة والفكر... فإذا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كانت المرأة محترمة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ومُكرّمة في محيط العائلة، فإنّ جزءاً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مهمّاً من مشاكل المجتمع سيُحلّ. يجب أن نجعل الأبناء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يُقبّلون يد الأم. وهذا ما يصبو إليه الإسلام,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العائلات أكثر تديُّناً وأخلاقاً وقُرباً من المفاهيم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الدينيّة.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 العلاقة بين الأبناء والأمّ تكريميّة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وهذا لا يتنافى أبداً 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العلاقات العاطفيّة والحميمة بين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 والأبناء</w:t>
      </w:r>
      <w:r w:rsidRPr="00595AF4">
        <w:rPr>
          <w:rFonts w:ascii="Traditional Arabic" w:hAnsi="Traditional Arabic" w:cs="Traditional Arabic"/>
          <w:color w:val="17365D"/>
          <w:sz w:val="32"/>
          <w:szCs w:val="32"/>
        </w:rPr>
        <w:t>.</w:t>
      </w:r>
      <w:r>
        <w:rPr>
          <w:rFonts w:ascii="Traditional Arabic" w:hAnsi="Traditional Arabic" w:cs="Traditional Arabic"/>
          <w:color w:val="17365D"/>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قلبٌ</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ينبض</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بالحماس</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يجب أن يمتلك شعبنا الأمل، فإن وُجِد الأمل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وُجِدَ الحماس... والحماس ينبع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القلب، ويُهدى بالعقل، ويُدعّم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بالإيمان. وهذا ليس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دستوراً. فإذا فرغ القلب من الأمل، والفكر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المنطق السويّ،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فلن ينوجد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الحماس والملحمة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يستوجب عدم وجود أجواء التشاؤم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وسوء الظنّ. ويستوجب إيجاد أجواء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الأمل، التفاؤل وتوسيع الآفاق. الآفاق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المؤكّدة، اليقينيّة، الحقيقيّة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وليس التلقينيّة</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لكلّ</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مقامٍ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مقال</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هناك نقطة من المستحسن أن أذكرها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مجلسنا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فقد كنت أعترض طوال السنوات الماضية، وفي أغلب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الأوقات على الإخوة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المدّاحين الذين يُنشدون هنا واعتراضي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بسبب تحويلهم مجلس المولد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قراءة التعزية واستدرار الدمع،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لكل مقام مقال, يُقال لكم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مدّاحون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فماذا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يعني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المدّاح؟ الشاخص الأساس فيكم هو المدح، وليست قراءة التعزية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اقرأوا التعزية، فأنا من المؤيّدين لقراءتها، وأنا نفسي قارئ</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تعزية. لكن ليس من المفترض أن يُقرأ العزاء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مجلس مولد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الأئمّة (عليهم السلام)، وأن تُزفرَ آه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ويُستدرَّ دمع، لا حاجة لذلك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أبداً</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واجب</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التكريم</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اليوم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احترام المرأة وتكريمها مسألة ينبغي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إعطاؤها اهتماماً وعناية خاصَّيْن، ومسألة تصرّفات المرأة في محيط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العائلة، في محيط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 في محيط السياسة، في محيط الاجتماع شيء،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وكيفيّة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التصرّف مع النساء شيء آخر. على الرجال ـ سواء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رجال العائلة كالآباء والإخوة والأزواج، أو الرجال في محيط عملها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يتصرّفوا معها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بكلّ احترام ومحبّة،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جانب النجابة والعفّة، لذا يجب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وضع الخِطط والبرامج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أجل تكريم المرأة، وواجبات المرأة، وأيضاً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واجباتنا تجاه المرأة، بشكل منفصل</w:t>
      </w:r>
      <w:r w:rsidRPr="00595AF4">
        <w:rPr>
          <w:rFonts w:ascii="Traditional Arabic" w:hAnsi="Traditional Arabic" w:cs="Traditional Arabic"/>
          <w:color w:val="17365D"/>
          <w:sz w:val="32"/>
          <w:szCs w:val="32"/>
        </w:rPr>
        <w:t>.</w:t>
      </w:r>
    </w:p>
    <w:p w:rsidR="00DC0CC3" w:rsidRPr="00BF7323" w:rsidRDefault="00DC0CC3" w:rsidP="00BF7323">
      <w:pPr>
        <w:spacing w:before="100" w:beforeAutospacing="1" w:after="100" w:afterAutospacing="1"/>
        <w:ind w:firstLine="720"/>
        <w:jc w:val="right"/>
        <w:rPr>
          <w:rFonts w:ascii="Traditional Arabic" w:hAnsi="Traditional Arabic" w:cs="Traditional Arabic"/>
          <w:color w:val="C00000"/>
          <w:sz w:val="32"/>
          <w:szCs w:val="32"/>
          <w:rtl/>
          <w:lang w:bidi="ar-LB"/>
        </w:rPr>
      </w:pPr>
      <w:r>
        <w:rPr>
          <w:rFonts w:ascii="Traditional Arabic" w:hAnsi="Traditional Arabic" w:cs="Traditional Arabic"/>
          <w:color w:val="C00000"/>
          <w:sz w:val="32"/>
          <w:szCs w:val="32"/>
        </w:rPr>
        <w:t>11/05/2013</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مسيرة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التقدُّم</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إذا لم تتوفّر في بلد من البلدان طاقات إنسانيّة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عاملة، أو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إذا كانت هذه الطاقات ضعيفة، أو غير ماهرة، أو إذا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شابت أذهانها وأفكارها طرائق سياسيّة متنوّعة، فإنّ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 سيصاب بالشّلل. أنتم (المنظومة العمّالية في البلد</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العمود الفقريّ للبلد، وأنتم الذين تعملون غالباً على الحيلولة دون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إصابة البلد بالشلل. هذا شيء يجب أن يعلم ويكون واضحاً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ويتوجّب أن يعلمه ويفهمه جميع الناس. على مستوى صناعة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الثقافة يجب أن يعرف الناس قيمة العمل والعامل، وعلى المستوى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العمليّ أيضاً ينبغي للمشرّعين والتّنفيذيّين أن يولوا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الأمور أهميّة دائمة؛ فإذا تمتّعت شريحة العمّال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بلد من البلدان بالرعاية والأمل والأمن المهنيّ، فستكون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مسيرة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البلد نحو التقدّم سهلة يسيرة</w:t>
      </w:r>
      <w:r w:rsidRPr="00595AF4">
        <w:rPr>
          <w:rFonts w:ascii="Traditional Arabic" w:hAnsi="Traditional Arabic" w:cs="Traditional Arabic"/>
          <w:color w:val="17365D"/>
          <w:sz w:val="32"/>
          <w:szCs w:val="32"/>
        </w:rPr>
        <w:t>.</w:t>
      </w:r>
    </w:p>
    <w:p w:rsidR="00DC0CC3" w:rsidRPr="00BF7323" w:rsidRDefault="00DC0CC3" w:rsidP="00BF7323">
      <w:pPr>
        <w:spacing w:before="100" w:beforeAutospacing="1" w:after="100" w:afterAutospacing="1"/>
        <w:ind w:firstLine="720"/>
        <w:jc w:val="right"/>
        <w:rPr>
          <w:rFonts w:ascii="Traditional Arabic" w:hAnsi="Traditional Arabic" w:cs="Traditional Arabic"/>
          <w:color w:val="C00000"/>
          <w:sz w:val="32"/>
          <w:szCs w:val="32"/>
          <w:rtl/>
          <w:lang w:bidi="ar-LB"/>
        </w:rPr>
      </w:pPr>
      <w:r w:rsidRPr="006B753A">
        <w:rPr>
          <w:rFonts w:ascii="Traditional Arabic" w:hAnsi="Traditional Arabic" w:cs="Traditional Arabic"/>
          <w:color w:val="C00000"/>
          <w:sz w:val="32"/>
          <w:szCs w:val="32"/>
        </w:rPr>
        <w:t>27/04/2013</w:t>
      </w:r>
      <w:r>
        <w:rPr>
          <w:rFonts w:ascii="Traditional Arabic" w:hAnsi="Traditional Arabic" w:cs="Traditional Arabic"/>
          <w:color w:val="C00000"/>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التأثير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الكبير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للمعلّم</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أنتم المعلّمين من تشكّلون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تصقلونها. ليست المسألة مجرّد أن تلقوا كلمتين، أو تعطوا درساً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الصفّ؛ جميع تصرّفاتكم، حركاتكم، طريقتكم، أخلاقكم، تترك أثرها بصورة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مباشرة في هذا المخاطبَ المستهدَف [المتلقّي]، وتُشكّله. وما تزرعوه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ذهنه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أيضاً تحت عنوان التعليم، هو من أكثر الحقائق بقاءً،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ذهن الإنسان. بعد خمسين، أو ستّين عاماً، يبقى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ذهن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 الكثير من التفاصيل التي قالها المعلّم له، والكثير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الخصائص التي ينقلها [المعلّم] للتلميذ بتصرّفاته، بأخلاقه، بطريقة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كلامه، وطريقه تعامله مع التلاميذ، تبقى في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أحياناً يلتفت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الإنسان إلى ذلك، وأحياناً لا يلتفت؛ جميعنا نسير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دون التفات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الطريق نفسه، الذي خطّ المعلّمون الجزء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الأكبر منه في نفوسنا؛ وهذا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أمر بالغ الأهميّة</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نحو</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الأهداف</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الإسلاميّة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طريق</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العُلى</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البلد الذي يريد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يصل إلى العلى،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الغنى والرفاه، إلى العلم والتفوّق، والذي يريد رفد المجتمع البشري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بأناس شجعان، أحرار، واعين، عاقلين، عقلاء ومفكّرين، عليه أن يعدّ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البنية التحتيّة الأساسيّة؛ البنية التحتيّة للتعليم في مرحلة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الطفولة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والحداثة</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انتظار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بفارغ</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الصبر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الأعمال العميقة ليست قصيرة الأمد؛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ليست سريعة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النتيجة؛ هي طويلة الأمد؛ ونتيجتها تأتي متأخّرة؛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إذا ما تشكّلت 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صحيح، سوف تبقى، وتثمر؛ إذا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تُتقَن، وتُعُجّل فيها، سوف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لن تعطي الثمرة المرجوّة. جاء في الحديث عن المعصوم</w:t>
      </w:r>
      <w:r w:rsidRPr="00595AF4">
        <w:rPr>
          <w:rFonts w:ascii="Traditional Arabic" w:hAnsi="Traditional Arabic" w:cs="Traditional Arabic"/>
          <w:color w:val="17365D"/>
          <w:sz w:val="32"/>
          <w:szCs w:val="32"/>
        </w:rPr>
        <w:t>: «</w:t>
      </w:r>
      <w:r w:rsidRPr="00595AF4">
        <w:rPr>
          <w:rFonts w:ascii="Traditional Arabic" w:hAnsi="Traditional Arabic" w:cs="Traditional Arabic"/>
          <w:color w:val="17365D"/>
          <w:sz w:val="32"/>
          <w:szCs w:val="32"/>
          <w:rtl/>
        </w:rPr>
        <w:t>ومجتني الثمرة لغير وقت إيناعها، كالزارع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غير أرضه</w:t>
      </w:r>
      <w:r w:rsidRPr="00595AF4">
        <w:rPr>
          <w:rFonts w:ascii="Traditional Arabic" w:hAnsi="Traditional Arabic" w:cs="Traditional Arabic"/>
          <w:color w:val="17365D"/>
          <w:sz w:val="32"/>
          <w:szCs w:val="32"/>
        </w:rPr>
        <w:t>»</w:t>
      </w:r>
      <w:r w:rsidRPr="00595AF4">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فإذا قطفتم الثمرة قبل نضوجها، فأنتم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الواقع لم تحصلوا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شيء، وضاعت جهودكم سدًى. انتظروا الثمرة حتّى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تينع، ومن ثمّ اقطفوها حتّى تستفيدوا من جميع منافعها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النظر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الثاقب</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موضوع الكتب الدراسيّة هي أيضاً مهمّة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ينبغي على الدوام، تطوير مضامين هذه الكتب ومحتوياتها والارتقاء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حسبما تقتضيه الحاجة. ينبغي وجود أجهزة مراقبة ذكيّة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جميع مؤسّسات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التربية والتعليم، بحيث تراقب التطوّرات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المبنيّة على وثيقة التحوّل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ولينظروا أين توجد ثغرة، أين يوجد خطأ، أين توجد تجربة غير ناجحة،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فلتُصلح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فوراً ـ يلزمنا النظر الثاقب ـ كما علينا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ندرس</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الاحتياجات في مجال الموادّ التدريسيّة والكتب الدراسيّة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سنوات ونحن ندخل مسائل ومطالب في الكتب؛ فيتمّ إخراج</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بعضها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وإدخال بعضها الآخر. فلننظر أيّاً من المعارف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الإلهيّة، من المعارف الإسلاميّة، من المعارف المدنيّة،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معارف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بناء الحضارات، من معارف بناء الإنسان، المعارف التي تعزّ</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شعباً ما، تطوّره، تجعله رياديّاً، فلندخلها في كتبنا إن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 تكن موجودة؛ وأيّ الأمور هي في الجهة المقابلة مخدّرة، مضلّة،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فلنحذفها؛ أيّ الأمور تلزم الأجيال أو الفتية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والفتيات،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فلندخلها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نحو</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الأفق</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النيّر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عندما يمتلك عامّة أفراد الشعب، ونوع الشعب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جميع أنحاء البلاد، الدافع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اللّازم من أجل التحرّك، من خلال النظر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الأفق النيّر، سوف تحدث هذه الملحمة، وإن شاء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بفضل الله، وبتوفيقه، سوف تحدث هذه الملحمة. وللتربية والتعليم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المجال دور خلّاق. قد يكون هناك تلميذ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ما لم يبلغ السنّ القانونيّة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للإدلاء برأيه، لكن بإمكانه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التأثير في والديه لجهة ولوج هذا الميدان،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ولـتأدية المسؤولية.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الأعداد الكبيرة من المعلّمين في كافّة أنحاء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يمكنها أن تؤثّر في قضيّة الانتخابات هذه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بيت القصيد الأبرز في الملحمة السياسيّة، 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الانتخابات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القادمة ـ وأيضاً في الملحمة الاقتصاديّة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هي مسألة طويلة الأمد،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ويمكن أن يكون لها دور فعّال</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8/5/2013</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في</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محضر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الله</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يعتبر العلماء وأهل المعنى وأهل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السلوك أنّ شهر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رجب هو مقدّمة لشهر رمضان. فشهرا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رجب وشعبان، هما محطة من أجل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يتمكّن الإنسان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 الدخول مستعدّاً إلى شهر رمضان الذي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شهر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ضيافة الله. الاستعداد لماذا؟ في الدرجة الأولى، الاستعداد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لتوجّه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القلب وحضوره؛ أن يعتبر نفسه في محضر العلم الإلهيّ،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محضر الله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سبحان من أحصى كلّ شيء علمه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يعتبر جميع حالاته، حركاته، نيّاته، خواطره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القلبيّة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معرض العلم الإلهيّ ومحضره؛ هذا مهمّ في الدرجة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الأولى؛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وإذا ما حصل هذا، عندها سيزداد التفاتنا إلى أعمالنا،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أحاديثنا، مخالطاتنا ومعاشراتنا، سكوتنا، كلامنا؛ سنلتفت إلى ما نقول،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أين نسير، على ماذا نُقدم، ضدّ من نتكلّم، لمصلحة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نتكلّم. عندما يعتبر الإنسان نفسه في محضر الله، سيلتفت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أكثر إلى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أعماله وحركاته وتصرّفاته. إنّ أساس مشاكلنا 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بسبب غفلتنا عن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تصرّفاتنا وأفعالنا</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المعنويّات</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رصيد</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المواجهات</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ما يحصّله الشعب عن هذا الطريق ومن الطرق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المعنويّة، يصبح رصيداً، وذخيرةً، تمكّنه من التقدّم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بإرادة ثابتة وعزم راسخ في مواجهة المشاكل في جميع ميادين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الحياة؛ وفتح الطرق المسدودة، وإنجاز الأعمال الكبرى. إنّ رصيد 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الأمور هو هذه المعنويّة</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الإمام</w:t>
      </w:r>
      <w:r w:rsidRPr="005C62A0">
        <w:rPr>
          <w:rFonts w:ascii="Traditional Arabic" w:hAnsi="Traditional Arabic" w:cs="Traditional Arabic"/>
          <w:b/>
          <w:bCs/>
          <w:color w:val="C00000"/>
          <w:sz w:val="32"/>
          <w:szCs w:val="32"/>
          <w:u w:val="dotted" w:color="00B0F0"/>
        </w:rPr>
        <w:t xml:space="preserve"> </w:t>
      </w:r>
      <w:r>
        <w:rPr>
          <w:rFonts w:ascii="Traditional Arabic" w:hAnsi="Traditional Arabic" w:cs="Traditional Arabic"/>
          <w:b/>
          <w:bCs/>
          <w:color w:val="C00000"/>
          <w:sz w:val="32"/>
          <w:szCs w:val="32"/>
          <w:u w:val="dotted" w:color="00B0F0"/>
          <w:rtl/>
        </w:rPr>
        <w:t>(قدس سره)</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راهب</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الليل</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وأسد</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النهار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شخصاً مثل إمامنا الراحل العظيم</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(قدس سره)</w:t>
      </w:r>
      <w:r w:rsidRPr="00595AF4">
        <w:rPr>
          <w:rFonts w:ascii="Traditional Arabic" w:hAnsi="Traditional Arabic" w:cs="Traditional Arabic"/>
          <w:color w:val="17365D"/>
          <w:sz w:val="32"/>
          <w:szCs w:val="32"/>
          <w:rtl/>
        </w:rPr>
        <w:t>، الذي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ورد الميدان وحيداً، واستطاع بفضل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العزم والإرادة الراسخين، والإيمان والتوكّل، أن يعبّئ عموم 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وأن يطلق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الحركة العظيمة، كان مستنداً قبل أيّ شيء إلى ذلك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الغليان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القلبيّ، والمعنويّ، والروحيّ، والتوكّل، والمعرفة، والعبادة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هذا العظيم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إلى آخر عمره، على الرغم من الشيخوخة والضعف، والهرم،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منتصف الليل، يذرف الدموع. نحن نعلم من أقربائه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كانوا مطّلعين على جميع تفاصيل حياته، وسمعنا،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وأُخبرنا؛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 كان يقوم في منتصف الليالي، ويستمدّ العون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الله ـ</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رهبان الليل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ـ هذه حالته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الليل، فيما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كان نهاراً كأسد مزمجر في الساحات، يهزم القوى، يزيل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ضعف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يقوّي إراداتنا جميعاً نحن الشعب ويسيّرها؛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ببركة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ذلك الرصيد المعنويّ</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سرُّ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تقدُّمنا</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أعزّائي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هو سرّ تقدّم الشعب الإيرانيّ.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تشاهدونه اليوم، وهو أنّ شعباً على الرغم من كلّ هذه العداوات،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وكلّ هذا المكر والرذالة اللذين يحيكهما الأعداء له، على المستويات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المختلفة، في الميادين المختلفة، من الجوانب المختلفة، مع ذلك 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يستطيعوا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إيقاف هذا الشعب، وقد أجبر الشعب الإيرانيّ بعزمه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وتقدّمه، وحركته المستمرّة والجهاديّة، كلّ هؤلاء على التراجع،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بسبب هذه الخصوصيّات، بسبب هذا الدعم الإلهيّ؛ وهذا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سيستمرّ، وسوف يستمرّ الشعب الإيرانيّ في طريقه بعون الله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تعالى</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ليعلمِ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الجميع</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الانتخابات حدث يقع ويتمّ في 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لكنّها من الأحداث التي يكون تأثيرها طويل المدى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إنّكم تقومون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بانتخابات رئاسة الجمهوريّة في ظرف يوم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واحد. لكنّ أوّلاً: تحكّمون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الشخص أو الأشخاص لمدّة أربع سنوات في مصير البلد والأحداث المصيريّة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البلاد؛ وثانياً: إنّ نطاق تأثيرهم لا ينحصر بهذه السنوات الأربع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أحياناً، تقوم الحكومة بأفعال، تبقى تأثيراتها لسنوات؛ سواءً الأعمال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الجيّدة، أو لا سمح الله الأعمال غير الجيّدة؛ تأثيرها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لن ينحصر بتلك السنوات الأربع؛ إنّما تبقى كتيّار</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إنّكم تقومون في يوم واحد بحركة، بانتخابات، بعمل،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قد يدوم تأثيره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لمدّة قصيرة، أربع سنوات، أو لمدّة طويلة، أحياناً أربعين سنة؛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مهمّة بهذا الحجم</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15/5/2013</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6" o:spid="_x0000_s1253" alt="Description: MASS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AGf0lg&#10;wAIAAMo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5" o:spid="_x0000_s1255" alt="Description: MASS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O7W7H&#10;wAIAAMo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4" o:spid="_x0000_s1257" alt="Description: MASS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B2Y4yl&#10;wAIAAMoFAAAOAAAAAAAAAAAAAAAAAC4CAABkcnMvZTJvRG9jLnhtbFBLAQItABQABgAIAAAAIQCY&#10;9mwN2QAAAAMBAAAPAAAAAAAAAAAAAAAAABoFAABkcnMvZG93bnJldi54bWxQSwUGAAAAAAQABADz&#10;AAAAIAYAAAAA&#10;" filled="f" stroked="f">
            <o:lock v:ext="edit" aspectratio="t"/>
            <w10:anchorlock/>
          </v:rect>
        </w:pic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3" o:spid="_x0000_s1259" alt="Description: YAK0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ADdY9h&#10;wAIAAMk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tbl>
      <w:tblPr>
        <w:bidiVisual/>
        <w:tblW w:w="0" w:type="auto"/>
        <w:tblBorders>
          <w:top w:val="thinThickSmallGap" w:sz="24" w:space="0" w:color="FFFFFF"/>
          <w:left w:val="thinThickSmallGap" w:sz="24" w:space="0" w:color="FFFFFF"/>
          <w:bottom w:val="thinThickSmallGap" w:sz="24" w:space="0" w:color="FFFFFF"/>
          <w:right w:val="thinThickSmallGap" w:sz="24" w:space="0" w:color="FFFFFF"/>
          <w:insideH w:val="thinThickSmallGap" w:sz="24" w:space="0" w:color="FFFFFF"/>
          <w:insideV w:val="thinThickSmallGap" w:sz="24" w:space="0" w:color="FFFFFF"/>
        </w:tblBorders>
        <w:tblLook w:val="00A0"/>
      </w:tblPr>
      <w:tblGrid>
        <w:gridCol w:w="9286"/>
      </w:tblGrid>
      <w:tr w:rsidR="00DC0CC3" w:rsidTr="009506AA">
        <w:tc>
          <w:tcPr>
            <w:tcW w:w="9286" w:type="dxa"/>
            <w:tcBorders>
              <w:bottom w:val="thinThickSmallGap" w:sz="24" w:space="0" w:color="C00000"/>
            </w:tcBorders>
          </w:tcPr>
          <w:p w:rsidR="00DC0CC3" w:rsidRPr="009506AA" w:rsidRDefault="00DC0CC3" w:rsidP="009506AA">
            <w:pPr>
              <w:spacing w:before="100" w:beforeAutospacing="1" w:after="100" w:afterAutospacing="1"/>
              <w:jc w:val="center"/>
              <w:rPr>
                <w:rFonts w:ascii="Traditional Arabic" w:hAnsi="Traditional Arabic" w:cs="Traditional Arabic"/>
                <w:b/>
                <w:bCs/>
                <w:color w:val="808080"/>
                <w:sz w:val="200"/>
                <w:szCs w:val="200"/>
                <w:rtl/>
              </w:rPr>
            </w:pPr>
            <w:r w:rsidRPr="009506AA">
              <w:rPr>
                <w:rFonts w:ascii="Traditional Arabic" w:hAnsi="Traditional Arabic" w:cs="Traditional Arabic"/>
                <w:b/>
                <w:bCs/>
                <w:color w:val="808080"/>
                <w:sz w:val="200"/>
                <w:szCs w:val="200"/>
                <w:rtl/>
              </w:rPr>
              <w:t>القائد</w:t>
            </w:r>
          </w:p>
          <w:p w:rsidR="00DC0CC3" w:rsidRPr="009506AA" w:rsidRDefault="00DC0CC3" w:rsidP="009506AA">
            <w:pPr>
              <w:spacing w:before="100" w:beforeAutospacing="1" w:after="100" w:afterAutospacing="1"/>
              <w:jc w:val="center"/>
              <w:rPr>
                <w:rFonts w:ascii="Traditional Arabic" w:hAnsi="Traditional Arabic" w:cs="Traditional Arabic"/>
                <w:b/>
                <w:bCs/>
                <w:color w:val="C00000"/>
                <w:sz w:val="32"/>
                <w:szCs w:val="32"/>
                <w:u w:val="dotted" w:color="00B0F0"/>
                <w:rtl/>
              </w:rPr>
            </w:pPr>
            <w:r w:rsidRPr="009506AA">
              <w:rPr>
                <w:rFonts w:ascii="Traditional Arabic" w:hAnsi="Traditional Arabic" w:cs="Traditional Arabic"/>
                <w:b/>
                <w:bCs/>
                <w:color w:val="808080"/>
                <w:sz w:val="200"/>
                <w:szCs w:val="200"/>
                <w:rtl/>
              </w:rPr>
              <w:t>يكشف الأعداء</w:t>
            </w:r>
          </w:p>
        </w:tc>
      </w:tr>
    </w:tbl>
    <w:p w:rsidR="00DC0CC3" w:rsidRDefault="00DC0CC3" w:rsidP="00BF7323">
      <w:pPr>
        <w:spacing w:before="100" w:beforeAutospacing="1" w:after="100" w:afterAutospacing="1"/>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المرأة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بنظر</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الغرب</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يعمل الغرب على</w:t>
      </w:r>
      <w:r>
        <w:rPr>
          <w:rFonts w:ascii="Traditional Arabic" w:hAnsi="Traditional Arabic" w:cs="Traditional Arabic"/>
          <w:color w:val="17365D"/>
          <w:sz w:val="32"/>
          <w:szCs w:val="32"/>
          <w:rtl/>
        </w:rPr>
        <w:t>(</w:t>
      </w:r>
      <w:r w:rsidRPr="00BF7323">
        <w:rPr>
          <w:rFonts w:ascii="Traditional Arabic" w:hAnsi="Traditional Arabic" w:cs="Traditional Arabic"/>
          <w:b/>
          <w:bCs/>
          <w:color w:val="17365D"/>
          <w:sz w:val="32"/>
          <w:szCs w:val="32"/>
          <w:rtl/>
        </w:rPr>
        <w:t>تَرْجيل</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أي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تشبُّهها بالرجل، ويعمل على أن تصبح المرأة وسيلة سهلة لتلذّذ الرجل جنسيّاً. سواء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أكان تلذّذاً بصريّاً (أي بالنظر)، أم ما يلي ذلك من مراحل أسوأ وأبعد من التلذّذ</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البصريّ, وهذا جزء آخر من خطاب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 بخصوص المرأة</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إنّهم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متوحّشون</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الغربيّون، ولا سيّما الأوروبيّين، هم وحشيّون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عنيفون،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حتّى لو تمظهروا بالأناقة، ووضعوا</w:t>
      </w:r>
      <w:r w:rsidRPr="00595AF4">
        <w:rPr>
          <w:rFonts w:ascii="Traditional Arabic" w:hAnsi="Traditional Arabic" w:cs="Traditional Arabic"/>
          <w:color w:val="17365D"/>
          <w:sz w:val="32"/>
          <w:szCs w:val="32"/>
        </w:rPr>
        <w:t xml:space="preserve"> </w:t>
      </w:r>
      <w:r>
        <w:rPr>
          <w:rFonts w:ascii="Traditional Arabic" w:hAnsi="Traditional Arabic" w:cs="Traditional Arabic"/>
          <w:color w:val="17365D"/>
          <w:sz w:val="32"/>
          <w:szCs w:val="32"/>
          <w:rtl/>
        </w:rPr>
        <w:t>(</w:t>
      </w:r>
      <w:r w:rsidRPr="00BF7323">
        <w:rPr>
          <w:rFonts w:ascii="Traditional Arabic" w:hAnsi="Traditional Arabic" w:cs="Traditional Arabic"/>
          <w:b/>
          <w:bCs/>
          <w:color w:val="17365D"/>
          <w:sz w:val="32"/>
          <w:szCs w:val="32"/>
          <w:rtl/>
        </w:rPr>
        <w:t>الكرافات</w:t>
      </w:r>
      <w:r>
        <w:rPr>
          <w:rFonts w:ascii="Traditional Arabic" w:hAnsi="Traditional Arabic" w:cs="Traditional Arabic"/>
          <w:color w:val="17365D"/>
          <w:sz w:val="32"/>
          <w:szCs w:val="32"/>
          <w:rtl/>
        </w:rPr>
        <w:t>)</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والعطور؛ إلّا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أنّهم ما زالوا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يحملون ذات الباطن العنيف (المتوحّش</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الذي اتصفوا به عبر التاريخ. 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يقتلون بكلّ سهولة، ويرتكبون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الجرائم بدم بارد</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11/05/2013</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البصمة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الواضحة</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ينبغي الالتفات إلى أنّ الأيادي الخفيّة للأعداء تفصح عن نفسها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هذه الأعمال [نبش القبور]؛ وهذا أمر لا يمكن للإنسان التغاضي عنه. أولئك الذين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يقيمون المآتم ويثيرون الضّجيج في العالم من أجل هدم أحد الآثار القديمة، يسكتون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مقابل هذه الظاهرة؛ سواءٌ المؤسّسات الدوليّة، أم الشخصيّات العالميّة، أم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السياسيّون الذين يدعمون عمي القلوب هؤلاء؛ هذا يشير إلى أنّ لهم يداً في 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المسألة؛ هذه القضيّة تُظهر الأيادي الخفيّة لهؤلاء</w:t>
      </w:r>
      <w:r>
        <w:rPr>
          <w:rFonts w:ascii="Traditional Arabic" w:hAnsi="Traditional Arabic" w:cs="Traditional Arabic"/>
          <w:color w:val="17365D"/>
          <w:sz w:val="32"/>
          <w:szCs w:val="32"/>
        </w:rPr>
        <w:t>.</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يريدون</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إخضاعنا</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لماذا يطمحون إلى التقليل من أهميّة الانتخابات؟ لأنّ العدوّ يعلم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أنّ قوام الجمهوريّة الإسلاميّة يستند إلى مشاركة الشعب. في الجمهوريّة الإسلاميّة،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 لم يحضر الشعب في الميادين، فلا قيمة للجمهوريّة الإسلاميّة...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تعني مشاركة الشعب الإيرانيّ عامّةً، والحركة العامّة نحو تحقيق الأهداف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والأمانيّ الكبرى والعمليّة؛ هذا هو معنى الجمهوريّة الإسلاميّة. انظروا ماذا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يفعلون مع البلدان التي انطلقت فيها الثورات باسم الإسلام؛ يمارسون الضغوط عليها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يفرضون عليها رغباتهم بالقوّة، يجبرونهم. يريد العدوّ أن يفرض رغباته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الجمهوريّة الإسلاميّة، وأن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تستسلم الجمهورية الإسلاميّة لأوامرهم؛ وهذا يمكن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يحصل حين تكون الجمهوريّة الإسلاميّة ضعيفة</w:t>
      </w:r>
      <w:r w:rsidRPr="00595AF4">
        <w:rPr>
          <w:rFonts w:ascii="Traditional Arabic" w:hAnsi="Traditional Arabic" w:cs="Traditional Arabic"/>
          <w:color w:val="17365D"/>
          <w:sz w:val="32"/>
          <w:szCs w:val="32"/>
        </w:rPr>
        <w:t>.</w:t>
      </w:r>
      <w:r>
        <w:rPr>
          <w:rFonts w:ascii="Traditional Arabic" w:hAnsi="Traditional Arabic" w:cs="Traditional Arabic"/>
          <w:color w:val="17365D"/>
          <w:sz w:val="32"/>
          <w:szCs w:val="32"/>
        </w:rPr>
        <w:t xml:space="preserve">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تخطيط</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وبرمجة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جميع انتخاباتنا، على امتداد هذه السنوات، بدأت الدعايات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الإعلاميّة للعدوّ ضّدنا قبل موعد الانتخابات؛ أي إنّه قبل أن يبدأ مسؤولونا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ووسائلنا الإعلامية وصحفنا بالعمل من أجل الانتخابات، كان العدوّ يضع خطّة ويبدأ</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بتنفيذها؛ والأمر كذلك هذه المرّة أيضاً. لدينا معلومات أنّه هذه المرّة أيضاً، 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وسائل إعلام العدوّ الرسميّة والمعروفة ـ وهي عملت حيثما استطاعت ضدّ الجمهوريّة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الإسلاميّة ـ تخطّط منذ فترة، تضع الخطط، والبرامج، لجعل الناس يتعاملون مع 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الانتخابات ببرودة؛ وقد باشروا بذلك أيضاً، بالنتيجة، إنّ مخطّطاتهم أوسع بكثير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يريدون ثني الناس عن الحضور أمام صناديق الاقتراع، يريدون للشعب أن لا يشارك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إدارة البلاد وتولّي أمورها؛ يريدون له أن لا يحضر في الساحات؛ لذا هم يسعون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جهدهم. لو لم يكن الشعب حاضراً في الميادين، لأمكنهم بكلّ سهولة مضاعفة هجومهم عدّة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مرّات</w:t>
      </w:r>
      <w:r w:rsidRPr="00595AF4">
        <w:rPr>
          <w:rFonts w:ascii="Traditional Arabic" w:hAnsi="Traditional Arabic" w:cs="Traditional Arabic"/>
          <w:color w:val="17365D"/>
          <w:sz w:val="32"/>
          <w:szCs w:val="32"/>
        </w:rPr>
        <w:t>.</w:t>
      </w:r>
    </w:p>
    <w:p w:rsidR="00DC0CC3" w:rsidRPr="00BF7323" w:rsidRDefault="00DC0CC3" w:rsidP="00BF7323">
      <w:pPr>
        <w:spacing w:before="100" w:beforeAutospacing="1" w:after="100" w:afterAutospacing="1"/>
        <w:ind w:firstLine="720"/>
        <w:jc w:val="right"/>
        <w:rPr>
          <w:rFonts w:ascii="Traditional Arabic" w:hAnsi="Traditional Arabic" w:cs="Traditional Arabic"/>
          <w:color w:val="C00000"/>
          <w:sz w:val="32"/>
          <w:szCs w:val="32"/>
          <w:rtl/>
          <w:lang w:bidi="ar-LB"/>
        </w:rPr>
      </w:pPr>
      <w:r>
        <w:rPr>
          <w:rFonts w:ascii="Traditional Arabic" w:hAnsi="Traditional Arabic" w:cs="Traditional Arabic"/>
          <w:color w:val="C00000"/>
          <w:sz w:val="32"/>
          <w:szCs w:val="32"/>
        </w:rPr>
        <w:t>06/05/2013</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لا</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يوفّرون</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حيلةً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يحاول أعداؤنا إلغاء هذه المرجعية الفكرية للمؤسّسات الدينيّة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واستحداث أقطاب جديدة عرفوا بالتجربة أنّه بالإمكان المساومة معها بسهولة على حساب</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المبادئ والقيم الدينيّة. وهذا ما لا يحدث إطلاقاً مع العلماء الأتقياء ورجال الدين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الملتزمين</w:t>
      </w:r>
      <w:r w:rsidRPr="00595AF4">
        <w:rPr>
          <w:rFonts w:ascii="Traditional Arabic" w:hAnsi="Traditional Arabic" w:cs="Traditional Arabic"/>
          <w:color w:val="17365D"/>
          <w:sz w:val="32"/>
          <w:szCs w:val="32"/>
        </w:rPr>
        <w:t>.</w:t>
      </w:r>
    </w:p>
    <w:p w:rsidR="00DC0CC3" w:rsidRPr="00595AF4" w:rsidRDefault="00DC0CC3" w:rsidP="00BF7323">
      <w:pPr>
        <w:spacing w:before="100" w:beforeAutospacing="1" w:after="100" w:afterAutospacing="1"/>
        <w:ind w:firstLine="720"/>
        <w:jc w:val="both"/>
        <w:rPr>
          <w:rFonts w:ascii="Traditional Arabic" w:hAnsi="Traditional Arabic" w:cs="Traditional Arabic"/>
          <w:color w:val="17365D"/>
          <w:sz w:val="32"/>
          <w:szCs w:val="32"/>
          <w:rtl/>
          <w:lang w:bidi="ar-LB"/>
        </w:rPr>
      </w:pPr>
      <w:r w:rsidRPr="00595AF4">
        <w:rPr>
          <w:rFonts w:ascii="Traditional Arabic" w:hAnsi="Traditional Arabic" w:cs="Traditional Arabic"/>
          <w:color w:val="17365D"/>
          <w:sz w:val="32"/>
          <w:szCs w:val="32"/>
          <w:rtl/>
        </w:rPr>
        <w:t>أولئك الذين يرون في قوّة اتّحاد المسلمين مانعاً لتطبيق أهدافهم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الخبيثة رأوا في إثارة الخلافات داخل الأمّة الإسلاميّة أيسر طريق لتنفيذ أهدافهم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الشّيطانيّة، وجعلوا من اختلاف وجهات النظر في الفقه والكلام والتاريخ والحديث، وهو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اختلاف طبيعيّ لا مفرّ منه، ذريعة للتكفير وسفك الدماء والفتنة والفساد</w:t>
      </w:r>
      <w:r>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استغلال</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المشاعر</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إنّ نظرة فاحصة إلى ساحة النزاعات الداخليّة تكشف بوضوح يد العدوّ</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وراء هذه المآسي. هذه اليد الغادرة تستثمر دون شك الجهل والعصبيّة والسطحيّة في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مجتمعاتنا، وتصبّ الزيت على النار</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فالدعاية الغربيّة والإعلام الإقليميّ التابع والمأجور يصوّران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الحرب المدمّرة في سورية بأنّها نزاع سنّيّ ــ شيعيّ، ويوفّران بذلك مساحة آمنة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للصهاينة وأعداء المقاومة في سوريا ولبنان. بينما النزاع في سوريا ليس بين طرفين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سنيّ وشيعيّ، بل بين أنصار المقاومة ضد الصهيونية وبين معارضي هذه المقاومة. ليست</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حكومة سوريا حكومة شيعيّة، ولا المعارضة العلمانية المعادية للإسلام مجموعة سنيّة،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إنّما المنفّذون لهذا السيناريو المأساويّ كانوا بارعين في قدرتهم على استغلال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المشاعر الدينيّة للسذّج في هذا الحريق المهلك. وإن نظرة إلى الساحة والفاعلين فيها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على المستويات المختلفة توضّح هذه المسألة لكلّ إنسان منصف</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29/04/2013</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باسم</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حقوق</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الإنسان</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الجرم الكبير الذي ارتكبته الحضارة الغربيّة، بحقّ المرأة، لا يمكن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محوه بهذه السرعة ولا يمكن التعويض منه بهذه السرعة، كما لا يمكن تبيانه بهذه</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السهولة، وهؤلاء يطلقون على ذلك مسمّيات عدّة كبقيّة أعمالهم، يرتكبون الجرائم،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ويُطلقون عليها حقوق الإنسان. يظلمون، ويطلقون عليه اسم مناصرة الشعوب. يشنّون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الهجوم العسكريّ، ويسمّون ذلك دفاعاً. فمن طبائع المدنيّة الغربيّة الخداع،</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التزوير، النفاق، الكذب، التناقض في التصرّفات والأقوال. وهذا ما فعلوه في مسألة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المرأة. وللأسف فقد روّجوا لثقافتهم في أنحاء العالم</w:t>
      </w:r>
      <w:r w:rsidRPr="00595AF4">
        <w:rPr>
          <w:rFonts w:ascii="Traditional Arabic" w:hAnsi="Traditional Arabic" w:cs="Traditional Arabic"/>
          <w:color w:val="17365D"/>
          <w:sz w:val="32"/>
          <w:szCs w:val="32"/>
        </w:rPr>
        <w:t>.</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نزع</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حياء</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المرأة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لقد قام أعداؤنا بجعل إحدى أهم وظائف المرأة، إن لم نقل الأهمّ على</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الإطلاق، التبرّج وإبراز جمالها بهدف تلذّذ الرجال، حتى أصبحت هذه من الخصائص</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الحتميّة واللّازمة للمرأة. للأسف هذا هو حال عالمنا اليوم</w:t>
      </w:r>
      <w:r w:rsidRPr="00595AF4">
        <w:rPr>
          <w:rFonts w:ascii="Traditional Arabic" w:hAnsi="Traditional Arabic" w:cs="Traditional Arabic"/>
          <w:color w:val="17365D"/>
          <w:sz w:val="32"/>
          <w:szCs w:val="32"/>
        </w:rPr>
        <w:t>.</w:t>
      </w: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tl/>
        </w:rPr>
      </w:pP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إشاعة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الفاحشة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من مشاكل الغرب اليوم، في هذا العصر، تلك القوانين البلهاء والخبيثة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التي يُقرّونها في الأمور الجنسيّة. فهي تَسيرُ بهم نحو الهاوية، ولا يمكن وقف هذا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الانحطاط. إنّهم في معرض السقوط، وسواء شاءت المدنيّة الغربيّة أم لم تشأ، لم تعد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قادرة على منع هذا السقوط، فقد تعطّلت المكابح، والطريق زلق ومنحدر بشدّة. لقد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ارتكبوا معصية بتعطيلهم المكابح، ووضعوا أنفسهم على حافّة الهاوية، لذا فقد حُكم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عليهم بالهزيمة</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01/05/2013</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سلاح</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المال</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في الأيّام الأولى لانتصار الثورة الإسلاميّة حضرتُ شخصيّاً وسط</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جماعة عمّاليّة في غرب طهران، وشاهدتُ ماذا يفعل أعداء الإسلام والثورة, وكيف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يخطّطون ويبرمجون، وما هي مخطّطاتهم ليستطيعوا - منذ البداية ومع بزوغ أنوار الثورة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وبوساطة طبقة العمّال- تكريس نفوذهم السياسيّ التّابع لبعض القوى الكبرى. هذا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شاهدته عن كثب. وشاهدتُ، في مقابل ذلك، الشريحة العاملة المؤمنة المتديّنة, بفضل 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لها من إيمان وبفضل ثقتها بالإمام الخمينيّ الجليل ورجال الدين، شاهدتها تقف بصراحة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وشجاعة مقابل أولئك، وهذا ما تكرّر على مدى سنوات طويلة. وقد مضى على تلك الأيام 34</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عاماً. حاول الكثيرون وسعوا وأنفقوا الأموال ليضعوا طبقة العمّال في مقابل النظام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الإسلاميّ</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سحق</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الطبقة</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العمّاليّة</w:t>
      </w:r>
      <w:r w:rsidRPr="005C62A0">
        <w:rPr>
          <w:rFonts w:ascii="Traditional Arabic" w:hAnsi="Traditional Arabic" w:cs="Traditional Arabic"/>
          <w:b/>
          <w:bCs/>
          <w:color w:val="C00000"/>
          <w:sz w:val="32"/>
          <w:szCs w:val="32"/>
          <w:u w:val="dotted" w:color="00B0F0"/>
        </w:rPr>
        <w:t xml:space="preserve"> </w: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sidRPr="00595AF4">
        <w:rPr>
          <w:rFonts w:ascii="Traditional Arabic" w:hAnsi="Traditional Arabic" w:cs="Traditional Arabic"/>
          <w:color w:val="17365D"/>
          <w:sz w:val="32"/>
          <w:szCs w:val="32"/>
          <w:rtl/>
        </w:rPr>
        <w:t>الدليل الأكبر على خطأ الاقتصاد الذي يسمّى ليبراليّاً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هو الأحداث الجارية اليوم في أوروبا بشكل، وفي أمريكا بشكل</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آخر. لقد أثبت الاقتصاد الرأسماليّ خطأه وإخفاقه على الصعيد العمليّ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وعلى صعيد التجربة، وهو لا ينفع حتّى الطبقات التي</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 هذا الاقتصاد وظَهَرَ لحمايتها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والطبقة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العمّاليّة تُسحق منذ سنوات طويلة هناك،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لكن الوضع حتّى ليس في صالح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أصحاب الرساميل والبنوك</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والكارتلات أنفسهم. وهذه هي بداية المطاف،</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وسوف يزداد الأمر سوءاً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في المستقبل. وهم لا يكفّون عن إطلاق الوعود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بإصلاح</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 xml:space="preserve">الأمور، لكنّهم لن يستطيعوا </w:t>
      </w:r>
    </w:p>
    <w:p w:rsidR="00DC0CC3" w:rsidRDefault="00DC0CC3">
      <w:pPr>
        <w:bidi w:val="0"/>
        <w:spacing w:after="200" w:line="276" w:lineRule="auto"/>
        <w:rPr>
          <w:rFonts w:ascii="Traditional Arabic" w:hAnsi="Traditional Arabic" w:cs="Traditional Arabic"/>
          <w:color w:val="17365D"/>
          <w:sz w:val="32"/>
          <w:szCs w:val="32"/>
          <w:rtl/>
        </w:rPr>
      </w:pPr>
      <w:r>
        <w:rPr>
          <w:rFonts w:ascii="Traditional Arabic" w:hAnsi="Traditional Arabic" w:cs="Traditional Arabic"/>
          <w:color w:val="17365D"/>
          <w:sz w:val="32"/>
          <w:szCs w:val="32"/>
          <w:rtl/>
        </w:rPr>
        <w:br w:type="page"/>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إصلاحها، فطريقهم طريق منحدر زلق،</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وهم ينحدرون إلى الأسفل، وهذا جزء من تضعضع الحضارة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الغربيّة الماديّة الخاطئة. هذا ناهيك عن مشكلاتهم الأخلاقيّة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والعقيديّة والنظريّة والفكريّة. هذه تجارب بالنسبة إلينا</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27/4/2013</w:t>
      </w:r>
    </w:p>
    <w:p w:rsidR="00DC0CC3" w:rsidRPr="006B753A"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6B753A">
        <w:rPr>
          <w:rFonts w:ascii="Traditional Arabic" w:hAnsi="Traditional Arabic" w:cs="Traditional Arabic"/>
          <w:b/>
          <w:bCs/>
          <w:color w:val="C00000"/>
          <w:sz w:val="32"/>
          <w:szCs w:val="32"/>
          <w:u w:val="dotted" w:color="00B0F0"/>
          <w:rtl/>
        </w:rPr>
        <w:t>مراقبة</w:t>
      </w:r>
      <w:r w:rsidRPr="006B753A">
        <w:rPr>
          <w:rFonts w:ascii="Traditional Arabic" w:hAnsi="Traditional Arabic" w:cs="Traditional Arabic"/>
          <w:b/>
          <w:bCs/>
          <w:color w:val="C00000"/>
          <w:sz w:val="32"/>
          <w:szCs w:val="32"/>
          <w:u w:val="dotted" w:color="00B0F0"/>
        </w:rPr>
        <w:t xml:space="preserve"> </w:t>
      </w:r>
      <w:r w:rsidRPr="006B753A">
        <w:rPr>
          <w:rFonts w:ascii="Traditional Arabic" w:hAnsi="Traditional Arabic" w:cs="Traditional Arabic"/>
          <w:b/>
          <w:bCs/>
          <w:color w:val="C00000"/>
          <w:sz w:val="32"/>
          <w:szCs w:val="32"/>
          <w:u w:val="dotted" w:color="00B0F0"/>
          <w:rtl/>
        </w:rPr>
        <w:t>بدقّة</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أقول لكم أيّها الإخوة الأعزّاء، الأخوات العزيزات، يا عموم أفراد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الإيرانيّ، لقد تحوّلت انتخاباتكم اليوم ـ التي ستُجرى بعد حوالي الشهر من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الآن ـ إلى موضوع عالميّ مهمّ؛ فلتعلموا هذا. فأجهزة الأعداء الفكريّة ـ على حدّ</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قولهم، الغرف الفكريّة ـ ترصد مقدّمات هذه الانتخابات، هذه الحادثة الكبرى؛ إنّهم</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يراقبون؛ لهم خطّتهم أيضاً، ولديهم أهدافهم. هدف جبهة أعدائكم هو النقطة المقابلة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لهدفكم</w:t>
      </w:r>
      <w:r w:rsidRPr="00595AF4">
        <w:rPr>
          <w:rFonts w:ascii="Traditional Arabic" w:hAnsi="Traditional Arabic" w:cs="Traditional Arabic"/>
          <w:color w:val="17365D"/>
          <w:sz w:val="32"/>
          <w:szCs w:val="32"/>
        </w:rPr>
        <w:t xml:space="preserve">.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C62A0" w:rsidRDefault="00DC0CC3" w:rsidP="00595AF4">
      <w:pPr>
        <w:spacing w:before="100" w:beforeAutospacing="1" w:after="100" w:afterAutospacing="1"/>
        <w:ind w:firstLine="720"/>
        <w:jc w:val="both"/>
        <w:rPr>
          <w:rFonts w:ascii="Traditional Arabic" w:hAnsi="Traditional Arabic" w:cs="Traditional Arabic"/>
          <w:b/>
          <w:bCs/>
          <w:color w:val="C00000"/>
          <w:sz w:val="32"/>
          <w:szCs w:val="32"/>
          <w:u w:val="dotted" w:color="00B0F0"/>
        </w:rPr>
      </w:pPr>
      <w:r w:rsidRPr="005C62A0">
        <w:rPr>
          <w:rFonts w:ascii="Traditional Arabic" w:hAnsi="Traditional Arabic" w:cs="Traditional Arabic"/>
          <w:b/>
          <w:bCs/>
          <w:color w:val="C00000"/>
          <w:sz w:val="32"/>
          <w:szCs w:val="32"/>
          <w:u w:val="dotted" w:color="00B0F0"/>
          <w:rtl/>
        </w:rPr>
        <w:t>هذه</w:t>
      </w:r>
      <w:r w:rsidRPr="005C62A0">
        <w:rPr>
          <w:rFonts w:ascii="Traditional Arabic" w:hAnsi="Traditional Arabic" w:cs="Traditional Arabic"/>
          <w:b/>
          <w:bCs/>
          <w:color w:val="C00000"/>
          <w:sz w:val="32"/>
          <w:szCs w:val="32"/>
          <w:u w:val="dotted" w:color="00B0F0"/>
        </w:rPr>
        <w:t xml:space="preserve"> </w:t>
      </w:r>
      <w:r w:rsidRPr="005C62A0">
        <w:rPr>
          <w:rFonts w:ascii="Traditional Arabic" w:hAnsi="Traditional Arabic" w:cs="Traditional Arabic"/>
          <w:b/>
          <w:bCs/>
          <w:color w:val="C00000"/>
          <w:sz w:val="32"/>
          <w:szCs w:val="32"/>
          <w:u w:val="dotted" w:color="00B0F0"/>
          <w:rtl/>
        </w:rPr>
        <w:t>طموحاتهم</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tl/>
        </w:rPr>
        <w:t>يتحقّق هدف الأعداء أوّلاً من خلال إجراء انتخابات باردة؛ بأن يكون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الشعب غير متحمّس، بأن يشارك عدد قليل فيها، أن يقول بعض الناس: لِمَ نشارك؟ وما</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الفائدة من مشاركتنا؟ لا نريد المشاركة. هؤلاء يسرّون قلوب الأعداء، وثانياً بأن</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تكون النتيجة المتأتّية عن صناديق الاقتراع، نتيجة تجعل الحكومة تبعاً لدولة،</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والشعب مرتبطاً أكثر فأكثر، متوجّهاً نحو التبعيّة، نحو التموضع في سياسات الأعداء؛</w:t>
      </w:r>
      <w:r w:rsidRPr="00595AF4">
        <w:rPr>
          <w:rFonts w:ascii="Traditional Arabic" w:hAnsi="Traditional Arabic" w:cs="Traditional Arabic"/>
          <w:color w:val="17365D"/>
          <w:sz w:val="32"/>
          <w:szCs w:val="32"/>
        </w:rPr>
        <w:t xml:space="preserve"> </w:t>
      </w:r>
      <w:r w:rsidRPr="00595AF4">
        <w:rPr>
          <w:rFonts w:ascii="Traditional Arabic" w:hAnsi="Traditional Arabic" w:cs="Traditional Arabic"/>
          <w:color w:val="17365D"/>
          <w:sz w:val="32"/>
          <w:szCs w:val="32"/>
          <w:rtl/>
        </w:rPr>
        <w:t>هذا ما يريده الأعداء</w:t>
      </w:r>
      <w:r w:rsidRPr="00595AF4">
        <w:rPr>
          <w:rFonts w:ascii="Traditional Arabic" w:hAnsi="Traditional Arabic" w:cs="Traditional Arabic"/>
          <w:color w:val="17365D"/>
          <w:sz w:val="32"/>
          <w:szCs w:val="32"/>
        </w:rPr>
        <w:t>.</w:t>
      </w:r>
    </w:p>
    <w:p w:rsidR="00DC0CC3" w:rsidRPr="006B753A" w:rsidRDefault="00DC0CC3" w:rsidP="006B753A">
      <w:pPr>
        <w:spacing w:before="100" w:beforeAutospacing="1" w:after="100" w:afterAutospacing="1"/>
        <w:ind w:firstLine="720"/>
        <w:jc w:val="right"/>
        <w:rPr>
          <w:rFonts w:ascii="Traditional Arabic" w:hAnsi="Traditional Arabic" w:cs="Traditional Arabic"/>
          <w:color w:val="C00000"/>
          <w:sz w:val="32"/>
          <w:szCs w:val="32"/>
        </w:rPr>
      </w:pPr>
      <w:r w:rsidRPr="006B753A">
        <w:rPr>
          <w:rFonts w:ascii="Traditional Arabic" w:hAnsi="Traditional Arabic" w:cs="Traditional Arabic"/>
          <w:color w:val="C00000"/>
          <w:sz w:val="32"/>
          <w:szCs w:val="32"/>
        </w:rPr>
        <w:t>15/05/2013</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sidRPr="00595AF4">
        <w:rPr>
          <w:rFonts w:ascii="Traditional Arabic" w:hAnsi="Traditional Arabic" w:cs="Traditional Arabic"/>
          <w:color w:val="17365D"/>
          <w:sz w:val="32"/>
          <w:szCs w:val="32"/>
        </w:rPr>
        <w:t> </w:t>
      </w:r>
    </w:p>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r>
        <w:rPr>
          <w:noProof/>
        </w:rPr>
      </w:r>
      <w:r w:rsidRPr="004F01C0">
        <w:rPr>
          <w:rFonts w:ascii="Traditional Arabic" w:hAnsi="Traditional Arabic" w:cs="Traditional Arabic"/>
          <w:noProof/>
          <w:color w:val="17365D"/>
          <w:sz w:val="32"/>
          <w:szCs w:val="32"/>
        </w:rPr>
        <w:pict>
          <v:rect id="Rectangle 2" o:spid="_x0000_s1261" alt="Description: YAK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r>
        <w:rPr>
          <w:noProof/>
        </w:rPr>
      </w:r>
      <w:r w:rsidRPr="004F01C0">
        <w:rPr>
          <w:rFonts w:ascii="Traditional Arabic" w:hAnsi="Traditional Arabic" w:cs="Traditional Arabic"/>
          <w:noProof/>
          <w:color w:val="17365D"/>
          <w:sz w:val="32"/>
          <w:szCs w:val="32"/>
        </w:rPr>
        <w:pict>
          <v:rect id="Rectangle 1" o:spid="_x0000_s1263" alt="Description: YAK0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" filled="f" stroked="f">
            <o:lock v:ext="edit" aspectratio="t"/>
            <w10:anchorlock/>
          </v:rect>
        </w:pict>
      </w: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p w:rsidR="00DC0CC3" w:rsidRDefault="00DC0CC3" w:rsidP="00595AF4">
      <w:pPr>
        <w:spacing w:before="100" w:beforeAutospacing="1" w:after="100" w:afterAutospacing="1"/>
        <w:ind w:firstLine="720"/>
        <w:jc w:val="both"/>
        <w:rPr>
          <w:rFonts w:ascii="Traditional Arabic" w:hAnsi="Traditional Arabic" w:cs="Traditional Arabic"/>
          <w:color w:val="17365D"/>
          <w:sz w:val="32"/>
          <w:szCs w:val="32"/>
          <w:rtl/>
        </w:rPr>
      </w:pPr>
    </w:p>
    <w:tbl>
      <w:tblPr>
        <w:bidiVisual/>
        <w:tblW w:w="11070" w:type="dxa"/>
        <w:tblInd w:w="-722" w:type="dxa"/>
        <w:tblBorders>
          <w:top w:val="thinThickSmallGap" w:sz="24" w:space="0" w:color="FFFFFF"/>
          <w:left w:val="thinThickSmallGap" w:sz="24" w:space="0" w:color="FFFFFF"/>
          <w:bottom w:val="thinThickSmallGap" w:sz="24" w:space="0" w:color="FFFFFF"/>
          <w:right w:val="thinThickSmallGap" w:sz="24" w:space="0" w:color="FFFFFF"/>
          <w:insideH w:val="thinThickSmallGap" w:sz="24" w:space="0" w:color="FFFFFF"/>
          <w:insideV w:val="thinThickSmallGap" w:sz="24" w:space="0" w:color="FFFFFF"/>
        </w:tblBorders>
        <w:tblLook w:val="00A0"/>
      </w:tblPr>
      <w:tblGrid>
        <w:gridCol w:w="2250"/>
        <w:gridCol w:w="6120"/>
        <w:gridCol w:w="2700"/>
      </w:tblGrid>
      <w:tr w:rsidR="00DC0CC3" w:rsidTr="009506AA">
        <w:trPr>
          <w:trHeight w:val="12855"/>
        </w:trPr>
        <w:tc>
          <w:tcPr>
            <w:tcW w:w="2250" w:type="dxa"/>
            <w:tcBorders>
              <w:right w:val="threeDEmboss" w:sz="48" w:space="0" w:color="996633"/>
            </w:tcBorders>
            <w:shd w:val="clear" w:color="auto" w:fill="CCCC00"/>
          </w:tcPr>
          <w:p w:rsidR="00DC0CC3" w:rsidRPr="009506AA" w:rsidRDefault="00DC0CC3" w:rsidP="009506AA">
            <w:pPr>
              <w:spacing w:before="100" w:beforeAutospacing="1" w:after="100" w:afterAutospacing="1"/>
              <w:jc w:val="both"/>
              <w:rPr>
                <w:rFonts w:ascii="Traditional Arabic" w:hAnsi="Traditional Arabic" w:cs="Traditional Arabic"/>
                <w:color w:val="996633"/>
                <w:sz w:val="48"/>
                <w:szCs w:val="48"/>
                <w:rtl/>
              </w:rPr>
            </w:pPr>
          </w:p>
        </w:tc>
        <w:tc>
          <w:tcPr>
            <w:tcW w:w="6120" w:type="dxa"/>
            <w:tcBorders>
              <w:left w:val="threeDEmboss" w:sz="48" w:space="0" w:color="996633"/>
              <w:right w:val="threeDEmboss" w:sz="48" w:space="0" w:color="996633"/>
            </w:tcBorders>
            <w:shd w:val="clear" w:color="auto" w:fill="F3E591"/>
            <w:vAlign w:val="center"/>
          </w:tcPr>
          <w:p w:rsidR="00DC0CC3" w:rsidRPr="009506AA" w:rsidRDefault="00DC0CC3" w:rsidP="009506AA">
            <w:pPr>
              <w:spacing w:before="100" w:beforeAutospacing="1" w:after="100" w:afterAutospacing="1"/>
              <w:jc w:val="both"/>
              <w:rPr>
                <w:rFonts w:ascii="Traditional Arabic" w:hAnsi="Traditional Arabic" w:cs="Traditional Arabic"/>
                <w:b/>
                <w:bCs/>
                <w:color w:val="4A442A"/>
                <w:sz w:val="48"/>
                <w:szCs w:val="48"/>
                <w:rtl/>
              </w:rPr>
            </w:pPr>
            <w:r w:rsidRPr="009506AA">
              <w:rPr>
                <w:rFonts w:ascii="Traditional Arabic" w:hAnsi="Traditional Arabic" w:cs="Traditional Arabic"/>
                <w:b/>
                <w:bCs/>
                <w:color w:val="4A442A"/>
                <w:sz w:val="48"/>
                <w:szCs w:val="48"/>
                <w:rtl/>
              </w:rPr>
              <w:t>فالدعاية الغربيّة والإعلام الإقليميّ التابع والمأجور يصوّران الحرب المدمّرة في سورية بأنّها نزاع سنّيّ ــ شيعيّ، ويوفّران بذلك مساحة آمنة للصهاينة وأعداء المقاومة في سوريا ولبنان. بينما النزاع في سوريا ليس بين طرفين سنيّ وشيعيّ، بل بين أنصار المقاومة ضد الصهيونية وبين معارضي هذه المقاومة. ليست حكومة سوريا حكومة شيعيّة، ولا المعارضة العلمانية المعادية للإسلام مجموعة سنيّة، إنّما المنفّذون لهذا السيناريو المأساويّ كانوا بارعين في قدرتهم على استغلال المشاعر الدينيّة للسذّج في هذا الحريق المهلك.</w:t>
            </w:r>
          </w:p>
          <w:p w:rsidR="00DC0CC3" w:rsidRPr="009506AA" w:rsidRDefault="00DC0CC3" w:rsidP="009506AA">
            <w:pPr>
              <w:spacing w:before="100" w:beforeAutospacing="1" w:after="100" w:afterAutospacing="1"/>
              <w:jc w:val="right"/>
              <w:rPr>
                <w:rFonts w:ascii="Traditional Arabic" w:hAnsi="Traditional Arabic" w:cs="Traditional Arabic"/>
                <w:color w:val="996633"/>
                <w:sz w:val="32"/>
                <w:szCs w:val="32"/>
                <w:rtl/>
              </w:rPr>
            </w:pPr>
            <w:r w:rsidRPr="009506AA">
              <w:rPr>
                <w:rFonts w:ascii="Traditional Arabic" w:hAnsi="Traditional Arabic" w:cs="Traditional Arabic"/>
                <w:color w:val="0D0D0D"/>
                <w:sz w:val="40"/>
                <w:szCs w:val="40"/>
                <w:rtl/>
              </w:rPr>
              <w:t>من كلمة الإمام في المؤتمر العالميّ لعلماء الدين والصحوة الإسلاميّة، 29/4/2013</w:t>
            </w:r>
          </w:p>
        </w:tc>
        <w:tc>
          <w:tcPr>
            <w:tcW w:w="2700" w:type="dxa"/>
            <w:tcBorders>
              <w:left w:val="threeDEmboss" w:sz="48" w:space="0" w:color="996633"/>
            </w:tcBorders>
            <w:shd w:val="clear" w:color="auto" w:fill="CCCC00"/>
          </w:tcPr>
          <w:p w:rsidR="00DC0CC3" w:rsidRPr="009506AA" w:rsidRDefault="00DC0CC3" w:rsidP="009506AA">
            <w:pPr>
              <w:spacing w:before="100" w:beforeAutospacing="1" w:after="100" w:afterAutospacing="1"/>
              <w:jc w:val="both"/>
              <w:rPr>
                <w:rFonts w:ascii="Traditional Arabic" w:hAnsi="Traditional Arabic" w:cs="Traditional Arabic"/>
                <w:color w:val="996633"/>
                <w:sz w:val="48"/>
                <w:szCs w:val="48"/>
                <w:rtl/>
              </w:rPr>
            </w:pPr>
          </w:p>
        </w:tc>
      </w:tr>
    </w:tbl>
    <w:p w:rsidR="00DC0CC3" w:rsidRPr="00595AF4" w:rsidRDefault="00DC0CC3" w:rsidP="00595AF4">
      <w:pPr>
        <w:spacing w:before="100" w:beforeAutospacing="1" w:after="100" w:afterAutospacing="1"/>
        <w:ind w:firstLine="720"/>
        <w:jc w:val="both"/>
        <w:rPr>
          <w:rFonts w:ascii="Traditional Arabic" w:hAnsi="Traditional Arabic" w:cs="Traditional Arabic"/>
          <w:color w:val="17365D"/>
          <w:sz w:val="32"/>
          <w:szCs w:val="32"/>
        </w:rPr>
      </w:pPr>
    </w:p>
    <w:p w:rsidR="00DC0CC3" w:rsidRPr="00595AF4" w:rsidRDefault="00DC0CC3" w:rsidP="007F43BF">
      <w:pPr>
        <w:spacing w:before="100" w:beforeAutospacing="1" w:after="100" w:afterAutospacing="1"/>
        <w:jc w:val="both"/>
        <w:rPr>
          <w:rFonts w:ascii="Traditional Arabic" w:hAnsi="Traditional Arabic" w:cs="Traditional Arabic"/>
          <w:color w:val="17365D"/>
          <w:sz w:val="32"/>
          <w:szCs w:val="32"/>
        </w:rPr>
      </w:pPr>
      <w:bookmarkStart w:id="0" w:name="_GoBack"/>
      <w:bookmarkEnd w:id="0"/>
    </w:p>
    <w:sectPr w:rsidR="00DC0CC3" w:rsidRPr="00595AF4" w:rsidSect="00346066">
      <w:footerReference w:type="default" r:id="rId12"/>
      <w:footnotePr>
        <w:numRestart w:val="eachPage"/>
      </w:footnotePr>
      <w:pgSz w:w="11906" w:h="16838" w:code="9"/>
      <w:pgMar w:top="851" w:right="1418" w:bottom="851" w:left="1418" w:header="709" w:footer="709" w:gutter="0"/>
      <w:pgNumType w:start="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CC3" w:rsidRDefault="00DC0CC3" w:rsidP="00BE36DD">
      <w:r>
        <w:separator/>
      </w:r>
    </w:p>
  </w:endnote>
  <w:endnote w:type="continuationSeparator" w:id="0">
    <w:p w:rsidR="00DC0CC3" w:rsidRDefault="00DC0CC3" w:rsidP="00BE36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C3" w:rsidRDefault="00DC0CC3">
    <w:pPr>
      <w:pStyle w:val="Footer"/>
    </w:pPr>
    <w:r>
      <w:rPr>
        <w:noProof/>
      </w:rPr>
      <w:pict>
        <v:rect id="Rectangle 649" o:spid="_x0000_s2149" style="position:absolute;left:0;text-align:left;margin-left:13.2pt;margin-top:813.05pt;width:44.55pt;height:15.1pt;rotation:180;flip:x;z-index:251785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" filled="f" fillcolor="#c0504d" stroked="f" strokecolor="#5c83b4" strokeweight="2.25pt">
          <v:textbox inset=",0,,0">
            <w:txbxContent>
              <w:p w:rsidR="00DC0CC3" w:rsidRPr="009506AA" w:rsidRDefault="00DC0CC3" w:rsidP="009506AA">
                <w:pPr>
                  <w:pBdr>
                    <w:top w:val="single" w:sz="4" w:space="1" w:color="7F7F7F"/>
                  </w:pBdr>
                  <w:jc w:val="center"/>
                  <w:rPr>
                    <w:rFonts w:ascii="Traditional Arabic" w:hAnsi="Traditional Arabic" w:cs="Traditional Arabic"/>
                    <w:b/>
                    <w:bCs/>
                    <w:color w:val="17365D"/>
                  </w:rPr>
                </w:pPr>
                <w:r w:rsidRPr="009506AA">
                  <w:rPr>
                    <w:rFonts w:ascii="Traditional Arabic" w:hAnsi="Traditional Arabic" w:cs="Traditional Arabic"/>
                    <w:b/>
                    <w:bCs/>
                    <w:color w:val="17365D"/>
                  </w:rPr>
                  <w:fldChar w:fldCharType="begin"/>
                </w:r>
                <w:r w:rsidRPr="009506AA">
                  <w:rPr>
                    <w:rFonts w:ascii="Traditional Arabic" w:hAnsi="Traditional Arabic" w:cs="Traditional Arabic"/>
                    <w:b/>
                    <w:bCs/>
                    <w:color w:val="17365D"/>
                  </w:rPr>
                  <w:instrText xml:space="preserve"> PAGE   \* MERGEFORMAT </w:instrText>
                </w:r>
                <w:r w:rsidRPr="009506AA">
                  <w:rPr>
                    <w:rFonts w:ascii="Traditional Arabic" w:hAnsi="Traditional Arabic" w:cs="Traditional Arabic"/>
                    <w:b/>
                    <w:bCs/>
                    <w:color w:val="17365D"/>
                  </w:rPr>
                  <w:fldChar w:fldCharType="separate"/>
                </w:r>
                <w:r>
                  <w:rPr>
                    <w:rFonts w:ascii="Traditional Arabic" w:hAnsi="Traditional Arabic" w:cs="Traditional Arabic"/>
                    <w:b/>
                    <w:bCs/>
                    <w:noProof/>
                    <w:color w:val="17365D"/>
                    <w:rtl/>
                  </w:rPr>
                  <w:t>3</w:t>
                </w:r>
                <w:r w:rsidRPr="009506AA">
                  <w:rPr>
                    <w:rFonts w:ascii="Traditional Arabic" w:hAnsi="Traditional Arabic" w:cs="Traditional Arabic"/>
                    <w:b/>
                    <w:bCs/>
                    <w:color w:val="17365D"/>
                  </w:rPr>
                  <w:fldChar w:fldCharType="end"/>
                </w:r>
              </w:p>
            </w:txbxContent>
          </v:textbox>
          <w10:wrap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CC3" w:rsidRDefault="00DC0CC3" w:rsidP="00BE36DD">
      <w:r>
        <w:separator/>
      </w:r>
    </w:p>
  </w:footnote>
  <w:footnote w:type="continuationSeparator" w:id="0">
    <w:p w:rsidR="00DC0CC3" w:rsidRDefault="00DC0CC3" w:rsidP="00BE36DD">
      <w:r>
        <w:continuationSeparator/>
      </w:r>
    </w:p>
  </w:footnote>
  <w:footnote w:id="1">
    <w:p w:rsidR="00DC0CC3" w:rsidRDefault="00DC0CC3" w:rsidP="00804AF4">
      <w:pPr>
        <w:pStyle w:val="FootnoteText"/>
      </w:pPr>
      <w:r w:rsidRPr="00804AF4">
        <w:rPr>
          <w:rStyle w:val="FootnoteReference"/>
          <w:rFonts w:cs="Traditional Arabic"/>
        </w:rPr>
        <w:footnoteRef/>
      </w:r>
      <w:r w:rsidRPr="00804AF4">
        <w:rPr>
          <w:rtl/>
        </w:rPr>
        <w:t xml:space="preserve"> </w:t>
      </w:r>
      <w:r w:rsidRPr="00804AF4">
        <w:rPr>
          <w:rtl/>
          <w:lang w:bidi="ar-LB"/>
        </w:rPr>
        <w:t>نهج البلاغة، الكتاب رقم 53.</w:t>
      </w:r>
    </w:p>
  </w:footnote>
  <w:footnote w:id="2">
    <w:p w:rsidR="00DC0CC3" w:rsidRDefault="00DC0CC3">
      <w:pPr>
        <w:pStyle w:val="FootnoteText"/>
      </w:pPr>
      <w:r>
        <w:rPr>
          <w:rStyle w:val="FootnoteReference"/>
          <w:rFonts w:cs="Traditional Arabic"/>
        </w:rPr>
        <w:footnoteRef/>
      </w:r>
      <w:r>
        <w:rPr>
          <w:rtl/>
        </w:rPr>
        <w:t xml:space="preserve"> نهج البلاغة، الكتاب رقم 62.</w:t>
      </w:r>
    </w:p>
  </w:footnote>
  <w:footnote w:id="3">
    <w:p w:rsidR="00DC0CC3" w:rsidRDefault="00DC0CC3">
      <w:pPr>
        <w:pStyle w:val="FootnoteText"/>
      </w:pPr>
      <w:r>
        <w:rPr>
          <w:rStyle w:val="FootnoteReference"/>
          <w:rFonts w:cs="Traditional Arabic"/>
        </w:rPr>
        <w:footnoteRef/>
      </w:r>
      <w:r>
        <w:rPr>
          <w:rtl/>
        </w:rPr>
        <w:t xml:space="preserve"> </w:t>
      </w:r>
      <w:r w:rsidRPr="008879B8">
        <w:rPr>
          <w:rtl/>
        </w:rPr>
        <w:t>قد يقصد من الحماس الملحمة.</w:t>
      </w:r>
    </w:p>
  </w:footnote>
  <w:footnote w:id="4">
    <w:p w:rsidR="00DC0CC3" w:rsidRDefault="00DC0CC3">
      <w:pPr>
        <w:pStyle w:val="FootnoteText"/>
      </w:pPr>
      <w:r>
        <w:rPr>
          <w:rStyle w:val="FootnoteReference"/>
          <w:rFonts w:cs="Traditional Arabic"/>
        </w:rPr>
        <w:footnoteRef/>
      </w:r>
      <w:r>
        <w:rPr>
          <w:rtl/>
        </w:rPr>
        <w:t xml:space="preserve"> </w:t>
      </w:r>
      <w:r w:rsidRPr="008879B8">
        <w:rPr>
          <w:rtl/>
        </w:rPr>
        <w:t>المقصود: لا يأتي من خلال اشتراع القوانين.</w:t>
      </w:r>
    </w:p>
  </w:footnote>
  <w:footnote w:id="5">
    <w:p w:rsidR="00DC0CC3" w:rsidRDefault="00DC0CC3">
      <w:pPr>
        <w:pStyle w:val="FootnoteText"/>
      </w:pPr>
      <w:r>
        <w:rPr>
          <w:rStyle w:val="FootnoteReference"/>
          <w:rFonts w:cs="Traditional Arabic"/>
        </w:rPr>
        <w:footnoteRef/>
      </w:r>
      <w:r>
        <w:rPr>
          <w:rtl/>
        </w:rPr>
        <w:t xml:space="preserve"> </w:t>
      </w:r>
      <w:r w:rsidRPr="00131E9A">
        <w:rPr>
          <w:rtl/>
        </w:rPr>
        <w:t>العاملي، الانتصار، ج7، ص237.</w:t>
      </w:r>
    </w:p>
  </w:footnote>
  <w:footnote w:id="6">
    <w:p w:rsidR="00DC0CC3" w:rsidRDefault="00DC0CC3">
      <w:pPr>
        <w:pStyle w:val="FootnoteText"/>
      </w:pPr>
      <w:r>
        <w:rPr>
          <w:rStyle w:val="FootnoteReference"/>
          <w:rFonts w:cs="Traditional Arabic"/>
        </w:rPr>
        <w:footnoteRef/>
      </w:r>
      <w:r>
        <w:rPr>
          <w:rtl/>
        </w:rPr>
        <w:t xml:space="preserve"> </w:t>
      </w:r>
      <w:r w:rsidRPr="00203B40">
        <w:rPr>
          <w:rtl/>
        </w:rPr>
        <w:t>آية الله الشهيد مطهري, تلميذ الإمام الخميني والعلامة الطباطبائي ومفكّر الثورة, الفيلسوف والنابغة الأصيل, والعقل الذي ترجم أفكار الإمام وكلماته في محاضراته وكتاباته في المدارس والجامعات قبيل انتصار الثورة وبعدها, وخاطب جيل الشباب, وواجه بقوة وشجاعة الأفكار الالتقاطية والمتحجّرة وكذلك التيارات الفكرية العلمانية والماركسية آنذاك. تميّز بسعة إطلاعه, وبرهانه المتين, وسلاسة بيانه وعمقه في آن وتناسبه مع متطلبات العصر وجيل الشباب, .. تألّم الإمام كثيراً لفقده, دعا جيل الشباب والطلاب إلى عدم ترك قراءة كتبه والاستفادة من فكره.</w:t>
      </w:r>
    </w:p>
  </w:footnote>
  <w:footnote w:id="7">
    <w:p w:rsidR="00DC0CC3" w:rsidRDefault="00DC0CC3">
      <w:pPr>
        <w:pStyle w:val="FootnoteText"/>
      </w:pPr>
      <w:r>
        <w:rPr>
          <w:rStyle w:val="FootnoteReference"/>
          <w:rFonts w:cs="Traditional Arabic"/>
        </w:rPr>
        <w:footnoteRef/>
      </w:r>
      <w:r>
        <w:rPr>
          <w:rtl/>
        </w:rPr>
        <w:t xml:space="preserve"> </w:t>
      </w:r>
      <w:r w:rsidRPr="00203B40">
        <w:rPr>
          <w:rtl/>
        </w:rPr>
        <w:t>يتفرّع من وزارة التعليم والتربية, مؤسسات ولجان مركزية تشرف وتقوم بأعمالها في التربية والتعليم, وقد يقال مديريات التعليم..</w:t>
      </w:r>
    </w:p>
  </w:footnote>
  <w:footnote w:id="8">
    <w:p w:rsidR="00DC0CC3" w:rsidRDefault="00DC0CC3">
      <w:pPr>
        <w:pStyle w:val="FootnoteText"/>
      </w:pPr>
      <w:r>
        <w:rPr>
          <w:rStyle w:val="FootnoteReference"/>
          <w:rFonts w:cs="Traditional Arabic"/>
        </w:rPr>
        <w:footnoteRef/>
      </w:r>
      <w:r>
        <w:rPr>
          <w:rtl/>
        </w:rPr>
        <w:t xml:space="preserve"> </w:t>
      </w:r>
      <w:r w:rsidRPr="00D22CC2">
        <w:rPr>
          <w:rtl/>
        </w:rPr>
        <w:t>وثيقة التحوّل في التربية والتعليم في الجمهورية الإسلامية الإيرانية, نظام جديد متطوّر يحدّد حاجات التربية وشروطها ومعاييرها, تم صياغته وإقراره منذ سنوات, بتوجيه من سماحة الإمام القائد, وهو حالياً في معرض التطبيق, يتناول مختلف أبعاد عملية التربية والتعليم, ويضع لها معايير وأنظمة مستنبطة من روح التعاليم الإسلامية, ولا يهمل الاستفادة من الوسائل والتقنيات والتجارب البشرية العصرية</w:t>
      </w:r>
    </w:p>
  </w:footnote>
  <w:footnote w:id="9">
    <w:p w:rsidR="00DC0CC3" w:rsidRDefault="00DC0CC3">
      <w:pPr>
        <w:pStyle w:val="FootnoteText"/>
      </w:pPr>
      <w:r>
        <w:rPr>
          <w:rStyle w:val="FootnoteReference"/>
          <w:rFonts w:cs="Traditional Arabic"/>
        </w:rPr>
        <w:footnoteRef/>
      </w:r>
      <w:r>
        <w:rPr>
          <w:rtl/>
        </w:rPr>
        <w:t xml:space="preserve"> </w:t>
      </w:r>
      <w:r w:rsidRPr="00D22CC2">
        <w:rPr>
          <w:rtl/>
        </w:rPr>
        <w:t>نهج البلاغة، ج1، ص40.</w:t>
      </w:r>
    </w:p>
  </w:footnote>
  <w:footnote w:id="10">
    <w:p w:rsidR="00DC0CC3" w:rsidRDefault="00DC0CC3">
      <w:pPr>
        <w:pStyle w:val="FootnoteText"/>
      </w:pPr>
      <w:r>
        <w:rPr>
          <w:rStyle w:val="FootnoteReference"/>
          <w:rFonts w:cs="Traditional Arabic"/>
        </w:rPr>
        <w:footnoteRef/>
      </w:r>
      <w:r>
        <w:rPr>
          <w:rtl/>
        </w:rPr>
        <w:t xml:space="preserve"> </w:t>
      </w:r>
      <w:r w:rsidRPr="00D22CC2">
        <w:rPr>
          <w:rtl/>
        </w:rPr>
        <w:t>هنا تلميح إلى بعض الحكومات السابقة التي كان بعض المسؤولين فيها يسعون إلى استقطاب المعلمين في السياسة أو غيرها, سعيا وراء أهدافهم الخاصة, حتى في مجال التربية والتعليم..</w:t>
      </w:r>
    </w:p>
  </w:footnote>
  <w:footnote w:id="11">
    <w:p w:rsidR="00DC0CC3" w:rsidRDefault="00DC0CC3">
      <w:pPr>
        <w:pStyle w:val="FootnoteText"/>
      </w:pPr>
      <w:r>
        <w:rPr>
          <w:rStyle w:val="FootnoteReference"/>
          <w:rFonts w:cs="Traditional Arabic"/>
        </w:rPr>
        <w:footnoteRef/>
      </w:r>
      <w:r>
        <w:rPr>
          <w:rtl/>
        </w:rPr>
        <w:t xml:space="preserve"> </w:t>
      </w:r>
      <w:r w:rsidRPr="00D22CC2">
        <w:rPr>
          <w:rtl/>
        </w:rPr>
        <w:t>أي أن نحقِّق قفزة نوعية، بمعنى الوصول إلى طفرة اقتصادية مثلاً.</w:t>
      </w:r>
    </w:p>
  </w:footnote>
  <w:footnote w:id="12">
    <w:p w:rsidR="00DC0CC3" w:rsidRDefault="00DC0CC3">
      <w:pPr>
        <w:pStyle w:val="FootnoteText"/>
      </w:pPr>
      <w:r>
        <w:rPr>
          <w:rStyle w:val="FootnoteReference"/>
          <w:rFonts w:cs="Traditional Arabic"/>
        </w:rPr>
        <w:footnoteRef/>
      </w:r>
      <w:r>
        <w:rPr>
          <w:rtl/>
        </w:rPr>
        <w:t xml:space="preserve"> </w:t>
      </w:r>
      <w:r w:rsidRPr="00D22CC2">
        <w:rPr>
          <w:rtl/>
        </w:rPr>
        <w:t>المقصود خلال العهود التي سبقت انتصار الثورة الإسلامية.</w:t>
      </w:r>
    </w:p>
  </w:footnote>
  <w:footnote w:id="13">
    <w:p w:rsidR="00DC0CC3" w:rsidRDefault="00DC0CC3">
      <w:pPr>
        <w:pStyle w:val="FootnoteText"/>
      </w:pPr>
      <w:r>
        <w:rPr>
          <w:rStyle w:val="FootnoteReference"/>
          <w:rFonts w:cs="Traditional Arabic"/>
        </w:rPr>
        <w:footnoteRef/>
      </w:r>
      <w:r>
        <w:rPr>
          <w:rtl/>
        </w:rPr>
        <w:t xml:space="preserve"> </w:t>
      </w:r>
      <w:r w:rsidRPr="00D22CC2">
        <w:rPr>
          <w:rtl/>
        </w:rPr>
        <w:t>أي الحيوية والاندفاع المستمر..</w:t>
      </w:r>
    </w:p>
  </w:footnote>
  <w:footnote w:id="14">
    <w:p w:rsidR="00DC0CC3" w:rsidRDefault="00DC0CC3">
      <w:pPr>
        <w:pStyle w:val="FootnoteText"/>
      </w:pPr>
      <w:r>
        <w:rPr>
          <w:rStyle w:val="FootnoteReference"/>
          <w:rFonts w:cs="Traditional Arabic"/>
        </w:rPr>
        <w:footnoteRef/>
      </w:r>
      <w:r>
        <w:rPr>
          <w:rtl/>
        </w:rPr>
        <w:t xml:space="preserve"> </w:t>
      </w:r>
      <w:r w:rsidRPr="00EE266A">
        <w:rPr>
          <w:rtl/>
        </w:rPr>
        <w:t>بمعنى التأثر السلبي.</w:t>
      </w:r>
    </w:p>
  </w:footnote>
  <w:footnote w:id="15">
    <w:p w:rsidR="00DC0CC3" w:rsidRDefault="00DC0CC3">
      <w:pPr>
        <w:pStyle w:val="FootnoteText"/>
      </w:pPr>
      <w:r>
        <w:rPr>
          <w:rStyle w:val="FootnoteReference"/>
          <w:rFonts w:cs="Traditional Arabic"/>
        </w:rPr>
        <w:footnoteRef/>
      </w:r>
      <w:r>
        <w:rPr>
          <w:rtl/>
        </w:rPr>
        <w:t xml:space="preserve"> </w:t>
      </w:r>
      <w:r w:rsidRPr="00522D7E">
        <w:rPr>
          <w:rtl/>
        </w:rPr>
        <w:t>بيت شعر عرفاني, أي اغتسل واذهب إلى الحانة.</w:t>
      </w:r>
    </w:p>
  </w:footnote>
  <w:footnote w:id="16">
    <w:p w:rsidR="00DC0CC3" w:rsidRDefault="00DC0CC3">
      <w:pPr>
        <w:pStyle w:val="FootnoteText"/>
      </w:pPr>
      <w:r>
        <w:rPr>
          <w:rStyle w:val="FootnoteReference"/>
          <w:rFonts w:cs="Traditional Arabic"/>
        </w:rPr>
        <w:footnoteRef/>
      </w:r>
      <w:r>
        <w:rPr>
          <w:rtl/>
        </w:rPr>
        <w:t xml:space="preserve"> </w:t>
      </w:r>
      <w:r w:rsidRPr="00522D7E">
        <w:rPr>
          <w:rtl/>
        </w:rPr>
        <w:t>وسائل الشيعة، ج15، ص188؛ (إنّ من أخلاق المؤمنين... رهبان الليل أسد بالنهار).</w:t>
      </w:r>
    </w:p>
  </w:footnote>
  <w:footnote w:id="17">
    <w:p w:rsidR="00DC0CC3" w:rsidRDefault="00DC0CC3">
      <w:pPr>
        <w:pStyle w:val="FootnoteText"/>
      </w:pPr>
      <w:r>
        <w:rPr>
          <w:rStyle w:val="FootnoteReference"/>
          <w:rFonts w:cs="Traditional Arabic"/>
        </w:rPr>
        <w:footnoteRef/>
      </w:r>
      <w:r>
        <w:rPr>
          <w:rtl/>
        </w:rPr>
        <w:t xml:space="preserve"> </w:t>
      </w:r>
      <w:r w:rsidRPr="00522D7E">
        <w:rPr>
          <w:rtl/>
        </w:rPr>
        <w:t>مستدرك الوسائل: ج11، ص 14.</w:t>
      </w:r>
    </w:p>
  </w:footnote>
  <w:footnote w:id="18">
    <w:p w:rsidR="00DC0CC3" w:rsidRDefault="00DC0CC3">
      <w:pPr>
        <w:pStyle w:val="FootnoteText"/>
      </w:pPr>
      <w:r>
        <w:rPr>
          <w:rStyle w:val="FootnoteReference"/>
          <w:rFonts w:cs="Traditional Arabic"/>
        </w:rPr>
        <w:footnoteRef/>
      </w:r>
      <w:r>
        <w:rPr>
          <w:rtl/>
        </w:rPr>
        <w:t xml:space="preserve"> </w:t>
      </w:r>
      <w:r w:rsidRPr="0071470C">
        <w:rPr>
          <w:rtl/>
        </w:rPr>
        <w:t>شرح أصول الكافي، المازندراني، ج9، ص181.</w:t>
      </w:r>
    </w:p>
  </w:footnote>
  <w:footnote w:id="19">
    <w:p w:rsidR="00DC0CC3" w:rsidRDefault="00DC0CC3">
      <w:pPr>
        <w:pStyle w:val="FootnoteText"/>
      </w:pPr>
      <w:r>
        <w:rPr>
          <w:rStyle w:val="FootnoteReference"/>
          <w:rFonts w:cs="Traditional Arabic"/>
        </w:rPr>
        <w:footnoteRef/>
      </w:r>
      <w:r>
        <w:rPr>
          <w:rtl/>
        </w:rPr>
        <w:t xml:space="preserve"> </w:t>
      </w:r>
      <w:r w:rsidRPr="0071470C">
        <w:rPr>
          <w:rtl/>
        </w:rPr>
        <w:t>نهج البلاغة، الخطبة 56.</w:t>
      </w:r>
    </w:p>
  </w:footnote>
  <w:footnote w:id="20">
    <w:p w:rsidR="00DC0CC3" w:rsidRDefault="00DC0CC3">
      <w:pPr>
        <w:pStyle w:val="FootnoteText"/>
      </w:pPr>
      <w:r>
        <w:rPr>
          <w:rStyle w:val="FootnoteReference"/>
          <w:rFonts w:cs="Traditional Arabic"/>
        </w:rPr>
        <w:footnoteRef/>
      </w:r>
      <w:r>
        <w:rPr>
          <w:rtl/>
        </w:rPr>
        <w:t xml:space="preserve"> [يتدخلون]</w:t>
      </w:r>
    </w:p>
  </w:footnote>
  <w:footnote w:id="21">
    <w:p w:rsidR="00DC0CC3" w:rsidRDefault="00DC0CC3">
      <w:pPr>
        <w:pStyle w:val="FootnoteText"/>
      </w:pPr>
      <w:r>
        <w:rPr>
          <w:rStyle w:val="FootnoteReference"/>
          <w:rFonts w:cs="Traditional Arabic"/>
        </w:rPr>
        <w:footnoteRef/>
      </w:r>
      <w:r>
        <w:rPr>
          <w:rtl/>
        </w:rPr>
        <w:t xml:space="preserve"> </w:t>
      </w:r>
      <w:r>
        <w:rPr>
          <w:rtl/>
          <w:lang w:bidi="ar-LB"/>
        </w:rPr>
        <w:t>البرلمانية</w:t>
      </w:r>
    </w:p>
  </w:footnote>
  <w:footnote w:id="22">
    <w:p w:rsidR="00DC0CC3" w:rsidRDefault="00DC0CC3">
      <w:pPr>
        <w:pStyle w:val="FootnoteText"/>
      </w:pPr>
      <w:r>
        <w:rPr>
          <w:rStyle w:val="FootnoteReference"/>
          <w:rFonts w:cs="Traditional Arabic"/>
        </w:rPr>
        <w:footnoteRef/>
      </w:r>
      <w:r>
        <w:rPr>
          <w:rtl/>
        </w:rPr>
        <w:t xml:space="preserve"> </w:t>
      </w:r>
      <w:r w:rsidRPr="00A35289">
        <w:rPr>
          <w:rtl/>
        </w:rPr>
        <w:t>نهج البلاغة، الحكمة 217.</w:t>
      </w:r>
    </w:p>
  </w:footnote>
  <w:footnote w:id="23">
    <w:p w:rsidR="00DC0CC3" w:rsidRDefault="00DC0CC3">
      <w:pPr>
        <w:pStyle w:val="FootnoteText"/>
      </w:pPr>
      <w:r>
        <w:rPr>
          <w:rStyle w:val="FootnoteReference"/>
          <w:rFonts w:cs="Traditional Arabic"/>
        </w:rPr>
        <w:footnoteRef/>
      </w:r>
      <w:r>
        <w:rPr>
          <w:rtl/>
        </w:rPr>
        <w:t xml:space="preserve"> </w:t>
      </w:r>
      <w:r w:rsidRPr="001F5C08">
        <w:rPr>
          <w:rtl/>
        </w:rPr>
        <w:t>مصباح المتهجّد، ج2، ص562.</w:t>
      </w:r>
    </w:p>
  </w:footnote>
  <w:footnote w:id="24">
    <w:p w:rsidR="00DC0CC3" w:rsidRDefault="00DC0CC3" w:rsidP="001F5C08">
      <w:pPr>
        <w:pStyle w:val="FootnoteText"/>
      </w:pPr>
      <w:r>
        <w:rPr>
          <w:rStyle w:val="FootnoteReference"/>
          <w:rFonts w:cs="Traditional Arabic"/>
        </w:rPr>
        <w:footnoteRef/>
      </w:r>
      <w:r>
        <w:rPr>
          <w:rtl/>
        </w:rPr>
        <w:t xml:space="preserve"> </w:t>
      </w:r>
      <w:r w:rsidRPr="001F5C08">
        <w:rPr>
          <w:rtl/>
        </w:rPr>
        <w:t>منظومة الحكيم السبزواري.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17CC0"/>
    <w:multiLevelType w:val="hybridMultilevel"/>
    <w:tmpl w:val="4BA42C62"/>
    <w:lvl w:ilvl="0" w:tplc="6F66347E">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5A303E3E"/>
    <w:multiLevelType w:val="hybridMultilevel"/>
    <w:tmpl w:val="373ED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A8C0288"/>
    <w:multiLevelType w:val="hybridMultilevel"/>
    <w:tmpl w:val="03B82520"/>
    <w:lvl w:ilvl="0" w:tplc="20E44A8A">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72741E34"/>
    <w:multiLevelType w:val="hybridMultilevel"/>
    <w:tmpl w:val="CBFE8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2150"/>
    <o:shapelayout v:ext="edit">
      <o:idmap v:ext="edit" data="2"/>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13AC"/>
    <w:rsid w:val="00027E28"/>
    <w:rsid w:val="0008560B"/>
    <w:rsid w:val="00131E9A"/>
    <w:rsid w:val="0017382F"/>
    <w:rsid w:val="001F5C08"/>
    <w:rsid w:val="00203B40"/>
    <w:rsid w:val="002B59CF"/>
    <w:rsid w:val="00336607"/>
    <w:rsid w:val="00346066"/>
    <w:rsid w:val="003F4156"/>
    <w:rsid w:val="003F5B5B"/>
    <w:rsid w:val="00403B52"/>
    <w:rsid w:val="0046129D"/>
    <w:rsid w:val="004871AA"/>
    <w:rsid w:val="004F01C0"/>
    <w:rsid w:val="00522D7E"/>
    <w:rsid w:val="005342FC"/>
    <w:rsid w:val="00541AC9"/>
    <w:rsid w:val="00542C08"/>
    <w:rsid w:val="00595AF4"/>
    <w:rsid w:val="005A3E5E"/>
    <w:rsid w:val="005C62A0"/>
    <w:rsid w:val="005D66B8"/>
    <w:rsid w:val="00601A00"/>
    <w:rsid w:val="00634A44"/>
    <w:rsid w:val="0067189E"/>
    <w:rsid w:val="0068703F"/>
    <w:rsid w:val="006B753A"/>
    <w:rsid w:val="006E0DD5"/>
    <w:rsid w:val="006F1C3D"/>
    <w:rsid w:val="0071470C"/>
    <w:rsid w:val="00717785"/>
    <w:rsid w:val="00722DA8"/>
    <w:rsid w:val="0076622A"/>
    <w:rsid w:val="007F43BF"/>
    <w:rsid w:val="00804AF4"/>
    <w:rsid w:val="00830E0B"/>
    <w:rsid w:val="00844B69"/>
    <w:rsid w:val="00850D85"/>
    <w:rsid w:val="008879B8"/>
    <w:rsid w:val="008B2BD7"/>
    <w:rsid w:val="009016E5"/>
    <w:rsid w:val="009506AA"/>
    <w:rsid w:val="009A2FAA"/>
    <w:rsid w:val="00A35289"/>
    <w:rsid w:val="00A44FB5"/>
    <w:rsid w:val="00A47A79"/>
    <w:rsid w:val="00AA28C6"/>
    <w:rsid w:val="00AA7E80"/>
    <w:rsid w:val="00AB15B0"/>
    <w:rsid w:val="00AD1E9B"/>
    <w:rsid w:val="00AE5CE2"/>
    <w:rsid w:val="00B065DB"/>
    <w:rsid w:val="00B3311E"/>
    <w:rsid w:val="00B50A59"/>
    <w:rsid w:val="00BE36DD"/>
    <w:rsid w:val="00BF7323"/>
    <w:rsid w:val="00C45DEC"/>
    <w:rsid w:val="00C77AF9"/>
    <w:rsid w:val="00CD40BB"/>
    <w:rsid w:val="00CE6921"/>
    <w:rsid w:val="00D00A11"/>
    <w:rsid w:val="00D22CC2"/>
    <w:rsid w:val="00D925DB"/>
    <w:rsid w:val="00DC0CC3"/>
    <w:rsid w:val="00E62631"/>
    <w:rsid w:val="00E92270"/>
    <w:rsid w:val="00EE266A"/>
    <w:rsid w:val="00F52FE5"/>
    <w:rsid w:val="00F813AC"/>
    <w:rsid w:val="00F83F66"/>
    <w:rsid w:val="00FD657C"/>
    <w:rsid w:val="00FE33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AF4"/>
    <w:pPr>
      <w:bidi/>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E36DD"/>
    <w:pPr>
      <w:ind w:left="720"/>
      <w:contextualSpacing/>
    </w:pPr>
  </w:style>
  <w:style w:type="paragraph" w:styleId="Header">
    <w:name w:val="header"/>
    <w:basedOn w:val="Normal"/>
    <w:link w:val="HeaderChar"/>
    <w:uiPriority w:val="99"/>
    <w:rsid w:val="00BE36DD"/>
    <w:pPr>
      <w:tabs>
        <w:tab w:val="center" w:pos="4320"/>
        <w:tab w:val="right" w:pos="8640"/>
      </w:tabs>
    </w:pPr>
  </w:style>
  <w:style w:type="character" w:customStyle="1" w:styleId="HeaderChar">
    <w:name w:val="Header Char"/>
    <w:basedOn w:val="DefaultParagraphFont"/>
    <w:link w:val="Header"/>
    <w:uiPriority w:val="99"/>
    <w:locked/>
    <w:rsid w:val="00BE36DD"/>
    <w:rPr>
      <w:rFonts w:ascii="Times New Roman" w:hAnsi="Times New Roman" w:cs="Times New Roman"/>
      <w:sz w:val="24"/>
      <w:szCs w:val="24"/>
    </w:rPr>
  </w:style>
  <w:style w:type="paragraph" w:styleId="Footer">
    <w:name w:val="footer"/>
    <w:basedOn w:val="Normal"/>
    <w:link w:val="FooterChar"/>
    <w:uiPriority w:val="99"/>
    <w:rsid w:val="00BE36DD"/>
    <w:pPr>
      <w:tabs>
        <w:tab w:val="center" w:pos="4320"/>
        <w:tab w:val="right" w:pos="8640"/>
      </w:tabs>
    </w:pPr>
  </w:style>
  <w:style w:type="character" w:customStyle="1" w:styleId="FooterChar">
    <w:name w:val="Footer Char"/>
    <w:basedOn w:val="DefaultParagraphFont"/>
    <w:link w:val="Footer"/>
    <w:uiPriority w:val="99"/>
    <w:locked/>
    <w:rsid w:val="00BE36DD"/>
    <w:rPr>
      <w:rFonts w:ascii="Times New Roman" w:hAnsi="Times New Roman" w:cs="Times New Roman"/>
      <w:sz w:val="24"/>
      <w:szCs w:val="24"/>
    </w:rPr>
  </w:style>
  <w:style w:type="paragraph" w:styleId="BalloonText">
    <w:name w:val="Balloon Text"/>
    <w:basedOn w:val="Normal"/>
    <w:link w:val="BalloonTextChar"/>
    <w:uiPriority w:val="99"/>
    <w:semiHidden/>
    <w:rsid w:val="00BE36D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36DD"/>
    <w:rPr>
      <w:rFonts w:ascii="Tahoma" w:hAnsi="Tahoma" w:cs="Tahoma"/>
      <w:sz w:val="16"/>
      <w:szCs w:val="16"/>
    </w:rPr>
  </w:style>
  <w:style w:type="table" w:styleId="TableGrid">
    <w:name w:val="Table Grid"/>
    <w:basedOn w:val="TableNormal"/>
    <w:uiPriority w:val="99"/>
    <w:rsid w:val="00FD657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99"/>
    <w:rsid w:val="00804AF4"/>
    <w:rPr>
      <w:rFonts w:ascii="Traditional Arabic" w:hAnsi="Traditional Arabic" w:cs="Traditional Arabic"/>
      <w:color w:val="0F243E"/>
      <w:sz w:val="22"/>
      <w:szCs w:val="22"/>
    </w:rPr>
  </w:style>
  <w:style w:type="character" w:customStyle="1" w:styleId="FootnoteTextChar">
    <w:name w:val="Footnote Text Char"/>
    <w:basedOn w:val="DefaultParagraphFont"/>
    <w:link w:val="FootnoteText"/>
    <w:uiPriority w:val="99"/>
    <w:locked/>
    <w:rsid w:val="00804AF4"/>
    <w:rPr>
      <w:rFonts w:ascii="Traditional Arabic" w:hAnsi="Traditional Arabic" w:cs="Traditional Arabic"/>
      <w:color w:val="0F243E"/>
    </w:rPr>
  </w:style>
  <w:style w:type="character" w:styleId="FootnoteReference">
    <w:name w:val="footnote reference"/>
    <w:basedOn w:val="DefaultParagraphFont"/>
    <w:uiPriority w:val="99"/>
    <w:semiHidden/>
    <w:rsid w:val="00804AF4"/>
    <w:rPr>
      <w:rFonts w:cs="Times New Roman"/>
      <w:vertAlign w:val="superscript"/>
    </w:rPr>
  </w:style>
  <w:style w:type="paragraph" w:styleId="NoSpacing">
    <w:name w:val="No Spacing"/>
    <w:uiPriority w:val="99"/>
    <w:qFormat/>
    <w:rsid w:val="00336607"/>
    <w:pPr>
      <w:bidi/>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510</TotalTime>
  <Pages>164</Pages>
  <Words>27863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24</cp:revision>
  <dcterms:created xsi:type="dcterms:W3CDTF">2014-10-30T12:38:00Z</dcterms:created>
  <dcterms:modified xsi:type="dcterms:W3CDTF">2014-11-03T13:55:00Z</dcterms:modified>
</cp:coreProperties>
</file>